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CA081" w14:textId="77777777" w:rsidR="007E7288" w:rsidRDefault="007E7288" w:rsidP="00F35B05">
      <w:pPr>
        <w:pStyle w:val="Rubrik2"/>
        <w:sectPr w:rsidR="007E7288" w:rsidSect="007E728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168D0F3" w14:textId="77777777" w:rsidR="007E7288" w:rsidRPr="007E7288" w:rsidRDefault="007E7288" w:rsidP="007E728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E7288">
        <w:rPr>
          <w:szCs w:val="20"/>
        </w:rPr>
        <w:tab/>
      </w:r>
    </w:p>
    <w:p w14:paraId="1D24D46B" w14:textId="19325E8D" w:rsidR="007E7288" w:rsidRPr="007E7288" w:rsidRDefault="007E7288" w:rsidP="007E7288">
      <w:pPr>
        <w:spacing w:after="0" w:line="240" w:lineRule="auto"/>
        <w:ind w:left="0" w:right="-568"/>
        <w:rPr>
          <w:szCs w:val="20"/>
        </w:rPr>
      </w:pPr>
    </w:p>
    <w:p w14:paraId="236F4882" w14:textId="7F3D64DC" w:rsidR="003C3AFE" w:rsidRDefault="003C3AFE" w:rsidP="003F7949">
      <w:pPr>
        <w:pStyle w:val="Rubrik1"/>
        <w:rPr>
          <w:iCs/>
          <w:sz w:val="28"/>
          <w:szCs w:val="28"/>
        </w:rPr>
      </w:pPr>
      <w:bookmarkStart w:id="1" w:name="_1314629194"/>
      <w:bookmarkStart w:id="2" w:name="Rubrik"/>
      <w:bookmarkEnd w:id="1"/>
      <w:bookmarkEnd w:id="2"/>
      <w:r w:rsidRPr="007E7288">
        <w:t>Dokumentation av utbildning och delgivning av rutiner inom nuklearmedicin</w:t>
      </w:r>
    </w:p>
    <w:p w14:paraId="192C4B08" w14:textId="77777777" w:rsidR="008B4075" w:rsidRPr="003F7949" w:rsidRDefault="008B4075" w:rsidP="008B4075">
      <w:pPr>
        <w:pStyle w:val="Rubrik2"/>
      </w:pPr>
      <w:r w:rsidRPr="003F7949">
        <w:t>Syfte</w:t>
      </w:r>
    </w:p>
    <w:p w14:paraId="534739FD" w14:textId="77777777" w:rsidR="008B4075" w:rsidRPr="007E7288" w:rsidRDefault="008B4075" w:rsidP="008B4075">
      <w:pPr>
        <w:spacing w:after="0" w:line="240" w:lineRule="auto"/>
        <w:ind w:left="993" w:right="0"/>
        <w:rPr>
          <w:szCs w:val="20"/>
        </w:rPr>
      </w:pPr>
      <w:r w:rsidRPr="007E7288">
        <w:rPr>
          <w:szCs w:val="20"/>
        </w:rPr>
        <w:t xml:space="preserve">Rutinen syftar till att beskriva hur dokumentation av personalens utbildning, </w:t>
      </w:r>
      <w:r w:rsidRPr="007E7288">
        <w:rPr>
          <w:szCs w:val="20"/>
        </w:rPr>
        <w:br/>
        <w:t>delgivning av rutiner samt introduktionsprogram för nya och återvändande sker.</w:t>
      </w:r>
    </w:p>
    <w:p w14:paraId="787EBFDF" w14:textId="77777777" w:rsidR="00636040" w:rsidRDefault="00636040" w:rsidP="00636040">
      <w:pPr>
        <w:pStyle w:val="Rubrik2"/>
      </w:pPr>
      <w:r>
        <w:t>Förändringar sedan föregående version</w:t>
      </w:r>
    </w:p>
    <w:p w14:paraId="3A00EAAB" w14:textId="4BF161F5" w:rsidR="007E7288" w:rsidRPr="007E7288" w:rsidRDefault="009C0C19" w:rsidP="003C3AFE">
      <w:pPr>
        <w:spacing w:after="0" w:line="240" w:lineRule="auto"/>
        <w:ind w:left="993" w:right="0"/>
        <w:rPr>
          <w:szCs w:val="20"/>
        </w:rPr>
      </w:pPr>
      <w:r>
        <w:rPr>
          <w:szCs w:val="20"/>
        </w:rPr>
        <w:t>Uppdaterad information om vilken befattning som ansvarar för att obligatoriska utbildningar är utförda.</w:t>
      </w:r>
    </w:p>
    <w:p w14:paraId="5037687A" w14:textId="77777777" w:rsidR="007E7288" w:rsidRPr="003F7949" w:rsidRDefault="007E7288" w:rsidP="003F7949">
      <w:pPr>
        <w:pStyle w:val="Rubrik2"/>
      </w:pPr>
      <w:r w:rsidRPr="003F7949">
        <w:t>Bakgrund</w:t>
      </w:r>
    </w:p>
    <w:p w14:paraId="78AFFFA9" w14:textId="0E374570" w:rsidR="007E7288" w:rsidRPr="007E7288" w:rsidRDefault="007E7288" w:rsidP="003C3AFE">
      <w:pPr>
        <w:spacing w:after="0" w:line="240" w:lineRule="auto"/>
        <w:ind w:left="993" w:right="0"/>
        <w:rPr>
          <w:szCs w:val="20"/>
        </w:rPr>
      </w:pPr>
      <w:r w:rsidRPr="007E7288">
        <w:rPr>
          <w:szCs w:val="20"/>
        </w:rPr>
        <w:t xml:space="preserve">För att fullgöra dokumentationsplikten har </w:t>
      </w:r>
      <w:proofErr w:type="spellStart"/>
      <w:r w:rsidRPr="007E7288">
        <w:rPr>
          <w:szCs w:val="20"/>
        </w:rPr>
        <w:t>utbildningskort</w:t>
      </w:r>
      <w:proofErr w:type="spellEnd"/>
      <w:r w:rsidRPr="007E7288">
        <w:rPr>
          <w:szCs w:val="20"/>
        </w:rPr>
        <w:t xml:space="preserve"> utarbetats för att dokumentera utbildning</w:t>
      </w:r>
      <w:r w:rsidR="0013656F">
        <w:rPr>
          <w:szCs w:val="20"/>
        </w:rPr>
        <w:t xml:space="preserve"> och en rutin utarbetats för att dokumentera</w:t>
      </w:r>
      <w:r w:rsidRPr="007E7288">
        <w:rPr>
          <w:szCs w:val="20"/>
        </w:rPr>
        <w:t xml:space="preserve"> </w:t>
      </w:r>
      <w:r w:rsidRPr="007E7288">
        <w:rPr>
          <w:szCs w:val="20"/>
        </w:rPr>
        <w:br/>
        <w:t>delgivning av rutiner.</w:t>
      </w:r>
    </w:p>
    <w:p w14:paraId="7D60D5F6" w14:textId="77777777" w:rsidR="007E7288" w:rsidRPr="007E7288" w:rsidRDefault="007E7288" w:rsidP="003F7949">
      <w:pPr>
        <w:pStyle w:val="Rubrik2"/>
      </w:pPr>
      <w:r w:rsidRPr="007E7288">
        <w:t>Dokumentation av utbildning/introduktion</w:t>
      </w:r>
    </w:p>
    <w:p w14:paraId="6336D557" w14:textId="77777777" w:rsidR="00A325F9" w:rsidRDefault="00A325F9" w:rsidP="00A325F9">
      <w:pPr>
        <w:spacing w:after="0" w:line="240" w:lineRule="auto"/>
        <w:ind w:left="993" w:right="0"/>
        <w:rPr>
          <w:szCs w:val="20"/>
        </w:rPr>
      </w:pPr>
      <w:r>
        <w:rPr>
          <w:szCs w:val="20"/>
        </w:rPr>
        <w:t xml:space="preserve">Dokumentation sker i det personliga utbildningskortet som sparas på samarbetsytan SOFIA/SharePoint – Klinisk fysiologi. Ämne: Personal. Kategori: </w:t>
      </w:r>
      <w:proofErr w:type="spellStart"/>
      <w:r>
        <w:rPr>
          <w:szCs w:val="20"/>
        </w:rPr>
        <w:t>Utbildningskort</w:t>
      </w:r>
      <w:proofErr w:type="spellEnd"/>
      <w:r>
        <w:rPr>
          <w:szCs w:val="20"/>
        </w:rPr>
        <w:t xml:space="preserve">. </w:t>
      </w:r>
    </w:p>
    <w:p w14:paraId="49A34C63" w14:textId="77777777" w:rsidR="00A325F9" w:rsidRDefault="00A325F9" w:rsidP="00A325F9">
      <w:pPr>
        <w:spacing w:after="0" w:line="240" w:lineRule="auto"/>
        <w:ind w:left="993" w:right="0"/>
        <w:rPr>
          <w:szCs w:val="20"/>
        </w:rPr>
      </w:pPr>
    </w:p>
    <w:p w14:paraId="18B64D61" w14:textId="5937573A" w:rsidR="00A325F9" w:rsidRPr="00B24B69" w:rsidRDefault="00A325F9" w:rsidP="00A325F9">
      <w:pPr>
        <w:spacing w:after="0" w:line="240" w:lineRule="auto"/>
        <w:ind w:left="993" w:right="0"/>
        <w:rPr>
          <w:szCs w:val="20"/>
        </w:rPr>
      </w:pPr>
      <w:r w:rsidRPr="007E7288">
        <w:rPr>
          <w:szCs w:val="20"/>
        </w:rPr>
        <w:t>Kortet består av en förstasida där namn och befattning skrivs in.</w:t>
      </w:r>
      <w:r w:rsidRPr="007E7288">
        <w:rPr>
          <w:szCs w:val="20"/>
        </w:rPr>
        <w:br/>
        <w:t xml:space="preserve">Det finns en flik för ”kurser </w:t>
      </w:r>
      <w:proofErr w:type="spellStart"/>
      <w:r w:rsidRPr="007E7288">
        <w:rPr>
          <w:szCs w:val="20"/>
        </w:rPr>
        <w:t>nuklear</w:t>
      </w:r>
      <w:proofErr w:type="spellEnd"/>
      <w:r w:rsidRPr="007E7288">
        <w:rPr>
          <w:szCs w:val="20"/>
        </w:rPr>
        <w:t>” och en flik för ”kurser övrigt”.</w:t>
      </w:r>
      <w:r w:rsidRPr="007E7288">
        <w:rPr>
          <w:szCs w:val="20"/>
        </w:rPr>
        <w:br/>
        <w:t>Den anställde (eller annan utsedd person) fyller i genomgången utbildning:</w:t>
      </w:r>
      <w:r w:rsidRPr="007E7288">
        <w:rPr>
          <w:szCs w:val="20"/>
        </w:rPr>
        <w:br/>
        <w:t>Datum, utbildningens namn och föreläsare/arrangör anges.</w:t>
      </w:r>
      <w:r w:rsidR="00B24B69">
        <w:rPr>
          <w:szCs w:val="20"/>
        </w:rPr>
        <w:br/>
      </w:r>
      <w:r w:rsidR="00667F0D">
        <w:rPr>
          <w:szCs w:val="20"/>
        </w:rPr>
        <w:t>Sektionsledare ansvarar i samarbete med teamledare för att obligatoriska utbildningar är utförda.</w:t>
      </w:r>
      <w:r w:rsidR="00ED6779">
        <w:rPr>
          <w:color w:val="FF0000"/>
          <w:szCs w:val="20"/>
        </w:rPr>
        <w:t xml:space="preserve"> </w:t>
      </w:r>
      <w:r w:rsidRPr="00B24B69">
        <w:rPr>
          <w:szCs w:val="20"/>
        </w:rPr>
        <w:t>Dokumentationen ska sparas i 3 år efter avslutad anställning.</w:t>
      </w:r>
    </w:p>
    <w:p w14:paraId="1E1FE95A" w14:textId="77777777" w:rsidR="007E7288" w:rsidRPr="007E7288" w:rsidRDefault="007E7288" w:rsidP="003F7949">
      <w:pPr>
        <w:pStyle w:val="Rubrik2"/>
      </w:pPr>
      <w:r w:rsidRPr="007E7288">
        <w:lastRenderedPageBreak/>
        <w:t>Dokumentation av delgivning av rutiner</w:t>
      </w:r>
    </w:p>
    <w:bookmarkEnd w:id="0"/>
    <w:p w14:paraId="76B9F95B" w14:textId="097A3961" w:rsidR="00536A5A" w:rsidRDefault="002308B4" w:rsidP="002308B4">
      <w:r>
        <w:t xml:space="preserve">Sektionsledare ansvarar för att skriva ut </w:t>
      </w:r>
      <w:hyperlink r:id="rId17" w:history="1">
        <w:r w:rsidRPr="004A6657">
          <w:rPr>
            <w:rStyle w:val="Hyperlnk"/>
          </w:rPr>
          <w:t>”Tagit del av rutin”</w:t>
        </w:r>
      </w:hyperlink>
      <w:r>
        <w:t xml:space="preserve"> när innehållsansvarig</w:t>
      </w:r>
      <w:r w:rsidR="00C671E6">
        <w:t xml:space="preserve"> har meddelat att rutinen är publicerad. Sektionsledaren skriver in rutinens namn</w:t>
      </w:r>
      <w:r w:rsidR="00F25AEC">
        <w:t xml:space="preserve"> och version på listan. När berörd personal har tagit del av rutinen dokumenterar </w:t>
      </w:r>
      <w:r w:rsidR="00A749E7">
        <w:t xml:space="preserve">vederbörande det med datum och signatur på listan. Sektionsledare ansvarar för </w:t>
      </w:r>
      <w:r w:rsidR="007977D3">
        <w:t>att berörd personal har tagit del av ny rutin.</w:t>
      </w:r>
    </w:p>
    <w:p w14:paraId="03F5DCD0" w14:textId="7C237F04" w:rsidR="007977D3" w:rsidRPr="00536A5A" w:rsidRDefault="007977D3" w:rsidP="002308B4">
      <w:r>
        <w:t>”Tagit del av rutin” ska förvaras i säkerhetsskåpet.</w:t>
      </w:r>
    </w:p>
    <w:sectPr w:rsidR="007977D3" w:rsidRPr="00536A5A" w:rsidSect="007E728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C061B" w14:textId="77777777" w:rsidR="009D151E" w:rsidRDefault="009D151E">
      <w:r>
        <w:separator/>
      </w:r>
    </w:p>
  </w:endnote>
  <w:endnote w:type="continuationSeparator" w:id="0">
    <w:p w14:paraId="36165BD3" w14:textId="77777777" w:rsidR="009D151E" w:rsidRDefault="009D151E">
      <w:r>
        <w:continuationSeparator/>
      </w:r>
    </w:p>
  </w:endnote>
  <w:endnote w:type="continuationNotice" w:id="1">
    <w:p w14:paraId="6E196961" w14:textId="77777777" w:rsidR="009D151E" w:rsidRDefault="009D15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617A5" w14:textId="77777777" w:rsidR="009D151E" w:rsidRDefault="009D151E"/>
  </w:footnote>
  <w:footnote w:type="continuationSeparator" w:id="0">
    <w:p w14:paraId="3EEC9141" w14:textId="77777777" w:rsidR="009D151E" w:rsidRDefault="009D151E">
      <w:r>
        <w:continuationSeparator/>
      </w:r>
    </w:p>
  </w:footnote>
  <w:footnote w:type="continuationNotice" w:id="1">
    <w:p w14:paraId="09E12F51" w14:textId="77777777" w:rsidR="009D151E" w:rsidRDefault="009D15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64315679">
    <w:abstractNumId w:val="17"/>
  </w:num>
  <w:num w:numId="2" w16cid:durableId="623149017">
    <w:abstractNumId w:val="14"/>
  </w:num>
  <w:num w:numId="3" w16cid:durableId="1588882720">
    <w:abstractNumId w:val="0"/>
  </w:num>
  <w:num w:numId="4" w16cid:durableId="1365056475">
    <w:abstractNumId w:val="6"/>
  </w:num>
  <w:num w:numId="5" w16cid:durableId="1734893686">
    <w:abstractNumId w:val="15"/>
  </w:num>
  <w:num w:numId="6" w16cid:durableId="1479149055">
    <w:abstractNumId w:val="2"/>
  </w:num>
  <w:num w:numId="7" w16cid:durableId="1801730492">
    <w:abstractNumId w:val="11"/>
  </w:num>
  <w:num w:numId="8" w16cid:durableId="311258670">
    <w:abstractNumId w:val="8"/>
  </w:num>
  <w:num w:numId="9" w16cid:durableId="1985355799">
    <w:abstractNumId w:val="1"/>
  </w:num>
  <w:num w:numId="10" w16cid:durableId="1139685240">
    <w:abstractNumId w:val="1"/>
  </w:num>
  <w:num w:numId="11" w16cid:durableId="1662780221">
    <w:abstractNumId w:val="3"/>
  </w:num>
  <w:num w:numId="12" w16cid:durableId="1635407150">
    <w:abstractNumId w:val="4"/>
  </w:num>
  <w:num w:numId="13" w16cid:durableId="666060233">
    <w:abstractNumId w:val="13"/>
  </w:num>
  <w:num w:numId="14" w16cid:durableId="1641418358">
    <w:abstractNumId w:val="9"/>
  </w:num>
  <w:num w:numId="15" w16cid:durableId="1688478143">
    <w:abstractNumId w:val="7"/>
  </w:num>
  <w:num w:numId="16" w16cid:durableId="482896746">
    <w:abstractNumId w:val="12"/>
  </w:num>
  <w:num w:numId="17" w16cid:durableId="857504685">
    <w:abstractNumId w:val="5"/>
  </w:num>
  <w:num w:numId="18" w16cid:durableId="653608046">
    <w:abstractNumId w:val="10"/>
  </w:num>
  <w:num w:numId="19" w16cid:durableId="5846060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1A3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656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08B4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516B"/>
    <w:rsid w:val="002B0B30"/>
    <w:rsid w:val="002B0C78"/>
    <w:rsid w:val="002B4E3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AFE"/>
    <w:rsid w:val="003D099E"/>
    <w:rsid w:val="003D21A2"/>
    <w:rsid w:val="003D29D2"/>
    <w:rsid w:val="003E0705"/>
    <w:rsid w:val="003E2FF7"/>
    <w:rsid w:val="003F1013"/>
    <w:rsid w:val="003F1ACF"/>
    <w:rsid w:val="003F7949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3397"/>
    <w:rsid w:val="004A355D"/>
    <w:rsid w:val="004A4970"/>
    <w:rsid w:val="004A6657"/>
    <w:rsid w:val="004B2183"/>
    <w:rsid w:val="004B2A01"/>
    <w:rsid w:val="004B7860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040"/>
    <w:rsid w:val="0065595B"/>
    <w:rsid w:val="00660269"/>
    <w:rsid w:val="00665F89"/>
    <w:rsid w:val="00667F0D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77D3"/>
    <w:rsid w:val="007A5C6F"/>
    <w:rsid w:val="007D4241"/>
    <w:rsid w:val="007D4317"/>
    <w:rsid w:val="007D4EA3"/>
    <w:rsid w:val="007E7288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4075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2330"/>
    <w:rsid w:val="009C0C19"/>
    <w:rsid w:val="009C0D12"/>
    <w:rsid w:val="009C192E"/>
    <w:rsid w:val="009D151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25F9"/>
    <w:rsid w:val="00A33051"/>
    <w:rsid w:val="00A407AD"/>
    <w:rsid w:val="00A40923"/>
    <w:rsid w:val="00A41C05"/>
    <w:rsid w:val="00A42426"/>
    <w:rsid w:val="00A514B7"/>
    <w:rsid w:val="00A54A0B"/>
    <w:rsid w:val="00A56CDC"/>
    <w:rsid w:val="00A65FD4"/>
    <w:rsid w:val="00A749E7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4B6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0BAB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71E6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3D64"/>
    <w:rsid w:val="00DA299D"/>
    <w:rsid w:val="00DA65C4"/>
    <w:rsid w:val="00DD2BE0"/>
    <w:rsid w:val="00DE4447"/>
    <w:rsid w:val="00DE5DA2"/>
    <w:rsid w:val="00DF0033"/>
    <w:rsid w:val="00E026BF"/>
    <w:rsid w:val="00E03BF3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779"/>
    <w:rsid w:val="00ED6CE8"/>
    <w:rsid w:val="00ED7AA6"/>
    <w:rsid w:val="00EE2A56"/>
    <w:rsid w:val="00EE3818"/>
    <w:rsid w:val="00F22264"/>
    <w:rsid w:val="00F2564D"/>
    <w:rsid w:val="00F25AEC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4A6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60-680139821-80/surrogate/Tagit%20del%20av%20rutin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34</TotalTime>
  <Pages>2</Pages>
  <Words>219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1835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Dokumentation av utbildning och delgivning av rutiner inom nuklearmedicin</dc:title>
  <dc:subject/>
  <dc:creator>patrik.jens.johansson@vgregion.se</dc:creator>
  <keywords/>
  <lastModifiedBy>Ulrica Sehlberg</lastModifiedBy>
  <revision>24</revision>
  <lastPrinted>2016-03-31T10:56:00.0000000Z</lastPrinted>
  <dcterms:created xsi:type="dcterms:W3CDTF">2022-05-18T11:33:00.0000000Z</dcterms:created>
  <dcterms:modified xsi:type="dcterms:W3CDTF">2025-01-24T07:05:00.0000000Z</dcterms:modified>
</coreProperties>
</file>