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D37CA" w14:textId="77777777" w:rsidR="00D553AB" w:rsidRDefault="00D553AB" w:rsidP="003617DD">
      <w:pPr>
        <w:pStyle w:val="Heading2"/>
        <w:ind w:left="0"/>
        <w:sectPr w:rsidR="00D553AB" w:rsidSect="00D553A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BDE0AAF" w14:textId="3708C39B" w:rsidR="00D553AB" w:rsidRDefault="003617DD" w:rsidP="008363E2">
      <w:pPr>
        <w:pStyle w:val="Heading1"/>
        <w:ind w:left="0"/>
      </w:pPr>
      <w:r w:rsidRPr="003617DD">
        <w:t>Bisköldkörtelskintigrafi</w:t>
      </w:r>
    </w:p>
    <w:p w14:paraId="5B10BAA2" w14:textId="77777777" w:rsidR="008363E2" w:rsidRPr="008363E2" w:rsidRDefault="008363E2" w:rsidP="008363E2"/>
    <w:p w14:paraId="504CB231" w14:textId="77777777" w:rsidR="00D553AB" w:rsidRPr="00D553AB" w:rsidRDefault="00D553AB" w:rsidP="008363E2">
      <w:pPr>
        <w:pStyle w:val="Heading2"/>
        <w:ind w:left="0"/>
      </w:pPr>
      <w:r w:rsidRPr="00D553AB">
        <w:t>Syfte</w:t>
      </w:r>
    </w:p>
    <w:p w14:paraId="6A4075CD" w14:textId="72C2FFEC" w:rsidR="00D553AB" w:rsidRPr="000525C8" w:rsidRDefault="00D553AB" w:rsidP="008363E2">
      <w:pPr>
        <w:ind w:left="0"/>
        <w:rPr>
          <w:rFonts w:eastAsia="Calibri"/>
          <w:lang w:eastAsia="en-US"/>
        </w:rPr>
      </w:pPr>
      <w:r w:rsidRPr="00D553AB">
        <w:rPr>
          <w:rFonts w:eastAsia="Calibri"/>
          <w:lang w:eastAsia="en-US"/>
        </w:rPr>
        <w:t>Den främsta indikationen för bisköldkörtelskintigrafi är att preoperativt kartlägga och lokalisera hyperfunktionella paratyreoideor hos patienter med redan diagnosticerad hyperparatyreoidism (av primär/sekundär/tertiär typ) och på så sätt minimera operationen/ingreppet. Dessutom är en indikation lokalisation av eventuellt recidiv.</w:t>
      </w:r>
    </w:p>
    <w:p w14:paraId="45F41DF4" w14:textId="77777777" w:rsidR="00D553AB" w:rsidRPr="003617DD" w:rsidRDefault="00D553AB" w:rsidP="008363E2">
      <w:pPr>
        <w:pStyle w:val="Heading2"/>
        <w:ind w:left="0"/>
      </w:pPr>
      <w:r w:rsidRPr="003617DD">
        <w:t>Inledning</w:t>
      </w:r>
    </w:p>
    <w:p w14:paraId="1878832A" w14:textId="1C44AFBB" w:rsidR="00D553AB" w:rsidRDefault="00D553AB" w:rsidP="008363E2">
      <w:pPr>
        <w:ind w:left="0"/>
        <w:rPr>
          <w:rFonts w:eastAsia="Calibri"/>
          <w:lang w:eastAsia="en-US"/>
        </w:rPr>
      </w:pPr>
      <w:bookmarkStart w:id="1" w:name="_Hlk88125081"/>
      <w:r w:rsidRPr="00D553AB">
        <w:rPr>
          <w:rFonts w:eastAsia="Calibri"/>
          <w:lang w:eastAsia="en-US"/>
        </w:rPr>
        <w:t xml:space="preserve">Som radiofarmaka är </w:t>
      </w:r>
      <w:r w:rsidRPr="00D553AB">
        <w:rPr>
          <w:rFonts w:eastAsia="Calibri"/>
          <w:vertAlign w:val="superscript"/>
          <w:lang w:eastAsia="en-US"/>
        </w:rPr>
        <w:t>99m</w:t>
      </w:r>
      <w:r w:rsidRPr="00D553AB">
        <w:rPr>
          <w:rFonts w:eastAsia="Calibri"/>
          <w:lang w:eastAsia="en-US"/>
        </w:rPr>
        <w:t xml:space="preserve">Tc-sestamibi mest använt. Sestamibi ackumuleras i både tyreoidea och i paratyreoideaadenom. Undersökningen bygger på principen att utvaskningen är långsammare från adenomet. Därför görs undersökningen vid 2 tillfällen: 15 minuter efter injektion och 120 minuter efter injektion. Planara eller SPECT-bilder kan tas men SPECT-CT insamling är att föredra </w:t>
      </w:r>
      <w:bookmarkStart w:id="2" w:name="_Hlk90540666"/>
      <w:r w:rsidRPr="00D553AB">
        <w:rPr>
          <w:rFonts w:eastAsia="Calibri"/>
          <w:lang w:eastAsia="en-US"/>
        </w:rPr>
        <w:t xml:space="preserve">för bättre visualisering av överaktiva paratyreoideor med normal eller ektopisk lokalisation. </w:t>
      </w:r>
      <w:bookmarkEnd w:id="2"/>
      <w:r w:rsidRPr="00D553AB">
        <w:rPr>
          <w:rFonts w:eastAsia="Calibri"/>
          <w:lang w:eastAsia="en-US"/>
        </w:rPr>
        <w:t xml:space="preserve">Genom att köra en SPECT-CT undersökning kan man också utesluta artefakter så som ökat upptag i en hyperaktiv thymus, patologiska lymfkörtlar eller i tyreoideanoduli. </w:t>
      </w:r>
      <w:bookmarkEnd w:id="1"/>
    </w:p>
    <w:p w14:paraId="05918518" w14:textId="1B43E7EA" w:rsidR="00C67672" w:rsidRPr="000525C8" w:rsidRDefault="00C67672" w:rsidP="008363E2">
      <w:pPr>
        <w:ind w:left="0"/>
        <w:rPr>
          <w:rFonts w:eastAsia="Calibri"/>
          <w:lang w:eastAsia="en-US"/>
        </w:rPr>
      </w:pPr>
      <w:r>
        <w:rPr>
          <w:rFonts w:eastAsia="Calibri"/>
          <w:lang w:eastAsia="en-US"/>
        </w:rPr>
        <w:t>Varje undersökning tar cirka 25 minuter. Det är viktigt att patienter</w:t>
      </w:r>
      <w:r w:rsidR="00422D6A">
        <w:rPr>
          <w:rFonts w:eastAsia="Calibri"/>
          <w:lang w:eastAsia="en-US"/>
        </w:rPr>
        <w:t>na</w:t>
      </w:r>
      <w:r>
        <w:rPr>
          <w:rFonts w:eastAsia="Calibri"/>
          <w:lang w:eastAsia="en-US"/>
        </w:rPr>
        <w:t xml:space="preserve"> klarar att ligga stilla under denna tid</w:t>
      </w:r>
      <w:r w:rsidR="00422D6A">
        <w:rPr>
          <w:rFonts w:eastAsia="Calibri"/>
          <w:lang w:eastAsia="en-US"/>
        </w:rPr>
        <w:t>.</w:t>
      </w:r>
    </w:p>
    <w:p w14:paraId="710D4114" w14:textId="77777777" w:rsidR="008363E2" w:rsidRDefault="008363E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24C98F4" w14:textId="750F8FD1" w:rsidR="00D553AB" w:rsidRPr="003617DD" w:rsidRDefault="00D553AB" w:rsidP="008363E2">
      <w:pPr>
        <w:pStyle w:val="Heading2"/>
        <w:ind w:left="0"/>
      </w:pPr>
      <w:r w:rsidRPr="003617DD">
        <w:t>Absoluta kontraindikationer</w:t>
      </w:r>
    </w:p>
    <w:p w14:paraId="7799B2C7" w14:textId="197E602B" w:rsidR="00D553AB" w:rsidRPr="001D3276" w:rsidRDefault="00D553AB" w:rsidP="008363E2">
      <w:pPr>
        <w:pStyle w:val="ListBullet"/>
        <w:ind w:left="284" w:hanging="284"/>
        <w:rPr>
          <w:rFonts w:eastAsia="Calibri"/>
          <w:lang w:eastAsia="en-US"/>
        </w:rPr>
      </w:pPr>
      <w:r w:rsidRPr="00D553AB">
        <w:rPr>
          <w:rFonts w:eastAsia="Calibri"/>
          <w:lang w:eastAsia="en-US"/>
        </w:rPr>
        <w:t xml:space="preserve">Inga. </w:t>
      </w:r>
    </w:p>
    <w:p w14:paraId="5E6C80FD" w14:textId="77777777" w:rsidR="00D553AB" w:rsidRPr="003617DD" w:rsidRDefault="00D553AB" w:rsidP="008363E2">
      <w:pPr>
        <w:pStyle w:val="Heading2"/>
        <w:ind w:left="0"/>
      </w:pPr>
      <w:r w:rsidRPr="003617DD">
        <w:t>Relativa kontraindikationer</w:t>
      </w:r>
    </w:p>
    <w:p w14:paraId="0A075F46" w14:textId="77777777" w:rsidR="00D4507B" w:rsidRDefault="00422D6A" w:rsidP="008363E2">
      <w:pPr>
        <w:pStyle w:val="ListBullet"/>
        <w:ind w:left="284" w:hanging="284"/>
        <w:rPr>
          <w:lang w:eastAsia="ar-SA"/>
        </w:rPr>
      </w:pPr>
      <w:r>
        <w:rPr>
          <w:lang w:eastAsia="ar-SA"/>
        </w:rPr>
        <w:t>Gravi</w:t>
      </w:r>
      <w:r w:rsidR="00D4507B">
        <w:rPr>
          <w:lang w:eastAsia="ar-SA"/>
        </w:rPr>
        <w:t>ditet</w:t>
      </w:r>
    </w:p>
    <w:p w14:paraId="790D6FF1" w14:textId="38796CF1" w:rsidR="00422D6A" w:rsidRDefault="00D4507B" w:rsidP="008363E2">
      <w:pPr>
        <w:pStyle w:val="ListBullet"/>
        <w:ind w:left="284" w:hanging="284"/>
        <w:rPr>
          <w:lang w:eastAsia="ar-SA"/>
        </w:rPr>
      </w:pPr>
      <w:r>
        <w:rPr>
          <w:lang w:eastAsia="ar-SA"/>
        </w:rPr>
        <w:t>Klaustrofobi</w:t>
      </w:r>
      <w:r w:rsidR="00D553AB" w:rsidRPr="00D553AB">
        <w:rPr>
          <w:lang w:eastAsia="ar-SA"/>
        </w:rPr>
        <w:t xml:space="preserve"> </w:t>
      </w:r>
    </w:p>
    <w:p w14:paraId="6B5D9D4B" w14:textId="5D0757AE" w:rsidR="51B39B8B" w:rsidRDefault="00D553AB" w:rsidP="00786665">
      <w:pPr>
        <w:pStyle w:val="ListBullet"/>
        <w:ind w:left="284" w:hanging="284"/>
        <w:rPr>
          <w:lang w:eastAsia="ar-SA"/>
        </w:rPr>
      </w:pPr>
      <w:r w:rsidRPr="00D553AB">
        <w:rPr>
          <w:lang w:eastAsia="ar-SA"/>
        </w:rPr>
        <w:t>Patient som genomgått annan nuklearmedicinsk undersökning/behandling:</w:t>
      </w:r>
    </w:p>
    <w:p w14:paraId="3F2F29E8" w14:textId="77777777" w:rsidR="002B0C58" w:rsidRPr="00D553AB" w:rsidRDefault="002B0C58" w:rsidP="002B0C58">
      <w:pPr>
        <w:numPr>
          <w:ilvl w:val="2"/>
          <w:numId w:val="22"/>
        </w:numPr>
        <w:suppressAutoHyphens/>
        <w:overflowPunct w:val="0"/>
        <w:autoSpaceDE w:val="0"/>
        <w:spacing w:after="0" w:line="240" w:lineRule="auto"/>
        <w:ind w:left="567" w:right="0" w:hanging="283"/>
        <w:textAlignment w:val="baseline"/>
        <w:rPr>
          <w:lang w:eastAsia="ar-SA"/>
        </w:rPr>
      </w:pPr>
      <w:r w:rsidRPr="00D553AB">
        <w:rPr>
          <w:lang w:eastAsia="ar-SA"/>
        </w:rPr>
        <w:t xml:space="preserve">de senaste 7 dygnen för </w:t>
      </w:r>
      <w:r w:rsidRPr="00D553AB">
        <w:rPr>
          <w:vertAlign w:val="superscript"/>
          <w:lang w:eastAsia="ar-SA"/>
        </w:rPr>
        <w:t>111</w:t>
      </w:r>
      <w:r w:rsidRPr="00D553AB">
        <w:rPr>
          <w:lang w:eastAsia="ar-SA"/>
        </w:rPr>
        <w:t xml:space="preserve">In och </w:t>
      </w:r>
      <w:r w:rsidRPr="00D553AB">
        <w:rPr>
          <w:vertAlign w:val="superscript"/>
          <w:lang w:eastAsia="ar-SA"/>
        </w:rPr>
        <w:t>75</w:t>
      </w:r>
      <w:r w:rsidRPr="00D553AB">
        <w:rPr>
          <w:lang w:eastAsia="ar-SA"/>
        </w:rPr>
        <w:t>Se</w:t>
      </w:r>
    </w:p>
    <w:p w14:paraId="0F6775DC" w14:textId="77777777" w:rsidR="002B0C58" w:rsidRDefault="002B0C58" w:rsidP="002B0C58">
      <w:pPr>
        <w:numPr>
          <w:ilvl w:val="2"/>
          <w:numId w:val="22"/>
        </w:numPr>
        <w:suppressAutoHyphens/>
        <w:overflowPunct w:val="0"/>
        <w:autoSpaceDE w:val="0"/>
        <w:spacing w:after="0" w:line="240" w:lineRule="auto"/>
        <w:ind w:left="567" w:right="0" w:hanging="283"/>
        <w:textAlignment w:val="baseline"/>
        <w:rPr>
          <w:lang w:eastAsia="ar-SA"/>
        </w:rPr>
      </w:pPr>
      <w:r w:rsidRPr="00D553AB">
        <w:rPr>
          <w:lang w:eastAsia="ar-SA"/>
        </w:rPr>
        <w:t xml:space="preserve">de senaste 2 dygnen för </w:t>
      </w:r>
      <w:r w:rsidRPr="00D553AB">
        <w:rPr>
          <w:vertAlign w:val="superscript"/>
          <w:lang w:eastAsia="ar-SA"/>
        </w:rPr>
        <w:t>99m</w:t>
      </w:r>
      <w:r w:rsidRPr="00D553AB">
        <w:rPr>
          <w:lang w:eastAsia="ar-SA"/>
        </w:rPr>
        <w:t>Tc.</w:t>
      </w:r>
    </w:p>
    <w:p w14:paraId="0F2144D4" w14:textId="77777777" w:rsidR="002B0C58" w:rsidRPr="00D553AB" w:rsidRDefault="002B0C58" w:rsidP="002B0C58">
      <w:pPr>
        <w:numPr>
          <w:ilvl w:val="2"/>
          <w:numId w:val="22"/>
        </w:numPr>
        <w:suppressAutoHyphens/>
        <w:overflowPunct w:val="0"/>
        <w:autoSpaceDE w:val="0"/>
        <w:spacing w:after="0" w:line="240" w:lineRule="auto"/>
        <w:ind w:left="567" w:right="0" w:hanging="283"/>
        <w:textAlignment w:val="baseline"/>
        <w:rPr>
          <w:lang w:eastAsia="ar-SA"/>
        </w:rPr>
      </w:pPr>
      <w:r w:rsidRPr="003D66E9">
        <w:rPr>
          <w:rStyle w:val="normaltextrun"/>
          <w:vertAlign w:val="superscript"/>
        </w:rPr>
        <w:t>223</w:t>
      </w:r>
      <w:r w:rsidRPr="00077399">
        <w:rPr>
          <w:rStyle w:val="normaltextrun"/>
        </w:rPr>
        <w:t>Ra (Xofigo) ingen kontraindikation.</w:t>
      </w:r>
      <w:r>
        <w:rPr>
          <w:rStyle w:val="normaltextrun"/>
        </w:rPr>
        <w:t>     </w:t>
      </w:r>
      <w:r w:rsidRPr="003260A5">
        <w:rPr>
          <w:rStyle w:val="normaltextrun"/>
          <w:rFonts w:eastAsiaTheme="majorEastAsia"/>
        </w:rPr>
        <w:t> </w:t>
      </w:r>
    </w:p>
    <w:p w14:paraId="3D75507A" w14:textId="29EE087D" w:rsidR="51B39B8B" w:rsidRDefault="002B0C58" w:rsidP="00786665">
      <w:pPr>
        <w:numPr>
          <w:ilvl w:val="2"/>
          <w:numId w:val="22"/>
        </w:numPr>
        <w:suppressAutoHyphens/>
        <w:overflowPunct w:val="0"/>
        <w:autoSpaceDE w:val="0"/>
        <w:spacing w:after="0" w:line="240" w:lineRule="auto"/>
        <w:ind w:left="567" w:right="0" w:hanging="283"/>
        <w:textAlignment w:val="baseline"/>
        <w:rPr>
          <w:lang w:eastAsia="ar-SA"/>
        </w:rPr>
      </w:pPr>
      <w:r w:rsidRPr="00D553AB">
        <w:rPr>
          <w:lang w:eastAsia="ar-SA"/>
        </w:rPr>
        <w:t>För övriga nuklider, kontakta sjukhusfysiker.</w:t>
      </w:r>
    </w:p>
    <w:p w14:paraId="0CD0ACD3" w14:textId="77777777" w:rsidR="00D553AB" w:rsidRPr="003617DD" w:rsidRDefault="00D553AB" w:rsidP="008363E2">
      <w:pPr>
        <w:pStyle w:val="Heading2"/>
        <w:ind w:left="0"/>
      </w:pPr>
      <w:r w:rsidRPr="003617DD">
        <w:t xml:space="preserve">Förberedelser </w:t>
      </w:r>
    </w:p>
    <w:p w14:paraId="3C82DC5D" w14:textId="77777777" w:rsidR="00D553AB" w:rsidRPr="00D553AB" w:rsidRDefault="00D553AB" w:rsidP="008363E2">
      <w:pPr>
        <w:ind w:left="0"/>
        <w:rPr>
          <w:rFonts w:eastAsia="Calibri"/>
          <w:lang w:eastAsia="en-US"/>
        </w:rPr>
      </w:pPr>
      <w:r w:rsidRPr="00D553AB">
        <w:rPr>
          <w:rFonts w:eastAsia="Calibri"/>
          <w:lang w:eastAsia="en-US"/>
        </w:rPr>
        <w:t xml:space="preserve">Patienten ska ha ätit och druckit som vanligt före undersökningen. Receptbelagda aktiva D-vitaminanaloger (Paricalcitol, Zemplar) och kalcimimetika (Cinacalcet, Mimpara, Parsabiv) kan påverka </w:t>
      </w:r>
      <w:r w:rsidRPr="00D553AB">
        <w:rPr>
          <w:rFonts w:eastAsia="Calibri"/>
          <w:vertAlign w:val="superscript"/>
          <w:lang w:eastAsia="en-US"/>
        </w:rPr>
        <w:t>99m</w:t>
      </w:r>
      <w:r w:rsidRPr="00D553AB">
        <w:rPr>
          <w:rFonts w:eastAsia="Calibri"/>
          <w:lang w:eastAsia="en-US"/>
        </w:rPr>
        <w:t>Tc-sestamibiupptaget negativt varför dessa läkemedel bör utsättas14 dagar innan undersökning.</w:t>
      </w:r>
    </w:p>
    <w:p w14:paraId="32985903" w14:textId="135BB74F" w:rsidR="00D553AB" w:rsidRPr="000525C8" w:rsidRDefault="00D553AB" w:rsidP="008363E2">
      <w:pPr>
        <w:ind w:left="0"/>
        <w:rPr>
          <w:rFonts w:eastAsia="Calibri"/>
          <w:lang w:eastAsia="en-US"/>
        </w:rPr>
      </w:pPr>
      <w:r w:rsidRPr="00D553AB">
        <w:rPr>
          <w:rFonts w:eastAsia="Calibri"/>
          <w:lang w:eastAsia="en-US"/>
        </w:rPr>
        <w:t>För inneliggande patienter önskas fungerande PVK.</w:t>
      </w:r>
    </w:p>
    <w:p w14:paraId="199B90C6" w14:textId="77777777" w:rsidR="00D553AB" w:rsidRPr="003617DD" w:rsidRDefault="00D553AB" w:rsidP="008363E2">
      <w:pPr>
        <w:spacing w:after="0" w:line="240" w:lineRule="auto"/>
        <w:ind w:left="0" w:righ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617DD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Utförande</w:t>
      </w:r>
    </w:p>
    <w:p w14:paraId="1D8B87E2" w14:textId="5BAF8383" w:rsidR="003617DD" w:rsidRDefault="00D553AB" w:rsidP="008363E2">
      <w:pPr>
        <w:ind w:left="0"/>
        <w:rPr>
          <w:color w:val="000000"/>
        </w:rPr>
      </w:pPr>
      <w:r w:rsidRPr="00D553AB">
        <w:t xml:space="preserve">Vi ger ett radioaktivt läkemedel i en ven i en arm. Efter cirka 15 minuter får patienten ligga under en gammakamera i cirka 25 minuter. Efter cirka 2 timmar gör vi en ny bildtagning. </w:t>
      </w:r>
      <w:r w:rsidRPr="00D553AB">
        <w:rPr>
          <w:color w:val="000000"/>
        </w:rPr>
        <w:t>När patienten ligger under kameran får patienten inte ha smycken, piercing, hårspännen/snoddar eller kläder som täcker halsregionen.</w:t>
      </w:r>
    </w:p>
    <w:p w14:paraId="7B665200" w14:textId="49301041" w:rsidR="000525C8" w:rsidRDefault="000525C8" w:rsidP="008363E2">
      <w:pPr>
        <w:pStyle w:val="Heading2"/>
        <w:ind w:left="0"/>
      </w:pPr>
      <w:r>
        <w:t>Stråldos</w:t>
      </w:r>
    </w:p>
    <w:p w14:paraId="4FE66CF6" w14:textId="6C7334D6" w:rsidR="000525C8" w:rsidRDefault="000525C8" w:rsidP="008363E2">
      <w:pPr>
        <w:ind w:left="0"/>
      </w:pPr>
      <w:r>
        <w:t>Nyttan med undersökningen ska vägas mot bland annat str</w:t>
      </w:r>
      <w:r w:rsidRPr="004E5351">
        <w:t>ålningsrisken</w:t>
      </w:r>
      <w:r>
        <w:t xml:space="preserve"> innan </w:t>
      </w:r>
      <w:r w:rsidRPr="004E5351">
        <w:t>remittering</w:t>
      </w:r>
      <w:r w:rsidR="005C5238" w:rsidRPr="004E5351">
        <w:t>.</w:t>
      </w:r>
    </w:p>
    <w:p w14:paraId="298C867F" w14:textId="3CC9B8F8" w:rsidR="005C5238" w:rsidRPr="001D3276" w:rsidRDefault="004E5351" w:rsidP="008363E2">
      <w:pPr>
        <w:ind w:left="0"/>
        <w:rPr>
          <w:rStyle w:val="Hyperlink"/>
          <w:color w:val="0000FF"/>
          <w:szCs w:val="20"/>
        </w:rPr>
      </w:pPr>
      <w:r w:rsidRPr="004E5351">
        <w:t xml:space="preserve">Paratyreoidea-skintigrafi inklusive datortomografi för attenueringskorrektion och lokalisation är en dosklass 3-undersökning, se: </w:t>
      </w:r>
      <w:hyperlink r:id="rId17" w:tgtFrame="_blank" w:history="1">
        <w:r w:rsidRPr="00215308">
          <w:rPr>
            <w:rStyle w:val="Hyperlink"/>
            <w:color w:val="0000FF"/>
            <w:szCs w:val="20"/>
          </w:rPr>
          <w:t>Information om stråldoser vid nuklearmedicinsk undersökning.</w:t>
        </w:r>
      </w:hyperlink>
      <w:r w:rsidRPr="001D3276">
        <w:rPr>
          <w:rStyle w:val="Hyperlink"/>
          <w:color w:val="0000FF"/>
          <w:szCs w:val="20"/>
        </w:rPr>
        <w:t> </w:t>
      </w:r>
    </w:p>
    <w:p w14:paraId="57109340" w14:textId="77777777" w:rsidR="00D553AB" w:rsidRPr="00D553AB" w:rsidRDefault="00D553AB" w:rsidP="008363E2">
      <w:pPr>
        <w:pStyle w:val="Heading3"/>
        <w:ind w:left="0"/>
      </w:pPr>
      <w:bookmarkStart w:id="3" w:name="_Toc256000234"/>
      <w:bookmarkStart w:id="4" w:name="_Toc256000202"/>
      <w:bookmarkStart w:id="5" w:name="_Toc256000171"/>
      <w:bookmarkStart w:id="6" w:name="_Toc256000139"/>
      <w:bookmarkStart w:id="7" w:name="_Toc256000107"/>
      <w:bookmarkStart w:id="8" w:name="_Toc256000075"/>
      <w:bookmarkStart w:id="9" w:name="_Toc256000048"/>
      <w:bookmarkStart w:id="10" w:name="_Toc256000007"/>
      <w:bookmarkStart w:id="11" w:name="_Toc22120032"/>
      <w:bookmarkStart w:id="12" w:name="_Toc57182372"/>
      <w:bookmarkStart w:id="13" w:name="_Toc62727719"/>
      <w:bookmarkStart w:id="14" w:name="_Toc22120033"/>
      <w:bookmarkStart w:id="15" w:name="_Toc256000235"/>
      <w:bookmarkStart w:id="16" w:name="_Toc256000203"/>
      <w:bookmarkStart w:id="17" w:name="_Toc256000172"/>
      <w:bookmarkStart w:id="18" w:name="_Toc256000140"/>
      <w:bookmarkStart w:id="19" w:name="_Toc256000108"/>
      <w:bookmarkStart w:id="20" w:name="_Toc256000076"/>
      <w:bookmarkStart w:id="21" w:name="_Toc256000049"/>
      <w:bookmarkStart w:id="22" w:name="_Toc256000008"/>
      <w:bookmarkStart w:id="23" w:name="_Toc57182373"/>
      <w:bookmarkStart w:id="24" w:name="_Toc62727720"/>
      <w:r w:rsidRPr="00D553AB">
        <w:t>Barn/Unga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D553AB">
        <w:t xml:space="preserve"> </w:t>
      </w:r>
    </w:p>
    <w:p w14:paraId="0C933B83" w14:textId="28201489" w:rsidR="00D553AB" w:rsidRPr="000525C8" w:rsidRDefault="00D553AB" w:rsidP="008363E2">
      <w:pPr>
        <w:ind w:left="0"/>
      </w:pPr>
      <w:r w:rsidRPr="00D553AB">
        <w:t>Undersökningar på barn (&lt;18 år) hänvisas till Drottning Silvias Barn och Ungdomssjukhus.</w:t>
      </w:r>
    </w:p>
    <w:p w14:paraId="1B3F51CF" w14:textId="77777777" w:rsidR="008363E2" w:rsidRDefault="008363E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075ED980" w14:textId="2BD4BC0F" w:rsidR="00D553AB" w:rsidRPr="00D553AB" w:rsidRDefault="00D553AB" w:rsidP="008363E2">
      <w:pPr>
        <w:pStyle w:val="Heading3"/>
        <w:ind w:left="0"/>
        <w:rPr>
          <w:szCs w:val="22"/>
        </w:rPr>
      </w:pPr>
      <w:r w:rsidRPr="00D553AB">
        <w:t>Graviditet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D553AB">
        <w:rPr>
          <w:szCs w:val="22"/>
        </w:rPr>
        <w:t xml:space="preserve"> </w:t>
      </w:r>
    </w:p>
    <w:p w14:paraId="665657F3" w14:textId="6A436489" w:rsidR="00D553AB" w:rsidRPr="000525C8" w:rsidRDefault="00D553AB" w:rsidP="008363E2">
      <w:pPr>
        <w:ind w:left="0"/>
      </w:pPr>
      <w:r w:rsidRPr="00D553AB">
        <w:t xml:space="preserve">Särskild berättigandebedömning ska genomföras för gravida patienter och undersökningen ska om möjligt skjutas upp till efter födseln alternativt senare i graviditeten då den förväntade stråldosen till fostret är lägre. Medelabsorberad stråldos till fostret är ca 4 mGy. </w:t>
      </w:r>
    </w:p>
    <w:p w14:paraId="1978F1ED" w14:textId="77777777" w:rsidR="00D553AB" w:rsidRPr="00D553AB" w:rsidRDefault="00D553AB" w:rsidP="008363E2">
      <w:pPr>
        <w:pStyle w:val="Heading3"/>
        <w:ind w:left="0"/>
      </w:pPr>
      <w:bookmarkStart w:id="25" w:name="_Toc256000236"/>
      <w:bookmarkStart w:id="26" w:name="_Toc256000204"/>
      <w:bookmarkStart w:id="27" w:name="_Toc256000173"/>
      <w:bookmarkStart w:id="28" w:name="_Toc256000141"/>
      <w:bookmarkStart w:id="29" w:name="_Toc256000109"/>
      <w:bookmarkStart w:id="30" w:name="_Toc256000077"/>
      <w:bookmarkStart w:id="31" w:name="_Toc256000050"/>
      <w:bookmarkStart w:id="32" w:name="_Toc256000009"/>
      <w:bookmarkStart w:id="33" w:name="_Toc22120034"/>
      <w:bookmarkStart w:id="34" w:name="_Toc57182374"/>
      <w:bookmarkStart w:id="35" w:name="_Toc62727721"/>
      <w:r w:rsidRPr="00D553AB">
        <w:t>Amning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D553AB">
        <w:t xml:space="preserve"> </w:t>
      </w:r>
    </w:p>
    <w:p w14:paraId="3EE0B3FC" w14:textId="00089155" w:rsidR="00D553AB" w:rsidRPr="008363E2" w:rsidRDefault="00D553AB" w:rsidP="008363E2">
      <w:pPr>
        <w:ind w:left="0"/>
      </w:pPr>
      <w:r w:rsidRPr="00D553AB">
        <w:t xml:space="preserve">Patienten rekommenderas att amma/pumpa </w:t>
      </w:r>
      <w:r w:rsidR="000525C8" w:rsidRPr="00D553AB">
        <w:t>1–2</w:t>
      </w:r>
      <w:r w:rsidRPr="00D553AB">
        <w:t xml:space="preserve"> timmar innan injektion. Inget amningsuppehåll krävs, men som en extra säkerhetsåtgärd ska det första målet efter undersökningen kastas. </w:t>
      </w:r>
    </w:p>
    <w:p w14:paraId="4D65AA14" w14:textId="77777777" w:rsidR="00D553AB" w:rsidRPr="00D553AB" w:rsidRDefault="00D553AB" w:rsidP="008363E2">
      <w:pPr>
        <w:pStyle w:val="Heading3"/>
        <w:ind w:left="0"/>
      </w:pPr>
      <w:r w:rsidRPr="00D553AB">
        <w:t>Kontaktrestriktion</w:t>
      </w:r>
    </w:p>
    <w:p w14:paraId="76C4254B" w14:textId="5A206FB2" w:rsidR="00D553AB" w:rsidRPr="000525C8" w:rsidRDefault="00D553AB" w:rsidP="008363E2">
      <w:pPr>
        <w:ind w:left="0"/>
        <w:rPr>
          <w:rFonts w:eastAsia="Calibri"/>
          <w:lang w:eastAsia="en-US"/>
        </w:rPr>
      </w:pPr>
      <w:r w:rsidRPr="00D553AB">
        <w:rPr>
          <w:rFonts w:eastAsia="Calibri"/>
          <w:lang w:eastAsia="en-US"/>
        </w:rPr>
        <w:t>Patienten ska undvika kontakt närmre än 1 meter med barn under 3 år och gravida de närmaste 6 timmarna efter injektion. Patienten ska även undvika att sova i samma säng som barn under 18 år och gravida första natten efter undersökningen.</w:t>
      </w:r>
    </w:p>
    <w:p w14:paraId="5DD798F1" w14:textId="77777777" w:rsidR="00D553AB" w:rsidRPr="00D553AB" w:rsidRDefault="00D553AB" w:rsidP="008363E2">
      <w:pPr>
        <w:pStyle w:val="Heading2"/>
        <w:ind w:left="0"/>
      </w:pPr>
      <w:r w:rsidRPr="00D553AB">
        <w:t xml:space="preserve">Upplysningar på remiss </w:t>
      </w:r>
    </w:p>
    <w:p w14:paraId="33134891" w14:textId="77777777" w:rsidR="00D553AB" w:rsidRPr="00D553AB" w:rsidRDefault="00D553AB" w:rsidP="008363E2">
      <w:pPr>
        <w:pStyle w:val="ListBullet"/>
        <w:ind w:left="284" w:hanging="284"/>
      </w:pPr>
      <w:r w:rsidRPr="00D553AB">
        <w:t>Kort anamnes, aktuell medicinering och frågeställning.</w:t>
      </w:r>
    </w:p>
    <w:p w14:paraId="05D3B58D" w14:textId="77777777" w:rsidR="00D553AB" w:rsidRPr="00D553AB" w:rsidRDefault="00D553AB" w:rsidP="008363E2">
      <w:pPr>
        <w:pStyle w:val="ListBullet"/>
        <w:ind w:left="284" w:hanging="284"/>
      </w:pPr>
      <w:r w:rsidRPr="00D553AB">
        <w:t xml:space="preserve">Bakomliggande sjukdomar. </w:t>
      </w:r>
    </w:p>
    <w:p w14:paraId="25E891A7" w14:textId="77777777" w:rsidR="00D553AB" w:rsidRPr="00D553AB" w:rsidRDefault="00D553AB" w:rsidP="008363E2">
      <w:pPr>
        <w:pStyle w:val="ListBullet"/>
        <w:ind w:left="284" w:hanging="284"/>
      </w:pPr>
      <w:r w:rsidRPr="00D553AB">
        <w:t xml:space="preserve">Eventuella operationer med datum. </w:t>
      </w:r>
    </w:p>
    <w:p w14:paraId="3CA9E752" w14:textId="630E6A8A" w:rsidR="00D553AB" w:rsidRPr="000525C8" w:rsidRDefault="008363E2" w:rsidP="008363E2">
      <w:pPr>
        <w:pStyle w:val="ListBullet"/>
        <w:ind w:left="284" w:hanging="284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Eventuell </w:t>
      </w:r>
      <w:r w:rsidR="00D553AB" w:rsidRPr="00D553AB">
        <w:rPr>
          <w:rFonts w:eastAsia="Calibri"/>
          <w:color w:val="000000"/>
        </w:rPr>
        <w:t xml:space="preserve">behandling med D-vitaminanaloger (Paricalcitol, Zemplar) eller </w:t>
      </w:r>
      <w:r w:rsidR="00D553AB" w:rsidRPr="00D553AB">
        <w:rPr>
          <w:rFonts w:eastAsia="Calibri"/>
          <w:color w:val="000000"/>
          <w:lang w:eastAsia="en-US"/>
        </w:rPr>
        <w:t>kalcimimetika</w:t>
      </w:r>
      <w:r w:rsidR="00D553AB" w:rsidRPr="00D553AB">
        <w:t xml:space="preserve"> </w:t>
      </w:r>
      <w:r w:rsidR="00D553AB" w:rsidRPr="00D553AB">
        <w:rPr>
          <w:rFonts w:eastAsia="Calibri"/>
          <w:color w:val="000000"/>
        </w:rPr>
        <w:t>(Cinacalcet, Mimpara, Parsabiv) de senaste 14 dagarna.</w:t>
      </w:r>
    </w:p>
    <w:p w14:paraId="5D1C1525" w14:textId="77777777" w:rsidR="00D553AB" w:rsidRPr="00D553AB" w:rsidRDefault="00D553AB" w:rsidP="008363E2">
      <w:pPr>
        <w:pStyle w:val="Heading2"/>
        <w:ind w:left="0"/>
      </w:pPr>
      <w:r w:rsidRPr="00D553AB">
        <w:t>Undersökningstid</w:t>
      </w:r>
    </w:p>
    <w:p w14:paraId="76B9F95B" w14:textId="38C07086" w:rsidR="00536A5A" w:rsidRPr="00536A5A" w:rsidRDefault="00D553AB" w:rsidP="008363E2">
      <w:pPr>
        <w:ind w:left="0"/>
      </w:pPr>
      <w:r w:rsidRPr="00D553AB">
        <w:t xml:space="preserve">Totalt cirka 4 timmar. </w:t>
      </w:r>
      <w:bookmarkEnd w:id="0"/>
    </w:p>
    <w:sectPr w:rsidR="00536A5A" w:rsidRPr="00536A5A" w:rsidSect="008363E2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FA33" w14:textId="77777777" w:rsidR="00E56BCD" w:rsidRDefault="00E56BCD">
      <w:r>
        <w:separator/>
      </w:r>
    </w:p>
  </w:endnote>
  <w:endnote w:type="continuationSeparator" w:id="0">
    <w:p w14:paraId="62DAB66A" w14:textId="77777777" w:rsidR="00E56BCD" w:rsidRDefault="00E56BCD">
      <w:r>
        <w:continuationSeparator/>
      </w:r>
    </w:p>
  </w:endnote>
  <w:endnote w:type="continuationNotice" w:id="1">
    <w:p w14:paraId="186C9B4D" w14:textId="77777777" w:rsidR="00E56BCD" w:rsidRDefault="00E56B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6357117" name="Bildobjekt 363571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D9504" w14:textId="77777777" w:rsidR="00E56BCD" w:rsidRDefault="00E56BCD"/>
  </w:footnote>
  <w:footnote w:type="continuationSeparator" w:id="0">
    <w:p w14:paraId="4763E396" w14:textId="77777777" w:rsidR="00E56BCD" w:rsidRDefault="00E56BCD">
      <w:r>
        <w:continuationSeparator/>
      </w:r>
    </w:p>
  </w:footnote>
  <w:footnote w:type="continuationNotice" w:id="1">
    <w:p w14:paraId="5C886347" w14:textId="77777777" w:rsidR="00E56BCD" w:rsidRDefault="00E56B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734DAB65" w:rsidR="008A4EB9" w:rsidRDefault="003617DD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09785161">
              <wp:simplePos x="0" y="0"/>
              <wp:positionH relativeFrom="column">
                <wp:posOffset>-283873</wp:posOffset>
              </wp:positionH>
              <wp:positionV relativeFrom="paragraph">
                <wp:posOffset>189037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465CE317" w:rsidR="00413A60" w:rsidRPr="003617DD" w:rsidRDefault="003617DD">
                          <w:pPr>
                            <w:ind w:left="0"/>
                            <w:rPr>
                              <w:rFonts w:asciiTheme="majorHAnsi" w:hAnsiTheme="majorHAnsi" w:cstheme="maj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3617DD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22.35pt;margin-top:14.9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JjAr33iAAAACQEAAA8AAAAAAAAAAAAAAAAAcQQAAGRycy9kb3ducmV2LnhtbFBL&#10;BQYAAAAABAAEAPMAAACABQAAAAA=&#10;" filled="f" stroked="f" strokeweight=".5pt">
              <v:textbox>
                <w:txbxContent>
                  <w:p w14:paraId="72D45401" w14:textId="465CE317" w:rsidR="00413A60" w:rsidRPr="003617DD" w:rsidRDefault="003617DD">
                    <w:pPr>
                      <w:ind w:left="0"/>
                      <w:rPr>
                        <w:rFonts w:asciiTheme="majorHAnsi" w:hAnsiTheme="majorHAnsi" w:cstheme="majorHAnsi"/>
                        <w:b/>
                        <w:bCs/>
                        <w:sz w:val="36"/>
                        <w:szCs w:val="36"/>
                      </w:rPr>
                    </w:pPr>
                    <w:r w:rsidRPr="003617DD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6B8F7862">
          <wp:simplePos x="0" y="0"/>
          <wp:positionH relativeFrom="page">
            <wp:posOffset>-173686</wp:posOffset>
          </wp:positionH>
          <wp:positionV relativeFrom="paragraph">
            <wp:posOffset>252260</wp:posOffset>
          </wp:positionV>
          <wp:extent cx="7559040" cy="216408"/>
          <wp:effectExtent l="0" t="0" r="0" b="0"/>
          <wp:wrapNone/>
          <wp:docPr id="91448423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69F24E5"/>
    <w:multiLevelType w:val="hybridMultilevel"/>
    <w:tmpl w:val="049C45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A429C2"/>
    <w:multiLevelType w:val="hybridMultilevel"/>
    <w:tmpl w:val="51F0E0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073D0"/>
    <w:multiLevelType w:val="multilevel"/>
    <w:tmpl w:val="792C33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666CBC"/>
    <w:multiLevelType w:val="hybridMultilevel"/>
    <w:tmpl w:val="DF9861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94966046">
    <w:abstractNumId w:val="21"/>
  </w:num>
  <w:num w:numId="2" w16cid:durableId="1872768347">
    <w:abstractNumId w:val="16"/>
  </w:num>
  <w:num w:numId="3" w16cid:durableId="1978293874">
    <w:abstractNumId w:val="0"/>
  </w:num>
  <w:num w:numId="4" w16cid:durableId="1084718652">
    <w:abstractNumId w:val="6"/>
  </w:num>
  <w:num w:numId="5" w16cid:durableId="522718003">
    <w:abstractNumId w:val="18"/>
  </w:num>
  <w:num w:numId="6" w16cid:durableId="1553612128">
    <w:abstractNumId w:val="2"/>
  </w:num>
  <w:num w:numId="7" w16cid:durableId="207257487">
    <w:abstractNumId w:val="12"/>
  </w:num>
  <w:num w:numId="8" w16cid:durableId="1069034941">
    <w:abstractNumId w:val="9"/>
  </w:num>
  <w:num w:numId="9" w16cid:durableId="895357934">
    <w:abstractNumId w:val="1"/>
  </w:num>
  <w:num w:numId="10" w16cid:durableId="1498687639">
    <w:abstractNumId w:val="1"/>
  </w:num>
  <w:num w:numId="11" w16cid:durableId="1473254635">
    <w:abstractNumId w:val="3"/>
  </w:num>
  <w:num w:numId="12" w16cid:durableId="1854880906">
    <w:abstractNumId w:val="4"/>
  </w:num>
  <w:num w:numId="13" w16cid:durableId="42415029">
    <w:abstractNumId w:val="14"/>
  </w:num>
  <w:num w:numId="14" w16cid:durableId="389235800">
    <w:abstractNumId w:val="10"/>
  </w:num>
  <w:num w:numId="15" w16cid:durableId="1777208295">
    <w:abstractNumId w:val="7"/>
  </w:num>
  <w:num w:numId="16" w16cid:durableId="2057463622">
    <w:abstractNumId w:val="13"/>
  </w:num>
  <w:num w:numId="17" w16cid:durableId="835463675">
    <w:abstractNumId w:val="5"/>
  </w:num>
  <w:num w:numId="18" w16cid:durableId="1382288805">
    <w:abstractNumId w:val="11"/>
  </w:num>
  <w:num w:numId="19" w16cid:durableId="160969727">
    <w:abstractNumId w:val="19"/>
  </w:num>
  <w:num w:numId="20" w16cid:durableId="362439579">
    <w:abstractNumId w:val="20"/>
  </w:num>
  <w:num w:numId="21" w16cid:durableId="1868787895">
    <w:abstractNumId w:val="15"/>
  </w:num>
  <w:num w:numId="22" w16cid:durableId="773862933">
    <w:abstractNumId w:val="8"/>
  </w:num>
  <w:num w:numId="23" w16cid:durableId="12562039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8FF"/>
    <w:rsid w:val="0002435C"/>
    <w:rsid w:val="00030DDD"/>
    <w:rsid w:val="000313BB"/>
    <w:rsid w:val="00033ED5"/>
    <w:rsid w:val="00050500"/>
    <w:rsid w:val="000525C8"/>
    <w:rsid w:val="0005691C"/>
    <w:rsid w:val="00056ECB"/>
    <w:rsid w:val="00056ED5"/>
    <w:rsid w:val="000655CC"/>
    <w:rsid w:val="000700AE"/>
    <w:rsid w:val="00084024"/>
    <w:rsid w:val="0008773B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C80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1AA6"/>
    <w:rsid w:val="001C4D0A"/>
    <w:rsid w:val="001C5FEF"/>
    <w:rsid w:val="001D3276"/>
    <w:rsid w:val="00211487"/>
    <w:rsid w:val="00211D91"/>
    <w:rsid w:val="00213AAB"/>
    <w:rsid w:val="00215308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52BC"/>
    <w:rsid w:val="002B0B30"/>
    <w:rsid w:val="002B0C58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0A5"/>
    <w:rsid w:val="00326C24"/>
    <w:rsid w:val="00337F99"/>
    <w:rsid w:val="00340DEA"/>
    <w:rsid w:val="0034307B"/>
    <w:rsid w:val="00345EB1"/>
    <w:rsid w:val="00350CC4"/>
    <w:rsid w:val="00360E0D"/>
    <w:rsid w:val="003617D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367"/>
    <w:rsid w:val="003D29D2"/>
    <w:rsid w:val="003E0705"/>
    <w:rsid w:val="003E2FF7"/>
    <w:rsid w:val="003F1013"/>
    <w:rsid w:val="003F1ACF"/>
    <w:rsid w:val="003F6230"/>
    <w:rsid w:val="003F6AF3"/>
    <w:rsid w:val="00404948"/>
    <w:rsid w:val="00406BEA"/>
    <w:rsid w:val="00413A60"/>
    <w:rsid w:val="00422D6A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5351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238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133"/>
    <w:rsid w:val="006319DB"/>
    <w:rsid w:val="00636E2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2EF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665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63E2"/>
    <w:rsid w:val="00843F48"/>
    <w:rsid w:val="00851423"/>
    <w:rsid w:val="00855D5B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96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00CD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5BE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672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B7C"/>
    <w:rsid w:val="00CC167C"/>
    <w:rsid w:val="00CC52D9"/>
    <w:rsid w:val="00CD6647"/>
    <w:rsid w:val="00CE4B73"/>
    <w:rsid w:val="00CF70BB"/>
    <w:rsid w:val="00D074DB"/>
    <w:rsid w:val="00D139CF"/>
    <w:rsid w:val="00D16C09"/>
    <w:rsid w:val="00D17D9F"/>
    <w:rsid w:val="00D37E7F"/>
    <w:rsid w:val="00D4507B"/>
    <w:rsid w:val="00D47AD7"/>
    <w:rsid w:val="00D51529"/>
    <w:rsid w:val="00D553AB"/>
    <w:rsid w:val="00D85218"/>
    <w:rsid w:val="00D915B1"/>
    <w:rsid w:val="00D950CC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6BCD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7B2E"/>
    <w:rsid w:val="00F34A9E"/>
    <w:rsid w:val="00F35B05"/>
    <w:rsid w:val="00F413D9"/>
    <w:rsid w:val="00F5135F"/>
    <w:rsid w:val="00F51F78"/>
    <w:rsid w:val="00F86F47"/>
    <w:rsid w:val="00F90B64"/>
    <w:rsid w:val="00F91643"/>
    <w:rsid w:val="00FB1F19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1B39B8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2B0091F-E973-428B-8A4F-48FFBFCC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DefaultParagraphFont"/>
    <w:rsid w:val="004E5351"/>
  </w:style>
  <w:style w:type="character" w:customStyle="1" w:styleId="eop">
    <w:name w:val="eop"/>
    <w:basedOn w:val="DefaultParagraphFont"/>
    <w:rsid w:val="004E5351"/>
  </w:style>
  <w:style w:type="character" w:styleId="FollowedHyperlink">
    <w:name w:val="FollowedHyperlink"/>
    <w:basedOn w:val="DefaultParagraphFont"/>
    <w:uiPriority w:val="99"/>
    <w:semiHidden/>
    <w:unhideWhenUsed/>
    <w:rsid w:val="00215308"/>
    <w:rPr>
      <w:color w:val="9EA2A2" w:themeColor="followedHyperlink"/>
      <w:u w:val="single"/>
    </w:rPr>
  </w:style>
  <w:style w:type="paragraph" w:customStyle="1" w:styleId="paragraph">
    <w:name w:val="paragraph"/>
    <w:basedOn w:val="Normal"/>
    <w:rsid w:val="003260A5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20</TotalTime>
  <Pages>1</Pages>
  <Words>569</Words>
  <Characters>3246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3808</CharactersWithSpaces>
  <SharedDoc>false</SharedDoc>
  <HyperlinkBase/>
  <HLinks>
    <vt:vector size="6" baseType="variant">
      <vt:variant>
        <vt:i4>1310724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https://mellanarkiv-offentlig.vgregion.se/alfresco/s/archive/stream/public/v1/source/available/sofia/nu8758-438627519-1619/surrogate/Information om str%C3%A5ldoser vid Nuklearmedicinska unders%C3%B6kningar.pdf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Bisköldkörtelskintigrafi</dc:title>
  <dc:subject/>
  <dc:creator>patrik.jens.johansson@vgregion.se</dc:creator>
  <keywords/>
  <lastModifiedBy>Ulrica Sehlberg</lastModifiedBy>
  <revision>24</revision>
  <lastPrinted>2016-03-31T19:56:00.0000000Z</lastPrinted>
  <dcterms:created xsi:type="dcterms:W3CDTF">2022-05-18T20:33:00.0000000Z</dcterms:created>
  <dcterms:modified xsi:type="dcterms:W3CDTF">2025-12-18T12:42:00.0000000Z</dcterms:modified>
</coreProperties>
</file>