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3D53" w:rsidP="00F35B05" w:rsidRDefault="001A3D53" w14:paraId="3AD293AE" w14:textId="77777777">
      <w:pPr>
        <w:pStyle w:val="Rubrik2"/>
        <w:sectPr w:rsidR="001A3D53" w:rsidSect="001A3D53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1A3D53" w:rsidR="001A3D53" w:rsidP="00F215D4" w:rsidRDefault="00F215D4" w14:paraId="22577857" w14:textId="08E96C21">
      <w:pPr>
        <w:pStyle w:val="Rubrik1"/>
        <w:rPr>
          <w:szCs w:val="20"/>
        </w:rPr>
      </w:pPr>
      <w:r w:rsidRPr="001A3D53">
        <w:t>Beredning av Xofigo, Uddevalla</w:t>
      </w:r>
    </w:p>
    <w:p w:rsidRPr="001A3D53" w:rsidR="00F215D4" w:rsidP="00BD0324" w:rsidRDefault="00F215D4" w14:paraId="0B7D045B" w14:textId="77777777">
      <w:pPr>
        <w:pStyle w:val="Rubrik2"/>
      </w:pPr>
      <w:r w:rsidRPr="001A3D53">
        <w:t>Syfte</w:t>
      </w:r>
    </w:p>
    <w:p w:rsidRPr="001A3D53" w:rsidR="001A3D53" w:rsidP="00F215D4" w:rsidRDefault="00F215D4" w14:paraId="10B077B4" w14:textId="105257A3">
      <w:pPr>
        <w:spacing w:after="0" w:line="240" w:lineRule="auto"/>
        <w:ind w:left="993" w:right="0"/>
        <w:rPr>
          <w:szCs w:val="20"/>
        </w:rPr>
      </w:pPr>
      <w:r w:rsidRPr="001A3D53">
        <w:rPr>
          <w:sz w:val="23"/>
          <w:szCs w:val="23"/>
        </w:rPr>
        <w:t>Enhetlig och säker rutin för beredning och dosering av radiofarmaka.</w:t>
      </w:r>
    </w:p>
    <w:p w:rsidR="001A3D53" w:rsidP="00BD0324" w:rsidRDefault="006D2D9A" w14:paraId="7C1F0AAF" w14:textId="63644FDD">
      <w:pPr>
        <w:pStyle w:val="Rubrik2"/>
      </w:pPr>
      <w:r>
        <w:t>Förändringar i denna version</w:t>
      </w:r>
    </w:p>
    <w:p w:rsidR="00190413" w:rsidP="00190413" w:rsidRDefault="00466F5A" w14:paraId="32720FD1" w14:textId="698D6951">
      <w:r>
        <w:t>Nytt datum för översyn av produktresumen.</w:t>
      </w:r>
    </w:p>
    <w:p w:rsidRPr="00190413" w:rsidR="00466F5A" w:rsidP="00190413" w:rsidRDefault="00466F5A" w14:paraId="4B80E01C" w14:textId="1FD51192">
      <w:r>
        <w:t>Anpassat till ny aktivitetsmätare samt IBC-NM.</w:t>
      </w:r>
    </w:p>
    <w:p w:rsidRPr="001A3D53" w:rsidR="001A3D53" w:rsidP="006D2D9A" w:rsidRDefault="001A3D53" w14:paraId="4EFA056E" w14:textId="77777777">
      <w:pPr>
        <w:pStyle w:val="Rubrik2"/>
        <w:ind w:left="0" w:firstLine="992"/>
      </w:pPr>
      <w:r w:rsidRPr="001A3D53">
        <w:t>Information/arbetsgång</w:t>
      </w:r>
    </w:p>
    <w:tbl>
      <w:tblPr>
        <w:tblW w:w="9180" w:type="dxa"/>
        <w:tblInd w:w="851" w:type="dxa"/>
        <w:tblLook w:val="04A0" w:firstRow="1" w:lastRow="0" w:firstColumn="1" w:lastColumn="0" w:noHBand="0" w:noVBand="1"/>
      </w:tblPr>
      <w:tblGrid>
        <w:gridCol w:w="2577"/>
        <w:gridCol w:w="6603"/>
      </w:tblGrid>
      <w:tr w:rsidRPr="001A3D53" w:rsidR="001A3D53" w:rsidTr="1066E3C6" w14:paraId="700E32E6" w14:textId="77777777">
        <w:tc>
          <w:tcPr>
            <w:tcW w:w="2577" w:type="dxa"/>
            <w:tcMar/>
          </w:tcPr>
          <w:p w:rsidRPr="001A3D53" w:rsidR="001A3D53" w:rsidP="001A3D53" w:rsidRDefault="001A3D53" w14:paraId="68AF3316" w14:textId="77777777">
            <w:pPr>
              <w:spacing w:after="0" w:line="240" w:lineRule="auto"/>
              <w:ind w:left="0" w:right="0"/>
              <w:rPr>
                <w:rFonts w:ascii="Calibri" w:hAnsi="Calibri"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Produktnamn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2447C2F0" w14:textId="77777777">
            <w:pPr>
              <w:spacing w:after="0" w:line="276" w:lineRule="auto"/>
              <w:ind w:left="0" w:right="0"/>
              <w:rPr>
                <w:szCs w:val="20"/>
              </w:rPr>
            </w:pPr>
            <w:r w:rsidRPr="001A3D53">
              <w:rPr>
                <w:szCs w:val="20"/>
              </w:rPr>
              <w:t>Xofigo, (Bayer Pharma AG.)</w:t>
            </w:r>
          </w:p>
        </w:tc>
      </w:tr>
      <w:tr w:rsidRPr="001A3D53" w:rsidR="001A3D53" w:rsidTr="1066E3C6" w14:paraId="35DA4986" w14:textId="77777777">
        <w:tc>
          <w:tcPr>
            <w:tcW w:w="2577" w:type="dxa"/>
            <w:tcMar/>
          </w:tcPr>
          <w:p w:rsidRPr="001A3D53" w:rsidR="001A3D53" w:rsidP="001A3D53" w:rsidRDefault="001A3D53" w14:paraId="6BC386DB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47196F94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7C03AA65" w14:textId="77777777">
        <w:tc>
          <w:tcPr>
            <w:tcW w:w="2577" w:type="dxa"/>
            <w:tcMar/>
          </w:tcPr>
          <w:p w:rsidRPr="001A3D53" w:rsidR="001A3D53" w:rsidP="001A3D53" w:rsidRDefault="001A3D53" w14:paraId="12435B78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Aktiv substans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3D18D081" w14:textId="77777777">
            <w:pPr>
              <w:spacing w:after="0" w:line="276" w:lineRule="auto"/>
              <w:ind w:left="0" w:right="0"/>
              <w:rPr>
                <w:szCs w:val="20"/>
                <w:lang w:val="en-US"/>
              </w:rPr>
            </w:pPr>
            <w:r w:rsidRPr="001A3D53">
              <w:rPr>
                <w:szCs w:val="20"/>
                <w:vertAlign w:val="superscript"/>
              </w:rPr>
              <w:t>223</w:t>
            </w:r>
            <w:r w:rsidRPr="001A3D53">
              <w:rPr>
                <w:szCs w:val="20"/>
              </w:rPr>
              <w:t>Ra-diklorid</w:t>
            </w:r>
          </w:p>
        </w:tc>
      </w:tr>
      <w:tr w:rsidRPr="001A3D53" w:rsidR="001A3D53" w:rsidTr="1066E3C6" w14:paraId="4FD28E09" w14:textId="77777777">
        <w:tc>
          <w:tcPr>
            <w:tcW w:w="2577" w:type="dxa"/>
            <w:tcMar/>
          </w:tcPr>
          <w:p w:rsidRPr="001A3D53" w:rsidR="001A3D53" w:rsidP="001A3D53" w:rsidRDefault="001A3D53" w14:paraId="33ACD41C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085213E9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12505557" w14:textId="77777777">
        <w:tc>
          <w:tcPr>
            <w:tcW w:w="2577" w:type="dxa"/>
            <w:tcMar/>
          </w:tcPr>
          <w:p w:rsidRPr="001A3D53" w:rsidR="001A3D53" w:rsidP="001A3D53" w:rsidRDefault="001A3D53" w14:paraId="5B9FD88B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Datum för översyn av produktresumén</w:t>
            </w:r>
          </w:p>
        </w:tc>
        <w:tc>
          <w:tcPr>
            <w:tcW w:w="6603" w:type="dxa"/>
            <w:tcMar/>
          </w:tcPr>
          <w:p w:rsidRPr="001A3D53" w:rsidR="001A3D53" w:rsidP="001A3D53" w:rsidRDefault="00BD0324" w14:paraId="1E432E34" w14:textId="00835ED3">
            <w:pPr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szCs w:val="20"/>
              </w:rPr>
              <w:t>0</w:t>
            </w:r>
            <w:r w:rsidR="001435EA">
              <w:rPr>
                <w:szCs w:val="20"/>
              </w:rPr>
              <w:t>7</w:t>
            </w:r>
            <w:r>
              <w:rPr>
                <w:szCs w:val="20"/>
              </w:rPr>
              <w:t>/202</w:t>
            </w:r>
            <w:r w:rsidR="007C542A">
              <w:rPr>
                <w:szCs w:val="20"/>
              </w:rPr>
              <w:t>5</w:t>
            </w:r>
          </w:p>
        </w:tc>
      </w:tr>
      <w:tr w:rsidRPr="001A3D53" w:rsidR="001A3D53" w:rsidTr="1066E3C6" w14:paraId="174B8AA8" w14:textId="77777777">
        <w:tc>
          <w:tcPr>
            <w:tcW w:w="2577" w:type="dxa"/>
            <w:tcMar/>
          </w:tcPr>
          <w:p w:rsidRPr="001A3D53" w:rsidR="001A3D53" w:rsidP="001A3D53" w:rsidRDefault="001A3D53" w14:paraId="2EE692EB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5E9F1092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0762C262" w14:textId="77777777">
        <w:tc>
          <w:tcPr>
            <w:tcW w:w="2577" w:type="dxa"/>
            <w:tcMar/>
          </w:tcPr>
          <w:p w:rsidRPr="001A3D53" w:rsidR="001A3D53" w:rsidP="001A3D53" w:rsidRDefault="001A3D53" w14:paraId="48130BCC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Beredningsföreskrift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1DB876DD" w14:textId="3B17D6A0">
            <w:pPr>
              <w:spacing w:after="0" w:line="240" w:lineRule="auto"/>
              <w:ind w:left="0" w:right="0"/>
            </w:pPr>
            <w:r w:rsidR="001A3D53">
              <w:rPr/>
              <w:t xml:space="preserve">Färdig lösning för injektion. 1100 </w:t>
            </w:r>
            <w:r w:rsidR="001A3D53">
              <w:rPr/>
              <w:t>kBq</w:t>
            </w:r>
            <w:r w:rsidR="001A3D53">
              <w:rPr/>
              <w:t xml:space="preserve">/ml </w:t>
            </w:r>
            <w:r w:rsidRPr="1066E3C6" w:rsidR="001A3D53">
              <w:rPr>
                <w:vertAlign w:val="superscript"/>
              </w:rPr>
              <w:t>223</w:t>
            </w:r>
            <w:r w:rsidR="001A3D53">
              <w:rPr/>
              <w:t xml:space="preserve">Ra- </w:t>
            </w:r>
            <w:r w:rsidR="001A3D53">
              <w:rPr/>
              <w:t>diklorid</w:t>
            </w:r>
            <w:r w:rsidR="001A3D53">
              <w:rPr/>
              <w:t xml:space="preserve">. </w:t>
            </w:r>
            <w:r>
              <w:br/>
            </w:r>
            <w:r w:rsidR="0023344A">
              <w:rPr/>
              <w:t xml:space="preserve">vid referensdatumet. </w:t>
            </w:r>
            <w:r w:rsidR="001A3D53">
              <w:rPr/>
              <w:t xml:space="preserve">Varje flaska innehåller 6 ml och 6,6 </w:t>
            </w:r>
            <w:r w:rsidR="001A3D53">
              <w:rPr/>
              <w:t>MBq</w:t>
            </w:r>
            <w:r w:rsidR="001A3D53">
              <w:rPr/>
              <w:t xml:space="preserve"> </w:t>
            </w:r>
            <w:r w:rsidRPr="1066E3C6" w:rsidR="001A3D53">
              <w:rPr>
                <w:vertAlign w:val="superscript"/>
              </w:rPr>
              <w:t>223</w:t>
            </w:r>
            <w:r w:rsidR="001A3D53">
              <w:rPr/>
              <w:t xml:space="preserve">Ra- </w:t>
            </w:r>
            <w:r w:rsidR="001A3D53">
              <w:rPr/>
              <w:t>diklorid</w:t>
            </w:r>
            <w:r w:rsidR="001A3D53">
              <w:rPr/>
              <w:t xml:space="preserve"> vid referensdatumet</w:t>
            </w:r>
            <w:r w:rsidR="0023344A">
              <w:rPr/>
              <w:t xml:space="preserve">, se </w:t>
            </w:r>
            <w:hyperlink r:id="R7adf83293b0543d3">
              <w:r w:rsidRPr="1066E3C6" w:rsidR="2D1A9CC5">
                <w:rPr>
                  <w:rStyle w:val="Hyperlnk"/>
                </w:rPr>
                <w:t>Sönderfallstabeller</w:t>
              </w:r>
            </w:hyperlink>
            <w:r w:rsidR="0023344A">
              <w:rPr/>
              <w:t xml:space="preserve"> för aktuell aktivitet.</w:t>
            </w:r>
          </w:p>
          <w:p w:rsidRPr="001A3D53" w:rsidR="001A3D53" w:rsidP="001A3D53" w:rsidRDefault="001A3D53" w14:paraId="48B4C963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  <w:p w:rsidRPr="001A3D53" w:rsidR="001A3D53" w:rsidP="001A3D53" w:rsidRDefault="001A3D53" w14:paraId="5A9EB148" w14:textId="77777777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 xml:space="preserve">Inspektera visuellt före användning. Xofigo är en klar, färglös lösning och ska inte användas om den är missfärgad, innehåller partiklar eller om behållaren är skadad. </w:t>
            </w:r>
          </w:p>
          <w:p w:rsidRPr="001A3D53" w:rsidR="001A3D53" w:rsidP="001A3D53" w:rsidRDefault="001A3D53" w14:paraId="1503FA97" w14:textId="77777777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>Bruksfärdig lösning. Ska inte spädas eller blandas med någon lösning. Varje flaska är avsedd för engångsbruk.</w:t>
            </w:r>
          </w:p>
          <w:p w:rsidRPr="001A3D53" w:rsidR="001A3D53" w:rsidP="001A3D53" w:rsidRDefault="7F9DF823" w14:paraId="54B127C1" w14:textId="76570335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</w:pPr>
            <w:r>
              <w:t>Fyll i blanketten</w:t>
            </w:r>
            <w:r w:rsidR="14E17E8B">
              <w:t xml:space="preserve"> </w:t>
            </w:r>
            <w:hyperlink r:id="rId21">
              <w:r w:rsidRPr="54452614" w:rsidR="001A3D53">
                <w:rPr>
                  <w:color w:val="0000FF"/>
                  <w:u w:val="single"/>
                </w:rPr>
                <w:t>Dispensering av Xofigo</w:t>
              </w:r>
              <w:r w:rsidR="00C54229">
                <w:rPr>
                  <w:color w:val="0000FF"/>
                  <w:u w:val="single"/>
                </w:rPr>
                <w:t xml:space="preserve"> </w:t>
              </w:r>
              <w:hyperlink w:tgtFrame="_blank" w:history="1" r:id="rId22">
                <w:r w:rsidR="00C54229">
                  <w:rPr>
                    <w:rStyle w:val="normaltextrun"/>
                    <w:color w:val="0000FF"/>
                    <w:u w:val="single"/>
                    <w:shd w:val="clear" w:color="auto" w:fill="FFFFFF"/>
                  </w:rPr>
                  <w:t>(</w:t>
                </w:r>
                <w:r w:rsidR="00C54229">
                  <w:rPr>
                    <w:rStyle w:val="normaltextrun"/>
                    <w:color w:val="0000FF"/>
                    <w:sz w:val="19"/>
                    <w:szCs w:val="19"/>
                    <w:u w:val="single"/>
                    <w:shd w:val="clear" w:color="auto" w:fill="FFFFFF"/>
                    <w:vertAlign w:val="superscript"/>
                  </w:rPr>
                  <w:t>223</w:t>
                </w:r>
                <w:r w:rsidR="00C54229">
                  <w:rPr>
                    <w:rStyle w:val="normaltextrun"/>
                    <w:color w:val="0000FF"/>
                    <w:u w:val="single"/>
                    <w:shd w:val="clear" w:color="auto" w:fill="FFFFFF"/>
                  </w:rPr>
                  <w:t>Ra, T</w:t>
                </w:r>
                <w:r w:rsidR="00C54229">
                  <w:rPr>
                    <w:rStyle w:val="normaltextrun"/>
                    <w:color w:val="0000FF"/>
                    <w:sz w:val="19"/>
                    <w:szCs w:val="19"/>
                    <w:u w:val="single"/>
                    <w:shd w:val="clear" w:color="auto" w:fill="FFFFFF"/>
                    <w:vertAlign w:val="subscript"/>
                  </w:rPr>
                  <w:t>1/2</w:t>
                </w:r>
                <w:r w:rsidR="00C54229">
                  <w:rPr>
                    <w:rStyle w:val="normaltextrun"/>
                    <w:color w:val="0000FF"/>
                    <w:u w:val="single"/>
                    <w:shd w:val="clear" w:color="auto" w:fill="FFFFFF"/>
                  </w:rPr>
                  <w:t>: 11,4 d)</w:t>
                </w:r>
              </w:hyperlink>
              <w:r w:rsidR="00C54229">
                <w:rPr>
                  <w:rStyle w:val="eop"/>
                  <w:color w:val="000000"/>
                  <w:shd w:val="clear" w:color="auto" w:fill="FFFFFF"/>
                </w:rPr>
                <w:t> </w:t>
              </w:r>
              <w:r w:rsidR="00C54229">
                <w:rPr>
                  <w:color w:val="0000FF"/>
                  <w:u w:val="single"/>
                </w:rPr>
                <w:t xml:space="preserve"> </w:t>
              </w:r>
              <w:r w:rsidRPr="54452614" w:rsidR="001A3D53">
                <w:rPr>
                  <w:color w:val="0000FF"/>
                  <w:u w:val="single"/>
                </w:rPr>
                <w:t xml:space="preserve"> </w:t>
              </w:r>
            </w:hyperlink>
          </w:p>
          <w:p w:rsidRPr="001A3D53" w:rsidR="001A3D53" w:rsidP="007324B2" w:rsidRDefault="001A3D53" w14:paraId="2B4EFA18" w14:textId="44E16B77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-287"/>
              <w:rPr>
                <w:szCs w:val="20"/>
              </w:rPr>
            </w:pPr>
            <w:r w:rsidRPr="001A3D53">
              <w:rPr>
                <w:szCs w:val="20"/>
              </w:rPr>
              <w:t xml:space="preserve">Räkna ut dosen (ordinerad aktivitet) till patient i MBq genom </w:t>
            </w:r>
            <w:r w:rsidR="007D06A8">
              <w:rPr>
                <w:szCs w:val="20"/>
              </w:rPr>
              <w:br/>
            </w:r>
            <w:r w:rsidRPr="001A3D53">
              <w:rPr>
                <w:szCs w:val="20"/>
              </w:rPr>
              <w:t>att multiplicera vikten i kg med 0,055</w:t>
            </w:r>
            <w:r w:rsidRPr="001A3D53">
              <w:rPr>
                <w:color w:val="FF0000"/>
                <w:szCs w:val="20"/>
              </w:rPr>
              <w:t xml:space="preserve"> </w:t>
            </w:r>
            <w:r w:rsidRPr="001A3D53">
              <w:rPr>
                <w:szCs w:val="20"/>
              </w:rPr>
              <w:t>[MBq/kg]. Notera i protokollet.</w:t>
            </w:r>
            <w:r w:rsidR="00C02A84">
              <w:rPr>
                <w:szCs w:val="20"/>
              </w:rPr>
              <w:t xml:space="preserve"> </w:t>
            </w:r>
            <w:r w:rsidR="00985CCD">
              <w:rPr>
                <w:szCs w:val="20"/>
              </w:rPr>
              <w:t xml:space="preserve">Var uppmärksam på om patientens vikt ändrats sedan remissen skrevs. </w:t>
            </w:r>
            <w:r w:rsidR="00C02A84">
              <w:rPr>
                <w:szCs w:val="20"/>
              </w:rPr>
              <w:t>Kontrollera och ändra vid behov vikten</w:t>
            </w:r>
            <w:r w:rsidR="001B1501">
              <w:rPr>
                <w:szCs w:val="20"/>
              </w:rPr>
              <w:t xml:space="preserve"> i</w:t>
            </w:r>
            <w:r w:rsidR="005C5770">
              <w:rPr>
                <w:szCs w:val="20"/>
              </w:rPr>
              <w:t xml:space="preserve"> i IBC-NM</w:t>
            </w:r>
            <w:r w:rsidR="00D91652">
              <w:rPr>
                <w:szCs w:val="20"/>
              </w:rPr>
              <w:t>.</w:t>
            </w:r>
          </w:p>
          <w:p w:rsidR="00855DCE" w:rsidP="00190413" w:rsidRDefault="001A3D53" w14:paraId="250ABB8A" w14:textId="0E6F6931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>Beräkna aktiviteten i flaskan till mättiden</w:t>
            </w:r>
            <w:r w:rsidR="00511CE7">
              <w:rPr>
                <w:szCs w:val="20"/>
              </w:rPr>
              <w:t xml:space="preserve"> med hjälp av </w:t>
            </w:r>
            <w:r w:rsidR="00985CCD">
              <w:rPr>
                <w:szCs w:val="20"/>
              </w:rPr>
              <w:t>tabell.</w:t>
            </w:r>
          </w:p>
          <w:p w:rsidR="008276C3" w:rsidP="00190413" w:rsidRDefault="008276C3" w14:paraId="53862D25" w14:textId="7BA58D34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>
              <w:rPr>
                <w:szCs w:val="20"/>
              </w:rPr>
              <w:t>Öppna patienten under ”förbered planerad dos” i IBC-NM.</w:t>
            </w:r>
          </w:p>
          <w:p w:rsidR="00246F7D" w:rsidP="00190413" w:rsidRDefault="00246F7D" w14:paraId="5EA10E01" w14:textId="67D44E69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>
              <w:rPr>
                <w:szCs w:val="20"/>
              </w:rPr>
              <w:t>Kontrollmät aktiviteten i flaskan</w:t>
            </w:r>
            <w:r w:rsidR="0016373E">
              <w:rPr>
                <w:szCs w:val="20"/>
              </w:rPr>
              <w:t xml:space="preserve"> i IBC-NM</w:t>
            </w:r>
            <w:r w:rsidR="001622BA">
              <w:rPr>
                <w:szCs w:val="20"/>
              </w:rPr>
              <w:t>. Skriv upp</w:t>
            </w:r>
            <w:r w:rsidR="003C6512">
              <w:rPr>
                <w:szCs w:val="20"/>
              </w:rPr>
              <w:t xml:space="preserve"> </w:t>
            </w:r>
            <w:r w:rsidR="001622BA">
              <w:rPr>
                <w:szCs w:val="20"/>
              </w:rPr>
              <w:t>värdet.</w:t>
            </w:r>
          </w:p>
          <w:p w:rsidR="006D10F2" w:rsidP="006D10F2" w:rsidRDefault="001622BA" w14:paraId="15AD1AF8" w14:textId="6CD1D263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>
              <w:rPr>
                <w:szCs w:val="20"/>
              </w:rPr>
              <w:t>Dividera detta värde med volymen (6</w:t>
            </w:r>
            <w:r w:rsidR="00CB196D">
              <w:rPr>
                <w:szCs w:val="20"/>
              </w:rPr>
              <w:t xml:space="preserve"> </w:t>
            </w:r>
            <w:r>
              <w:rPr>
                <w:szCs w:val="20"/>
              </w:rPr>
              <w:t>ml) i flaskan. Notera aktivitetskoncentrationen i MBq/ml.</w:t>
            </w:r>
            <w:r w:rsidR="00D6476B">
              <w:rPr>
                <w:szCs w:val="20"/>
              </w:rPr>
              <w:br/>
            </w:r>
            <w:r w:rsidR="00D6476B">
              <w:rPr>
                <w:szCs w:val="20"/>
              </w:rPr>
              <w:t>Volymen som ska dras upp i sprutan</w:t>
            </w:r>
            <w:r w:rsidR="0016720C">
              <w:rPr>
                <w:szCs w:val="20"/>
              </w:rPr>
              <w:t xml:space="preserve">, beräknas genom att dividera patientens dos i MBq med aktivitetskoncentration </w:t>
            </w:r>
            <w:r w:rsidR="00A64E81">
              <w:rPr>
                <w:szCs w:val="20"/>
              </w:rPr>
              <w:br/>
            </w:r>
            <w:r w:rsidR="0016720C">
              <w:rPr>
                <w:szCs w:val="20"/>
              </w:rPr>
              <w:t>(i MBq</w:t>
            </w:r>
            <w:r w:rsidR="006D10F2">
              <w:rPr>
                <w:szCs w:val="20"/>
              </w:rPr>
              <w:t>/ml).</w:t>
            </w:r>
          </w:p>
          <w:p w:rsidRPr="006D10F2" w:rsidR="001A3D53" w:rsidP="006D10F2" w:rsidRDefault="001A3D53" w14:paraId="28F8198F" w14:textId="2AE60C58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6D10F2">
              <w:rPr>
                <w:szCs w:val="20"/>
              </w:rPr>
              <w:t xml:space="preserve">Dra upp </w:t>
            </w:r>
            <w:r w:rsidR="00F274D9">
              <w:rPr>
                <w:szCs w:val="20"/>
              </w:rPr>
              <w:t xml:space="preserve">volymen </w:t>
            </w:r>
            <w:r w:rsidR="00AB7FFC">
              <w:rPr>
                <w:szCs w:val="20"/>
              </w:rPr>
              <w:t xml:space="preserve">i en 10 ml spruta med louerlockfattning. </w:t>
            </w:r>
            <w:r w:rsidR="002A5FE6">
              <w:rPr>
                <w:szCs w:val="20"/>
              </w:rPr>
              <w:t xml:space="preserve">Använd </w:t>
            </w:r>
            <w:r w:rsidRPr="006D10F2">
              <w:rPr>
                <w:szCs w:val="20"/>
              </w:rPr>
              <w:t>luftningskanyl med filter. Använd sprutskydd.</w:t>
            </w:r>
          </w:p>
          <w:p w:rsidRPr="00725EBA" w:rsidR="007C765C" w:rsidP="00725EBA" w:rsidRDefault="001A3D53" w14:paraId="767FE3B9" w14:textId="0B7C5503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>Mät i aktivitetsmätaren och notera i protokollet. Aktiviteten får avvika högst mellan - 5 % och +10 %.</w:t>
            </w:r>
          </w:p>
          <w:p w:rsidR="001A3D53" w:rsidP="001A3D53" w:rsidRDefault="001A3D53" w14:paraId="05840FEF" w14:textId="390CB1E8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>Mät även kvarvarande aktivitet i fl</w:t>
            </w:r>
            <w:r w:rsidR="0052076E">
              <w:rPr>
                <w:szCs w:val="20"/>
              </w:rPr>
              <w:t>askan.</w:t>
            </w:r>
          </w:p>
          <w:p w:rsidR="0052076E" w:rsidP="001A3D53" w:rsidRDefault="0052076E" w14:paraId="45089AD9" w14:textId="6F3D3F12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>
              <w:rPr>
                <w:szCs w:val="20"/>
              </w:rPr>
              <w:t>Mät kvarvarande aktivitet i sprutan efter administration</w:t>
            </w:r>
            <w:r w:rsidR="001B6D7F">
              <w:rPr>
                <w:szCs w:val="20"/>
              </w:rPr>
              <w:t>.</w:t>
            </w:r>
          </w:p>
          <w:p w:rsidRPr="001A3D53" w:rsidR="006C40B6" w:rsidP="001A3D53" w:rsidRDefault="006C40B6" w14:paraId="75DCA092" w14:textId="16698E90">
            <w:pPr>
              <w:numPr>
                <w:ilvl w:val="0"/>
                <w:numId w:val="20"/>
              </w:numPr>
              <w:suppressAutoHyphens/>
              <w:spacing w:after="0" w:line="23" w:lineRule="atLeast"/>
              <w:ind w:left="400" w:right="0"/>
              <w:rPr>
                <w:szCs w:val="20"/>
              </w:rPr>
            </w:pPr>
            <w:r>
              <w:rPr>
                <w:szCs w:val="20"/>
              </w:rPr>
              <w:t>Skriv ut etikett</w:t>
            </w:r>
            <w:r w:rsidR="00352E36">
              <w:rPr>
                <w:szCs w:val="20"/>
              </w:rPr>
              <w:t xml:space="preserve"> från IBC-NM och sätt på sprutskyddet.</w:t>
            </w:r>
          </w:p>
          <w:p w:rsidRPr="001A3D53" w:rsidR="001A3D53" w:rsidP="001A3D53" w:rsidRDefault="001A3D53" w14:paraId="35972530" w14:textId="77777777">
            <w:pPr>
              <w:numPr>
                <w:ilvl w:val="0"/>
                <w:numId w:val="20"/>
              </w:numPr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 xml:space="preserve">Kontaminerat avfall slängs i blyskyddad avfallsburk märkt </w:t>
            </w:r>
            <w:r w:rsidRPr="001A3D53">
              <w:rPr>
                <w:szCs w:val="20"/>
                <w:vertAlign w:val="superscript"/>
              </w:rPr>
              <w:t>223</w:t>
            </w:r>
            <w:r w:rsidRPr="001A3D53">
              <w:rPr>
                <w:szCs w:val="20"/>
              </w:rPr>
              <w:t xml:space="preserve">Ra. </w:t>
            </w:r>
          </w:p>
          <w:p w:rsidRPr="00255723" w:rsidR="001A3D53" w:rsidP="00255723" w:rsidRDefault="001A3D53" w14:paraId="2D0A837B" w14:textId="1684F184">
            <w:pPr>
              <w:numPr>
                <w:ilvl w:val="0"/>
                <w:numId w:val="20"/>
              </w:numPr>
              <w:spacing w:after="0" w:line="23" w:lineRule="atLeast"/>
              <w:ind w:left="400" w:right="0"/>
              <w:rPr>
                <w:szCs w:val="20"/>
              </w:rPr>
            </w:pPr>
            <w:r w:rsidRPr="001A3D53">
              <w:rPr>
                <w:szCs w:val="20"/>
              </w:rPr>
              <w:t xml:space="preserve">Flaskan förvaras i sitt blyskydd. </w:t>
            </w:r>
            <w:r w:rsidR="00FD0E05">
              <w:rPr>
                <w:szCs w:val="20"/>
              </w:rPr>
              <w:t xml:space="preserve"> L</w:t>
            </w:r>
            <w:r w:rsidR="00D31A61">
              <w:rPr>
                <w:szCs w:val="20"/>
              </w:rPr>
              <w:t>å</w:t>
            </w:r>
            <w:r w:rsidR="00FD0E05">
              <w:rPr>
                <w:szCs w:val="20"/>
              </w:rPr>
              <w:t>t etiketten sitta kvar på blyburken och ställ för avklingning.</w:t>
            </w:r>
          </w:p>
        </w:tc>
      </w:tr>
      <w:tr w:rsidRPr="001A3D53" w:rsidR="001A3D53" w:rsidTr="1066E3C6" w14:paraId="78A966D9" w14:textId="77777777">
        <w:tc>
          <w:tcPr>
            <w:tcW w:w="2577" w:type="dxa"/>
            <w:tcMar/>
          </w:tcPr>
          <w:p w:rsidRPr="001A3D53" w:rsidR="001A3D53" w:rsidP="001A3D53" w:rsidRDefault="001A3D53" w14:paraId="72C7D2A9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76E98BE9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6065967D" w14:textId="77777777">
        <w:tc>
          <w:tcPr>
            <w:tcW w:w="2577" w:type="dxa"/>
            <w:tcMar/>
          </w:tcPr>
          <w:p w:rsidRPr="001A3D53" w:rsidR="001A3D53" w:rsidP="001A3D53" w:rsidRDefault="001A3D53" w14:paraId="15DB80C1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Behandling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20E73193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1A3D53">
              <w:rPr>
                <w:szCs w:val="20"/>
              </w:rPr>
              <w:t>Vuxna med kastrationsresistent protatacancer med symtomatiska skelettmetastaser och inga viscerala metastaser.</w:t>
            </w:r>
          </w:p>
        </w:tc>
      </w:tr>
      <w:tr w:rsidRPr="001A3D53" w:rsidR="001A3D53" w:rsidTr="1066E3C6" w14:paraId="17E4C289" w14:textId="77777777">
        <w:tc>
          <w:tcPr>
            <w:tcW w:w="2577" w:type="dxa"/>
            <w:tcMar/>
          </w:tcPr>
          <w:p w:rsidRPr="001A3D53" w:rsidR="001A3D53" w:rsidP="001A3D53" w:rsidRDefault="001A3D53" w14:paraId="344B1B31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405F0237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38D77B57" w14:textId="77777777">
        <w:tc>
          <w:tcPr>
            <w:tcW w:w="2577" w:type="dxa"/>
            <w:tcMar/>
          </w:tcPr>
          <w:p w:rsidRPr="001A3D53" w:rsidR="001A3D53" w:rsidP="001A3D53" w:rsidRDefault="001A3D53" w14:paraId="3E07D158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Förvaring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4CF6F310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1A3D53">
              <w:rPr>
                <w:szCs w:val="20"/>
              </w:rPr>
              <w:t>Injektionsflaska förvaras i en blybehållare.</w:t>
            </w:r>
          </w:p>
        </w:tc>
      </w:tr>
      <w:tr w:rsidRPr="001A3D53" w:rsidR="001A3D53" w:rsidTr="1066E3C6" w14:paraId="3137063F" w14:textId="77777777">
        <w:tc>
          <w:tcPr>
            <w:tcW w:w="2577" w:type="dxa"/>
            <w:tcMar/>
          </w:tcPr>
          <w:p w:rsidRPr="001A3D53" w:rsidR="001A3D53" w:rsidP="001A3D53" w:rsidRDefault="001A3D53" w14:paraId="3DA379DE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43871B81" w14:textId="77777777">
            <w:pPr>
              <w:spacing w:after="0" w:line="276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45CC873B" w14:textId="77777777">
        <w:tc>
          <w:tcPr>
            <w:tcW w:w="2577" w:type="dxa"/>
            <w:tcMar/>
          </w:tcPr>
          <w:p w:rsidRPr="001A3D53" w:rsidR="001A3D53" w:rsidP="001A3D53" w:rsidRDefault="001A3D53" w14:paraId="26F76552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Hållbarhet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7BF6CABC" w14:textId="77777777">
            <w:pPr>
              <w:spacing w:after="0" w:line="276" w:lineRule="auto"/>
              <w:ind w:left="0" w:right="0"/>
              <w:rPr>
                <w:szCs w:val="20"/>
              </w:rPr>
            </w:pPr>
            <w:r w:rsidRPr="001A3D53">
              <w:rPr>
                <w:szCs w:val="20"/>
              </w:rPr>
              <w:t>28 dagar. Inga särskilda temperaturanvisningar.</w:t>
            </w:r>
          </w:p>
        </w:tc>
      </w:tr>
      <w:tr w:rsidRPr="001A3D53" w:rsidR="001A3D53" w:rsidTr="1066E3C6" w14:paraId="12A27437" w14:textId="77777777">
        <w:tc>
          <w:tcPr>
            <w:tcW w:w="2577" w:type="dxa"/>
            <w:tcMar/>
          </w:tcPr>
          <w:p w:rsidRPr="001A3D53" w:rsidR="001A3D53" w:rsidP="001A3D53" w:rsidRDefault="001A3D53" w14:paraId="526CC2DE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317C8FB9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Pr="001A3D53" w:rsidR="001A3D53" w:rsidTr="1066E3C6" w14:paraId="2704A9A7" w14:textId="77777777">
        <w:tc>
          <w:tcPr>
            <w:tcW w:w="2577" w:type="dxa"/>
            <w:tcMar/>
          </w:tcPr>
          <w:p w:rsidRPr="001A3D53" w:rsidR="001A3D53" w:rsidP="001A3D53" w:rsidRDefault="001A3D53" w14:paraId="7D512ACF" w14:textId="77777777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  <w:r w:rsidRPr="001A3D53">
              <w:rPr>
                <w:rFonts w:ascii="Calibri" w:hAnsi="Calibri" w:cs="Arial"/>
                <w:b/>
                <w:szCs w:val="20"/>
              </w:rPr>
              <w:t>Patientdos</w:t>
            </w:r>
          </w:p>
        </w:tc>
        <w:tc>
          <w:tcPr>
            <w:tcW w:w="6603" w:type="dxa"/>
            <w:tcMar/>
          </w:tcPr>
          <w:p w:rsidRPr="001A3D53" w:rsidR="001A3D53" w:rsidP="001A3D53" w:rsidRDefault="001A3D53" w14:paraId="2DE43652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1A3D53">
              <w:rPr>
                <w:szCs w:val="20"/>
              </w:rPr>
              <w:t>Vuxen: 55 kBq/kroppsvikt i kg.</w:t>
            </w:r>
          </w:p>
        </w:tc>
      </w:tr>
      <w:tr w:rsidRPr="001A3D53" w:rsidR="001A3D53" w:rsidTr="1066E3C6" w14:paraId="54D98AEF" w14:textId="77777777">
        <w:tc>
          <w:tcPr>
            <w:tcW w:w="2577" w:type="dxa"/>
            <w:tcMar/>
          </w:tcPr>
          <w:p w:rsidRPr="001A3D53" w:rsidR="001A3D53" w:rsidP="001A3D53" w:rsidRDefault="001A3D53" w14:paraId="78ED388B" w14:textId="77777777">
            <w:pPr>
              <w:spacing w:after="0" w:line="240" w:lineRule="auto"/>
              <w:ind w:left="0" w:right="0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6603" w:type="dxa"/>
            <w:tcMar/>
          </w:tcPr>
          <w:p w:rsidRPr="001A3D53" w:rsidR="001A3D53" w:rsidP="001A3D53" w:rsidRDefault="001A3D53" w14:paraId="3F9F1446" w14:textId="77777777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</w:tbl>
    <w:p w:rsidRPr="001A3D53" w:rsidR="001A3D53" w:rsidP="001A3D53" w:rsidRDefault="001A3D53" w14:paraId="38B3D3EF" w14:textId="77777777">
      <w:pPr>
        <w:spacing w:after="0" w:line="240" w:lineRule="auto"/>
        <w:ind w:left="0" w:right="0"/>
        <w:rPr>
          <w:rFonts w:ascii="Arial" w:hAnsi="Arial" w:cs="Arial"/>
          <w:b/>
          <w:szCs w:val="20"/>
        </w:rPr>
      </w:pPr>
    </w:p>
    <w:bookmarkEnd w:id="0"/>
    <w:p w:rsidRPr="00536A5A" w:rsidR="00536A5A" w:rsidP="00190413" w:rsidRDefault="00536A5A" w14:paraId="76B9F95B" w14:textId="3FC0DB3F">
      <w:pPr>
        <w:spacing w:after="0" w:line="240" w:lineRule="auto"/>
        <w:ind w:right="-1136"/>
      </w:pPr>
    </w:p>
    <w:sectPr w:rsidRPr="00536A5A" w:rsidR="00536A5A" w:rsidSect="001A3D53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2223" w:rsidRDefault="00852223" w14:paraId="3729895A" w14:textId="77777777">
      <w:r>
        <w:separator/>
      </w:r>
    </w:p>
  </w:endnote>
  <w:endnote w:type="continuationSeparator" w:id="0">
    <w:p w:rsidR="00852223" w:rsidRDefault="00852223" w14:paraId="0C85F077" w14:textId="77777777">
      <w:r>
        <w:continuationSeparator/>
      </w:r>
    </w:p>
  </w:endnote>
  <w:endnote w:type="continuationNotice" w:id="1">
    <w:p w:rsidR="00852223" w:rsidRDefault="00852223" w14:paraId="42C360B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2223" w:rsidRDefault="00852223" w14:paraId="47EE3421" w14:textId="77777777"/>
  </w:footnote>
  <w:footnote w:type="continuationSeparator" w:id="0">
    <w:p w:rsidR="00852223" w:rsidRDefault="00852223" w14:paraId="36AECF82" w14:textId="77777777">
      <w:r>
        <w:continuationSeparator/>
      </w:r>
    </w:p>
  </w:footnote>
  <w:footnote w:type="continuationNotice" w:id="1">
    <w:p w:rsidR="00852223" w:rsidRDefault="00852223" w14:paraId="307A319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w16cei="http://schemas.microsoft.com/office/word/2026/wordml/cei">
          <w:pict w14:anchorId="2CAC0C0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 w14:anchorId="35A99B72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BDB5E14"/>
    <w:multiLevelType w:val="hybridMultilevel"/>
    <w:tmpl w:val="DED2CFE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61181398">
    <w:abstractNumId w:val="18"/>
  </w:num>
  <w:num w:numId="2" w16cid:durableId="1021512121">
    <w:abstractNumId w:val="15"/>
  </w:num>
  <w:num w:numId="3" w16cid:durableId="942080234">
    <w:abstractNumId w:val="0"/>
  </w:num>
  <w:num w:numId="4" w16cid:durableId="658847276">
    <w:abstractNumId w:val="6"/>
  </w:num>
  <w:num w:numId="5" w16cid:durableId="1849252587">
    <w:abstractNumId w:val="16"/>
  </w:num>
  <w:num w:numId="6" w16cid:durableId="1820800312">
    <w:abstractNumId w:val="2"/>
  </w:num>
  <w:num w:numId="7" w16cid:durableId="281570526">
    <w:abstractNumId w:val="11"/>
  </w:num>
  <w:num w:numId="8" w16cid:durableId="1284120523">
    <w:abstractNumId w:val="8"/>
  </w:num>
  <w:num w:numId="9" w16cid:durableId="483669504">
    <w:abstractNumId w:val="1"/>
  </w:num>
  <w:num w:numId="10" w16cid:durableId="1911188146">
    <w:abstractNumId w:val="1"/>
  </w:num>
  <w:num w:numId="11" w16cid:durableId="1522665010">
    <w:abstractNumId w:val="3"/>
  </w:num>
  <w:num w:numId="12" w16cid:durableId="960645875">
    <w:abstractNumId w:val="4"/>
  </w:num>
  <w:num w:numId="13" w16cid:durableId="571964825">
    <w:abstractNumId w:val="14"/>
  </w:num>
  <w:num w:numId="14" w16cid:durableId="915432510">
    <w:abstractNumId w:val="9"/>
  </w:num>
  <w:num w:numId="15" w16cid:durableId="1211921331">
    <w:abstractNumId w:val="7"/>
  </w:num>
  <w:num w:numId="16" w16cid:durableId="1990401222">
    <w:abstractNumId w:val="13"/>
  </w:num>
  <w:num w:numId="17" w16cid:durableId="914903005">
    <w:abstractNumId w:val="5"/>
  </w:num>
  <w:num w:numId="18" w16cid:durableId="1275946356">
    <w:abstractNumId w:val="10"/>
  </w:num>
  <w:num w:numId="19" w16cid:durableId="1835027468">
    <w:abstractNumId w:val="17"/>
  </w:num>
  <w:num w:numId="20" w16cid:durableId="1390886955">
    <w:abstractNumId w:val="1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3D0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2493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35EA"/>
    <w:rsid w:val="001522AE"/>
    <w:rsid w:val="00157D5B"/>
    <w:rsid w:val="00161FE6"/>
    <w:rsid w:val="001622BA"/>
    <w:rsid w:val="0016373E"/>
    <w:rsid w:val="001647EA"/>
    <w:rsid w:val="00164C3D"/>
    <w:rsid w:val="00166D3A"/>
    <w:rsid w:val="0016720C"/>
    <w:rsid w:val="00181FDC"/>
    <w:rsid w:val="00182569"/>
    <w:rsid w:val="001860B9"/>
    <w:rsid w:val="00186F2B"/>
    <w:rsid w:val="001874D6"/>
    <w:rsid w:val="00190413"/>
    <w:rsid w:val="0019632A"/>
    <w:rsid w:val="001A3D53"/>
    <w:rsid w:val="001A4E7C"/>
    <w:rsid w:val="001B1501"/>
    <w:rsid w:val="001B6D7F"/>
    <w:rsid w:val="001B762C"/>
    <w:rsid w:val="001C4D0A"/>
    <w:rsid w:val="001C5FEF"/>
    <w:rsid w:val="00211487"/>
    <w:rsid w:val="00211D91"/>
    <w:rsid w:val="00217DEC"/>
    <w:rsid w:val="0023344A"/>
    <w:rsid w:val="00235B57"/>
    <w:rsid w:val="00246F7D"/>
    <w:rsid w:val="00250F24"/>
    <w:rsid w:val="002523C5"/>
    <w:rsid w:val="0025380B"/>
    <w:rsid w:val="00255723"/>
    <w:rsid w:val="0025703A"/>
    <w:rsid w:val="00262F3D"/>
    <w:rsid w:val="00263281"/>
    <w:rsid w:val="002651D6"/>
    <w:rsid w:val="0026551F"/>
    <w:rsid w:val="00280A85"/>
    <w:rsid w:val="00284119"/>
    <w:rsid w:val="00290B5C"/>
    <w:rsid w:val="002917AD"/>
    <w:rsid w:val="00294791"/>
    <w:rsid w:val="002A5FE6"/>
    <w:rsid w:val="002B0B30"/>
    <w:rsid w:val="002B0C78"/>
    <w:rsid w:val="002C0C02"/>
    <w:rsid w:val="002C1277"/>
    <w:rsid w:val="002C3F8A"/>
    <w:rsid w:val="002C60AD"/>
    <w:rsid w:val="002D0E0E"/>
    <w:rsid w:val="002D6023"/>
    <w:rsid w:val="002E263F"/>
    <w:rsid w:val="002E6F81"/>
    <w:rsid w:val="002F08BA"/>
    <w:rsid w:val="002F2CFF"/>
    <w:rsid w:val="002F568B"/>
    <w:rsid w:val="002F72C6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2E36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6512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66F5A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75EA"/>
    <w:rsid w:val="004C2559"/>
    <w:rsid w:val="004D7BA3"/>
    <w:rsid w:val="004F4518"/>
    <w:rsid w:val="004F4C62"/>
    <w:rsid w:val="004F4D11"/>
    <w:rsid w:val="00501433"/>
    <w:rsid w:val="00506E2A"/>
    <w:rsid w:val="00510C9A"/>
    <w:rsid w:val="00511CC4"/>
    <w:rsid w:val="00511CE7"/>
    <w:rsid w:val="005153E6"/>
    <w:rsid w:val="0052076E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C5770"/>
    <w:rsid w:val="005C7AE3"/>
    <w:rsid w:val="005D0B0C"/>
    <w:rsid w:val="005D28F1"/>
    <w:rsid w:val="005E02B3"/>
    <w:rsid w:val="005E1E24"/>
    <w:rsid w:val="005E622D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40B6"/>
    <w:rsid w:val="006C5048"/>
    <w:rsid w:val="006C6A4B"/>
    <w:rsid w:val="006C779F"/>
    <w:rsid w:val="006D01F5"/>
    <w:rsid w:val="006D0CFB"/>
    <w:rsid w:val="006D10F2"/>
    <w:rsid w:val="006D2D9A"/>
    <w:rsid w:val="006D30C0"/>
    <w:rsid w:val="006D7535"/>
    <w:rsid w:val="006E450B"/>
    <w:rsid w:val="006F0D7E"/>
    <w:rsid w:val="006F2BCA"/>
    <w:rsid w:val="006F7C70"/>
    <w:rsid w:val="00705AF5"/>
    <w:rsid w:val="00710B77"/>
    <w:rsid w:val="0072075B"/>
    <w:rsid w:val="007221C2"/>
    <w:rsid w:val="00725816"/>
    <w:rsid w:val="00725EBA"/>
    <w:rsid w:val="00730955"/>
    <w:rsid w:val="007324B2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C6F"/>
    <w:rsid w:val="007A5C6F"/>
    <w:rsid w:val="007B045B"/>
    <w:rsid w:val="007C542A"/>
    <w:rsid w:val="007C765C"/>
    <w:rsid w:val="007D06A8"/>
    <w:rsid w:val="007D4241"/>
    <w:rsid w:val="007D4317"/>
    <w:rsid w:val="007D4EA3"/>
    <w:rsid w:val="007F1CFF"/>
    <w:rsid w:val="007F5DD5"/>
    <w:rsid w:val="0081690F"/>
    <w:rsid w:val="00821A1B"/>
    <w:rsid w:val="0082209F"/>
    <w:rsid w:val="00823AB9"/>
    <w:rsid w:val="008262E9"/>
    <w:rsid w:val="008276C3"/>
    <w:rsid w:val="00827E69"/>
    <w:rsid w:val="00835C4D"/>
    <w:rsid w:val="00843F48"/>
    <w:rsid w:val="00851423"/>
    <w:rsid w:val="00852223"/>
    <w:rsid w:val="00855DCE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248D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4F74"/>
    <w:rsid w:val="0093085B"/>
    <w:rsid w:val="00931C57"/>
    <w:rsid w:val="009347A5"/>
    <w:rsid w:val="00942257"/>
    <w:rsid w:val="009471BF"/>
    <w:rsid w:val="00950E4E"/>
    <w:rsid w:val="0095216B"/>
    <w:rsid w:val="009529BD"/>
    <w:rsid w:val="009533B4"/>
    <w:rsid w:val="00961684"/>
    <w:rsid w:val="0096459F"/>
    <w:rsid w:val="00971D93"/>
    <w:rsid w:val="00985CCD"/>
    <w:rsid w:val="009B1F6B"/>
    <w:rsid w:val="009C0D12"/>
    <w:rsid w:val="009C192E"/>
    <w:rsid w:val="009D5DCF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4E81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7FFC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0324"/>
    <w:rsid w:val="00BE1A45"/>
    <w:rsid w:val="00BE7978"/>
    <w:rsid w:val="00BF1A8E"/>
    <w:rsid w:val="00C02A84"/>
    <w:rsid w:val="00C07DDB"/>
    <w:rsid w:val="00C4115D"/>
    <w:rsid w:val="00C429B2"/>
    <w:rsid w:val="00C43BDD"/>
    <w:rsid w:val="00C47778"/>
    <w:rsid w:val="00C5011E"/>
    <w:rsid w:val="00C50EE5"/>
    <w:rsid w:val="00C5240A"/>
    <w:rsid w:val="00C5398F"/>
    <w:rsid w:val="00C54229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96D"/>
    <w:rsid w:val="00CB1ED7"/>
    <w:rsid w:val="00CC167C"/>
    <w:rsid w:val="00CC52D9"/>
    <w:rsid w:val="00CD6647"/>
    <w:rsid w:val="00CE1151"/>
    <w:rsid w:val="00CE4B73"/>
    <w:rsid w:val="00CF70BB"/>
    <w:rsid w:val="00D074DB"/>
    <w:rsid w:val="00D139CF"/>
    <w:rsid w:val="00D16A42"/>
    <w:rsid w:val="00D31A61"/>
    <w:rsid w:val="00D37E7F"/>
    <w:rsid w:val="00D47AD7"/>
    <w:rsid w:val="00D51529"/>
    <w:rsid w:val="00D6476B"/>
    <w:rsid w:val="00D85218"/>
    <w:rsid w:val="00D87DA2"/>
    <w:rsid w:val="00D915B1"/>
    <w:rsid w:val="00D91652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27B72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C70A0"/>
    <w:rsid w:val="00ED49C3"/>
    <w:rsid w:val="00ED6CE8"/>
    <w:rsid w:val="00ED7AA6"/>
    <w:rsid w:val="00EE2A56"/>
    <w:rsid w:val="00EE3818"/>
    <w:rsid w:val="00F00450"/>
    <w:rsid w:val="00F215D4"/>
    <w:rsid w:val="00F22264"/>
    <w:rsid w:val="00F2564D"/>
    <w:rsid w:val="00F274D9"/>
    <w:rsid w:val="00F343EC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0E05"/>
    <w:rsid w:val="00FD3C70"/>
    <w:rsid w:val="00FD6820"/>
    <w:rsid w:val="00FE12D8"/>
    <w:rsid w:val="00FF7C02"/>
    <w:rsid w:val="024801E3"/>
    <w:rsid w:val="1066E3C6"/>
    <w:rsid w:val="14E17E8B"/>
    <w:rsid w:val="20441101"/>
    <w:rsid w:val="2D1A9CC5"/>
    <w:rsid w:val="54452614"/>
    <w:rsid w:val="647B2B65"/>
    <w:rsid w:val="6B2CF8ED"/>
    <w:rsid w:val="796082DE"/>
    <w:rsid w:val="7F9DF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435E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1435EA"/>
    <w:pPr>
      <w:spacing w:line="240" w:lineRule="auto"/>
    </w:pPr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rsid w:val="001435EA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435EA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1435EA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5E622D"/>
    <w:rPr>
      <w:color w:val="605E5C"/>
      <w:shd w:val="clear" w:color="auto" w:fill="E1DFDD"/>
    </w:rPr>
  </w:style>
  <w:style w:type="character" w:styleId="normaltextrun" w:customStyle="1">
    <w:name w:val="normaltextrun"/>
    <w:basedOn w:val="Standardstycketeckensnitt"/>
    <w:rsid w:val="00C54229"/>
  </w:style>
  <w:style w:type="character" w:styleId="eop" w:customStyle="1">
    <w:name w:val="eop"/>
    <w:basedOn w:val="Standardstycketeckensnitt"/>
    <w:rsid w:val="00C5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microsoft.com/office/2011/relationships/commentsExtended" Target="commentsExtended.xml" Id="rId18" /><Relationship Type="http://schemas.openxmlformats.org/officeDocument/2006/relationships/hyperlink" Target="https://mellanarkiv-offentlig.vgregion.se/alfresco/s/archive/stream/public/v1/source/available/SOFIA/NU8760-680139821-49/SURROGATE/Dispensering%20av%20Xofigo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25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microsoft.com/office/2011/relationships/people" Target="people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microsoft.com/office/2016/09/relationships/commentsIds" Target="commentsIds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8760-680139821-49/SURROGATE/Dispensering%20av%20Xofigo.pdf" TargetMode="External" Id="rId22" /><Relationship Type="http://schemas.openxmlformats.org/officeDocument/2006/relationships/hyperlink" Target="https://mellanarkiv-offentlig.vgregion.se/alfresco/s/archive/stream/public/v1/source/available/sofia/nu10088-77811585-89/surrogate/S%c3%b6nderfallstabeller.pdf" TargetMode="External" Id="R7adf83293b0543d3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Beredning av Xofigo, Uddevalla</dc:title>
  <dc:subject/>
  <dc:creator>patrik.jens.johansson@vgregion.se</dc:creator>
  <keywords/>
  <lastModifiedBy>Ulrica Sehlberg</lastModifiedBy>
  <revision>71</revision>
  <lastPrinted>2026-07-08T08:14:00.0000000Z</lastPrinted>
  <dcterms:created xsi:type="dcterms:W3CDTF">2026-08-27T07:18:00.0000000Z</dcterms:created>
  <dcterms:modified xsi:type="dcterms:W3CDTF">2026-10-23T08:52:43.0000000Z</dcterms:modified>
</coreProperties>
</file>