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5F6" w14:textId="77777777" w:rsidR="00D06D1D" w:rsidRDefault="00D06D1D" w:rsidP="00EF5513">
      <w:pPr>
        <w:pStyle w:val="Rubrik2"/>
        <w:ind w:left="0"/>
        <w:sectPr w:rsidR="00D06D1D" w:rsidSect="00EF551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60118C" w14:textId="319FB97C" w:rsidR="00D06D1D" w:rsidRPr="00CC3EE2" w:rsidRDefault="00700D57" w:rsidP="00EF5513">
      <w:pPr>
        <w:pStyle w:val="Rubrik1"/>
        <w:ind w:left="0"/>
        <w:rPr>
          <w:szCs w:val="48"/>
        </w:rPr>
      </w:pPr>
      <w:r w:rsidRPr="00D06D1D">
        <w:t>Arkiveringstider</w:t>
      </w:r>
      <w:r w:rsidRPr="00D06D1D">
        <w:rPr>
          <w:noProof/>
          <w:sz w:val="20"/>
          <w:szCs w:val="20"/>
        </w:rPr>
        <w:t xml:space="preserve"> </w:t>
      </w:r>
    </w:p>
    <w:p w14:paraId="53467745" w14:textId="55EB9066" w:rsidR="00CC3EE2" w:rsidRDefault="00CC3EE2" w:rsidP="00EF5513">
      <w:pPr>
        <w:pStyle w:val="Rubrik2"/>
        <w:spacing w:before="120"/>
        <w:ind w:left="0"/>
      </w:pPr>
      <w:bookmarkStart w:id="1" w:name="_1314629194"/>
      <w:bookmarkStart w:id="2" w:name="Rubrik"/>
      <w:bookmarkEnd w:id="0"/>
      <w:bookmarkEnd w:id="1"/>
      <w:bookmarkEnd w:id="2"/>
      <w:r>
        <w:t>Syfte</w:t>
      </w:r>
    </w:p>
    <w:p w14:paraId="515A7BCA" w14:textId="77777777" w:rsidR="00CC3EE2" w:rsidRPr="00CC3EE2" w:rsidRDefault="00CC3EE2" w:rsidP="00EF5513">
      <w:pPr>
        <w:ind w:left="0" w:right="-2"/>
      </w:pPr>
      <w:r>
        <w:t xml:space="preserve">Att beskriva arkiveringstiderna för de olika dokument som förekommer inom </w:t>
      </w:r>
      <w:proofErr w:type="spellStart"/>
      <w:r>
        <w:t>nuklearmedicinsk</w:t>
      </w:r>
      <w:proofErr w:type="spellEnd"/>
      <w:r>
        <w:t xml:space="preserve"> verksamhet.</w:t>
      </w:r>
    </w:p>
    <w:p w14:paraId="607CBF58" w14:textId="73CC1AA5" w:rsidR="008E18E0" w:rsidRDefault="00FF29BB" w:rsidP="00EF5513">
      <w:pPr>
        <w:pStyle w:val="Rubrik2"/>
        <w:ind w:left="0"/>
        <w:rPr>
          <w:rFonts w:ascii="Calibri" w:hAnsi="Calibri"/>
        </w:rPr>
      </w:pPr>
      <w:r>
        <w:rPr>
          <w:rFonts w:ascii="Calibri" w:hAnsi="Calibri"/>
        </w:rPr>
        <w:t>Förändringar sedan föregående</w:t>
      </w:r>
      <w:r w:rsidR="008E18E0" w:rsidRPr="003C0244">
        <w:rPr>
          <w:rFonts w:ascii="Calibri" w:hAnsi="Calibri"/>
        </w:rPr>
        <w:t xml:space="preserve"> version</w:t>
      </w:r>
    </w:p>
    <w:p w14:paraId="665B4AEB" w14:textId="6B682B25" w:rsidR="00B73761" w:rsidRDefault="00B73761" w:rsidP="00EF5513">
      <w:pPr>
        <w:pStyle w:val="Liststycke"/>
        <w:numPr>
          <w:ilvl w:val="0"/>
          <w:numId w:val="20"/>
        </w:numPr>
        <w:ind w:left="284" w:hanging="284"/>
      </w:pPr>
      <w:r>
        <w:t xml:space="preserve">Lagt till </w:t>
      </w:r>
      <w:r w:rsidR="002458FA">
        <w:t>rubrik om fysisk förvaringsplats för arkiv.</w:t>
      </w:r>
    </w:p>
    <w:p w14:paraId="03128D6F" w14:textId="77777777" w:rsidR="002458FA" w:rsidRDefault="002458FA" w:rsidP="002458FA">
      <w:pPr>
        <w:pStyle w:val="Liststycke"/>
        <w:numPr>
          <w:ilvl w:val="0"/>
          <w:numId w:val="0"/>
        </w:numPr>
        <w:ind w:left="284"/>
      </w:pPr>
    </w:p>
    <w:p w14:paraId="1DD90320" w14:textId="2C92F56D" w:rsidR="002458FA" w:rsidRDefault="009D37A6" w:rsidP="009D37A6">
      <w:pPr>
        <w:ind w:left="0"/>
        <w:rPr>
          <w:rFonts w:ascii="Calibri" w:eastAsiaTheme="majorEastAsia" w:hAnsi="Calibri" w:cstheme="majorBidi"/>
          <w:bCs/>
          <w:color w:val="000000" w:themeColor="text1"/>
          <w:sz w:val="40"/>
          <w:szCs w:val="26"/>
        </w:rPr>
      </w:pPr>
      <w:r w:rsidRPr="009D37A6">
        <w:rPr>
          <w:rFonts w:ascii="Calibri" w:eastAsiaTheme="majorEastAsia" w:hAnsi="Calibri" w:cstheme="majorBidi"/>
          <w:bCs/>
          <w:color w:val="000000" w:themeColor="text1"/>
          <w:sz w:val="40"/>
          <w:szCs w:val="26"/>
        </w:rPr>
        <w:t>Fysisk förvaringsplats för arkiv</w:t>
      </w:r>
    </w:p>
    <w:p w14:paraId="79DF7FB5" w14:textId="08A78EAD" w:rsidR="009D37A6" w:rsidRPr="001A1A2D" w:rsidRDefault="001A1A2D" w:rsidP="009D37A6">
      <w:pPr>
        <w:ind w:left="0"/>
      </w:pPr>
      <w:r w:rsidRPr="001A1A2D">
        <w:t>Arkivering</w:t>
      </w:r>
      <w:r>
        <w:t xml:space="preserve"> på fysisk plats sker på Klinisk </w:t>
      </w:r>
      <w:r w:rsidR="004513B7">
        <w:t>f</w:t>
      </w:r>
      <w:r>
        <w:t>ysiologi NÄL</w:t>
      </w:r>
      <w:r w:rsidR="000F6003">
        <w:t xml:space="preserve"> för båda verksamheterna på NÄL och Uddevalla. Sektionsledare ansvarar för att fysiska dokument flyttas var 3:e månad till säkerhetsskåp för arkivering.</w:t>
      </w:r>
    </w:p>
    <w:p w14:paraId="44CC4E00" w14:textId="77777777" w:rsidR="00EF5513" w:rsidRPr="005D3EC1" w:rsidRDefault="00EF5513" w:rsidP="00EF5513">
      <w:pPr>
        <w:pStyle w:val="Liststycke"/>
        <w:numPr>
          <w:ilvl w:val="0"/>
          <w:numId w:val="0"/>
        </w:numPr>
        <w:ind w:left="284"/>
      </w:pPr>
    </w:p>
    <w:tbl>
      <w:tblPr>
        <w:tblW w:w="94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505"/>
        <w:gridCol w:w="3447"/>
      </w:tblGrid>
      <w:tr w:rsidR="008E18E0" w14:paraId="1FED2910" w14:textId="77777777" w:rsidTr="00EF5513">
        <w:tc>
          <w:tcPr>
            <w:tcW w:w="3544" w:type="dxa"/>
            <w:shd w:val="clear" w:color="auto" w:fill="auto"/>
          </w:tcPr>
          <w:p w14:paraId="0B6035DB" w14:textId="77777777" w:rsidR="008E18E0" w:rsidRPr="0017448A" w:rsidRDefault="008E18E0" w:rsidP="00EF5513">
            <w:pPr>
              <w:ind w:left="0" w:right="46"/>
              <w:jc w:val="center"/>
              <w:rPr>
                <w:b/>
              </w:rPr>
            </w:pPr>
            <w:r w:rsidRPr="0017448A">
              <w:rPr>
                <w:b/>
              </w:rPr>
              <w:t>Typ av dokument</w:t>
            </w:r>
          </w:p>
        </w:tc>
        <w:tc>
          <w:tcPr>
            <w:tcW w:w="2505" w:type="dxa"/>
            <w:shd w:val="clear" w:color="auto" w:fill="auto"/>
          </w:tcPr>
          <w:p w14:paraId="04FED925" w14:textId="77777777" w:rsidR="008E18E0" w:rsidRPr="0017448A" w:rsidRDefault="008E18E0" w:rsidP="00EF5513">
            <w:pPr>
              <w:ind w:left="0" w:right="46"/>
              <w:jc w:val="center"/>
              <w:rPr>
                <w:b/>
              </w:rPr>
            </w:pPr>
            <w:r w:rsidRPr="0017448A">
              <w:rPr>
                <w:b/>
              </w:rPr>
              <w:t>Arkiveringstid</w:t>
            </w:r>
          </w:p>
        </w:tc>
        <w:tc>
          <w:tcPr>
            <w:tcW w:w="3447" w:type="dxa"/>
            <w:shd w:val="clear" w:color="auto" w:fill="auto"/>
          </w:tcPr>
          <w:p w14:paraId="3FDD17F7" w14:textId="77777777" w:rsidR="008E18E0" w:rsidRPr="0017448A" w:rsidRDefault="008E18E0" w:rsidP="00EF5513">
            <w:pPr>
              <w:ind w:left="0" w:right="46"/>
              <w:jc w:val="center"/>
              <w:rPr>
                <w:b/>
              </w:rPr>
            </w:pPr>
            <w:r w:rsidRPr="0017448A">
              <w:rPr>
                <w:b/>
              </w:rPr>
              <w:t>Förvaringsplats</w:t>
            </w:r>
          </w:p>
        </w:tc>
      </w:tr>
      <w:tr w:rsidR="008E18E0" w14:paraId="1C135269" w14:textId="77777777" w:rsidTr="00EF5513">
        <w:tc>
          <w:tcPr>
            <w:tcW w:w="3544" w:type="dxa"/>
            <w:shd w:val="clear" w:color="auto" w:fill="auto"/>
          </w:tcPr>
          <w:p w14:paraId="684D057B" w14:textId="77777777" w:rsidR="008E18E0" w:rsidRPr="001F2642" w:rsidRDefault="008E18E0" w:rsidP="00EF5513">
            <w:pPr>
              <w:ind w:left="0" w:right="46"/>
              <w:rPr>
                <w:szCs w:val="28"/>
              </w:rPr>
            </w:pPr>
            <w:r w:rsidRPr="001F2642">
              <w:rPr>
                <w:szCs w:val="28"/>
              </w:rPr>
              <w:t xml:space="preserve">Administrativa och medicinska rutiner </w:t>
            </w:r>
          </w:p>
          <w:p w14:paraId="6DD82223" w14:textId="77777777" w:rsidR="008E18E0" w:rsidRPr="00F80B35" w:rsidRDefault="008E18E0" w:rsidP="00EF5513">
            <w:pPr>
              <w:ind w:left="0" w:right="46"/>
            </w:pPr>
          </w:p>
        </w:tc>
        <w:tc>
          <w:tcPr>
            <w:tcW w:w="2505" w:type="dxa"/>
            <w:shd w:val="clear" w:color="auto" w:fill="auto"/>
          </w:tcPr>
          <w:p w14:paraId="17A28C7B" w14:textId="77777777" w:rsidR="008E18E0" w:rsidRPr="00F80B35" w:rsidRDefault="008E18E0" w:rsidP="00EF5513">
            <w:pPr>
              <w:ind w:left="0" w:right="46"/>
            </w:pPr>
            <w:r>
              <w:t>Ska bevaras</w:t>
            </w:r>
          </w:p>
        </w:tc>
        <w:tc>
          <w:tcPr>
            <w:tcW w:w="3447" w:type="dxa"/>
            <w:shd w:val="clear" w:color="auto" w:fill="auto"/>
          </w:tcPr>
          <w:p w14:paraId="51F41696" w14:textId="7AFBF41C" w:rsidR="008E18E0" w:rsidRPr="00F80B35" w:rsidRDefault="008E18E0" w:rsidP="00EF5513">
            <w:pPr>
              <w:ind w:left="0" w:right="46"/>
            </w:pPr>
            <w:r>
              <w:t>Arkiverade rutiner från Barium och SOFIA STY</w:t>
            </w:r>
            <w:r w:rsidR="00223FCE">
              <w:t>R</w:t>
            </w:r>
            <w:r>
              <w:t xml:space="preserve"> förvaras i mellanarkivet http://mellanarkiv.vgregion.se</w:t>
            </w:r>
          </w:p>
        </w:tc>
      </w:tr>
      <w:tr w:rsidR="008E18E0" w14:paraId="45FB9076" w14:textId="77777777" w:rsidTr="00EF5513">
        <w:tc>
          <w:tcPr>
            <w:tcW w:w="3544" w:type="dxa"/>
            <w:shd w:val="clear" w:color="auto" w:fill="auto"/>
          </w:tcPr>
          <w:p w14:paraId="2C4D386C" w14:textId="77777777" w:rsidR="008E18E0" w:rsidRPr="00F80B35" w:rsidRDefault="008E18E0" w:rsidP="00EF5513">
            <w:pPr>
              <w:ind w:left="0" w:right="46"/>
              <w:jc w:val="both"/>
            </w:pPr>
            <w:r w:rsidRPr="00F80B35">
              <w:t>Beställningar från leverantörer.</w:t>
            </w:r>
          </w:p>
        </w:tc>
        <w:tc>
          <w:tcPr>
            <w:tcW w:w="2505" w:type="dxa"/>
            <w:shd w:val="clear" w:color="auto" w:fill="auto"/>
          </w:tcPr>
          <w:p w14:paraId="297A5C81" w14:textId="77777777" w:rsidR="008E18E0" w:rsidRPr="00F80B35" w:rsidRDefault="008E18E0" w:rsidP="00EF5513">
            <w:pPr>
              <w:ind w:left="0" w:right="46"/>
              <w:jc w:val="both"/>
            </w:pPr>
            <w:r w:rsidRPr="00F80B35">
              <w:t xml:space="preserve">3 år </w:t>
            </w:r>
          </w:p>
        </w:tc>
        <w:tc>
          <w:tcPr>
            <w:tcW w:w="3447" w:type="dxa"/>
            <w:shd w:val="clear" w:color="auto" w:fill="auto"/>
          </w:tcPr>
          <w:p w14:paraId="563B8F76" w14:textId="77777777" w:rsidR="008E18E0" w:rsidRPr="00F80B35" w:rsidRDefault="008E18E0" w:rsidP="00EF5513">
            <w:pPr>
              <w:ind w:left="0" w:right="46"/>
            </w:pPr>
            <w:r>
              <w:t>Samarbetsytan SOFIA: Klinisk fysiologi</w:t>
            </w:r>
          </w:p>
        </w:tc>
      </w:tr>
      <w:tr w:rsidR="00173043" w14:paraId="564F98BD" w14:textId="77777777" w:rsidTr="00EF5513">
        <w:tc>
          <w:tcPr>
            <w:tcW w:w="3544" w:type="dxa"/>
            <w:shd w:val="clear" w:color="auto" w:fill="auto"/>
          </w:tcPr>
          <w:p w14:paraId="2E67AA45" w14:textId="1EC4D90C" w:rsidR="00173043" w:rsidRPr="00F80B35" w:rsidRDefault="00173043" w:rsidP="00EF5513">
            <w:pPr>
              <w:ind w:left="0" w:right="46"/>
              <w:jc w:val="both"/>
            </w:pPr>
            <w:r>
              <w:t xml:space="preserve">Egeninspektionsprotokoll </w:t>
            </w:r>
            <w:r>
              <w:br/>
              <w:t>inkl</w:t>
            </w:r>
            <w:r w:rsidR="00765007">
              <w:t>usive</w:t>
            </w:r>
            <w:r>
              <w:t xml:space="preserve"> eventuell åtgärdsplan</w:t>
            </w:r>
          </w:p>
        </w:tc>
        <w:tc>
          <w:tcPr>
            <w:tcW w:w="2505" w:type="dxa"/>
            <w:shd w:val="clear" w:color="auto" w:fill="auto"/>
          </w:tcPr>
          <w:p w14:paraId="59FBDD2D" w14:textId="705DFFF1" w:rsidR="00173043" w:rsidRPr="00F80B35" w:rsidRDefault="00173043" w:rsidP="00EF5513">
            <w:pPr>
              <w:ind w:left="0" w:right="46"/>
              <w:jc w:val="both"/>
            </w:pPr>
            <w:r>
              <w:t>3 år</w:t>
            </w:r>
          </w:p>
        </w:tc>
        <w:tc>
          <w:tcPr>
            <w:tcW w:w="3447" w:type="dxa"/>
            <w:shd w:val="clear" w:color="auto" w:fill="auto"/>
          </w:tcPr>
          <w:p w14:paraId="2E60E576" w14:textId="74C9674F" w:rsidR="00173043" w:rsidRDefault="00173043" w:rsidP="00EF5513">
            <w:pPr>
              <w:ind w:left="0" w:right="46"/>
            </w:pPr>
            <w:r>
              <w:t xml:space="preserve">Samarbetsytan SOFIA: Klinisk fysiologi - </w:t>
            </w:r>
            <w:proofErr w:type="spellStart"/>
            <w:r>
              <w:t>Nuklear</w:t>
            </w:r>
            <w:proofErr w:type="spellEnd"/>
          </w:p>
        </w:tc>
      </w:tr>
      <w:tr w:rsidR="008E18E0" w14:paraId="6B05EF41" w14:textId="77777777" w:rsidTr="00EF5513">
        <w:tc>
          <w:tcPr>
            <w:tcW w:w="3544" w:type="dxa"/>
            <w:shd w:val="clear" w:color="auto" w:fill="auto"/>
          </w:tcPr>
          <w:p w14:paraId="36B2CCA8" w14:textId="77777777" w:rsidR="008E18E0" w:rsidRDefault="008E18E0" w:rsidP="00EF5513">
            <w:pPr>
              <w:ind w:left="0" w:right="46"/>
              <w:jc w:val="both"/>
            </w:pPr>
            <w:r>
              <w:t>Följesedlar</w:t>
            </w:r>
          </w:p>
        </w:tc>
        <w:tc>
          <w:tcPr>
            <w:tcW w:w="2505" w:type="dxa"/>
            <w:shd w:val="clear" w:color="auto" w:fill="auto"/>
          </w:tcPr>
          <w:p w14:paraId="046217B6" w14:textId="77777777" w:rsidR="008E18E0" w:rsidRPr="00A97FD9" w:rsidRDefault="008E18E0" w:rsidP="00EF5513">
            <w:pPr>
              <w:ind w:left="0" w:right="46"/>
              <w:jc w:val="both"/>
            </w:pPr>
            <w:r>
              <w:t>3 år</w:t>
            </w:r>
          </w:p>
        </w:tc>
        <w:tc>
          <w:tcPr>
            <w:tcW w:w="3447" w:type="dxa"/>
            <w:shd w:val="clear" w:color="auto" w:fill="auto"/>
          </w:tcPr>
          <w:p w14:paraId="423449F4" w14:textId="77777777" w:rsidR="008E18E0" w:rsidRDefault="008E18E0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8E18E0" w14:paraId="72CB32E6" w14:textId="77777777" w:rsidTr="00EF5513">
        <w:tc>
          <w:tcPr>
            <w:tcW w:w="3544" w:type="dxa"/>
            <w:shd w:val="clear" w:color="auto" w:fill="auto"/>
          </w:tcPr>
          <w:p w14:paraId="5DB873BE" w14:textId="77777777" w:rsidR="007E2D08" w:rsidRPr="00A97FD9" w:rsidRDefault="00772BEE" w:rsidP="00EF5513">
            <w:pPr>
              <w:ind w:left="0" w:right="46"/>
            </w:pPr>
            <w:r>
              <w:t>Introduktionsintyg</w:t>
            </w:r>
            <w:r>
              <w:br/>
              <w:t>Checklista</w:t>
            </w:r>
            <w:r w:rsidR="007E2D08">
              <w:t xml:space="preserve"> introduktion</w:t>
            </w:r>
            <w:r w:rsidR="007E2D08">
              <w:br/>
              <w:t>Checklista återintroduktion</w:t>
            </w:r>
          </w:p>
        </w:tc>
        <w:tc>
          <w:tcPr>
            <w:tcW w:w="2505" w:type="dxa"/>
            <w:shd w:val="clear" w:color="auto" w:fill="auto"/>
          </w:tcPr>
          <w:p w14:paraId="083D25DB" w14:textId="204FEC40" w:rsidR="008E18E0" w:rsidRPr="00A97FD9" w:rsidRDefault="00A1127B" w:rsidP="00EF5513">
            <w:pPr>
              <w:ind w:left="0" w:right="46"/>
            </w:pPr>
            <w:r>
              <w:t>3 år efter avslutad tjänst.</w:t>
            </w:r>
          </w:p>
        </w:tc>
        <w:tc>
          <w:tcPr>
            <w:tcW w:w="3447" w:type="dxa"/>
            <w:shd w:val="clear" w:color="auto" w:fill="auto"/>
          </w:tcPr>
          <w:p w14:paraId="2CE1F044" w14:textId="77777777" w:rsidR="008E18E0" w:rsidRPr="00A97FD9" w:rsidRDefault="008E18E0" w:rsidP="00EF5513">
            <w:pPr>
              <w:ind w:left="0" w:right="46"/>
              <w:jc w:val="both"/>
            </w:pPr>
            <w:r>
              <w:t>Säkerhetsskåp</w:t>
            </w:r>
          </w:p>
        </w:tc>
      </w:tr>
    </w:tbl>
    <w:p w14:paraId="5CE2FAA3" w14:textId="36D2FEC0" w:rsidR="00223FCE" w:rsidRDefault="00223FCE" w:rsidP="00EF5513">
      <w:pPr>
        <w:spacing w:after="0" w:line="240" w:lineRule="auto"/>
        <w:ind w:left="0" w:right="0"/>
      </w:pPr>
    </w:p>
    <w:tbl>
      <w:tblPr>
        <w:tblpPr w:leftFromText="141" w:rightFromText="141" w:vertAnchor="text" w:horzAnchor="margin" w:tblpY="375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505"/>
        <w:gridCol w:w="3447"/>
      </w:tblGrid>
      <w:tr w:rsidR="00EF5513" w14:paraId="323A958A" w14:textId="77777777" w:rsidTr="00EF5513">
        <w:tc>
          <w:tcPr>
            <w:tcW w:w="3544" w:type="dxa"/>
            <w:shd w:val="clear" w:color="auto" w:fill="auto"/>
          </w:tcPr>
          <w:p w14:paraId="7FC0992C" w14:textId="77777777" w:rsidR="00EF5513" w:rsidRDefault="00EF5513" w:rsidP="00EF5513">
            <w:pPr>
              <w:ind w:left="0" w:right="46"/>
            </w:pPr>
            <w:r>
              <w:lastRenderedPageBreak/>
              <w:t>Läkemedelsverkets inspektionsrapport/protokoll och svar på (åtgärdsplan)</w:t>
            </w:r>
          </w:p>
        </w:tc>
        <w:tc>
          <w:tcPr>
            <w:tcW w:w="2505" w:type="dxa"/>
            <w:shd w:val="clear" w:color="auto" w:fill="auto"/>
          </w:tcPr>
          <w:p w14:paraId="1AC13282" w14:textId="77777777" w:rsidR="00EF5513" w:rsidRDefault="00EF5513" w:rsidP="00EF5513">
            <w:pPr>
              <w:ind w:left="0" w:right="46"/>
            </w:pPr>
            <w:r>
              <w:t>Bevaras</w:t>
            </w:r>
          </w:p>
        </w:tc>
        <w:tc>
          <w:tcPr>
            <w:tcW w:w="3447" w:type="dxa"/>
            <w:shd w:val="clear" w:color="auto" w:fill="auto"/>
          </w:tcPr>
          <w:p w14:paraId="00BB7315" w14:textId="77777777" w:rsidR="00EF5513" w:rsidRDefault="00EF5513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EF5513" w14:paraId="43FCACDA" w14:textId="77777777" w:rsidTr="00EF5513">
        <w:tc>
          <w:tcPr>
            <w:tcW w:w="3544" w:type="dxa"/>
            <w:shd w:val="clear" w:color="auto" w:fill="auto"/>
          </w:tcPr>
          <w:p w14:paraId="0C87AFB8" w14:textId="77777777" w:rsidR="00EF5513" w:rsidRDefault="00EF5513" w:rsidP="00EF5513">
            <w:pPr>
              <w:ind w:left="0" w:right="46"/>
            </w:pPr>
            <w:r>
              <w:t xml:space="preserve">Redovisade dokument som berör </w:t>
            </w:r>
            <w:proofErr w:type="spellStart"/>
            <w:r>
              <w:t>eluering</w:t>
            </w:r>
            <w:proofErr w:type="spellEnd"/>
            <w:r>
              <w:t>-, beredning- och dispenseringsmomenten.</w:t>
            </w:r>
          </w:p>
          <w:p w14:paraId="4C6CE9FE" w14:textId="77777777" w:rsidR="00EF5513" w:rsidRPr="00A97FD9" w:rsidRDefault="00EF5513" w:rsidP="00EF5513">
            <w:pPr>
              <w:ind w:left="0" w:right="46"/>
            </w:pPr>
            <w:r>
              <w:t>Övriga redovisande dokument (exempelvis städ-, temperatur- och trycklistor)</w:t>
            </w:r>
          </w:p>
        </w:tc>
        <w:tc>
          <w:tcPr>
            <w:tcW w:w="2505" w:type="dxa"/>
            <w:shd w:val="clear" w:color="auto" w:fill="auto"/>
          </w:tcPr>
          <w:p w14:paraId="095983B1" w14:textId="77777777" w:rsidR="00EF5513" w:rsidRDefault="00EF5513" w:rsidP="00EF5513">
            <w:pPr>
              <w:ind w:left="0" w:right="46"/>
            </w:pPr>
            <w:r>
              <w:t xml:space="preserve">1 år </w:t>
            </w:r>
          </w:p>
          <w:p w14:paraId="4A1DC0F7" w14:textId="77777777" w:rsidR="00EF5513" w:rsidRDefault="00EF5513" w:rsidP="00EF5513">
            <w:pPr>
              <w:ind w:left="0" w:right="46"/>
            </w:pPr>
            <w:r>
              <w:br/>
            </w:r>
          </w:p>
          <w:p w14:paraId="7280AF40" w14:textId="77777777" w:rsidR="00EF5513" w:rsidRDefault="00EF5513" w:rsidP="00EF5513">
            <w:pPr>
              <w:ind w:left="0" w:right="46"/>
            </w:pPr>
            <w:r>
              <w:t>5 år</w:t>
            </w:r>
          </w:p>
        </w:tc>
        <w:tc>
          <w:tcPr>
            <w:tcW w:w="3447" w:type="dxa"/>
            <w:shd w:val="clear" w:color="auto" w:fill="auto"/>
          </w:tcPr>
          <w:p w14:paraId="4DD01D31" w14:textId="77777777" w:rsidR="00EF5513" w:rsidRDefault="00EF5513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EF5513" w14:paraId="13A5DEB2" w14:textId="77777777" w:rsidTr="00EF5513">
        <w:tc>
          <w:tcPr>
            <w:tcW w:w="3544" w:type="dxa"/>
            <w:shd w:val="clear" w:color="auto" w:fill="auto"/>
          </w:tcPr>
          <w:p w14:paraId="4F800F0C" w14:textId="77777777" w:rsidR="00EF5513" w:rsidRPr="00A97FD9" w:rsidRDefault="00EF5513" w:rsidP="00EF5513">
            <w:pPr>
              <w:ind w:left="0" w:right="46"/>
            </w:pPr>
            <w:r>
              <w:t>Signaturlistor</w:t>
            </w:r>
          </w:p>
        </w:tc>
        <w:tc>
          <w:tcPr>
            <w:tcW w:w="2505" w:type="dxa"/>
            <w:shd w:val="clear" w:color="auto" w:fill="auto"/>
          </w:tcPr>
          <w:p w14:paraId="7ECE0FC1" w14:textId="77777777" w:rsidR="00EF5513" w:rsidRPr="00A97FD9" w:rsidRDefault="00EF5513" w:rsidP="00EF5513">
            <w:pPr>
              <w:ind w:left="0" w:right="46"/>
            </w:pPr>
            <w:r>
              <w:t>Bevaras</w:t>
            </w:r>
          </w:p>
        </w:tc>
        <w:tc>
          <w:tcPr>
            <w:tcW w:w="3447" w:type="dxa"/>
            <w:shd w:val="clear" w:color="auto" w:fill="auto"/>
          </w:tcPr>
          <w:p w14:paraId="423F5B7F" w14:textId="77777777" w:rsidR="00EF5513" w:rsidRPr="00A97FD9" w:rsidRDefault="00EF5513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EF5513" w14:paraId="29B55AC4" w14:textId="77777777" w:rsidTr="00EF5513">
        <w:tc>
          <w:tcPr>
            <w:tcW w:w="3544" w:type="dxa"/>
            <w:shd w:val="clear" w:color="auto" w:fill="auto"/>
          </w:tcPr>
          <w:p w14:paraId="5D5D180C" w14:textId="77777777" w:rsidR="00EF5513" w:rsidRDefault="00EF5513" w:rsidP="00EF5513">
            <w:pPr>
              <w:ind w:left="0" w:right="46"/>
            </w:pPr>
            <w:r>
              <w:t>Tagit del av rutin</w:t>
            </w:r>
          </w:p>
        </w:tc>
        <w:tc>
          <w:tcPr>
            <w:tcW w:w="2505" w:type="dxa"/>
            <w:shd w:val="clear" w:color="auto" w:fill="auto"/>
          </w:tcPr>
          <w:p w14:paraId="577065D7" w14:textId="77777777" w:rsidR="00EF5513" w:rsidRDefault="00EF5513" w:rsidP="00EF5513">
            <w:pPr>
              <w:ind w:left="0" w:right="46"/>
            </w:pPr>
            <w:r>
              <w:t>Bevaras</w:t>
            </w:r>
          </w:p>
        </w:tc>
        <w:tc>
          <w:tcPr>
            <w:tcW w:w="3447" w:type="dxa"/>
            <w:shd w:val="clear" w:color="auto" w:fill="auto"/>
          </w:tcPr>
          <w:p w14:paraId="0DFFCF03" w14:textId="77777777" w:rsidR="00EF5513" w:rsidRDefault="00EF5513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EF5513" w14:paraId="21193AFC" w14:textId="77777777" w:rsidTr="00EF5513">
        <w:tc>
          <w:tcPr>
            <w:tcW w:w="3544" w:type="dxa"/>
            <w:shd w:val="clear" w:color="auto" w:fill="auto"/>
          </w:tcPr>
          <w:p w14:paraId="2D67DF48" w14:textId="77777777" w:rsidR="00EF5513" w:rsidRDefault="00EF5513" w:rsidP="00EF5513">
            <w:pPr>
              <w:ind w:left="0" w:right="46"/>
            </w:pPr>
            <w:proofErr w:type="spellStart"/>
            <w:r>
              <w:t>Utbildningskort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04ED8AFA" w14:textId="77777777" w:rsidR="00EF5513" w:rsidRDefault="00EF5513" w:rsidP="00EF5513">
            <w:pPr>
              <w:ind w:left="0" w:right="46"/>
            </w:pPr>
            <w:r>
              <w:t>5 år efter avslutad tjänst</w:t>
            </w:r>
          </w:p>
        </w:tc>
        <w:tc>
          <w:tcPr>
            <w:tcW w:w="3447" w:type="dxa"/>
            <w:shd w:val="clear" w:color="auto" w:fill="auto"/>
          </w:tcPr>
          <w:p w14:paraId="27F946AE" w14:textId="77777777" w:rsidR="00EF5513" w:rsidRDefault="00EF5513" w:rsidP="00EF5513">
            <w:pPr>
              <w:ind w:left="0" w:right="46"/>
            </w:pPr>
            <w:r>
              <w:t xml:space="preserve">Samarbetsytan SOFIA: Klinisk fysiologi </w:t>
            </w:r>
          </w:p>
        </w:tc>
      </w:tr>
      <w:tr w:rsidR="00EF5513" w14:paraId="64E1CD61" w14:textId="77777777" w:rsidTr="00EF5513">
        <w:tc>
          <w:tcPr>
            <w:tcW w:w="3544" w:type="dxa"/>
            <w:shd w:val="clear" w:color="auto" w:fill="auto"/>
          </w:tcPr>
          <w:p w14:paraId="5FF88ABF" w14:textId="77777777" w:rsidR="00EF5513" w:rsidRPr="00A97FD9" w:rsidRDefault="00EF5513" w:rsidP="00EF5513">
            <w:pPr>
              <w:ind w:left="0" w:right="46"/>
            </w:pPr>
            <w:r w:rsidRPr="00A97FD9">
              <w:t>Validering av aseptisk arbetsteknik</w:t>
            </w:r>
          </w:p>
        </w:tc>
        <w:tc>
          <w:tcPr>
            <w:tcW w:w="2505" w:type="dxa"/>
            <w:shd w:val="clear" w:color="auto" w:fill="auto"/>
          </w:tcPr>
          <w:p w14:paraId="5CEF99E0" w14:textId="77777777" w:rsidR="00EF5513" w:rsidRPr="00A97FD9" w:rsidRDefault="00EF5513" w:rsidP="00EF5513">
            <w:pPr>
              <w:ind w:left="0" w:right="46"/>
              <w:jc w:val="both"/>
            </w:pPr>
            <w:r w:rsidRPr="00A97FD9">
              <w:t xml:space="preserve">3 år </w:t>
            </w:r>
          </w:p>
        </w:tc>
        <w:tc>
          <w:tcPr>
            <w:tcW w:w="3447" w:type="dxa"/>
            <w:shd w:val="clear" w:color="auto" w:fill="auto"/>
          </w:tcPr>
          <w:p w14:paraId="6EEF1411" w14:textId="77777777" w:rsidR="00EF5513" w:rsidRPr="00A97FD9" w:rsidRDefault="00EF5513" w:rsidP="00EF5513">
            <w:pPr>
              <w:ind w:left="0" w:right="46"/>
              <w:jc w:val="both"/>
            </w:pPr>
            <w:r>
              <w:t>Säkerhetsskåp</w:t>
            </w:r>
          </w:p>
        </w:tc>
      </w:tr>
      <w:tr w:rsidR="00EF5513" w14:paraId="26511E56" w14:textId="77777777" w:rsidTr="00EF5513">
        <w:tc>
          <w:tcPr>
            <w:tcW w:w="3544" w:type="dxa"/>
            <w:shd w:val="clear" w:color="auto" w:fill="auto"/>
          </w:tcPr>
          <w:p w14:paraId="4590F028" w14:textId="77777777" w:rsidR="00EF5513" w:rsidRPr="00A97FD9" w:rsidRDefault="00EF5513" w:rsidP="00EF5513">
            <w:pPr>
              <w:ind w:left="0" w:right="46"/>
            </w:pPr>
            <w:r>
              <w:t>Validering och kalibrering av utrustning/lokaler</w:t>
            </w:r>
          </w:p>
        </w:tc>
        <w:tc>
          <w:tcPr>
            <w:tcW w:w="2505" w:type="dxa"/>
            <w:shd w:val="clear" w:color="auto" w:fill="auto"/>
          </w:tcPr>
          <w:p w14:paraId="645A1A47" w14:textId="77777777" w:rsidR="00EF5513" w:rsidRPr="00A97FD9" w:rsidRDefault="00EF5513" w:rsidP="00EF5513">
            <w:pPr>
              <w:ind w:left="0" w:right="46"/>
            </w:pPr>
            <w:r>
              <w:t>10 år efter avslutad användning.</w:t>
            </w:r>
          </w:p>
        </w:tc>
        <w:tc>
          <w:tcPr>
            <w:tcW w:w="3447" w:type="dxa"/>
            <w:shd w:val="clear" w:color="auto" w:fill="auto"/>
          </w:tcPr>
          <w:p w14:paraId="6FAEF746" w14:textId="77777777" w:rsidR="00EF5513" w:rsidRPr="00A97FD9" w:rsidRDefault="00EF5513" w:rsidP="00EF5513">
            <w:pPr>
              <w:ind w:left="0" w:right="46"/>
            </w:pPr>
            <w:r>
              <w:t>Säkerhetsskåp</w:t>
            </w:r>
          </w:p>
        </w:tc>
      </w:tr>
      <w:tr w:rsidR="00EF5513" w14:paraId="580A9ED2" w14:textId="77777777" w:rsidTr="00EF5513">
        <w:tc>
          <w:tcPr>
            <w:tcW w:w="3544" w:type="dxa"/>
            <w:shd w:val="clear" w:color="auto" w:fill="auto"/>
          </w:tcPr>
          <w:p w14:paraId="11057DEC" w14:textId="77777777" w:rsidR="00EF5513" w:rsidRDefault="00EF5513" w:rsidP="00EF5513">
            <w:pPr>
              <w:ind w:left="0" w:right="46"/>
            </w:pPr>
            <w:r>
              <w:t>Blankett ”Åtgärdsplan under</w:t>
            </w:r>
            <w:r>
              <w:softHyphen/>
            </w:r>
            <w:r>
              <w:softHyphen/>
              <w:t>kända kontroller vid validering av lokaler”/” Åtgärdsplan”/”</w:t>
            </w:r>
            <w:proofErr w:type="spellStart"/>
            <w:r>
              <w:t>Loggblad</w:t>
            </w:r>
            <w:proofErr w:type="spellEnd"/>
            <w:r>
              <w:t>”</w:t>
            </w:r>
          </w:p>
        </w:tc>
        <w:tc>
          <w:tcPr>
            <w:tcW w:w="2505" w:type="dxa"/>
            <w:shd w:val="clear" w:color="auto" w:fill="auto"/>
          </w:tcPr>
          <w:p w14:paraId="1ABC6E73" w14:textId="77777777" w:rsidR="00EF5513" w:rsidRDefault="00EF5513" w:rsidP="00EF5513">
            <w:pPr>
              <w:ind w:left="0" w:right="46"/>
            </w:pPr>
            <w:r>
              <w:t>Utrustning: 10 år efter avslutad användning.</w:t>
            </w:r>
          </w:p>
          <w:p w14:paraId="49E5EF98" w14:textId="77777777" w:rsidR="00EF5513" w:rsidRPr="00A97FD9" w:rsidRDefault="00EF5513" w:rsidP="00EF5513">
            <w:pPr>
              <w:ind w:left="0" w:right="46"/>
            </w:pPr>
            <w:r>
              <w:t>Övrigt 5 år</w:t>
            </w:r>
          </w:p>
        </w:tc>
        <w:tc>
          <w:tcPr>
            <w:tcW w:w="3447" w:type="dxa"/>
            <w:shd w:val="clear" w:color="auto" w:fill="auto"/>
          </w:tcPr>
          <w:p w14:paraId="15256E71" w14:textId="77777777" w:rsidR="00EF5513" w:rsidRDefault="00EF5513" w:rsidP="00EF5513">
            <w:pPr>
              <w:ind w:left="0" w:right="46"/>
            </w:pPr>
            <w:r>
              <w:t>Säkerhetsskåp</w:t>
            </w:r>
          </w:p>
        </w:tc>
      </w:tr>
      <w:tr w:rsidR="00EF5513" w14:paraId="6D7FD0E8" w14:textId="77777777" w:rsidTr="00EF5513">
        <w:tc>
          <w:tcPr>
            <w:tcW w:w="3544" w:type="dxa"/>
            <w:shd w:val="clear" w:color="auto" w:fill="auto"/>
          </w:tcPr>
          <w:p w14:paraId="2A7BB9DA" w14:textId="77777777" w:rsidR="00EF5513" w:rsidRPr="00A97FD9" w:rsidRDefault="00EF5513" w:rsidP="00EF5513">
            <w:pPr>
              <w:ind w:left="0" w:right="46"/>
            </w:pPr>
            <w:r>
              <w:t>Deltagarlista för lokalvårdarnas GMP och strålsäkerhetsutbildning</w:t>
            </w:r>
          </w:p>
        </w:tc>
        <w:tc>
          <w:tcPr>
            <w:tcW w:w="2505" w:type="dxa"/>
            <w:shd w:val="clear" w:color="auto" w:fill="auto"/>
          </w:tcPr>
          <w:p w14:paraId="6795B8AF" w14:textId="77777777" w:rsidR="00EF5513" w:rsidRPr="00A97FD9" w:rsidRDefault="00EF5513" w:rsidP="00EF5513">
            <w:pPr>
              <w:ind w:left="0" w:right="46"/>
              <w:jc w:val="both"/>
            </w:pPr>
            <w:r>
              <w:t>5 år</w:t>
            </w:r>
          </w:p>
        </w:tc>
        <w:tc>
          <w:tcPr>
            <w:tcW w:w="3447" w:type="dxa"/>
            <w:shd w:val="clear" w:color="auto" w:fill="auto"/>
          </w:tcPr>
          <w:p w14:paraId="75DAFF44" w14:textId="77777777" w:rsidR="00EF5513" w:rsidRDefault="00EF5513" w:rsidP="00EF5513">
            <w:pPr>
              <w:ind w:left="0" w:right="46"/>
            </w:pPr>
            <w:r>
              <w:t>Säkerhetsskåp</w:t>
            </w:r>
          </w:p>
        </w:tc>
      </w:tr>
      <w:tr w:rsidR="00EF5513" w14:paraId="0D63BA71" w14:textId="77777777" w:rsidTr="00EF5513">
        <w:tc>
          <w:tcPr>
            <w:tcW w:w="3544" w:type="dxa"/>
            <w:shd w:val="clear" w:color="auto" w:fill="auto"/>
          </w:tcPr>
          <w:p w14:paraId="5B7E4233" w14:textId="77777777" w:rsidR="00EF5513" w:rsidRDefault="00EF5513" w:rsidP="00EF5513">
            <w:pPr>
              <w:ind w:left="0" w:right="46"/>
            </w:pPr>
            <w:r>
              <w:t>För Kategori A-personal (strålskyddsrelaterat):</w:t>
            </w:r>
            <w:r>
              <w:br/>
              <w:t>övergripande information om arbetsuppgifter, dokumentation av årliga stråldoser, utfallet av tjänstbarhetsbedömningar.</w:t>
            </w:r>
          </w:p>
        </w:tc>
        <w:tc>
          <w:tcPr>
            <w:tcW w:w="2505" w:type="dxa"/>
            <w:shd w:val="clear" w:color="auto" w:fill="auto"/>
          </w:tcPr>
          <w:p w14:paraId="15BE8A5A" w14:textId="77777777" w:rsidR="00EF5513" w:rsidRDefault="00EF5513" w:rsidP="00EF5513">
            <w:pPr>
              <w:ind w:left="0" w:right="46"/>
              <w:jc w:val="both"/>
            </w:pPr>
            <w:r>
              <w:t>Tills medarbetaren har eller skulle ha uppnått en ålder av 75 år, dock i minst 30 år efter det att medarbetaren har upphört att tillhöra Kategori A.</w:t>
            </w:r>
          </w:p>
        </w:tc>
        <w:tc>
          <w:tcPr>
            <w:tcW w:w="3447" w:type="dxa"/>
            <w:shd w:val="clear" w:color="auto" w:fill="auto"/>
          </w:tcPr>
          <w:p w14:paraId="49CE60C8" w14:textId="77777777" w:rsidR="00EF5513" w:rsidRDefault="00EF5513" w:rsidP="00EF5513">
            <w:pPr>
              <w:ind w:left="0" w:right="46"/>
            </w:pPr>
            <w:r>
              <w:t>Säkerhetsskåp</w:t>
            </w:r>
          </w:p>
        </w:tc>
      </w:tr>
    </w:tbl>
    <w:p w14:paraId="1D07AF43" w14:textId="77777777" w:rsidR="00EC312D" w:rsidRDefault="00EC312D" w:rsidP="00EF5513">
      <w:pPr>
        <w:ind w:left="0"/>
      </w:pPr>
    </w:p>
    <w:p w14:paraId="3B499BD3" w14:textId="77777777" w:rsidR="008E18E0" w:rsidRDefault="008E18E0" w:rsidP="00EF5513">
      <w:pPr>
        <w:ind w:left="0"/>
      </w:pPr>
    </w:p>
    <w:p w14:paraId="76B9F95B" w14:textId="24513497" w:rsidR="00536A5A" w:rsidRPr="00536A5A" w:rsidRDefault="00536A5A" w:rsidP="00EF5513">
      <w:pPr>
        <w:keepNext/>
        <w:spacing w:before="240" w:after="60" w:line="240" w:lineRule="auto"/>
        <w:ind w:left="0" w:right="0"/>
        <w:outlineLvl w:val="1"/>
      </w:pPr>
    </w:p>
    <w:sectPr w:rsidR="00536A5A" w:rsidRPr="00536A5A" w:rsidSect="00EF5513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C985" w14:textId="77777777" w:rsidR="00A91663" w:rsidRDefault="00A91663">
      <w:r>
        <w:separator/>
      </w:r>
    </w:p>
  </w:endnote>
  <w:endnote w:type="continuationSeparator" w:id="0">
    <w:p w14:paraId="3100CBD9" w14:textId="77777777" w:rsidR="00A91663" w:rsidRDefault="00A91663">
      <w:r>
        <w:continuationSeparator/>
      </w:r>
    </w:p>
  </w:endnote>
  <w:endnote w:type="continuationNotice" w:id="1">
    <w:p w14:paraId="38CC9B69" w14:textId="77777777" w:rsidR="00A91663" w:rsidRDefault="00A91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65857814" name="Bildobjekt 8658578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DFEB" w14:textId="77777777" w:rsidR="00A91663" w:rsidRDefault="00A91663"/>
  </w:footnote>
  <w:footnote w:type="continuationSeparator" w:id="0">
    <w:p w14:paraId="29DC9F88" w14:textId="77777777" w:rsidR="00A91663" w:rsidRDefault="00A91663">
      <w:r>
        <w:continuationSeparator/>
      </w:r>
    </w:p>
  </w:footnote>
  <w:footnote w:type="continuationNotice" w:id="1">
    <w:p w14:paraId="4105DC6B" w14:textId="77777777" w:rsidR="00A91663" w:rsidRDefault="00A916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83847841" name="Bildobjekt 7838478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4B6976"/>
    <w:multiLevelType w:val="hybridMultilevel"/>
    <w:tmpl w:val="632C19A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2276241">
    <w:abstractNumId w:val="18"/>
  </w:num>
  <w:num w:numId="2" w16cid:durableId="333921640">
    <w:abstractNumId w:val="15"/>
  </w:num>
  <w:num w:numId="3" w16cid:durableId="81531856">
    <w:abstractNumId w:val="0"/>
  </w:num>
  <w:num w:numId="4" w16cid:durableId="1969889931">
    <w:abstractNumId w:val="7"/>
  </w:num>
  <w:num w:numId="5" w16cid:durableId="754399716">
    <w:abstractNumId w:val="16"/>
  </w:num>
  <w:num w:numId="6" w16cid:durableId="297229087">
    <w:abstractNumId w:val="2"/>
  </w:num>
  <w:num w:numId="7" w16cid:durableId="579026449">
    <w:abstractNumId w:val="12"/>
  </w:num>
  <w:num w:numId="8" w16cid:durableId="573779063">
    <w:abstractNumId w:val="9"/>
  </w:num>
  <w:num w:numId="9" w16cid:durableId="1006979825">
    <w:abstractNumId w:val="1"/>
  </w:num>
  <w:num w:numId="10" w16cid:durableId="388504877">
    <w:abstractNumId w:val="1"/>
  </w:num>
  <w:num w:numId="11" w16cid:durableId="1272317187">
    <w:abstractNumId w:val="3"/>
  </w:num>
  <w:num w:numId="12" w16cid:durableId="840657371">
    <w:abstractNumId w:val="5"/>
  </w:num>
  <w:num w:numId="13" w16cid:durableId="14692991">
    <w:abstractNumId w:val="14"/>
  </w:num>
  <w:num w:numId="14" w16cid:durableId="666058216">
    <w:abstractNumId w:val="10"/>
  </w:num>
  <w:num w:numId="15" w16cid:durableId="383405223">
    <w:abstractNumId w:val="8"/>
  </w:num>
  <w:num w:numId="16" w16cid:durableId="1210730270">
    <w:abstractNumId w:val="13"/>
  </w:num>
  <w:num w:numId="17" w16cid:durableId="1882479241">
    <w:abstractNumId w:val="6"/>
  </w:num>
  <w:num w:numId="18" w16cid:durableId="1171019601">
    <w:abstractNumId w:val="11"/>
  </w:num>
  <w:num w:numId="19" w16cid:durableId="1628658891">
    <w:abstractNumId w:val="17"/>
  </w:num>
  <w:num w:numId="20" w16cid:durableId="612712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7DA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5AC0"/>
    <w:rsid w:val="000E463B"/>
    <w:rsid w:val="000E5A7E"/>
    <w:rsid w:val="000F0DBF"/>
    <w:rsid w:val="000F43A3"/>
    <w:rsid w:val="000F600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043"/>
    <w:rsid w:val="00181FDC"/>
    <w:rsid w:val="001860B9"/>
    <w:rsid w:val="00186F2B"/>
    <w:rsid w:val="001874D6"/>
    <w:rsid w:val="0019632A"/>
    <w:rsid w:val="001A1A2D"/>
    <w:rsid w:val="001A4E7C"/>
    <w:rsid w:val="001B762C"/>
    <w:rsid w:val="001C4D0A"/>
    <w:rsid w:val="001C5FEF"/>
    <w:rsid w:val="001E28B3"/>
    <w:rsid w:val="001F2642"/>
    <w:rsid w:val="00211487"/>
    <w:rsid w:val="00211D91"/>
    <w:rsid w:val="00217DEC"/>
    <w:rsid w:val="00223FCE"/>
    <w:rsid w:val="00235B57"/>
    <w:rsid w:val="002458FA"/>
    <w:rsid w:val="00250F24"/>
    <w:rsid w:val="002523C5"/>
    <w:rsid w:val="0025380B"/>
    <w:rsid w:val="0025703A"/>
    <w:rsid w:val="00262F3D"/>
    <w:rsid w:val="00263281"/>
    <w:rsid w:val="002651D6"/>
    <w:rsid w:val="0026551F"/>
    <w:rsid w:val="00267E52"/>
    <w:rsid w:val="00280A85"/>
    <w:rsid w:val="00284119"/>
    <w:rsid w:val="00290B5C"/>
    <w:rsid w:val="00294791"/>
    <w:rsid w:val="002B0B30"/>
    <w:rsid w:val="002B0C78"/>
    <w:rsid w:val="002B6A1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876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88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917"/>
    <w:rsid w:val="003F1013"/>
    <w:rsid w:val="003F1ACF"/>
    <w:rsid w:val="00404948"/>
    <w:rsid w:val="00406BEA"/>
    <w:rsid w:val="00406DE0"/>
    <w:rsid w:val="00413A60"/>
    <w:rsid w:val="004230F7"/>
    <w:rsid w:val="0043167E"/>
    <w:rsid w:val="0043409A"/>
    <w:rsid w:val="00443C1E"/>
    <w:rsid w:val="00446255"/>
    <w:rsid w:val="004513B7"/>
    <w:rsid w:val="00451935"/>
    <w:rsid w:val="00460ED0"/>
    <w:rsid w:val="00465651"/>
    <w:rsid w:val="00470CE7"/>
    <w:rsid w:val="00470F4F"/>
    <w:rsid w:val="00472482"/>
    <w:rsid w:val="00480DC7"/>
    <w:rsid w:val="00483D85"/>
    <w:rsid w:val="00487575"/>
    <w:rsid w:val="004876F6"/>
    <w:rsid w:val="0049236A"/>
    <w:rsid w:val="00492718"/>
    <w:rsid w:val="004A355D"/>
    <w:rsid w:val="004A4970"/>
    <w:rsid w:val="004B2183"/>
    <w:rsid w:val="004B2A01"/>
    <w:rsid w:val="004C2559"/>
    <w:rsid w:val="004D4163"/>
    <w:rsid w:val="004D7BA3"/>
    <w:rsid w:val="004F4518"/>
    <w:rsid w:val="004F4C62"/>
    <w:rsid w:val="00501433"/>
    <w:rsid w:val="00511CC4"/>
    <w:rsid w:val="00531E60"/>
    <w:rsid w:val="00534345"/>
    <w:rsid w:val="00536A5A"/>
    <w:rsid w:val="00541D07"/>
    <w:rsid w:val="00544BAB"/>
    <w:rsid w:val="00545F31"/>
    <w:rsid w:val="005578FA"/>
    <w:rsid w:val="00565129"/>
    <w:rsid w:val="005657D0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F91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D57"/>
    <w:rsid w:val="00706C1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007"/>
    <w:rsid w:val="00765C41"/>
    <w:rsid w:val="00771100"/>
    <w:rsid w:val="00772BEE"/>
    <w:rsid w:val="007759DD"/>
    <w:rsid w:val="0078609F"/>
    <w:rsid w:val="007917BA"/>
    <w:rsid w:val="007A5C6F"/>
    <w:rsid w:val="007D4241"/>
    <w:rsid w:val="007D4317"/>
    <w:rsid w:val="007D4EA3"/>
    <w:rsid w:val="007E117F"/>
    <w:rsid w:val="007E2D0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F7D"/>
    <w:rsid w:val="00892F28"/>
    <w:rsid w:val="008A0C5F"/>
    <w:rsid w:val="008A3DEA"/>
    <w:rsid w:val="008A4EB9"/>
    <w:rsid w:val="008A74C0"/>
    <w:rsid w:val="008B1694"/>
    <w:rsid w:val="008B3B7A"/>
    <w:rsid w:val="008C4B27"/>
    <w:rsid w:val="008C7F2A"/>
    <w:rsid w:val="008E18E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907"/>
    <w:rsid w:val="00942257"/>
    <w:rsid w:val="00946DD8"/>
    <w:rsid w:val="009471BF"/>
    <w:rsid w:val="00950E4E"/>
    <w:rsid w:val="009529BD"/>
    <w:rsid w:val="009533B4"/>
    <w:rsid w:val="009704A5"/>
    <w:rsid w:val="00971D93"/>
    <w:rsid w:val="0098318E"/>
    <w:rsid w:val="009B1F6B"/>
    <w:rsid w:val="009C0D12"/>
    <w:rsid w:val="009C192E"/>
    <w:rsid w:val="009D37A6"/>
    <w:rsid w:val="009D6819"/>
    <w:rsid w:val="009D6D1C"/>
    <w:rsid w:val="009E0CF9"/>
    <w:rsid w:val="009E3F2A"/>
    <w:rsid w:val="009E531B"/>
    <w:rsid w:val="009E6C56"/>
    <w:rsid w:val="009E7DCF"/>
    <w:rsid w:val="009F4A56"/>
    <w:rsid w:val="009F4E65"/>
    <w:rsid w:val="00A006A5"/>
    <w:rsid w:val="00A03A05"/>
    <w:rsid w:val="00A05942"/>
    <w:rsid w:val="00A07BEC"/>
    <w:rsid w:val="00A1127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663"/>
    <w:rsid w:val="00A92E07"/>
    <w:rsid w:val="00A962E6"/>
    <w:rsid w:val="00AA0B3A"/>
    <w:rsid w:val="00AA6EB4"/>
    <w:rsid w:val="00AA767D"/>
    <w:rsid w:val="00AB0CC9"/>
    <w:rsid w:val="00AB3239"/>
    <w:rsid w:val="00AB3752"/>
    <w:rsid w:val="00AC3FF6"/>
    <w:rsid w:val="00AC6965"/>
    <w:rsid w:val="00AD707A"/>
    <w:rsid w:val="00AD73EC"/>
    <w:rsid w:val="00AE5BC7"/>
    <w:rsid w:val="00AF5AAF"/>
    <w:rsid w:val="00B046D8"/>
    <w:rsid w:val="00B13F4C"/>
    <w:rsid w:val="00B16219"/>
    <w:rsid w:val="00B16C59"/>
    <w:rsid w:val="00B2154C"/>
    <w:rsid w:val="00B33FDD"/>
    <w:rsid w:val="00B359CC"/>
    <w:rsid w:val="00B36107"/>
    <w:rsid w:val="00B41789"/>
    <w:rsid w:val="00B46C03"/>
    <w:rsid w:val="00B553BD"/>
    <w:rsid w:val="00B60C6C"/>
    <w:rsid w:val="00B619A9"/>
    <w:rsid w:val="00B65A9D"/>
    <w:rsid w:val="00B66D60"/>
    <w:rsid w:val="00B73761"/>
    <w:rsid w:val="00B75EDE"/>
    <w:rsid w:val="00B77D88"/>
    <w:rsid w:val="00B77FAF"/>
    <w:rsid w:val="00B84336"/>
    <w:rsid w:val="00B851B9"/>
    <w:rsid w:val="00B86453"/>
    <w:rsid w:val="00B90054"/>
    <w:rsid w:val="00B91AC3"/>
    <w:rsid w:val="00B92C14"/>
    <w:rsid w:val="00BA0066"/>
    <w:rsid w:val="00BB69DB"/>
    <w:rsid w:val="00BC322E"/>
    <w:rsid w:val="00BC44CD"/>
    <w:rsid w:val="00BC48A6"/>
    <w:rsid w:val="00BE7978"/>
    <w:rsid w:val="00C07DDB"/>
    <w:rsid w:val="00C1173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EE2"/>
    <w:rsid w:val="00CC52D9"/>
    <w:rsid w:val="00CD6647"/>
    <w:rsid w:val="00CE4B73"/>
    <w:rsid w:val="00CF70BB"/>
    <w:rsid w:val="00D06D1D"/>
    <w:rsid w:val="00D074DB"/>
    <w:rsid w:val="00D139CF"/>
    <w:rsid w:val="00D35F58"/>
    <w:rsid w:val="00D37E7F"/>
    <w:rsid w:val="00D47AD7"/>
    <w:rsid w:val="00D51529"/>
    <w:rsid w:val="00D57BFB"/>
    <w:rsid w:val="00D76BE5"/>
    <w:rsid w:val="00D81EA4"/>
    <w:rsid w:val="00D85218"/>
    <w:rsid w:val="00D915B1"/>
    <w:rsid w:val="00DA299D"/>
    <w:rsid w:val="00DA65C4"/>
    <w:rsid w:val="00DB2347"/>
    <w:rsid w:val="00DD2BE0"/>
    <w:rsid w:val="00DE26CA"/>
    <w:rsid w:val="00DE4447"/>
    <w:rsid w:val="00DE5DA2"/>
    <w:rsid w:val="00DF0033"/>
    <w:rsid w:val="00E026BF"/>
    <w:rsid w:val="00E07B1B"/>
    <w:rsid w:val="00E11853"/>
    <w:rsid w:val="00E30942"/>
    <w:rsid w:val="00E52A86"/>
    <w:rsid w:val="00E54B47"/>
    <w:rsid w:val="00E553BF"/>
    <w:rsid w:val="00E55D93"/>
    <w:rsid w:val="00E61294"/>
    <w:rsid w:val="00E7237C"/>
    <w:rsid w:val="00E73C8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12D"/>
    <w:rsid w:val="00EC5006"/>
    <w:rsid w:val="00EC5F15"/>
    <w:rsid w:val="00ED49C3"/>
    <w:rsid w:val="00ED6CE8"/>
    <w:rsid w:val="00ED7AA6"/>
    <w:rsid w:val="00EE2A56"/>
    <w:rsid w:val="00EE3818"/>
    <w:rsid w:val="00EF5513"/>
    <w:rsid w:val="00EF7581"/>
    <w:rsid w:val="00F22264"/>
    <w:rsid w:val="00F2564D"/>
    <w:rsid w:val="00F35B05"/>
    <w:rsid w:val="00F413D9"/>
    <w:rsid w:val="00F5135F"/>
    <w:rsid w:val="00F51F78"/>
    <w:rsid w:val="00F65BFE"/>
    <w:rsid w:val="00F868AC"/>
    <w:rsid w:val="00F86F47"/>
    <w:rsid w:val="00F90B64"/>
    <w:rsid w:val="00FB2F0F"/>
    <w:rsid w:val="00FB5086"/>
    <w:rsid w:val="00FB5411"/>
    <w:rsid w:val="00FB6392"/>
    <w:rsid w:val="00FD2592"/>
    <w:rsid w:val="00FD3C70"/>
    <w:rsid w:val="00FD6820"/>
    <w:rsid w:val="00FE04FA"/>
    <w:rsid w:val="00FE12D8"/>
    <w:rsid w:val="00FF1696"/>
    <w:rsid w:val="00FF29BB"/>
    <w:rsid w:val="00FF7C02"/>
    <w:rsid w:val="024801E3"/>
    <w:rsid w:val="60EB418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48</TotalTime>
  <Pages>2</Pages>
  <Words>255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Arkiveringstider</dc:title>
  <dc:subject/>
  <dc:creator>patrik.jens.johansson@vgregion.se</dc:creator>
  <keywords/>
  <lastModifiedBy>Ulrica Sehlberg</lastModifiedBy>
  <revision>60</revision>
  <lastPrinted>2016-03-31T10:56:00.0000000Z</lastPrinted>
  <dcterms:created xsi:type="dcterms:W3CDTF">2022-05-18T11:32:00.0000000Z</dcterms:created>
  <dcterms:modified xsi:type="dcterms:W3CDTF">2026-03-02T09:51:00.0000000Z</dcterms:modified>
</coreProperties>
</file>