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0ADC4" w14:textId="77777777" w:rsidR="00BB6274" w:rsidRDefault="00BB6274" w:rsidP="00011BCC">
      <w:pPr>
        <w:pStyle w:val="Heading2"/>
        <w:ind w:left="0"/>
        <w:sectPr w:rsidR="00BB6274" w:rsidSect="00BB627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06A87D" w14:textId="77777777" w:rsidR="00BB6274" w:rsidRPr="00BB6274" w:rsidRDefault="00BB6274" w:rsidP="00011BCC">
      <w:pPr>
        <w:pStyle w:val="Heading1"/>
        <w:ind w:left="0"/>
      </w:pPr>
      <w:r w:rsidRPr="00BB6274">
        <w:tab/>
      </w:r>
    </w:p>
    <w:p w14:paraId="627AA9AF" w14:textId="3856324E" w:rsidR="00BB6274" w:rsidRPr="00011BCC" w:rsidRDefault="00011BCC" w:rsidP="00011BCC">
      <w:pPr>
        <w:pStyle w:val="Heading1"/>
        <w:ind w:left="0"/>
      </w:pPr>
      <w:r w:rsidRPr="00011BCC">
        <w:t xml:space="preserve">Ansvarsfördelning för nyckelpersoner beträffande beredning och hantering av radioaktiva läkemedel </w:t>
      </w:r>
    </w:p>
    <w:p w14:paraId="2829EBBA" w14:textId="77777777" w:rsidR="00BB6274" w:rsidRPr="00BB6274" w:rsidRDefault="00BB6274" w:rsidP="00011BCC">
      <w:pPr>
        <w:pStyle w:val="Heading2"/>
        <w:ind w:left="0"/>
      </w:pPr>
      <w:bookmarkStart w:id="1" w:name="_1314629194"/>
      <w:bookmarkStart w:id="2" w:name="Rubrik"/>
      <w:bookmarkEnd w:id="1"/>
      <w:bookmarkEnd w:id="2"/>
      <w:r w:rsidRPr="00BB6274">
        <w:t xml:space="preserve">Syfte </w:t>
      </w:r>
    </w:p>
    <w:p w14:paraId="7CB5E1EC" w14:textId="063913EF" w:rsidR="00011BCC" w:rsidRDefault="00BB6274" w:rsidP="00BB6274">
      <w:pPr>
        <w:spacing w:after="0" w:line="240" w:lineRule="auto"/>
        <w:ind w:left="0" w:right="0"/>
        <w:rPr>
          <w:szCs w:val="20"/>
        </w:rPr>
      </w:pPr>
      <w:r w:rsidRPr="00BB6274">
        <w:rPr>
          <w:szCs w:val="20"/>
        </w:rPr>
        <w:t>Att fastställa ansvarsfördelningen för nyckelpersoner beträffande beredning och hantering av radioaktivt läkemedel.</w:t>
      </w:r>
    </w:p>
    <w:p w14:paraId="0364B239" w14:textId="55CCEAB0" w:rsidR="00011BCC" w:rsidRPr="00BB6274" w:rsidRDefault="00011BCC" w:rsidP="00011BCC">
      <w:pPr>
        <w:pStyle w:val="Heading2"/>
        <w:ind w:left="0"/>
      </w:pPr>
      <w:r>
        <w:t>Förändringar sedan föregående version</w:t>
      </w:r>
    </w:p>
    <w:p w14:paraId="38B7EF50" w14:textId="28557560" w:rsidR="00011BCC" w:rsidRPr="0046070B" w:rsidRDefault="0046070B" w:rsidP="0046070B">
      <w:pPr>
        <w:pStyle w:val="ListParagraph"/>
        <w:numPr>
          <w:ilvl w:val="0"/>
          <w:numId w:val="25"/>
        </w:numPr>
        <w:spacing w:after="0" w:line="240" w:lineRule="auto"/>
        <w:ind w:left="284" w:right="0" w:hanging="284"/>
        <w:rPr>
          <w:szCs w:val="20"/>
        </w:rPr>
      </w:pPr>
      <w:r>
        <w:rPr>
          <w:szCs w:val="20"/>
        </w:rPr>
        <w:t>Uppdaterat sakkunnig farmaceuts uppdrag gällande kontrollen av läkemedelsbeställningar.</w:t>
      </w:r>
    </w:p>
    <w:p w14:paraId="50AFF4E4" w14:textId="77777777" w:rsidR="00BB6274" w:rsidRPr="00BB6274" w:rsidRDefault="00BB6274" w:rsidP="00F16F1D">
      <w:pPr>
        <w:pStyle w:val="Heading2"/>
        <w:ind w:left="0"/>
      </w:pPr>
      <w:r w:rsidRPr="00BB6274">
        <w:t xml:space="preserve">Åtgärder </w:t>
      </w:r>
    </w:p>
    <w:p w14:paraId="0952AC44" w14:textId="77777777" w:rsidR="00BB6274" w:rsidRPr="00BB6274" w:rsidRDefault="00BB6274" w:rsidP="00E456C4">
      <w:pPr>
        <w:pStyle w:val="Heading3"/>
        <w:ind w:left="0"/>
      </w:pPr>
      <w:r w:rsidRPr="00BB6274">
        <w:t xml:space="preserve">Verksamhetschef  </w:t>
      </w:r>
    </w:p>
    <w:p w14:paraId="43A77396" w14:textId="77777777" w:rsidR="00BB6274" w:rsidRPr="00BB6274" w:rsidRDefault="00BB6274" w:rsidP="00BB6274">
      <w:pPr>
        <w:tabs>
          <w:tab w:val="num" w:pos="709"/>
        </w:tabs>
        <w:spacing w:after="0" w:line="240" w:lineRule="auto"/>
        <w:ind w:left="0" w:right="0"/>
        <w:rPr>
          <w:szCs w:val="20"/>
        </w:rPr>
      </w:pPr>
      <w:r w:rsidRPr="00BB6274">
        <w:rPr>
          <w:szCs w:val="20"/>
        </w:rPr>
        <w:t>Övergripande ansvar för verksamheten inklusive validering av beredningsrum med tillhörande sluss och validering av personal.</w:t>
      </w:r>
    </w:p>
    <w:p w14:paraId="0A0A14E4" w14:textId="19FA8566" w:rsidR="00BB6274" w:rsidRPr="00BB6274" w:rsidRDefault="00760BD7" w:rsidP="00E456C4">
      <w:pPr>
        <w:pStyle w:val="Heading3"/>
        <w:ind w:left="0"/>
      </w:pPr>
      <w:r>
        <w:t>Vårdenhetsöverläkare klinisk fysiologi</w:t>
      </w:r>
      <w:r w:rsidR="00BB6274" w:rsidRPr="00BB6274">
        <w:t xml:space="preserve"> </w:t>
      </w:r>
    </w:p>
    <w:p w14:paraId="3FD028AC" w14:textId="77777777" w:rsidR="00BB6274" w:rsidRPr="00BB6274" w:rsidRDefault="00BB6274" w:rsidP="00BB6274">
      <w:pPr>
        <w:tabs>
          <w:tab w:val="num" w:pos="709"/>
        </w:tabs>
        <w:spacing w:after="0" w:line="240" w:lineRule="auto"/>
        <w:ind w:left="0" w:right="0"/>
        <w:rPr>
          <w:szCs w:val="20"/>
        </w:rPr>
      </w:pPr>
      <w:r w:rsidRPr="00BB6274">
        <w:rPr>
          <w:szCs w:val="20"/>
        </w:rPr>
        <w:t>Godkänna beredningskort.</w:t>
      </w:r>
    </w:p>
    <w:p w14:paraId="018B7D7A" w14:textId="77777777" w:rsidR="00C6664D" w:rsidRDefault="00C6664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2FB53104" w14:textId="04BB75A9" w:rsidR="00BB6274" w:rsidRPr="00BB6274" w:rsidRDefault="00BB6274" w:rsidP="00E456C4">
      <w:pPr>
        <w:pStyle w:val="Heading3"/>
        <w:ind w:left="0"/>
      </w:pPr>
      <w:r w:rsidRPr="00BB6274">
        <w:t xml:space="preserve">Sakkunnig </w:t>
      </w:r>
      <w:r w:rsidR="007574CB">
        <w:t>farmaceut</w:t>
      </w:r>
    </w:p>
    <w:p w14:paraId="55263AD2" w14:textId="77777777" w:rsidR="00BB6274" w:rsidRPr="00BB6274" w:rsidRDefault="00BB6274" w:rsidP="00BB6274">
      <w:pPr>
        <w:tabs>
          <w:tab w:val="num" w:pos="709"/>
        </w:tabs>
        <w:spacing w:after="0" w:line="240" w:lineRule="auto"/>
        <w:ind w:left="0" w:right="0"/>
      </w:pPr>
      <w:r w:rsidRPr="00BB6274">
        <w:t>Ska tillse att god beredningssed upprätthålls, att verksamheten bedrivs på behörigt sätt och att Läkemedelsverkets föreskrifter om beredning av radioaktiva läkemedel LVFS 2014:4 följs i samband med beredningen.</w:t>
      </w:r>
    </w:p>
    <w:p w14:paraId="36AB785C" w14:textId="77777777" w:rsidR="00BB6274" w:rsidRPr="00BB6274" w:rsidRDefault="00BB6274" w:rsidP="00BB6274">
      <w:pPr>
        <w:tabs>
          <w:tab w:val="num" w:pos="709"/>
        </w:tabs>
        <w:spacing w:after="0" w:line="240" w:lineRule="auto"/>
        <w:ind w:left="0" w:right="0"/>
      </w:pPr>
    </w:p>
    <w:p w14:paraId="6B3534BD" w14:textId="77777777" w:rsidR="00BB6274" w:rsidRPr="00BB6274" w:rsidRDefault="00BB6274" w:rsidP="00DA5E82">
      <w:pPr>
        <w:numPr>
          <w:ilvl w:val="0"/>
          <w:numId w:val="21"/>
        </w:numPr>
        <w:tabs>
          <w:tab w:val="num" w:pos="284"/>
        </w:tabs>
        <w:spacing w:after="0" w:line="240" w:lineRule="auto"/>
        <w:ind w:right="0" w:hanging="720"/>
        <w:contextualSpacing/>
      </w:pPr>
      <w:r w:rsidRPr="00BB6274">
        <w:t>Ska tillsammans med övriga nyckelpersoner säkerställa att kvalitetssystemet upprätthålls</w:t>
      </w:r>
    </w:p>
    <w:p w14:paraId="73353643" w14:textId="77777777" w:rsidR="00BB6274" w:rsidRPr="00BB6274" w:rsidRDefault="00BB6274" w:rsidP="00DA5E82">
      <w:pPr>
        <w:numPr>
          <w:ilvl w:val="0"/>
          <w:numId w:val="21"/>
        </w:numPr>
        <w:spacing w:after="0" w:line="240" w:lineRule="auto"/>
        <w:ind w:left="284" w:right="0" w:hanging="284"/>
        <w:contextualSpacing/>
      </w:pPr>
      <w:r w:rsidRPr="00BB6274">
        <w:t>Ska ansvara för att granska och vid behov tillsammans med övriga nyckelpersoner utforma rutiner för hygien, GMP och beredning av radioaktiva läkemedel.</w:t>
      </w:r>
    </w:p>
    <w:p w14:paraId="5B6F8F11" w14:textId="77777777" w:rsidR="00BB6274" w:rsidRPr="00BB6274" w:rsidRDefault="00BB6274" w:rsidP="00DA5E82">
      <w:pPr>
        <w:numPr>
          <w:ilvl w:val="0"/>
          <w:numId w:val="21"/>
        </w:numPr>
        <w:tabs>
          <w:tab w:val="num" w:pos="284"/>
        </w:tabs>
        <w:spacing w:after="0" w:line="240" w:lineRule="auto"/>
        <w:ind w:right="0" w:hanging="720"/>
        <w:contextualSpacing/>
      </w:pPr>
      <w:r w:rsidRPr="00BB6274">
        <w:t>Ska säkerställa att validering av lokaler, personal och utrustning genomförs regelbundet</w:t>
      </w:r>
    </w:p>
    <w:p w14:paraId="61D05A36" w14:textId="77777777" w:rsidR="00BB6274" w:rsidRPr="00BB6274" w:rsidRDefault="00BB6274" w:rsidP="00DA5E82">
      <w:pPr>
        <w:numPr>
          <w:ilvl w:val="0"/>
          <w:numId w:val="21"/>
        </w:numPr>
        <w:tabs>
          <w:tab w:val="num" w:pos="284"/>
        </w:tabs>
        <w:spacing w:after="0" w:line="240" w:lineRule="auto"/>
        <w:ind w:right="0" w:hanging="720"/>
        <w:contextualSpacing/>
      </w:pPr>
      <w:r w:rsidRPr="00BB6274">
        <w:t>Ska utbilda personal i GMP</w:t>
      </w:r>
    </w:p>
    <w:p w14:paraId="1121BE0F" w14:textId="77777777" w:rsidR="00BB6274" w:rsidRDefault="00BB6274" w:rsidP="00DA5E82">
      <w:pPr>
        <w:numPr>
          <w:ilvl w:val="0"/>
          <w:numId w:val="21"/>
        </w:numPr>
        <w:tabs>
          <w:tab w:val="num" w:pos="284"/>
        </w:tabs>
        <w:spacing w:after="0" w:line="240" w:lineRule="auto"/>
        <w:ind w:right="0" w:hanging="720"/>
        <w:contextualSpacing/>
      </w:pPr>
      <w:r w:rsidRPr="00BB6274">
        <w:t>Ska tillse att egeninspektion av verksamheten genomförs årligen</w:t>
      </w:r>
    </w:p>
    <w:p w14:paraId="04123110" w14:textId="7F7D3A29" w:rsidR="00C6664D" w:rsidRPr="00BB6274" w:rsidRDefault="00C6664D" w:rsidP="00DA5E82">
      <w:pPr>
        <w:numPr>
          <w:ilvl w:val="0"/>
          <w:numId w:val="21"/>
        </w:numPr>
        <w:spacing w:after="0" w:line="240" w:lineRule="auto"/>
        <w:ind w:left="284" w:right="0" w:hanging="284"/>
        <w:contextualSpacing/>
      </w:pPr>
      <w:r>
        <w:t>Ska</w:t>
      </w:r>
      <w:r w:rsidR="000139C7">
        <w:t xml:space="preserve"> signera utskri</w:t>
      </w:r>
      <w:r w:rsidR="00FB335C">
        <w:t>ft</w:t>
      </w:r>
      <w:r w:rsidR="000139C7">
        <w:t>er från IBC-NM där mottagna leveranser av radioaktiva läkemedel (radiofarmaka)</w:t>
      </w:r>
      <w:r w:rsidR="00E31834">
        <w:t xml:space="preserve"> redovisas</w:t>
      </w:r>
      <w:r>
        <w:t>.</w:t>
      </w:r>
    </w:p>
    <w:p w14:paraId="56850344" w14:textId="77777777" w:rsidR="00BB6274" w:rsidRDefault="00BB6274" w:rsidP="00DA5E82">
      <w:pPr>
        <w:numPr>
          <w:ilvl w:val="0"/>
          <w:numId w:val="21"/>
        </w:numPr>
        <w:tabs>
          <w:tab w:val="num" w:pos="284"/>
        </w:tabs>
        <w:spacing w:after="0" w:line="240" w:lineRule="auto"/>
        <w:ind w:right="0" w:hanging="720"/>
        <w:contextualSpacing/>
      </w:pPr>
      <w:r w:rsidRPr="00BB6274">
        <w:t>Ska delta vid och följa upp Läkemedelverkets externa inspektioner</w:t>
      </w:r>
    </w:p>
    <w:p w14:paraId="1C9537FC" w14:textId="577EFEFE" w:rsidR="00E11B27" w:rsidRDefault="00E11B27" w:rsidP="00DA5E82">
      <w:pPr>
        <w:numPr>
          <w:ilvl w:val="0"/>
          <w:numId w:val="21"/>
        </w:numPr>
        <w:spacing w:after="0" w:line="240" w:lineRule="auto"/>
        <w:ind w:left="284" w:right="0" w:hanging="284"/>
        <w:contextualSpacing/>
      </w:pPr>
      <w:r>
        <w:t>Ska meddela väsentliga förändringar i beredningsrum inklusive sluss/-ar till Läkemedelsverket.</w:t>
      </w:r>
    </w:p>
    <w:p w14:paraId="026D8FDD" w14:textId="5604B48F" w:rsidR="00E11B27" w:rsidRPr="00BB6274" w:rsidRDefault="00E11B27" w:rsidP="00DA5E82">
      <w:pPr>
        <w:numPr>
          <w:ilvl w:val="0"/>
          <w:numId w:val="21"/>
        </w:numPr>
        <w:spacing w:after="0" w:line="240" w:lineRule="auto"/>
        <w:ind w:left="284" w:right="0" w:hanging="284"/>
        <w:contextualSpacing/>
      </w:pPr>
      <w:r>
        <w:t>Ska meddela Läkemedelsverket när beredningsrum inklusive sluss/-ar ska tas i bruk</w:t>
      </w:r>
      <w:r w:rsidR="008C63D6">
        <w:t xml:space="preserve"> efter att väsentliga förändringar har skett.</w:t>
      </w:r>
    </w:p>
    <w:p w14:paraId="47DB1BEC" w14:textId="77777777" w:rsidR="00BB6274" w:rsidRPr="00BB6274" w:rsidRDefault="00BB6274" w:rsidP="0076214E">
      <w:pPr>
        <w:pStyle w:val="Heading3"/>
        <w:ind w:left="0"/>
      </w:pPr>
      <w:r w:rsidRPr="00BB6274">
        <w:t>Sjukhusfysiker</w:t>
      </w:r>
    </w:p>
    <w:p w14:paraId="3BCB0CDE" w14:textId="77777777" w:rsidR="00BB6274" w:rsidRPr="00BB6274" w:rsidRDefault="00BB6274" w:rsidP="00DA5E82">
      <w:pPr>
        <w:numPr>
          <w:ilvl w:val="0"/>
          <w:numId w:val="20"/>
        </w:numPr>
        <w:spacing w:after="0" w:line="240" w:lineRule="auto"/>
        <w:ind w:left="284" w:right="0" w:hanging="284"/>
        <w:contextualSpacing/>
      </w:pPr>
      <w:r w:rsidRPr="00BB6274">
        <w:t>Ska tillse att strålskyddet upprätthålls</w:t>
      </w:r>
    </w:p>
    <w:p w14:paraId="77B97C35" w14:textId="77777777" w:rsidR="00BB6274" w:rsidRPr="00BB6274" w:rsidRDefault="00BB6274" w:rsidP="00DA5E82">
      <w:pPr>
        <w:numPr>
          <w:ilvl w:val="0"/>
          <w:numId w:val="20"/>
        </w:numPr>
        <w:spacing w:after="0" w:line="240" w:lineRule="auto"/>
        <w:ind w:left="284" w:right="0" w:hanging="284"/>
        <w:contextualSpacing/>
      </w:pPr>
      <w:r w:rsidRPr="00BB6274">
        <w:t xml:space="preserve">Ska tillsammans med övriga nyckelpersoner utforma och granska rutiner gällande beredning och hantering av radioaktiva läkemedel </w:t>
      </w:r>
    </w:p>
    <w:p w14:paraId="0358945D" w14:textId="77777777" w:rsidR="007574CB" w:rsidRDefault="00BB6274" w:rsidP="00DA5E82">
      <w:pPr>
        <w:numPr>
          <w:ilvl w:val="0"/>
          <w:numId w:val="20"/>
        </w:numPr>
        <w:spacing w:after="0" w:line="240" w:lineRule="auto"/>
        <w:ind w:left="284" w:right="0" w:hanging="284"/>
        <w:contextualSpacing/>
      </w:pPr>
      <w:r w:rsidRPr="00BB6274">
        <w:t>Utbilda personal i strålsäkerhet</w:t>
      </w:r>
    </w:p>
    <w:p w14:paraId="21DEFC1C" w14:textId="3B04F31B" w:rsidR="00BB6274" w:rsidRPr="00BB6274" w:rsidRDefault="007574CB" w:rsidP="00DA5E82">
      <w:pPr>
        <w:numPr>
          <w:ilvl w:val="0"/>
          <w:numId w:val="20"/>
        </w:numPr>
        <w:spacing w:after="0" w:line="240" w:lineRule="auto"/>
        <w:ind w:left="284" w:right="0" w:hanging="284"/>
        <w:contextualSpacing/>
      </w:pPr>
      <w:r>
        <w:t>Inneha rollen som eller samverka med strålskyddsexpert i strålsäkerhetsfrågor gällande personal, allmänhet och miljö samt strålningsfysikalisk ledningsfunktion i frågor gällande patientstrålsäkerhet.</w:t>
      </w:r>
      <w:r w:rsidR="00BB6274" w:rsidRPr="00BB6274">
        <w:t xml:space="preserve"> </w:t>
      </w:r>
    </w:p>
    <w:p w14:paraId="027A8595" w14:textId="77777777" w:rsidR="00BB6274" w:rsidRPr="00BB6274" w:rsidRDefault="00BB6274" w:rsidP="0076214E">
      <w:pPr>
        <w:pStyle w:val="Heading3"/>
        <w:ind w:left="0"/>
      </w:pPr>
      <w:r w:rsidRPr="00BB6274">
        <w:t>Enhetschef</w:t>
      </w:r>
    </w:p>
    <w:p w14:paraId="31635C94" w14:textId="77777777" w:rsidR="00BB6274" w:rsidRPr="00BB6274" w:rsidRDefault="00BB6274" w:rsidP="00DA5E82">
      <w:pPr>
        <w:numPr>
          <w:ilvl w:val="0"/>
          <w:numId w:val="22"/>
        </w:numPr>
        <w:spacing w:after="0" w:line="240" w:lineRule="auto"/>
        <w:ind w:left="284" w:right="0" w:hanging="284"/>
        <w:contextualSpacing/>
      </w:pPr>
      <w:r w:rsidRPr="00BB6274">
        <w:t>Ska ansvara för att rutiner upprättas och hålls aktuella</w:t>
      </w:r>
    </w:p>
    <w:p w14:paraId="4BE35D21" w14:textId="77777777" w:rsidR="00BB6274" w:rsidRPr="00BB6274" w:rsidRDefault="00BB6274" w:rsidP="00DA5E82">
      <w:pPr>
        <w:numPr>
          <w:ilvl w:val="0"/>
          <w:numId w:val="22"/>
        </w:numPr>
        <w:spacing w:after="0" w:line="240" w:lineRule="auto"/>
        <w:ind w:left="284" w:right="0" w:hanging="284"/>
        <w:contextualSpacing/>
      </w:pPr>
      <w:r w:rsidRPr="00BB6274">
        <w:t>Ska ansvara för att sektionsledarna fullgör sina uppdrag</w:t>
      </w:r>
    </w:p>
    <w:p w14:paraId="6C7890C7" w14:textId="77777777" w:rsidR="00BB6274" w:rsidRPr="00BB6274" w:rsidRDefault="00BB6274" w:rsidP="00DA5E82">
      <w:pPr>
        <w:numPr>
          <w:ilvl w:val="0"/>
          <w:numId w:val="22"/>
        </w:numPr>
        <w:spacing w:after="0" w:line="240" w:lineRule="auto"/>
        <w:ind w:left="284" w:right="0" w:hanging="284"/>
      </w:pPr>
      <w:r w:rsidRPr="00BB6274">
        <w:t xml:space="preserve">Har ett övergripande ansvar för introduktion, utbildning och fortbildning hos den personal som deltar i beredningen </w:t>
      </w:r>
    </w:p>
    <w:p w14:paraId="685721AB" w14:textId="77777777" w:rsidR="00BB6274" w:rsidRPr="00BB6274" w:rsidRDefault="00BB6274" w:rsidP="00DA5E82">
      <w:pPr>
        <w:numPr>
          <w:ilvl w:val="0"/>
          <w:numId w:val="22"/>
        </w:numPr>
        <w:spacing w:after="0" w:line="240" w:lineRule="auto"/>
        <w:ind w:left="284" w:right="0" w:hanging="284"/>
      </w:pPr>
      <w:r w:rsidRPr="00BB6274">
        <w:t xml:space="preserve">Har ett övergripande ansvar för lokalvård </w:t>
      </w:r>
    </w:p>
    <w:p w14:paraId="71B3953A" w14:textId="77777777" w:rsidR="00BB6274" w:rsidRPr="00BB6274" w:rsidRDefault="00BB6274" w:rsidP="00DA5E82">
      <w:pPr>
        <w:numPr>
          <w:ilvl w:val="0"/>
          <w:numId w:val="22"/>
        </w:numPr>
        <w:spacing w:after="0" w:line="240" w:lineRule="auto"/>
        <w:ind w:left="284" w:right="0" w:hanging="284"/>
        <w:contextualSpacing/>
      </w:pPr>
      <w:r w:rsidRPr="00BB6274">
        <w:t>Ska godkänna administrativa rutiner</w:t>
      </w:r>
    </w:p>
    <w:p w14:paraId="1170D8CB" w14:textId="77777777" w:rsidR="00BB6274" w:rsidRPr="00BB6274" w:rsidRDefault="00BB6274" w:rsidP="0076214E">
      <w:pPr>
        <w:pStyle w:val="Heading3"/>
        <w:ind w:left="0"/>
      </w:pPr>
      <w:r w:rsidRPr="00BB6274">
        <w:t>Teamledare</w:t>
      </w:r>
    </w:p>
    <w:p w14:paraId="3139AE00" w14:textId="44BAB987" w:rsidR="00BB6274" w:rsidRPr="00BB6274" w:rsidRDefault="00BB6274" w:rsidP="00DA5E82">
      <w:pPr>
        <w:numPr>
          <w:ilvl w:val="0"/>
          <w:numId w:val="24"/>
        </w:numPr>
        <w:spacing w:after="0" w:line="240" w:lineRule="auto"/>
        <w:ind w:left="284" w:right="0" w:hanging="284"/>
        <w:contextualSpacing/>
      </w:pPr>
      <w:r w:rsidRPr="00BB6274">
        <w:t xml:space="preserve">Handlägger inkomna svar på ”Validering av aseptisk arbetsteknik” och skickar en kopia på sammanställningen till sakkunnig </w:t>
      </w:r>
      <w:r w:rsidR="007574CB">
        <w:t>farmaceut.</w:t>
      </w:r>
    </w:p>
    <w:p w14:paraId="27ECFF47" w14:textId="77777777" w:rsidR="00DD545E" w:rsidRDefault="00DD545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0CD51011" w14:textId="5EE23A8C" w:rsidR="00BB6274" w:rsidRPr="00BB6274" w:rsidRDefault="00BB6274" w:rsidP="0076214E">
      <w:pPr>
        <w:pStyle w:val="Heading3"/>
        <w:ind w:left="0"/>
      </w:pPr>
      <w:r w:rsidRPr="00BB6274">
        <w:t xml:space="preserve">Sektionsledare </w:t>
      </w:r>
    </w:p>
    <w:p w14:paraId="64D61C63" w14:textId="77777777" w:rsidR="00BB6274" w:rsidRPr="00BB6274" w:rsidRDefault="00BB6274" w:rsidP="00BB6274">
      <w:pPr>
        <w:spacing w:after="0" w:line="240" w:lineRule="auto"/>
        <w:ind w:left="0" w:right="0"/>
        <w:rPr>
          <w:szCs w:val="20"/>
        </w:rPr>
      </w:pPr>
      <w:r w:rsidRPr="00BB6274">
        <w:rPr>
          <w:szCs w:val="20"/>
        </w:rPr>
        <w:t xml:space="preserve">Sektionsledare på varje sjukhus (NÄL och Uddevalla sjukhus): </w:t>
      </w:r>
    </w:p>
    <w:p w14:paraId="050BF55C" w14:textId="77777777" w:rsidR="00BB6274" w:rsidRPr="00BB6274" w:rsidRDefault="00BB6274" w:rsidP="00DA5E82">
      <w:pPr>
        <w:numPr>
          <w:ilvl w:val="0"/>
          <w:numId w:val="23"/>
        </w:numPr>
        <w:spacing w:after="0" w:line="240" w:lineRule="auto"/>
        <w:ind w:left="284" w:right="0" w:hanging="284"/>
      </w:pPr>
      <w:r w:rsidRPr="00BB6274">
        <w:t>Ska tillse att utbildning hos den personal som deltar i beredning genomförs</w:t>
      </w:r>
    </w:p>
    <w:p w14:paraId="36D07369" w14:textId="77777777" w:rsidR="00BB6274" w:rsidRPr="00BB6274" w:rsidRDefault="00BB6274" w:rsidP="00DA5E82">
      <w:pPr>
        <w:numPr>
          <w:ilvl w:val="0"/>
          <w:numId w:val="23"/>
        </w:numPr>
        <w:spacing w:after="0" w:line="240" w:lineRule="auto"/>
        <w:ind w:left="284" w:right="0" w:hanging="284"/>
      </w:pPr>
      <w:r w:rsidRPr="00BB6274">
        <w:t xml:space="preserve">Ska ansvara för att hantering av radioaktiva läkemedel görs på ett adekvat sätt  </w:t>
      </w:r>
    </w:p>
    <w:p w14:paraId="75E84454" w14:textId="77777777" w:rsidR="00BB6274" w:rsidRPr="00BB6274" w:rsidRDefault="00BB6274" w:rsidP="00DA5E82">
      <w:pPr>
        <w:numPr>
          <w:ilvl w:val="0"/>
          <w:numId w:val="23"/>
        </w:numPr>
        <w:tabs>
          <w:tab w:val="num" w:pos="709"/>
        </w:tabs>
        <w:spacing w:after="0" w:line="240" w:lineRule="auto"/>
        <w:ind w:left="284" w:right="0" w:hanging="284"/>
        <w:contextualSpacing/>
      </w:pPr>
      <w:r w:rsidRPr="00BB6274">
        <w:t>Ska ansvara för och utforma beredningskort tillsammans med nyckelpersoner</w:t>
      </w:r>
    </w:p>
    <w:p w14:paraId="6A924BC4" w14:textId="77777777" w:rsidR="00BB6274" w:rsidRPr="00BB6274" w:rsidRDefault="00BB6274" w:rsidP="00DA5E82">
      <w:pPr>
        <w:numPr>
          <w:ilvl w:val="0"/>
          <w:numId w:val="23"/>
        </w:numPr>
        <w:tabs>
          <w:tab w:val="num" w:pos="709"/>
        </w:tabs>
        <w:spacing w:after="0" w:line="240" w:lineRule="auto"/>
        <w:ind w:left="284" w:right="0" w:hanging="284"/>
        <w:contextualSpacing/>
      </w:pPr>
      <w:r w:rsidRPr="00BB6274">
        <w:t>Ska tillsammans med övriga nyckelpersoner utforma rutiner gällande beredning och hantering av radioaktiva läkemedel</w:t>
      </w:r>
    </w:p>
    <w:p w14:paraId="097184C9" w14:textId="77777777" w:rsidR="00BB6274" w:rsidRPr="00BB6274" w:rsidRDefault="00BB6274" w:rsidP="00DA5E82">
      <w:pPr>
        <w:numPr>
          <w:ilvl w:val="0"/>
          <w:numId w:val="23"/>
        </w:numPr>
        <w:spacing w:after="0" w:line="240" w:lineRule="auto"/>
        <w:ind w:left="284" w:right="0" w:hanging="284"/>
      </w:pPr>
      <w:r w:rsidRPr="00BB6274">
        <w:t>Ska tillse att validering av personal, lokaler och utrustning utförs</w:t>
      </w:r>
    </w:p>
    <w:p w14:paraId="62FFB9AE" w14:textId="77777777" w:rsidR="00BB6274" w:rsidRPr="00BB6274" w:rsidRDefault="00BB6274" w:rsidP="00DA5E82">
      <w:pPr>
        <w:numPr>
          <w:ilvl w:val="0"/>
          <w:numId w:val="23"/>
        </w:numPr>
        <w:spacing w:after="0" w:line="240" w:lineRule="auto"/>
        <w:ind w:left="284" w:right="0" w:hanging="284"/>
      </w:pPr>
      <w:r w:rsidRPr="00BB6274">
        <w:t>Är huvudansvarig för beställningar av radioaktiva läkemedel</w:t>
      </w:r>
    </w:p>
    <w:p w14:paraId="07833DED" w14:textId="77777777" w:rsidR="00BB6274" w:rsidRPr="00BB6274" w:rsidRDefault="00BB6274" w:rsidP="00DA5E82">
      <w:pPr>
        <w:numPr>
          <w:ilvl w:val="0"/>
          <w:numId w:val="23"/>
        </w:numPr>
        <w:spacing w:after="0" w:line="240" w:lineRule="auto"/>
        <w:ind w:left="284" w:right="0" w:hanging="284"/>
      </w:pPr>
      <w:r w:rsidRPr="00BB6274">
        <w:t xml:space="preserve">Har övergripande ansvar för att dokumentation förs på rätt sätt </w:t>
      </w:r>
    </w:p>
    <w:p w14:paraId="50EB6E49" w14:textId="77777777" w:rsidR="00BB6274" w:rsidRPr="00BB6274" w:rsidRDefault="00BB6274" w:rsidP="00BB6274">
      <w:pPr>
        <w:tabs>
          <w:tab w:val="num" w:pos="709"/>
        </w:tabs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A5E82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907D5" w14:textId="77777777" w:rsidR="00150CE6" w:rsidRDefault="00150CE6">
      <w:r>
        <w:separator/>
      </w:r>
    </w:p>
  </w:endnote>
  <w:endnote w:type="continuationSeparator" w:id="0">
    <w:p w14:paraId="3078F40F" w14:textId="77777777" w:rsidR="00150CE6" w:rsidRDefault="00150CE6">
      <w:r>
        <w:continuationSeparator/>
      </w:r>
    </w:p>
  </w:endnote>
  <w:endnote w:type="continuationNotice" w:id="1">
    <w:p w14:paraId="0FF90483" w14:textId="77777777" w:rsidR="00150CE6" w:rsidRDefault="00150C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A7F02" w14:textId="77777777" w:rsidR="00150CE6" w:rsidRDefault="00150CE6"/>
  </w:footnote>
  <w:footnote w:type="continuationSeparator" w:id="0">
    <w:p w14:paraId="275A95E4" w14:textId="77777777" w:rsidR="00150CE6" w:rsidRDefault="00150CE6">
      <w:r>
        <w:continuationSeparator/>
      </w:r>
    </w:p>
  </w:footnote>
  <w:footnote w:type="continuationNotice" w:id="1">
    <w:p w14:paraId="667FE7F7" w14:textId="77777777" w:rsidR="00150CE6" w:rsidRDefault="00150C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7A3139"/>
    <w:multiLevelType w:val="hybridMultilevel"/>
    <w:tmpl w:val="F120F0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012BF"/>
    <w:multiLevelType w:val="hybridMultilevel"/>
    <w:tmpl w:val="BDEA4A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B1DF0"/>
    <w:multiLevelType w:val="hybridMultilevel"/>
    <w:tmpl w:val="7E9826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51724"/>
    <w:multiLevelType w:val="hybridMultilevel"/>
    <w:tmpl w:val="04B619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21A7394"/>
    <w:multiLevelType w:val="hybridMultilevel"/>
    <w:tmpl w:val="89D897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403187"/>
    <w:multiLevelType w:val="hybridMultilevel"/>
    <w:tmpl w:val="7F1008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0620486">
    <w:abstractNumId w:val="23"/>
  </w:num>
  <w:num w:numId="2" w16cid:durableId="480195098">
    <w:abstractNumId w:val="19"/>
  </w:num>
  <w:num w:numId="3" w16cid:durableId="393704059">
    <w:abstractNumId w:val="0"/>
  </w:num>
  <w:num w:numId="4" w16cid:durableId="1857034717">
    <w:abstractNumId w:val="7"/>
  </w:num>
  <w:num w:numId="5" w16cid:durableId="287392142">
    <w:abstractNumId w:val="21"/>
  </w:num>
  <w:num w:numId="6" w16cid:durableId="587469390">
    <w:abstractNumId w:val="2"/>
  </w:num>
  <w:num w:numId="7" w16cid:durableId="1229421769">
    <w:abstractNumId w:val="14"/>
  </w:num>
  <w:num w:numId="8" w16cid:durableId="2060586655">
    <w:abstractNumId w:val="9"/>
  </w:num>
  <w:num w:numId="9" w16cid:durableId="1508666079">
    <w:abstractNumId w:val="1"/>
  </w:num>
  <w:num w:numId="10" w16cid:durableId="617906015">
    <w:abstractNumId w:val="1"/>
  </w:num>
  <w:num w:numId="11" w16cid:durableId="1037241486">
    <w:abstractNumId w:val="4"/>
  </w:num>
  <w:num w:numId="12" w16cid:durableId="533661149">
    <w:abstractNumId w:val="5"/>
  </w:num>
  <w:num w:numId="13" w16cid:durableId="1657101907">
    <w:abstractNumId w:val="18"/>
  </w:num>
  <w:num w:numId="14" w16cid:durableId="1227371879">
    <w:abstractNumId w:val="12"/>
  </w:num>
  <w:num w:numId="15" w16cid:durableId="917859814">
    <w:abstractNumId w:val="8"/>
  </w:num>
  <w:num w:numId="16" w16cid:durableId="1839073579">
    <w:abstractNumId w:val="16"/>
  </w:num>
  <w:num w:numId="17" w16cid:durableId="1135177926">
    <w:abstractNumId w:val="6"/>
  </w:num>
  <w:num w:numId="18" w16cid:durableId="1965112291">
    <w:abstractNumId w:val="13"/>
  </w:num>
  <w:num w:numId="19" w16cid:durableId="872107861">
    <w:abstractNumId w:val="22"/>
  </w:num>
  <w:num w:numId="20" w16cid:durableId="2117166904">
    <w:abstractNumId w:val="20"/>
  </w:num>
  <w:num w:numId="21" w16cid:durableId="430317714">
    <w:abstractNumId w:val="11"/>
  </w:num>
  <w:num w:numId="22" w16cid:durableId="804585815">
    <w:abstractNumId w:val="15"/>
  </w:num>
  <w:num w:numId="23" w16cid:durableId="464127431">
    <w:abstractNumId w:val="3"/>
  </w:num>
  <w:num w:numId="24" w16cid:durableId="1630085583">
    <w:abstractNumId w:val="10"/>
  </w:num>
  <w:num w:numId="25" w16cid:durableId="2446492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BCC"/>
    <w:rsid w:val="000139C7"/>
    <w:rsid w:val="00016CF0"/>
    <w:rsid w:val="0002435C"/>
    <w:rsid w:val="00030DDD"/>
    <w:rsid w:val="000313BB"/>
    <w:rsid w:val="00032C08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3A77"/>
    <w:rsid w:val="000A4C35"/>
    <w:rsid w:val="000A611A"/>
    <w:rsid w:val="000B12D9"/>
    <w:rsid w:val="000B4536"/>
    <w:rsid w:val="000B7715"/>
    <w:rsid w:val="000D7EFB"/>
    <w:rsid w:val="000E0617"/>
    <w:rsid w:val="000E463B"/>
    <w:rsid w:val="000E5A7E"/>
    <w:rsid w:val="000F1C4C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0CE6"/>
    <w:rsid w:val="001522AE"/>
    <w:rsid w:val="00157D5B"/>
    <w:rsid w:val="00161FE6"/>
    <w:rsid w:val="001647EA"/>
    <w:rsid w:val="00164C3D"/>
    <w:rsid w:val="00166D3A"/>
    <w:rsid w:val="001773C6"/>
    <w:rsid w:val="00181CE9"/>
    <w:rsid w:val="00181FDC"/>
    <w:rsid w:val="001860B9"/>
    <w:rsid w:val="00186F2B"/>
    <w:rsid w:val="001874D6"/>
    <w:rsid w:val="0019066F"/>
    <w:rsid w:val="0019632A"/>
    <w:rsid w:val="001A4E7C"/>
    <w:rsid w:val="001B762C"/>
    <w:rsid w:val="001C4D0A"/>
    <w:rsid w:val="001C5FEF"/>
    <w:rsid w:val="001E615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312"/>
    <w:rsid w:val="00294791"/>
    <w:rsid w:val="002B0B30"/>
    <w:rsid w:val="002B0C78"/>
    <w:rsid w:val="002C0C02"/>
    <w:rsid w:val="002C1277"/>
    <w:rsid w:val="002C5A5A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7353"/>
    <w:rsid w:val="003474A5"/>
    <w:rsid w:val="00350CC4"/>
    <w:rsid w:val="00360E0D"/>
    <w:rsid w:val="0036357D"/>
    <w:rsid w:val="00363B23"/>
    <w:rsid w:val="0036594C"/>
    <w:rsid w:val="0036623D"/>
    <w:rsid w:val="00367D19"/>
    <w:rsid w:val="00371BED"/>
    <w:rsid w:val="00384019"/>
    <w:rsid w:val="003854F1"/>
    <w:rsid w:val="00387A88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4A48"/>
    <w:rsid w:val="00406BEA"/>
    <w:rsid w:val="00413A60"/>
    <w:rsid w:val="004230F7"/>
    <w:rsid w:val="0043167E"/>
    <w:rsid w:val="0043409A"/>
    <w:rsid w:val="00443C1E"/>
    <w:rsid w:val="00446255"/>
    <w:rsid w:val="00451935"/>
    <w:rsid w:val="0046070B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56F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3743"/>
    <w:rsid w:val="005C4606"/>
    <w:rsid w:val="005C59BB"/>
    <w:rsid w:val="005D0B0C"/>
    <w:rsid w:val="005E02B3"/>
    <w:rsid w:val="005E1E24"/>
    <w:rsid w:val="005E3220"/>
    <w:rsid w:val="005E5736"/>
    <w:rsid w:val="005F2CEE"/>
    <w:rsid w:val="0060596B"/>
    <w:rsid w:val="00606D97"/>
    <w:rsid w:val="00614E64"/>
    <w:rsid w:val="006174BD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74CB"/>
    <w:rsid w:val="00760038"/>
    <w:rsid w:val="00760BD7"/>
    <w:rsid w:val="0076214E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272D"/>
    <w:rsid w:val="007F1CFF"/>
    <w:rsid w:val="007F4C93"/>
    <w:rsid w:val="007F5DD5"/>
    <w:rsid w:val="00821A1B"/>
    <w:rsid w:val="008262E9"/>
    <w:rsid w:val="00827E69"/>
    <w:rsid w:val="00835C4D"/>
    <w:rsid w:val="00843F48"/>
    <w:rsid w:val="00845E40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63D6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B6E"/>
    <w:rsid w:val="00942257"/>
    <w:rsid w:val="009471BF"/>
    <w:rsid w:val="00950E4E"/>
    <w:rsid w:val="009529BD"/>
    <w:rsid w:val="009533B4"/>
    <w:rsid w:val="00971D93"/>
    <w:rsid w:val="00980CE6"/>
    <w:rsid w:val="009A54F4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C89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99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30AA"/>
    <w:rsid w:val="00B46C03"/>
    <w:rsid w:val="00B60C6C"/>
    <w:rsid w:val="00B619A9"/>
    <w:rsid w:val="00B63F91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274"/>
    <w:rsid w:val="00BB69DB"/>
    <w:rsid w:val="00BC080D"/>
    <w:rsid w:val="00BC322E"/>
    <w:rsid w:val="00BC44CD"/>
    <w:rsid w:val="00BC48A6"/>
    <w:rsid w:val="00BE7978"/>
    <w:rsid w:val="00C07DDB"/>
    <w:rsid w:val="00C25619"/>
    <w:rsid w:val="00C4115D"/>
    <w:rsid w:val="00C43BDD"/>
    <w:rsid w:val="00C47778"/>
    <w:rsid w:val="00C5011E"/>
    <w:rsid w:val="00C50EE5"/>
    <w:rsid w:val="00C5240A"/>
    <w:rsid w:val="00C5398F"/>
    <w:rsid w:val="00C556F5"/>
    <w:rsid w:val="00C55787"/>
    <w:rsid w:val="00C6664D"/>
    <w:rsid w:val="00C70E19"/>
    <w:rsid w:val="00C72574"/>
    <w:rsid w:val="00C7430C"/>
    <w:rsid w:val="00C77165"/>
    <w:rsid w:val="00C771AA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1194"/>
    <w:rsid w:val="00CF70BB"/>
    <w:rsid w:val="00D074DB"/>
    <w:rsid w:val="00D139CF"/>
    <w:rsid w:val="00D37E7F"/>
    <w:rsid w:val="00D451C7"/>
    <w:rsid w:val="00D47AD7"/>
    <w:rsid w:val="00D51529"/>
    <w:rsid w:val="00D85218"/>
    <w:rsid w:val="00D915B1"/>
    <w:rsid w:val="00DA299D"/>
    <w:rsid w:val="00DA5E82"/>
    <w:rsid w:val="00DA65C4"/>
    <w:rsid w:val="00DD2BE0"/>
    <w:rsid w:val="00DD545E"/>
    <w:rsid w:val="00DE4447"/>
    <w:rsid w:val="00DE5DA2"/>
    <w:rsid w:val="00DF0033"/>
    <w:rsid w:val="00DF42F7"/>
    <w:rsid w:val="00E026BF"/>
    <w:rsid w:val="00E07B1B"/>
    <w:rsid w:val="00E11853"/>
    <w:rsid w:val="00E11B27"/>
    <w:rsid w:val="00E27B72"/>
    <w:rsid w:val="00E31834"/>
    <w:rsid w:val="00E456C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6F1D"/>
    <w:rsid w:val="00F22264"/>
    <w:rsid w:val="00F2564D"/>
    <w:rsid w:val="00F35B05"/>
    <w:rsid w:val="00F413D9"/>
    <w:rsid w:val="00F5135F"/>
    <w:rsid w:val="00F51F78"/>
    <w:rsid w:val="00F53870"/>
    <w:rsid w:val="00F678A5"/>
    <w:rsid w:val="00F86F47"/>
    <w:rsid w:val="00F90B64"/>
    <w:rsid w:val="00FA2F8F"/>
    <w:rsid w:val="00FB2F0F"/>
    <w:rsid w:val="00FB335C"/>
    <w:rsid w:val="00FB5086"/>
    <w:rsid w:val="00FB5411"/>
    <w:rsid w:val="00FB6392"/>
    <w:rsid w:val="00FD3C70"/>
    <w:rsid w:val="00FD45F9"/>
    <w:rsid w:val="00FD6820"/>
    <w:rsid w:val="00FE12D8"/>
    <w:rsid w:val="00FF7C02"/>
    <w:rsid w:val="024801E3"/>
    <w:rsid w:val="5B9C393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697539FE-D3DF-411D-94D9-88C6BF14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1</Pages>
  <Words>467</Words>
  <Characters>2663</Characters>
  <Application>Microsoft Office Word</Application>
  <DocSecurity>4</DocSecurity>
  <Lines>22</Lines>
  <Paragraphs>6</Paragraphs>
  <ScaleCrop>false</ScaleCrop>
  <Manager/>
  <Company/>
  <LinksUpToDate>false</LinksUpToDate>
  <CharactersWithSpaces>3124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Ansvarsfördelning för nyckelpersoner beträffande beredning och hantering av radioaktiva läkemedel</dc:title>
  <dc:subject/>
  <dc:creator>patrik.jens.johansson@vgregion.se</dc:creator>
  <keywords/>
  <lastModifiedBy>Ulrica Sehlberg</lastModifiedBy>
  <revision>35</revision>
  <lastPrinted>2016-03-31T19:56:00.0000000Z</lastPrinted>
  <dcterms:created xsi:type="dcterms:W3CDTF">2026-08-28T20:08:00.0000000Z</dcterms:created>
  <dcterms:modified xsi:type="dcterms:W3CDTF">2026-08-28T11:18:00.0000000Z</dcterms:modified>
</coreProperties>
</file>