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4476A" w14:textId="77777777" w:rsidR="004B29FC" w:rsidRDefault="004B29FC" w:rsidP="008C6F0B">
      <w:pPr>
        <w:pStyle w:val="Rubrik2"/>
        <w:ind w:left="0"/>
        <w:sectPr w:rsidR="004B29FC" w:rsidSect="004B29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7D2F43" w14:textId="77777777" w:rsidR="0049022F" w:rsidRDefault="0049022F" w:rsidP="008C6F0B">
      <w:pPr>
        <w:pStyle w:val="Rubrik1"/>
        <w:ind w:left="0"/>
        <w:rPr>
          <w:sz w:val="28"/>
          <w:szCs w:val="26"/>
        </w:rPr>
      </w:pPr>
      <w:bookmarkStart w:id="1" w:name="_Toc501440349"/>
      <w:r w:rsidRPr="0046131D">
        <w:t>Administrering och dokumentering av radiofarmaka</w:t>
      </w:r>
      <w:r w:rsidRPr="0046131D">
        <w:rPr>
          <w:sz w:val="28"/>
          <w:szCs w:val="26"/>
        </w:rPr>
        <w:t xml:space="preserve"> </w:t>
      </w:r>
    </w:p>
    <w:p w14:paraId="602AF904" w14:textId="77777777" w:rsidR="00967A67" w:rsidRPr="0046131D" w:rsidRDefault="00967A67" w:rsidP="008C6F0B">
      <w:pPr>
        <w:pStyle w:val="Rubrik2"/>
        <w:ind w:left="0"/>
      </w:pPr>
      <w:r w:rsidRPr="0046131D">
        <w:t>Syfte</w:t>
      </w:r>
    </w:p>
    <w:p w14:paraId="6B9FEF2F" w14:textId="77777777" w:rsidR="00967A67" w:rsidRPr="00C502AD" w:rsidRDefault="00967A67" w:rsidP="008C6F0B">
      <w:pPr>
        <w:ind w:left="0"/>
      </w:pPr>
      <w:r w:rsidRPr="00C502AD">
        <w:t xml:space="preserve">Att säkerställa att varje enskild patient får korrekt radiofarmaka och aktivitetsmängd för den avsedda undersökningen. Att beskriva ansvarsfördelning och dokumentation vid administrering av radiofarmaka.  </w:t>
      </w:r>
    </w:p>
    <w:p w14:paraId="280CDC1A" w14:textId="4E0C615C" w:rsidR="0003247E" w:rsidRPr="0046131D" w:rsidRDefault="00967A67" w:rsidP="008C6F0B">
      <w:pPr>
        <w:pStyle w:val="Rubrik2"/>
        <w:ind w:left="0"/>
      </w:pPr>
      <w:r>
        <w:t>Förändringar sedan föregående</w:t>
      </w:r>
      <w:r w:rsidR="0003247E" w:rsidRPr="0046131D">
        <w:t xml:space="preserve"> version</w:t>
      </w:r>
    </w:p>
    <w:p w14:paraId="227E3FAE" w14:textId="57C968D1" w:rsidR="0003247E" w:rsidRDefault="0003247E" w:rsidP="008C6F0B">
      <w:pPr>
        <w:ind w:left="0"/>
      </w:pPr>
      <w:r w:rsidRPr="00967A67">
        <w:t xml:space="preserve">Uppdaterat </w:t>
      </w:r>
      <w:r w:rsidR="00DF4491">
        <w:t>arbetssätt för dokumentation efter införande av IBC-NM.</w:t>
      </w:r>
    </w:p>
    <w:p w14:paraId="4131A47A" w14:textId="324E191C" w:rsidR="00DF4491" w:rsidRDefault="00DF4491" w:rsidP="008C6F0B">
      <w:pPr>
        <w:ind w:left="0"/>
      </w:pPr>
      <w:r>
        <w:t>Lagt till eftermätning av spruta.</w:t>
      </w:r>
    </w:p>
    <w:p w14:paraId="605DB46F" w14:textId="77777777" w:rsidR="0003247E" w:rsidRPr="0046131D" w:rsidRDefault="0003247E" w:rsidP="008C6F0B">
      <w:pPr>
        <w:pStyle w:val="Rubrik2"/>
        <w:ind w:left="0"/>
      </w:pPr>
      <w:r w:rsidRPr="0046131D">
        <w:t>Bakgrund</w:t>
      </w:r>
    </w:p>
    <w:p w14:paraId="05DFFD0D" w14:textId="77777777" w:rsidR="0003247E" w:rsidRPr="00C502AD" w:rsidRDefault="0003247E" w:rsidP="008C6F0B">
      <w:pPr>
        <w:ind w:left="0"/>
      </w:pPr>
      <w:proofErr w:type="spellStart"/>
      <w:r w:rsidRPr="00C502AD">
        <w:t>Nuklearmedicinska</w:t>
      </w:r>
      <w:proofErr w:type="spellEnd"/>
      <w:r w:rsidRPr="00C502AD">
        <w:t xml:space="preserve"> undersökningar kräv</w:t>
      </w:r>
      <w:r>
        <w:t>er att radiofarmaka administreras till patienten. Det innebär en strålbelastning för patienten och dokumentering av given dos ska göras.</w:t>
      </w:r>
    </w:p>
    <w:p w14:paraId="03D9679C" w14:textId="77777777" w:rsidR="0003247E" w:rsidRPr="0046131D" w:rsidRDefault="0003247E" w:rsidP="008C6F0B">
      <w:pPr>
        <w:pStyle w:val="Rubrik2"/>
        <w:ind w:left="0"/>
      </w:pPr>
      <w:r w:rsidRPr="0046131D">
        <w:t>Ansvar</w:t>
      </w:r>
    </w:p>
    <w:p w14:paraId="46688FB5" w14:textId="77777777" w:rsidR="0003247E" w:rsidRPr="00C502AD" w:rsidRDefault="0003247E" w:rsidP="008C6F0B">
      <w:pPr>
        <w:ind w:left="0"/>
        <w:rPr>
          <w:b/>
          <w:sz w:val="28"/>
          <w:szCs w:val="28"/>
        </w:rPr>
      </w:pPr>
      <w:r w:rsidRPr="00C502AD">
        <w:t>Den som administrerar ansvarar för att nedanstående arbetsgång utförs.</w:t>
      </w:r>
    </w:p>
    <w:p w14:paraId="345DE9E6" w14:textId="77777777" w:rsidR="0003247E" w:rsidRPr="0046131D" w:rsidRDefault="0003247E" w:rsidP="008C6F0B">
      <w:pPr>
        <w:pStyle w:val="Rubrik2"/>
        <w:ind w:left="0"/>
      </w:pPr>
      <w:r w:rsidRPr="0046131D">
        <w:t>Rutin</w:t>
      </w:r>
    </w:p>
    <w:p w14:paraId="11E2D98D" w14:textId="77777777" w:rsidR="0003247E" w:rsidRPr="00C502AD" w:rsidRDefault="0003247E" w:rsidP="008C6F0B">
      <w:pPr>
        <w:pStyle w:val="Punktlista"/>
        <w:ind w:left="284" w:hanging="284"/>
      </w:pPr>
      <w:r w:rsidRPr="00C502AD">
        <w:t>Läs remissen och kontrollera vilken undersökning patienten ska göra.</w:t>
      </w:r>
    </w:p>
    <w:p w14:paraId="46C0A427" w14:textId="77777777" w:rsidR="0003247E" w:rsidRPr="00C502AD" w:rsidRDefault="0003247E" w:rsidP="008C6F0B">
      <w:pPr>
        <w:pStyle w:val="Punktlista"/>
        <w:ind w:left="284" w:hanging="284"/>
      </w:pPr>
      <w:r w:rsidRPr="00C502AD">
        <w:t>Kontrollera patientens identitet enligt rutin BFM.</w:t>
      </w:r>
    </w:p>
    <w:p w14:paraId="67665344" w14:textId="77777777" w:rsidR="0003247E" w:rsidRPr="00C502AD" w:rsidRDefault="0003247E" w:rsidP="008C6F0B">
      <w:pPr>
        <w:pStyle w:val="Punktlista"/>
        <w:ind w:left="284" w:hanging="284"/>
      </w:pPr>
      <w:r>
        <w:t xml:space="preserve">Fråga efter längd och vikt, anteckna i avsedda fält i undersökningsfönstret i patientadministrativt system. </w:t>
      </w:r>
    </w:p>
    <w:p w14:paraId="5B955582" w14:textId="55659B7C" w:rsidR="0003247E" w:rsidRDefault="0003247E" w:rsidP="008C6F0B">
      <w:pPr>
        <w:pStyle w:val="Punktlista"/>
        <w:ind w:left="284" w:hanging="284"/>
      </w:pPr>
      <w:r w:rsidRPr="00C502AD">
        <w:t>Fråga kvinnliga patienter (</w:t>
      </w:r>
      <w:r w:rsidR="003274EC" w:rsidRPr="00C502AD">
        <w:t>15–50</w:t>
      </w:r>
      <w:r w:rsidRPr="00C502AD">
        <w:t xml:space="preserve"> år) om hon är gravid eller ammar.</w:t>
      </w:r>
    </w:p>
    <w:p w14:paraId="0AFE3518" w14:textId="77777777" w:rsidR="0003247E" w:rsidRPr="00617EC2" w:rsidRDefault="0003247E" w:rsidP="008C6F0B">
      <w:pPr>
        <w:pStyle w:val="Punktlista"/>
        <w:ind w:left="284" w:hanging="284"/>
      </w:pPr>
      <w:r w:rsidRPr="00617EC2">
        <w:t>Informera vid behov patienten om regler vid amning.</w:t>
      </w:r>
    </w:p>
    <w:p w14:paraId="55479D87" w14:textId="605B9987" w:rsidR="0003247E" w:rsidRPr="003F0093" w:rsidRDefault="0003247E" w:rsidP="008C6F0B">
      <w:pPr>
        <w:pStyle w:val="Punktlista"/>
        <w:ind w:left="284" w:hanging="284"/>
      </w:pPr>
      <w:r w:rsidRPr="003F0093">
        <w:t xml:space="preserve">Vid intravenös injektion av radiofarmaka sätts en perifer </w:t>
      </w:r>
      <w:proofErr w:type="spellStart"/>
      <w:r w:rsidRPr="003F0093">
        <w:t>venkateter</w:t>
      </w:r>
      <w:proofErr w:type="spellEnd"/>
      <w:r w:rsidRPr="003F0093">
        <w:t xml:space="preserve"> (PVK). Säkerställ dess läge och funktion genom att spola med </w:t>
      </w:r>
      <w:proofErr w:type="spellStart"/>
      <w:r w:rsidRPr="003F0093">
        <w:t>NaCl</w:t>
      </w:r>
      <w:proofErr w:type="spellEnd"/>
      <w:r w:rsidRPr="003F0093">
        <w:t xml:space="preserve"> (9 mg/ml) innan injektion av radiofarmaka görs. </w:t>
      </w:r>
    </w:p>
    <w:p w14:paraId="37732CA5" w14:textId="0811BA8F" w:rsidR="0003247E" w:rsidRPr="003F0093" w:rsidRDefault="0003247E" w:rsidP="001C5F00">
      <w:pPr>
        <w:pStyle w:val="Punktlista"/>
        <w:ind w:left="284" w:hanging="284"/>
      </w:pPr>
      <w:r w:rsidRPr="003F0093">
        <w:lastRenderedPageBreak/>
        <w:t xml:space="preserve">Kontrollera att det är rätt preparat och rätt dos för avsedd undersökning </w:t>
      </w:r>
      <w:r w:rsidR="00E426E8">
        <w:t xml:space="preserve">i IBC-NM och/eller </w:t>
      </w:r>
      <w:r w:rsidRPr="003F0093">
        <w:t>genom att beräkna eller mäta aktiviteten innan administrering. Uppgift om korrekt dos finns i beredningskortet för respektive radiofarmaka.</w:t>
      </w:r>
    </w:p>
    <w:p w14:paraId="53203A2D" w14:textId="5886F2E8" w:rsidR="0049022F" w:rsidRPr="003F0093" w:rsidRDefault="0003247E" w:rsidP="001C5F00">
      <w:pPr>
        <w:pStyle w:val="Punktlista"/>
        <w:ind w:left="284" w:hanging="284"/>
      </w:pPr>
      <w:r w:rsidRPr="003F0093">
        <w:t>Administrera radiofarmaka</w:t>
      </w:r>
      <w:r w:rsidR="002421AC">
        <w:t xml:space="preserve"> och dokumentera i IBC-NM</w:t>
      </w:r>
      <w:r w:rsidRPr="003F0093">
        <w:t>.</w:t>
      </w:r>
    </w:p>
    <w:p w14:paraId="2E8B88FE" w14:textId="03FB7959" w:rsidR="0049022F" w:rsidRDefault="0003247E" w:rsidP="001C5F00">
      <w:pPr>
        <w:pStyle w:val="Punktlista"/>
        <w:ind w:left="284" w:hanging="284"/>
      </w:pPr>
      <w:r w:rsidRPr="003F0093">
        <w:t>Efter samtliga intravenösa injektioner spolas</w:t>
      </w:r>
      <w:r w:rsidRPr="00967A67">
        <w:t xml:space="preserve"> PVK med </w:t>
      </w:r>
      <w:proofErr w:type="spellStart"/>
      <w:r w:rsidRPr="00967A67">
        <w:t>NaCl</w:t>
      </w:r>
      <w:proofErr w:type="spellEnd"/>
      <w:r w:rsidRPr="00967A67">
        <w:t xml:space="preserve"> (9 mg/ml).</w:t>
      </w:r>
    </w:p>
    <w:p w14:paraId="3EE58E1F" w14:textId="29B125AF" w:rsidR="002421AC" w:rsidRPr="00967A67" w:rsidRDefault="002421AC" w:rsidP="001C5F00">
      <w:pPr>
        <w:pStyle w:val="Punktlista"/>
        <w:ind w:left="284" w:hanging="284"/>
      </w:pPr>
      <w:r>
        <w:t>Mät sprutan efter injektion och dokumentera i IBC-NM.</w:t>
      </w:r>
    </w:p>
    <w:p w14:paraId="67B3AD7F" w14:textId="77777777" w:rsidR="00CF2300" w:rsidRPr="003F0093" w:rsidRDefault="00CF2300" w:rsidP="008C6F0B">
      <w:pPr>
        <w:pStyle w:val="Rubrik2"/>
        <w:ind w:left="0"/>
      </w:pPr>
      <w:r w:rsidRPr="003F0093">
        <w:t>Dokumentation i patientadministrativt system</w:t>
      </w:r>
    </w:p>
    <w:p w14:paraId="5B3D2959" w14:textId="2C3A2E0D" w:rsidR="00CF2300" w:rsidRPr="003F0093" w:rsidRDefault="00CF2300" w:rsidP="008C6F0B">
      <w:pPr>
        <w:ind w:left="0"/>
      </w:pPr>
      <w:r w:rsidRPr="003F0093">
        <w:t>Dokumentation sker i undersökningsfönstret i patientadministrativt system där injicerad radiofarmaka, aktivitetsdos, administreringssätt, tidpunkt, injektionsställe och sprutnummer anges.</w:t>
      </w:r>
    </w:p>
    <w:p w14:paraId="54681BC4" w14:textId="143B0786" w:rsidR="00CF2300" w:rsidRPr="003F0093" w:rsidRDefault="00CF2300" w:rsidP="008C6F0B">
      <w:pPr>
        <w:ind w:left="0"/>
      </w:pPr>
      <w:r w:rsidRPr="003F0093">
        <w:t xml:space="preserve">Administrerad aktivitet </w:t>
      </w:r>
      <w:r w:rsidR="00560737">
        <w:t xml:space="preserve">avläses i IBC-NM och </w:t>
      </w:r>
      <w:r w:rsidRPr="003F0093">
        <w:t>anges utan enhet</w:t>
      </w:r>
      <w:r w:rsidR="00560737">
        <w:t>.</w:t>
      </w:r>
    </w:p>
    <w:p w14:paraId="6452F582" w14:textId="77777777" w:rsidR="00CF2300" w:rsidRPr="003F0093" w:rsidRDefault="00CF2300" w:rsidP="008C6F0B">
      <w:pPr>
        <w:suppressAutoHyphens/>
        <w:spacing w:line="276" w:lineRule="auto"/>
        <w:ind w:left="0" w:right="282"/>
      </w:pPr>
      <w:r w:rsidRPr="003F0093">
        <w:t>Personal som har administrerat radiofarmaka signerar i patientadministrativt system.</w:t>
      </w:r>
    </w:p>
    <w:bookmarkEnd w:id="0"/>
    <w:bookmarkEnd w:id="1"/>
    <w:p w14:paraId="76B9F95B" w14:textId="24513497" w:rsidR="00536A5A" w:rsidRPr="00536A5A" w:rsidRDefault="00536A5A" w:rsidP="008C6F0B">
      <w:pPr>
        <w:spacing w:after="0" w:line="240" w:lineRule="auto"/>
        <w:ind w:left="0" w:right="0"/>
      </w:pPr>
    </w:p>
    <w:sectPr w:rsidR="00536A5A" w:rsidRPr="00536A5A" w:rsidSect="008C6F0B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D3EE" w14:textId="77777777" w:rsidR="00705C59" w:rsidRDefault="00705C59">
      <w:r>
        <w:separator/>
      </w:r>
    </w:p>
  </w:endnote>
  <w:endnote w:type="continuationSeparator" w:id="0">
    <w:p w14:paraId="764A1050" w14:textId="77777777" w:rsidR="00705C59" w:rsidRDefault="00705C59">
      <w:r>
        <w:continuationSeparator/>
      </w:r>
    </w:p>
  </w:endnote>
  <w:endnote w:type="continuationNotice" w:id="1">
    <w:p w14:paraId="2434381C" w14:textId="77777777" w:rsidR="00705C59" w:rsidRDefault="00705C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35458063" name="Bildobjekt 20354580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31A3" w14:textId="77777777" w:rsidR="00705C59" w:rsidRDefault="00705C59"/>
  </w:footnote>
  <w:footnote w:type="continuationSeparator" w:id="0">
    <w:p w14:paraId="0BDDE718" w14:textId="77777777" w:rsidR="00705C59" w:rsidRDefault="00705C59">
      <w:r>
        <w:continuationSeparator/>
      </w:r>
    </w:p>
  </w:footnote>
  <w:footnote w:type="continuationNotice" w:id="1">
    <w:p w14:paraId="5714D188" w14:textId="77777777" w:rsidR="00705C59" w:rsidRDefault="00705C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2793410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97C9D"/>
    <w:multiLevelType w:val="hybridMultilevel"/>
    <w:tmpl w:val="1054E5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14A45A7"/>
    <w:multiLevelType w:val="multilevel"/>
    <w:tmpl w:val="BD422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9855E1"/>
    <w:multiLevelType w:val="multilevel"/>
    <w:tmpl w:val="5EA67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0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B55F26"/>
    <w:multiLevelType w:val="multilevel"/>
    <w:tmpl w:val="E58A65D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9EE2BE0"/>
    <w:multiLevelType w:val="hybridMultilevel"/>
    <w:tmpl w:val="BE2AFE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2448865">
    <w:abstractNumId w:val="22"/>
  </w:num>
  <w:num w:numId="2" w16cid:durableId="607153757">
    <w:abstractNumId w:val="18"/>
  </w:num>
  <w:num w:numId="3" w16cid:durableId="1119492138">
    <w:abstractNumId w:val="0"/>
  </w:num>
  <w:num w:numId="4" w16cid:durableId="1873492196">
    <w:abstractNumId w:val="7"/>
  </w:num>
  <w:num w:numId="5" w16cid:durableId="131319">
    <w:abstractNumId w:val="20"/>
  </w:num>
  <w:num w:numId="6" w16cid:durableId="121583218">
    <w:abstractNumId w:val="3"/>
  </w:num>
  <w:num w:numId="7" w16cid:durableId="534926105">
    <w:abstractNumId w:val="13"/>
  </w:num>
  <w:num w:numId="8" w16cid:durableId="1638220889">
    <w:abstractNumId w:val="10"/>
  </w:num>
  <w:num w:numId="9" w16cid:durableId="736171859">
    <w:abstractNumId w:val="1"/>
  </w:num>
  <w:num w:numId="10" w16cid:durableId="819923041">
    <w:abstractNumId w:val="1"/>
  </w:num>
  <w:num w:numId="11" w16cid:durableId="886719162">
    <w:abstractNumId w:val="4"/>
  </w:num>
  <w:num w:numId="12" w16cid:durableId="1584294446">
    <w:abstractNumId w:val="5"/>
  </w:num>
  <w:num w:numId="13" w16cid:durableId="1126046020">
    <w:abstractNumId w:val="16"/>
  </w:num>
  <w:num w:numId="14" w16cid:durableId="1353650448">
    <w:abstractNumId w:val="11"/>
  </w:num>
  <w:num w:numId="15" w16cid:durableId="1753503931">
    <w:abstractNumId w:val="8"/>
  </w:num>
  <w:num w:numId="16" w16cid:durableId="1592926754">
    <w:abstractNumId w:val="14"/>
  </w:num>
  <w:num w:numId="17" w16cid:durableId="524053542">
    <w:abstractNumId w:val="6"/>
  </w:num>
  <w:num w:numId="18" w16cid:durableId="2108428606">
    <w:abstractNumId w:val="12"/>
  </w:num>
  <w:num w:numId="19" w16cid:durableId="1579171870">
    <w:abstractNumId w:val="21"/>
  </w:num>
  <w:num w:numId="20" w16cid:durableId="536090639">
    <w:abstractNumId w:val="2"/>
  </w:num>
  <w:num w:numId="21" w16cid:durableId="875117221">
    <w:abstractNumId w:val="15"/>
  </w:num>
  <w:num w:numId="22" w16cid:durableId="813912454">
    <w:abstractNumId w:val="19"/>
  </w:num>
  <w:num w:numId="23" w16cid:durableId="1819033352">
    <w:abstractNumId w:val="17"/>
  </w:num>
  <w:num w:numId="24" w16cid:durableId="414397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47E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00"/>
    <w:rsid w:val="001C5FEF"/>
    <w:rsid w:val="00211487"/>
    <w:rsid w:val="00211D91"/>
    <w:rsid w:val="00217DEC"/>
    <w:rsid w:val="00235B57"/>
    <w:rsid w:val="002421AC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F5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4EC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093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22F"/>
    <w:rsid w:val="0049236A"/>
    <w:rsid w:val="00492718"/>
    <w:rsid w:val="004A355D"/>
    <w:rsid w:val="004A4970"/>
    <w:rsid w:val="004B2183"/>
    <w:rsid w:val="004B29FC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C17"/>
    <w:rsid w:val="00545F31"/>
    <w:rsid w:val="005578FA"/>
    <w:rsid w:val="00560737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C5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4E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F0B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A6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C04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300"/>
    <w:rsid w:val="00CF70BB"/>
    <w:rsid w:val="00D074DB"/>
    <w:rsid w:val="00D12CF2"/>
    <w:rsid w:val="00D139CF"/>
    <w:rsid w:val="00D37E7F"/>
    <w:rsid w:val="00D47AD7"/>
    <w:rsid w:val="00D51529"/>
    <w:rsid w:val="00D85218"/>
    <w:rsid w:val="00D915B1"/>
    <w:rsid w:val="00DA299D"/>
    <w:rsid w:val="00DA65C4"/>
    <w:rsid w:val="00DB35B9"/>
    <w:rsid w:val="00DD2BE0"/>
    <w:rsid w:val="00DE4447"/>
    <w:rsid w:val="00DE5DA2"/>
    <w:rsid w:val="00DF0033"/>
    <w:rsid w:val="00DF4491"/>
    <w:rsid w:val="00E026BF"/>
    <w:rsid w:val="00E07B1B"/>
    <w:rsid w:val="00E11853"/>
    <w:rsid w:val="00E27B72"/>
    <w:rsid w:val="00E426E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semiHidden/>
    <w:rsid w:val="0003247E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03247E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3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2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Administrering och dokumentering av radiofarmaka</dc:title>
  <dc:subject/>
  <dc:creator>patrik.jens.johansson@vgregion.se</dc:creator>
  <keywords/>
  <lastModifiedBy>Ulrica Sehlberg</lastModifiedBy>
  <revision>19</revision>
  <lastPrinted>2016-03-31T10:56:00.0000000Z</lastPrinted>
  <dcterms:created xsi:type="dcterms:W3CDTF">2022-05-18T11:31:00.0000000Z</dcterms:created>
  <dcterms:modified xsi:type="dcterms:W3CDTF">2026-08-28T08:48:00.0000000Z</dcterms:modified>
</coreProperties>
</file>