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177CC" w14:textId="77777777" w:rsidR="00A25726" w:rsidRDefault="00A25726" w:rsidP="00184167">
      <w:pPr>
        <w:pStyle w:val="Rubrik1"/>
      </w:pPr>
      <w:bookmarkStart w:id="0" w:name="_Toc321146591"/>
      <w:r>
        <w:t>IMA – dokumentation och övervakning</w:t>
      </w:r>
    </w:p>
    <w:p w14:paraId="5B6E8ABA" w14:textId="77777777" w:rsidR="00820DC0" w:rsidRDefault="00820DC0" w:rsidP="00820DC0">
      <w:pPr>
        <w:pStyle w:val="Rubrik2"/>
      </w:pPr>
      <w:r>
        <w:t>Revidering i denna version</w:t>
      </w:r>
    </w:p>
    <w:p w14:paraId="10A54525" w14:textId="394CBD56" w:rsidR="00820DC0" w:rsidRDefault="00557227" w:rsidP="00820DC0">
      <w:r>
        <w:t>Inga förändringar, uppdaterad i giltighetstid</w:t>
      </w:r>
      <w:r w:rsidR="00820DC0">
        <w:t>.</w:t>
      </w:r>
    </w:p>
    <w:p w14:paraId="6D88FE34" w14:textId="41AF7287" w:rsidR="00820DC0" w:rsidRDefault="00820DC0" w:rsidP="00820DC0">
      <w:pPr>
        <w:pStyle w:val="Rubrik2"/>
      </w:pPr>
      <w:r>
        <w:t>Syfte</w:t>
      </w:r>
    </w:p>
    <w:p w14:paraId="74766ACB" w14:textId="77777777" w:rsidR="001D228F" w:rsidRDefault="001D228F" w:rsidP="001D228F">
      <w:r>
        <w:t>Säkerställa dokumentation och monitorering.</w:t>
      </w:r>
    </w:p>
    <w:p w14:paraId="061914D4" w14:textId="35DA4F3E" w:rsidR="00184167" w:rsidRDefault="001D228F" w:rsidP="001D228F">
      <w:pPr>
        <w:pStyle w:val="Rubrik2"/>
      </w:pPr>
      <w:r>
        <w:t>Vilka berörs</w:t>
      </w:r>
      <w:r w:rsidR="00A25726">
        <w:t xml:space="preserve"> </w:t>
      </w:r>
    </w:p>
    <w:p w14:paraId="0D1A3965" w14:textId="77777777" w:rsidR="00AD07BE" w:rsidRDefault="00AD07BE" w:rsidP="001D228F">
      <w:r>
        <w:t>All personal på IVA/IMA.</w:t>
      </w:r>
    </w:p>
    <w:p w14:paraId="0933ADD0" w14:textId="5EA103E8" w:rsidR="00AD07BE" w:rsidRDefault="00AD07BE" w:rsidP="00AD07BE">
      <w:pPr>
        <w:pStyle w:val="Rubrik2"/>
      </w:pPr>
      <w:r>
        <w:t>Dokumentation</w:t>
      </w:r>
    </w:p>
    <w:p w14:paraId="71DCB85C" w14:textId="77777777" w:rsidR="00AD07BE" w:rsidRPr="0004603C" w:rsidRDefault="00AD07BE" w:rsidP="008E6EF3">
      <w:pPr>
        <w:tabs>
          <w:tab w:val="left" w:pos="993"/>
        </w:tabs>
        <w:spacing w:after="0"/>
        <w:rPr>
          <w:bCs/>
        </w:rPr>
      </w:pPr>
      <w:r w:rsidRPr="0004603C">
        <w:rPr>
          <w:bCs/>
        </w:rPr>
        <w:t>All dokumentation sker i CCC</w:t>
      </w:r>
      <w:r>
        <w:rPr>
          <w:bCs/>
        </w:rPr>
        <w:t xml:space="preserve"> och Melior. Vid utskrivning ska läkemedelsmodul uppdateras i Melior.</w:t>
      </w:r>
    </w:p>
    <w:p w14:paraId="2F80EB02" w14:textId="77777777" w:rsidR="00AD07BE" w:rsidRDefault="00AD07BE" w:rsidP="00AD07BE">
      <w:pPr>
        <w:pStyle w:val="Rubrik2"/>
      </w:pPr>
      <w:r w:rsidRPr="00F47DA3">
        <w:t>Övervakning och monitorering</w:t>
      </w:r>
    </w:p>
    <w:p w14:paraId="2EDAD927" w14:textId="77777777" w:rsidR="00AD07BE" w:rsidRDefault="00AD07BE" w:rsidP="000F1CEB">
      <w:pPr>
        <w:tabs>
          <w:tab w:val="left" w:pos="993"/>
        </w:tabs>
        <w:spacing w:after="0"/>
      </w:pPr>
      <w:proofErr w:type="spellStart"/>
      <w:r>
        <w:t>Intagningsprover</w:t>
      </w:r>
      <w:proofErr w:type="spellEnd"/>
      <w:r>
        <w:t xml:space="preserve"> inklusive temp tas i samband med inläggning om ej </w:t>
      </w:r>
      <w:proofErr w:type="spellStart"/>
      <w:r>
        <w:t>labsvar</w:t>
      </w:r>
      <w:proofErr w:type="spellEnd"/>
      <w:r>
        <w:t xml:space="preserve"> finns inom den senaste </w:t>
      </w:r>
      <w:proofErr w:type="spellStart"/>
      <w:r>
        <w:t>tim</w:t>
      </w:r>
      <w:proofErr w:type="spellEnd"/>
      <w:r>
        <w:t xml:space="preserve"> innan inläggning.   </w:t>
      </w:r>
    </w:p>
    <w:p w14:paraId="1CC98A4E" w14:textId="77777777" w:rsidR="00AD07BE" w:rsidRPr="00D86A7A" w:rsidRDefault="00AD07BE" w:rsidP="000F1CEB">
      <w:pPr>
        <w:tabs>
          <w:tab w:val="left" w:pos="993"/>
        </w:tabs>
        <w:spacing w:after="0"/>
      </w:pPr>
      <w:r>
        <w:t xml:space="preserve">I samband med rond ska läkare ta ställning till monitoreringsbehov. </w:t>
      </w:r>
    </w:p>
    <w:p w14:paraId="71543AA1" w14:textId="3BAA3BF2" w:rsidR="00AD07BE" w:rsidRPr="000B7D0C" w:rsidRDefault="00AD07BE" w:rsidP="0094179D">
      <w:pPr>
        <w:pStyle w:val="Rubrik3"/>
      </w:pPr>
      <w:r w:rsidRPr="000B7D0C">
        <w:t>Minimikrav om inget annat ordinerats</w:t>
      </w:r>
      <w:r w:rsidR="0094179D">
        <w:t>:</w:t>
      </w:r>
      <w:r w:rsidRPr="000B7D0C">
        <w:t xml:space="preserve"> </w:t>
      </w:r>
    </w:p>
    <w:p w14:paraId="6B153982" w14:textId="77777777" w:rsidR="00AD07BE" w:rsidRPr="00F47DA3" w:rsidRDefault="00AD07BE" w:rsidP="00AD07BE">
      <w:pPr>
        <w:numPr>
          <w:ilvl w:val="0"/>
          <w:numId w:val="20"/>
        </w:numPr>
        <w:ind w:left="1276" w:hanging="283"/>
      </w:pPr>
      <w:r>
        <w:t>Puls/</w:t>
      </w:r>
      <w:proofErr w:type="spellStart"/>
      <w:r>
        <w:t>bltr</w:t>
      </w:r>
      <w:proofErr w:type="spellEnd"/>
      <w:r>
        <w:t>/POX/andningsfrekvens 1g/</w:t>
      </w:r>
      <w:r w:rsidRPr="00F47DA3">
        <w:t>pass</w:t>
      </w:r>
    </w:p>
    <w:p w14:paraId="284C3381" w14:textId="77777777" w:rsidR="00AD07BE" w:rsidRPr="00F47DA3" w:rsidRDefault="00AD07BE" w:rsidP="00AD07BE">
      <w:pPr>
        <w:numPr>
          <w:ilvl w:val="0"/>
          <w:numId w:val="20"/>
        </w:numPr>
        <w:ind w:left="1276" w:hanging="283"/>
      </w:pPr>
      <w:proofErr w:type="spellStart"/>
      <w:r w:rsidRPr="00F47DA3">
        <w:t>Diuresmängd</w:t>
      </w:r>
      <w:proofErr w:type="spellEnd"/>
      <w:r w:rsidRPr="00F47DA3">
        <w:t xml:space="preserve"> 1 g/pass</w:t>
      </w:r>
    </w:p>
    <w:p w14:paraId="0E609855" w14:textId="77777777" w:rsidR="00AD07BE" w:rsidRPr="00F47DA3" w:rsidRDefault="00AD07BE" w:rsidP="00AD07BE">
      <w:pPr>
        <w:numPr>
          <w:ilvl w:val="0"/>
          <w:numId w:val="20"/>
        </w:numPr>
        <w:ind w:left="1276" w:hanging="283"/>
      </w:pPr>
      <w:r w:rsidRPr="00F47DA3">
        <w:t>Vätskebalans 1 g</w:t>
      </w:r>
      <w:r>
        <w:t>/p</w:t>
      </w:r>
      <w:r w:rsidRPr="00F47DA3">
        <w:t>ass</w:t>
      </w:r>
    </w:p>
    <w:p w14:paraId="2AC0BEC3" w14:textId="77777777" w:rsidR="00AD07BE" w:rsidRPr="00F47DA3" w:rsidRDefault="00AD07BE" w:rsidP="00AD07BE">
      <w:pPr>
        <w:numPr>
          <w:ilvl w:val="0"/>
          <w:numId w:val="20"/>
        </w:numPr>
        <w:ind w:left="1276" w:hanging="283"/>
      </w:pPr>
      <w:r w:rsidRPr="00F47DA3">
        <w:t>Litet IVA-status 3 g</w:t>
      </w:r>
      <w:r>
        <w:t>/</w:t>
      </w:r>
      <w:r w:rsidRPr="00F47DA3">
        <w:t>vecka</w:t>
      </w:r>
    </w:p>
    <w:p w14:paraId="109A4A02" w14:textId="0E8D2063" w:rsidR="00AD07BE" w:rsidRDefault="00AD07BE" w:rsidP="001932F3">
      <w:pPr>
        <w:numPr>
          <w:ilvl w:val="0"/>
          <w:numId w:val="20"/>
        </w:numPr>
        <w:ind w:left="284" w:firstLine="709"/>
      </w:pPr>
      <w:proofErr w:type="spellStart"/>
      <w:r w:rsidRPr="00F47DA3">
        <w:t>Blodgas</w:t>
      </w:r>
      <w:proofErr w:type="spellEnd"/>
      <w:r w:rsidRPr="00F47DA3">
        <w:t xml:space="preserve"> på </w:t>
      </w:r>
      <w:proofErr w:type="spellStart"/>
      <w:r w:rsidRPr="00F47DA3">
        <w:t>pat</w:t>
      </w:r>
      <w:proofErr w:type="spellEnd"/>
      <w:r w:rsidRPr="00F47DA3">
        <w:t xml:space="preserve"> med NIV</w:t>
      </w:r>
      <w:r>
        <w:t>,</w:t>
      </w:r>
      <w:r w:rsidRPr="00F47DA3">
        <w:t xml:space="preserve"> </w:t>
      </w:r>
      <w:r>
        <w:t>1g/</w:t>
      </w:r>
      <w:r w:rsidRPr="00F47DA3">
        <w:t>pass</w:t>
      </w:r>
    </w:p>
    <w:p w14:paraId="139F1755" w14:textId="4218803A" w:rsidR="001D228F" w:rsidRPr="001D228F" w:rsidRDefault="00AD07BE" w:rsidP="001D228F">
      <w:r>
        <w:t xml:space="preserve"> </w:t>
      </w:r>
    </w:p>
    <w:bookmarkEnd w:id="0"/>
    <w:p w14:paraId="11010C13" w14:textId="6C57E0B3" w:rsidR="00747066" w:rsidRPr="00747066" w:rsidRDefault="00747066" w:rsidP="00A25726">
      <w:pPr>
        <w:spacing w:after="240"/>
      </w:pPr>
    </w:p>
    <w:sectPr w:rsidR="00747066" w:rsidRPr="00747066" w:rsidSect="00330F6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66025" w14:textId="77777777" w:rsidR="00082475" w:rsidRDefault="00082475">
      <w:r>
        <w:separator/>
      </w:r>
    </w:p>
  </w:endnote>
  <w:endnote w:type="continuationSeparator" w:id="0">
    <w:p w14:paraId="4146803A" w14:textId="77777777" w:rsidR="00082475" w:rsidRDefault="00082475">
      <w:r>
        <w:continuationSeparator/>
      </w:r>
    </w:p>
  </w:endnote>
  <w:endnote w:type="continuationNotice" w:id="1">
    <w:p w14:paraId="71EED797" w14:textId="77777777" w:rsidR="00082475" w:rsidRDefault="000824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B25EF" w14:textId="77777777" w:rsidR="00082475" w:rsidRDefault="00082475"/>
  </w:footnote>
  <w:footnote w:type="continuationSeparator" w:id="0">
    <w:p w14:paraId="49D1A136" w14:textId="77777777" w:rsidR="00082475" w:rsidRDefault="00082475">
      <w:r>
        <w:continuationSeparator/>
      </w:r>
    </w:p>
  </w:footnote>
  <w:footnote w:type="continuationNotice" w:id="1">
    <w:p w14:paraId="6630AD75" w14:textId="77777777" w:rsidR="00082475" w:rsidRDefault="0008247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5C36AAEB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1BFAC318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832184"/>
    <w:multiLevelType w:val="hybridMultilevel"/>
    <w:tmpl w:val="DD00D0C8"/>
    <w:lvl w:ilvl="0" w:tplc="FFFFFFF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1978762">
    <w:abstractNumId w:val="18"/>
  </w:num>
  <w:num w:numId="2" w16cid:durableId="808666435">
    <w:abstractNumId w:val="15"/>
  </w:num>
  <w:num w:numId="3" w16cid:durableId="1641033243">
    <w:abstractNumId w:val="0"/>
  </w:num>
  <w:num w:numId="4" w16cid:durableId="1429306867">
    <w:abstractNumId w:val="6"/>
  </w:num>
  <w:num w:numId="5" w16cid:durableId="1747335048">
    <w:abstractNumId w:val="16"/>
  </w:num>
  <w:num w:numId="6" w16cid:durableId="1821845569">
    <w:abstractNumId w:val="2"/>
  </w:num>
  <w:num w:numId="7" w16cid:durableId="970552898">
    <w:abstractNumId w:val="12"/>
  </w:num>
  <w:num w:numId="8" w16cid:durableId="1156454319">
    <w:abstractNumId w:val="8"/>
  </w:num>
  <w:num w:numId="9" w16cid:durableId="1892888684">
    <w:abstractNumId w:val="1"/>
  </w:num>
  <w:num w:numId="10" w16cid:durableId="1294291357">
    <w:abstractNumId w:val="1"/>
  </w:num>
  <w:num w:numId="11" w16cid:durableId="417869962">
    <w:abstractNumId w:val="3"/>
  </w:num>
  <w:num w:numId="12" w16cid:durableId="1956784740">
    <w:abstractNumId w:val="4"/>
  </w:num>
  <w:num w:numId="13" w16cid:durableId="1587609842">
    <w:abstractNumId w:val="14"/>
  </w:num>
  <w:num w:numId="14" w16cid:durableId="1774281761">
    <w:abstractNumId w:val="9"/>
  </w:num>
  <w:num w:numId="15" w16cid:durableId="1326780090">
    <w:abstractNumId w:val="7"/>
  </w:num>
  <w:num w:numId="16" w16cid:durableId="1630479679">
    <w:abstractNumId w:val="13"/>
  </w:num>
  <w:num w:numId="17" w16cid:durableId="523636500">
    <w:abstractNumId w:val="5"/>
  </w:num>
  <w:num w:numId="18" w16cid:durableId="1280333378">
    <w:abstractNumId w:val="11"/>
  </w:num>
  <w:num w:numId="19" w16cid:durableId="428158192">
    <w:abstractNumId w:val="17"/>
  </w:num>
  <w:num w:numId="20" w16cid:durableId="2229576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4728"/>
    <w:rsid w:val="00082475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1CEB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D228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5F26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227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0DC0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6EF3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79D"/>
    <w:rsid w:val="00942257"/>
    <w:rsid w:val="009471BF"/>
    <w:rsid w:val="00950E4E"/>
    <w:rsid w:val="009529BD"/>
    <w:rsid w:val="009533B4"/>
    <w:rsid w:val="00957D35"/>
    <w:rsid w:val="00971D93"/>
    <w:rsid w:val="009B1F6B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572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07BE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1</Pages>
  <Words>93</Words>
  <Characters>622</Characters>
  <Application>Microsoft Office Word</Application>
  <DocSecurity>0</DocSecurity>
  <Lines>5</Lines>
  <Paragraphs>1</Paragraphs>
  <ScaleCrop>false</ScaleCrop>
  <Manager/>
  <Company/>
  <LinksUpToDate>false</LinksUpToDate>
  <CharactersWithSpaces>714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IMA-dokumentation och övervakning</dc:title>
  <dc:subject/>
  <dc:creator/>
  <keywords/>
  <lastModifiedBy>Carina Isbrand Fransson</lastModifiedBy>
  <revision>28</revision>
  <lastPrinted>2016-03-31T10:56:00.0000000Z</lastPrinted>
  <dcterms:created xsi:type="dcterms:W3CDTF">2021-05-27T09:25:00.0000000Z</dcterms:created>
  <dcterms:modified xsi:type="dcterms:W3CDTF">2025-05-30T09:46:00.0000000Z</dcterms:modified>
</coreProperties>
</file>