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3393BBA" w:rsidR="00184167" w:rsidRDefault="006C02FE" w:rsidP="009A32ED">
      <w:pPr>
        <w:pStyle w:val="Rubrik1"/>
      </w:pPr>
      <w:bookmarkStart w:id="0" w:name="_Toc321146591"/>
      <w:r>
        <w:t>Teamarbete på IVA/IMA</w:t>
      </w:r>
    </w:p>
    <w:p w14:paraId="123FFA71" w14:textId="77777777" w:rsidR="006C02FE" w:rsidRDefault="006C02FE" w:rsidP="00F23008">
      <w:pPr>
        <w:pStyle w:val="Rubrik2"/>
      </w:pPr>
      <w:r w:rsidRPr="00644358">
        <w:t xml:space="preserve">Revidering i denna version </w:t>
      </w:r>
    </w:p>
    <w:p w14:paraId="70429646" w14:textId="124F8D79" w:rsidR="006C02FE" w:rsidRDefault="006534D8" w:rsidP="006C02FE">
      <w:r>
        <w:t>Uppdaterad i giltighetstid</w:t>
      </w:r>
      <w:r w:rsidR="006C02FE">
        <w:t>.</w:t>
      </w:r>
      <w:r>
        <w:t xml:space="preserve"> Inga förändringar. </w:t>
      </w:r>
    </w:p>
    <w:p w14:paraId="458BEC92" w14:textId="77777777" w:rsidR="006C02FE" w:rsidRPr="008B44A9" w:rsidRDefault="006C02FE" w:rsidP="006C02FE">
      <w:pPr>
        <w:pStyle w:val="Rubrik2"/>
        <w:ind w:right="1161"/>
      </w:pPr>
      <w:r>
        <w:t>Vilka berörs</w:t>
      </w:r>
      <w:r>
        <w:tab/>
      </w:r>
    </w:p>
    <w:p w14:paraId="1C1E54CA" w14:textId="5EDBA206" w:rsidR="006C02FE" w:rsidRDefault="006C02FE" w:rsidP="006C02FE">
      <w:pPr>
        <w:ind w:right="1161"/>
      </w:pPr>
      <w:r w:rsidRPr="008B44A9">
        <w:t>Läkare, sjuksköterskor och undersköterskor på IVA</w:t>
      </w:r>
      <w:r>
        <w:t xml:space="preserve"> och IMA</w:t>
      </w:r>
      <w:r w:rsidRPr="008B44A9">
        <w:t>.</w:t>
      </w:r>
    </w:p>
    <w:p w14:paraId="016A7332" w14:textId="5A36D91B" w:rsidR="006C02FE" w:rsidRPr="00D13D7F" w:rsidRDefault="006C02FE" w:rsidP="00F23008">
      <w:pPr>
        <w:pStyle w:val="Rubrik2"/>
        <w:ind w:right="1161"/>
      </w:pPr>
      <w:r>
        <w:t>Bakgrund/Syfte</w:t>
      </w:r>
    </w:p>
    <w:p w14:paraId="12FDA2D7" w14:textId="2E9848B4" w:rsidR="000E2125" w:rsidRDefault="006C02FE" w:rsidP="006C02FE">
      <w:r>
        <w:t xml:space="preserve">Ett interprofessionellt strukturerat teamarbete för ett patientsäkert </w:t>
      </w:r>
      <w:r w:rsidRPr="008B44A9">
        <w:t>och effektivt omhändertagande</w:t>
      </w:r>
      <w:r>
        <w:t xml:space="preserve"> av patienter med svikt i vitala funktioner på IVA och IMA. Målet är att arbeta utifrån denna modell, åtgärder får dock ej fördröjas p </w:t>
      </w:r>
      <w:proofErr w:type="spellStart"/>
      <w:r>
        <w:t>ga</w:t>
      </w:r>
      <w:proofErr w:type="spellEnd"/>
      <w:r>
        <w:t xml:space="preserve"> avsaknad av teamdeltagare. Arbetssättet bör användas vid alla riskmoment (intubation, </w:t>
      </w:r>
      <w:proofErr w:type="spellStart"/>
      <w:r>
        <w:t>dekanylering</w:t>
      </w:r>
      <w:proofErr w:type="spellEnd"/>
      <w:r>
        <w:t xml:space="preserve">, </w:t>
      </w:r>
      <w:proofErr w:type="spellStart"/>
      <w:r>
        <w:t>tracheotomi</w:t>
      </w:r>
      <w:proofErr w:type="spellEnd"/>
      <w:r>
        <w:t>) anpassning kan ske vid stabil patient.</w:t>
      </w:r>
    </w:p>
    <w:p w14:paraId="3BDB35D9" w14:textId="6A75ED25" w:rsidR="006C02FE" w:rsidRPr="008B44A9" w:rsidRDefault="006C02FE" w:rsidP="000E2125">
      <w:pPr>
        <w:pStyle w:val="Rubrik2"/>
        <w:rPr>
          <w:szCs w:val="24"/>
        </w:rPr>
      </w:pPr>
      <w:r w:rsidRPr="00FF4AFF">
        <w:t>TEAMET</w:t>
      </w:r>
    </w:p>
    <w:p w14:paraId="63ADA61D" w14:textId="77777777" w:rsidR="006C02FE" w:rsidRDefault="006C02FE" w:rsidP="006C02FE">
      <w:pPr>
        <w:ind w:right="-427"/>
        <w:rPr>
          <w:bCs/>
        </w:rPr>
      </w:pPr>
      <w:r w:rsidRPr="001438BD">
        <w:rPr>
          <w:b/>
          <w:color w:val="FF0000"/>
        </w:rPr>
        <w:t>LÄK 1</w:t>
      </w:r>
      <w:r w:rsidRPr="008B44A9">
        <w:rPr>
          <w:bCs/>
        </w:rPr>
        <w:tab/>
      </w:r>
      <w:r>
        <w:rPr>
          <w:bCs/>
        </w:rPr>
        <w:tab/>
        <w:t>- Teamledare</w:t>
      </w:r>
    </w:p>
    <w:p w14:paraId="17CA9009" w14:textId="77777777" w:rsidR="006C02FE" w:rsidRDefault="006C02FE" w:rsidP="006C02FE">
      <w:pPr>
        <w:ind w:right="-427"/>
        <w:rPr>
          <w:bCs/>
        </w:rPr>
      </w:pPr>
      <w:r w:rsidRPr="001438BD">
        <w:rPr>
          <w:b/>
          <w:color w:val="FF0000"/>
        </w:rPr>
        <w:t>LÄK 2</w:t>
      </w:r>
      <w:r>
        <w:rPr>
          <w:b/>
        </w:rPr>
        <w:tab/>
      </w:r>
      <w:r>
        <w:rPr>
          <w:b/>
        </w:rPr>
        <w:tab/>
        <w:t xml:space="preserve">- </w:t>
      </w:r>
      <w:r>
        <w:rPr>
          <w:bCs/>
        </w:rPr>
        <w:t>Utförare läkaruppgifter</w:t>
      </w:r>
    </w:p>
    <w:p w14:paraId="51047984" w14:textId="77777777" w:rsidR="006C02FE" w:rsidRPr="00FF4AFF" w:rsidRDefault="006C02FE" w:rsidP="006C02FE">
      <w:pPr>
        <w:ind w:right="-427"/>
        <w:rPr>
          <w:bCs/>
        </w:rPr>
      </w:pPr>
      <w:r w:rsidRPr="001438BD">
        <w:rPr>
          <w:b/>
          <w:color w:val="0070C0"/>
        </w:rPr>
        <w:t>SSK 1</w:t>
      </w:r>
      <w:r>
        <w:rPr>
          <w:bCs/>
        </w:rPr>
        <w:tab/>
      </w:r>
      <w:r>
        <w:rPr>
          <w:bCs/>
        </w:rPr>
        <w:tab/>
        <w:t>- Patientansvarig sjuksköterska</w:t>
      </w:r>
    </w:p>
    <w:p w14:paraId="33B6AB66" w14:textId="77777777" w:rsidR="006C02FE" w:rsidRPr="008B44A9" w:rsidRDefault="006C02FE" w:rsidP="006C02FE">
      <w:pPr>
        <w:ind w:right="-1844"/>
        <w:rPr>
          <w:b/>
        </w:rPr>
      </w:pPr>
      <w:r w:rsidRPr="001438BD">
        <w:rPr>
          <w:b/>
          <w:color w:val="0070C0"/>
        </w:rPr>
        <w:t>SSK 2</w:t>
      </w:r>
      <w:r>
        <w:rPr>
          <w:b/>
        </w:rPr>
        <w:tab/>
      </w:r>
      <w:r>
        <w:rPr>
          <w:b/>
        </w:rPr>
        <w:tab/>
        <w:t xml:space="preserve">- </w:t>
      </w:r>
      <w:r w:rsidRPr="00FF4AFF">
        <w:rPr>
          <w:bCs/>
        </w:rPr>
        <w:t>Bistår sju</w:t>
      </w:r>
      <w:r>
        <w:rPr>
          <w:bCs/>
        </w:rPr>
        <w:t>ksköterska</w:t>
      </w:r>
      <w:r w:rsidRPr="00FF4AFF">
        <w:rPr>
          <w:bCs/>
        </w:rPr>
        <w:t xml:space="preserve"> 1</w:t>
      </w:r>
    </w:p>
    <w:p w14:paraId="01DA37DC" w14:textId="77777777" w:rsidR="006C02FE" w:rsidRPr="008B44A9" w:rsidRDefault="006C02FE" w:rsidP="006C02FE">
      <w:pPr>
        <w:ind w:right="-427"/>
        <w:rPr>
          <w:bCs/>
        </w:rPr>
      </w:pPr>
      <w:r w:rsidRPr="001438BD">
        <w:rPr>
          <w:b/>
          <w:color w:val="00B050"/>
        </w:rPr>
        <w:t>USK 1</w:t>
      </w:r>
      <w:r>
        <w:rPr>
          <w:b/>
        </w:rPr>
        <w:tab/>
      </w:r>
      <w:r w:rsidRPr="008B44A9">
        <w:rPr>
          <w:b/>
        </w:rPr>
        <w:tab/>
      </w:r>
      <w:r>
        <w:rPr>
          <w:bCs/>
        </w:rPr>
        <w:t>- P</w:t>
      </w:r>
      <w:r w:rsidRPr="008B44A9">
        <w:rPr>
          <w:bCs/>
        </w:rPr>
        <w:t xml:space="preserve">atientansvarig </w:t>
      </w:r>
      <w:r>
        <w:rPr>
          <w:bCs/>
        </w:rPr>
        <w:t>under</w:t>
      </w:r>
      <w:r w:rsidRPr="008B44A9">
        <w:rPr>
          <w:bCs/>
        </w:rPr>
        <w:t>sköterska</w:t>
      </w:r>
    </w:p>
    <w:p w14:paraId="2B9D9132" w14:textId="77777777" w:rsidR="006C02FE" w:rsidRDefault="006C02FE" w:rsidP="006C02FE">
      <w:pPr>
        <w:ind w:right="-143"/>
        <w:rPr>
          <w:bCs/>
        </w:rPr>
      </w:pPr>
      <w:r w:rsidRPr="001438BD">
        <w:rPr>
          <w:b/>
          <w:color w:val="00B050"/>
        </w:rPr>
        <w:t>USK 2</w:t>
      </w:r>
      <w:r>
        <w:rPr>
          <w:b/>
        </w:rPr>
        <w:tab/>
        <w:t xml:space="preserve"> </w:t>
      </w:r>
      <w:r>
        <w:rPr>
          <w:bCs/>
        </w:rPr>
        <w:tab/>
        <w:t xml:space="preserve">- Bistår </w:t>
      </w:r>
      <w:r w:rsidRPr="008B44A9">
        <w:rPr>
          <w:bCs/>
        </w:rPr>
        <w:t>undersköterska</w:t>
      </w:r>
      <w:r>
        <w:rPr>
          <w:bCs/>
        </w:rPr>
        <w:t>1</w:t>
      </w:r>
    </w:p>
    <w:p w14:paraId="56D7ED54" w14:textId="77777777" w:rsidR="006C02FE" w:rsidRDefault="006C02FE" w:rsidP="006C02FE">
      <w:pPr>
        <w:ind w:right="-143"/>
        <w:rPr>
          <w:bCs/>
        </w:rPr>
      </w:pPr>
    </w:p>
    <w:p w14:paraId="34B888E8" w14:textId="77777777" w:rsidR="006C02FE" w:rsidRDefault="006C02FE" w:rsidP="006C02FE">
      <w:pPr>
        <w:ind w:right="-143"/>
      </w:pPr>
      <w:r>
        <w:rPr>
          <w:bCs/>
        </w:rPr>
        <w:t>För att tydliggöra vilken funktion teamdeltagarna har skall klisterlappar för funktionen användas. Klisterlappar finns vid navet på IVA. Teamdeltagare utses av Koordinator IVA.</w:t>
      </w:r>
    </w:p>
    <w:p w14:paraId="2668FA82" w14:textId="77777777" w:rsidR="006C02FE" w:rsidRDefault="006C02FE" w:rsidP="006C02FE">
      <w:pPr>
        <w:ind w:right="-143"/>
      </w:pPr>
    </w:p>
    <w:p w14:paraId="245F18FB" w14:textId="77777777" w:rsidR="006C02FE" w:rsidRDefault="006C02FE" w:rsidP="006C02FE">
      <w:pPr>
        <w:ind w:right="-143"/>
        <w:rPr>
          <w:bCs/>
        </w:rPr>
      </w:pPr>
    </w:p>
    <w:p w14:paraId="6F4E2129" w14:textId="3F9955D8" w:rsidR="006C02FE" w:rsidRPr="00B65666" w:rsidRDefault="006C02FE" w:rsidP="000E2125">
      <w:pPr>
        <w:pStyle w:val="Rubrik3"/>
        <w:rPr>
          <w:b/>
        </w:rPr>
      </w:pPr>
      <w:r w:rsidRPr="00B65666">
        <w:lastRenderedPageBreak/>
        <w:t>Att tänka på vid kommunikation under stress</w:t>
      </w:r>
    </w:p>
    <w:p w14:paraId="235B02C7" w14:textId="77777777" w:rsidR="006C02FE" w:rsidRPr="00EC2229" w:rsidRDefault="006C02FE" w:rsidP="000E2125">
      <w:pPr>
        <w:numPr>
          <w:ilvl w:val="0"/>
          <w:numId w:val="21"/>
        </w:numPr>
        <w:spacing w:after="0" w:line="240" w:lineRule="auto"/>
        <w:ind w:left="1134" w:right="-285" w:hanging="567"/>
        <w:rPr>
          <w:bCs/>
        </w:rPr>
      </w:pPr>
      <w:r w:rsidRPr="00EC2229">
        <w:rPr>
          <w:bCs/>
        </w:rPr>
        <w:t>Inför specifika åtgärder</w:t>
      </w:r>
      <w:r>
        <w:rPr>
          <w:bCs/>
        </w:rPr>
        <w:t xml:space="preserve"> såsom intubation, akut transport gör timeout och gå igenom proceduren </w:t>
      </w:r>
    </w:p>
    <w:p w14:paraId="758660E2" w14:textId="77777777" w:rsidR="006C02FE" w:rsidRPr="00EE3302" w:rsidRDefault="006C02FE" w:rsidP="000E2125">
      <w:pPr>
        <w:numPr>
          <w:ilvl w:val="0"/>
          <w:numId w:val="21"/>
        </w:numPr>
        <w:spacing w:after="0" w:line="240" w:lineRule="auto"/>
        <w:ind w:left="1134" w:right="-285" w:hanging="567"/>
        <w:rPr>
          <w:bCs/>
        </w:rPr>
      </w:pPr>
      <w:r w:rsidRPr="00EE3302">
        <w:rPr>
          <w:bCs/>
        </w:rPr>
        <w:t>Var tydlig och lugn</w:t>
      </w:r>
    </w:p>
    <w:p w14:paraId="3F3FC114" w14:textId="77777777" w:rsidR="006C02FE" w:rsidRPr="00EE3302" w:rsidRDefault="006C02FE" w:rsidP="000E2125">
      <w:pPr>
        <w:numPr>
          <w:ilvl w:val="0"/>
          <w:numId w:val="21"/>
        </w:numPr>
        <w:spacing w:after="0" w:line="240" w:lineRule="auto"/>
        <w:ind w:left="1134" w:right="-285" w:hanging="567"/>
        <w:rPr>
          <w:bCs/>
        </w:rPr>
      </w:pPr>
      <w:r w:rsidRPr="00EE3302">
        <w:rPr>
          <w:bCs/>
        </w:rPr>
        <w:t>Vänd dig direkt till den du önskar få hjälp av, tilltala med namn</w:t>
      </w:r>
      <w:r>
        <w:rPr>
          <w:bCs/>
        </w:rPr>
        <w:t xml:space="preserve"> eller funktion.</w:t>
      </w:r>
    </w:p>
    <w:p w14:paraId="0BDEE33A" w14:textId="77777777" w:rsidR="006C02FE" w:rsidRDefault="006C02FE" w:rsidP="000E2125">
      <w:pPr>
        <w:numPr>
          <w:ilvl w:val="0"/>
          <w:numId w:val="21"/>
        </w:numPr>
        <w:spacing w:after="0" w:line="240" w:lineRule="auto"/>
        <w:ind w:left="1134" w:right="-285" w:hanging="567"/>
        <w:rPr>
          <w:bCs/>
        </w:rPr>
      </w:pPr>
      <w:r>
        <w:rPr>
          <w:bCs/>
        </w:rPr>
        <w:t>Använd ”</w:t>
      </w:r>
      <w:proofErr w:type="spellStart"/>
      <w:r>
        <w:rPr>
          <w:bCs/>
        </w:rPr>
        <w:t>Closed</w:t>
      </w:r>
      <w:proofErr w:type="spellEnd"/>
      <w:r>
        <w:rPr>
          <w:bCs/>
        </w:rPr>
        <w:t xml:space="preserve"> loop”- kvittera information och ordination.</w:t>
      </w:r>
    </w:p>
    <w:p w14:paraId="00BFDC13" w14:textId="77777777" w:rsidR="006C02FE" w:rsidRPr="00EE3302" w:rsidRDefault="006C02FE" w:rsidP="000E2125">
      <w:pPr>
        <w:numPr>
          <w:ilvl w:val="0"/>
          <w:numId w:val="21"/>
        </w:numPr>
        <w:spacing w:after="0" w:line="240" w:lineRule="auto"/>
        <w:ind w:left="1134" w:right="-285" w:hanging="567"/>
        <w:rPr>
          <w:bCs/>
        </w:rPr>
      </w:pPr>
      <w:proofErr w:type="spellStart"/>
      <w:r>
        <w:rPr>
          <w:bCs/>
        </w:rPr>
        <w:t>Reevaluera</w:t>
      </w:r>
      <w:proofErr w:type="spellEnd"/>
      <w:r>
        <w:rPr>
          <w:bCs/>
        </w:rPr>
        <w:t xml:space="preserve"> ofta!</w:t>
      </w:r>
    </w:p>
    <w:p w14:paraId="5B6A7AA0" w14:textId="77777777" w:rsidR="006C02FE" w:rsidRPr="008B44A9" w:rsidRDefault="006C02FE" w:rsidP="00E94533">
      <w:pPr>
        <w:ind w:right="-143"/>
        <w:rPr>
          <w:b/>
        </w:rPr>
      </w:pPr>
    </w:p>
    <w:p w14:paraId="75E98FCA" w14:textId="3C961D5E" w:rsidR="006C02FE" w:rsidRPr="00EE3302" w:rsidRDefault="006C02FE" w:rsidP="00FB3ECD">
      <w:pPr>
        <w:ind w:left="284" w:right="-710"/>
        <w:rPr>
          <w:bCs/>
        </w:rPr>
      </w:pPr>
      <w:r w:rsidRPr="008B44A9">
        <w:rPr>
          <w:bCs/>
        </w:rPr>
        <w:t xml:space="preserve">    </w:t>
      </w:r>
      <w:r w:rsidRPr="006251D4">
        <w:rPr>
          <w:rFonts w:ascii="Arial Fet" w:hAnsi="Arial Fet"/>
          <w:bCs/>
          <w:color w:val="FF0000"/>
        </w:rPr>
        <w:t>LÄK 1</w:t>
      </w:r>
      <w:r>
        <w:rPr>
          <w:rFonts w:ascii="Arial Fet" w:hAnsi="Arial Fet"/>
          <w:bCs/>
        </w:rPr>
        <w:t xml:space="preserve">: </w:t>
      </w:r>
      <w:r w:rsidR="00CE7B1C" w:rsidRPr="00CE7B1C">
        <w:rPr>
          <w:rFonts w:ascii="Arial Fet" w:hAnsi="Arial Fet"/>
          <w:b/>
        </w:rPr>
        <w:t>A</w:t>
      </w:r>
      <w:r w:rsidRPr="00CE7B1C">
        <w:rPr>
          <w:rFonts w:ascii="Arial" w:hAnsi="Arial"/>
          <w:b/>
        </w:rPr>
        <w:t>nsvarig IVA-läkare (hands-off)</w:t>
      </w:r>
    </w:p>
    <w:p w14:paraId="1C3E233C" w14:textId="77777777" w:rsidR="006C02FE" w:rsidRPr="00EA1730" w:rsidRDefault="006C02FE" w:rsidP="00AA5E57">
      <w:pPr>
        <w:pStyle w:val="Sidhuvud"/>
        <w:numPr>
          <w:ilvl w:val="0"/>
          <w:numId w:val="22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1134" w:right="282" w:hanging="567"/>
        <w:rPr>
          <w:b/>
          <w:bCs/>
        </w:rPr>
      </w:pPr>
      <w:r w:rsidRPr="00EA1730">
        <w:rPr>
          <w:bCs/>
        </w:rPr>
        <w:t xml:space="preserve">LÄK 1 intar teamledarroll med helhetsperspektiv. Ordinerar läkemedel. </w:t>
      </w:r>
    </w:p>
    <w:p w14:paraId="16DA692D" w14:textId="77777777" w:rsidR="006C02FE" w:rsidRPr="00CE7B1C" w:rsidRDefault="006C02FE" w:rsidP="00AA5E57">
      <w:pPr>
        <w:pStyle w:val="Sidhuvud"/>
        <w:numPr>
          <w:ilvl w:val="0"/>
          <w:numId w:val="22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1134" w:right="282" w:hanging="567"/>
        <w:rPr>
          <w:bCs/>
        </w:rPr>
      </w:pPr>
      <w:r w:rsidRPr="00EA1730">
        <w:rPr>
          <w:bCs/>
        </w:rPr>
        <w:t>Leder och samordnar arbetet, prioriterar procedurordning.</w:t>
      </w:r>
    </w:p>
    <w:p w14:paraId="5401958C" w14:textId="77777777" w:rsidR="006C02FE" w:rsidRPr="008E5C2C" w:rsidRDefault="006C02FE" w:rsidP="00AA5E57">
      <w:pPr>
        <w:pStyle w:val="Sidhuvud"/>
        <w:numPr>
          <w:ilvl w:val="0"/>
          <w:numId w:val="22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1134" w:right="282" w:hanging="567"/>
        <w:rPr>
          <w:bCs/>
        </w:rPr>
      </w:pPr>
      <w:r w:rsidRPr="008E5C2C">
        <w:rPr>
          <w:bCs/>
        </w:rPr>
        <w:t>Observerar fortlöpande och rapporterar förändringar på övervakningsparametrar tillsammans med SSK 1.</w:t>
      </w:r>
    </w:p>
    <w:p w14:paraId="2A18CABA" w14:textId="509AB206" w:rsidR="00714BF7" w:rsidRPr="00AF50E0" w:rsidRDefault="006C02FE" w:rsidP="00FA6E88">
      <w:pPr>
        <w:pStyle w:val="Sidhuvud"/>
        <w:numPr>
          <w:ilvl w:val="0"/>
          <w:numId w:val="22"/>
        </w:numPr>
        <w:tabs>
          <w:tab w:val="clear" w:pos="1429"/>
          <w:tab w:val="clear" w:pos="4703"/>
          <w:tab w:val="clear" w:pos="9406"/>
        </w:tabs>
        <w:spacing w:after="0" w:line="240" w:lineRule="auto"/>
        <w:ind w:left="1134" w:right="282" w:hanging="567"/>
        <w:rPr>
          <w:bCs/>
        </w:rPr>
      </w:pPr>
      <w:r w:rsidRPr="00AF50E0">
        <w:rPr>
          <w:bCs/>
        </w:rPr>
        <w:t>Har ansvar för att det inte blir för mycket personal på salen.</w:t>
      </w:r>
    </w:p>
    <w:p w14:paraId="33E1B246" w14:textId="77777777" w:rsidR="006C02FE" w:rsidRPr="00E94533" w:rsidRDefault="006C02FE" w:rsidP="00E94533">
      <w:pPr>
        <w:pStyle w:val="Sidhuvud"/>
        <w:tabs>
          <w:tab w:val="clear" w:pos="4703"/>
          <w:tab w:val="clear" w:pos="9406"/>
        </w:tabs>
        <w:spacing w:after="0" w:line="240" w:lineRule="auto"/>
        <w:ind w:left="1134" w:right="282"/>
        <w:rPr>
          <w:bCs/>
        </w:rPr>
      </w:pPr>
    </w:p>
    <w:p w14:paraId="153718F0" w14:textId="787823C0" w:rsidR="006C02FE" w:rsidRPr="00685D98" w:rsidRDefault="006C02FE" w:rsidP="00CE7B1C">
      <w:pPr>
        <w:ind w:right="1161"/>
        <w:rPr>
          <w:rFonts w:ascii="Arial" w:hAnsi="Arial"/>
          <w:bCs/>
        </w:rPr>
      </w:pPr>
      <w:r w:rsidRPr="00685D98">
        <w:rPr>
          <w:rFonts w:ascii="Arial" w:hAnsi="Arial"/>
          <w:b/>
          <w:color w:val="FF0000"/>
        </w:rPr>
        <w:t>LÄK 2</w:t>
      </w:r>
      <w:r>
        <w:rPr>
          <w:rFonts w:ascii="Arial" w:hAnsi="Arial"/>
          <w:b/>
        </w:rPr>
        <w:t xml:space="preserve">: </w:t>
      </w:r>
      <w:proofErr w:type="spellStart"/>
      <w:r>
        <w:rPr>
          <w:rFonts w:ascii="Arial" w:hAnsi="Arial"/>
          <w:b/>
        </w:rPr>
        <w:t>Uförare</w:t>
      </w:r>
      <w:proofErr w:type="spellEnd"/>
      <w:r>
        <w:rPr>
          <w:rFonts w:ascii="Arial" w:hAnsi="Arial"/>
          <w:b/>
        </w:rPr>
        <w:t xml:space="preserve"> (hands-on)</w:t>
      </w:r>
    </w:p>
    <w:p w14:paraId="7DC4704C" w14:textId="77777777" w:rsidR="006C02FE" w:rsidRPr="00570FF2" w:rsidRDefault="006C02FE" w:rsidP="00E05714">
      <w:pPr>
        <w:numPr>
          <w:ilvl w:val="0"/>
          <w:numId w:val="23"/>
        </w:numPr>
        <w:spacing w:after="0" w:line="240" w:lineRule="auto"/>
        <w:ind w:left="1134" w:right="1161" w:hanging="425"/>
        <w:rPr>
          <w:rFonts w:ascii="Arial" w:hAnsi="Arial"/>
          <w:b/>
        </w:rPr>
      </w:pPr>
      <w:r w:rsidRPr="00570FF2">
        <w:rPr>
          <w:bCs/>
        </w:rPr>
        <w:t xml:space="preserve">Arbetar patientnära och utför procedurer </w:t>
      </w:r>
    </w:p>
    <w:p w14:paraId="74150DE4" w14:textId="77777777" w:rsidR="006C02FE" w:rsidRDefault="006C02FE" w:rsidP="00CE7B1C">
      <w:pPr>
        <w:ind w:right="1161"/>
        <w:rPr>
          <w:rFonts w:ascii="Arial" w:hAnsi="Arial"/>
          <w:b/>
        </w:rPr>
      </w:pPr>
    </w:p>
    <w:p w14:paraId="5A76FDE6" w14:textId="3071146B" w:rsidR="006C02FE" w:rsidRDefault="006C02FE" w:rsidP="00CE7B1C">
      <w:pPr>
        <w:ind w:right="1161"/>
        <w:rPr>
          <w:rFonts w:ascii="Arial" w:hAnsi="Arial"/>
          <w:b/>
        </w:rPr>
      </w:pPr>
      <w:r w:rsidRPr="008B44A9">
        <w:rPr>
          <w:rFonts w:ascii="Arial" w:hAnsi="Arial"/>
          <w:b/>
        </w:rPr>
        <w:t xml:space="preserve"> </w:t>
      </w:r>
      <w:r w:rsidRPr="00685D98">
        <w:rPr>
          <w:rFonts w:ascii="Arial" w:hAnsi="Arial"/>
          <w:b/>
          <w:color w:val="0070C0"/>
        </w:rPr>
        <w:t>SSK</w:t>
      </w:r>
      <w:r>
        <w:rPr>
          <w:rFonts w:ascii="Arial" w:hAnsi="Arial"/>
          <w:b/>
          <w:color w:val="0070C0"/>
        </w:rPr>
        <w:t xml:space="preserve"> </w:t>
      </w:r>
      <w:r w:rsidRPr="00685D98">
        <w:rPr>
          <w:rFonts w:ascii="Arial" w:hAnsi="Arial"/>
          <w:b/>
          <w:color w:val="0070C0"/>
        </w:rPr>
        <w:t>1</w:t>
      </w:r>
      <w:r>
        <w:rPr>
          <w:rFonts w:ascii="Arial" w:hAnsi="Arial"/>
          <w:b/>
        </w:rPr>
        <w:t>: P</w:t>
      </w:r>
      <w:r w:rsidRPr="008B44A9">
        <w:rPr>
          <w:rFonts w:ascii="Arial" w:hAnsi="Arial"/>
          <w:b/>
        </w:rPr>
        <w:t>atientansvarig sjuksköterska</w:t>
      </w:r>
      <w:r>
        <w:rPr>
          <w:rFonts w:ascii="Arial" w:hAnsi="Arial"/>
          <w:b/>
        </w:rPr>
        <w:t xml:space="preserve"> placerad på sal</w:t>
      </w:r>
    </w:p>
    <w:p w14:paraId="21F73E84" w14:textId="77777777" w:rsidR="006C02FE" w:rsidRPr="00B05E28" w:rsidRDefault="006C02FE" w:rsidP="00097C4F">
      <w:pPr>
        <w:numPr>
          <w:ilvl w:val="0"/>
          <w:numId w:val="21"/>
        </w:numPr>
        <w:spacing w:after="0" w:line="240" w:lineRule="auto"/>
        <w:ind w:left="1134" w:right="1161" w:hanging="425"/>
        <w:rPr>
          <w:rFonts w:ascii="Arial" w:hAnsi="Arial"/>
          <w:b/>
        </w:rPr>
      </w:pPr>
      <w:r w:rsidRPr="00B05E28">
        <w:rPr>
          <w:bCs/>
        </w:rPr>
        <w:t>Ansvarar tillsammans med USK 1 att förberedelser på vårdplatsen är genomförda enligt checklista.</w:t>
      </w:r>
    </w:p>
    <w:p w14:paraId="25261F41" w14:textId="77777777" w:rsidR="006C02FE" w:rsidRDefault="006C02FE" w:rsidP="00097C4F">
      <w:pPr>
        <w:numPr>
          <w:ilvl w:val="0"/>
          <w:numId w:val="21"/>
        </w:numPr>
        <w:spacing w:after="0" w:line="240" w:lineRule="auto"/>
        <w:ind w:left="1134" w:right="1161" w:hanging="425"/>
        <w:rPr>
          <w:bCs/>
        </w:rPr>
      </w:pPr>
      <w:r>
        <w:rPr>
          <w:bCs/>
        </w:rPr>
        <w:t>Arbetar patientnära, lämnar inte salen.</w:t>
      </w:r>
    </w:p>
    <w:p w14:paraId="4289B729" w14:textId="77777777" w:rsidR="006C02FE" w:rsidRDefault="006C02FE" w:rsidP="00097C4F">
      <w:pPr>
        <w:numPr>
          <w:ilvl w:val="0"/>
          <w:numId w:val="21"/>
        </w:numPr>
        <w:spacing w:after="0" w:line="240" w:lineRule="auto"/>
        <w:ind w:left="1134" w:right="1161" w:hanging="425"/>
        <w:rPr>
          <w:bCs/>
        </w:rPr>
      </w:pPr>
      <w:r>
        <w:rPr>
          <w:bCs/>
        </w:rPr>
        <w:t>Samarbetar med teamledaren, observerar fortlöpande och rapporterar förändringar på övervakningsparametrar tillsammans med teamledare.</w:t>
      </w:r>
    </w:p>
    <w:p w14:paraId="3757E373" w14:textId="71CC2968" w:rsidR="006C02FE" w:rsidRPr="00FB3ECD" w:rsidRDefault="006C02FE" w:rsidP="00097C4F">
      <w:pPr>
        <w:numPr>
          <w:ilvl w:val="0"/>
          <w:numId w:val="21"/>
        </w:numPr>
        <w:spacing w:after="0" w:line="240" w:lineRule="auto"/>
        <w:ind w:left="1134" w:right="-852" w:hanging="425"/>
        <w:rPr>
          <w:bCs/>
        </w:rPr>
      </w:pPr>
      <w:r w:rsidRPr="00FB3ECD">
        <w:rPr>
          <w:bCs/>
        </w:rPr>
        <w:t xml:space="preserve">Administrerar läkemedel och infusioner. </w:t>
      </w:r>
    </w:p>
    <w:p w14:paraId="41BD905D" w14:textId="77777777" w:rsidR="006C02FE" w:rsidRDefault="006C02FE" w:rsidP="000E2125">
      <w:pPr>
        <w:ind w:left="0" w:right="-852"/>
        <w:rPr>
          <w:bCs/>
        </w:rPr>
      </w:pPr>
    </w:p>
    <w:p w14:paraId="6E1B4976" w14:textId="6543469A" w:rsidR="006C02FE" w:rsidRDefault="006C02FE" w:rsidP="00E05714">
      <w:pPr>
        <w:ind w:right="-852"/>
        <w:rPr>
          <w:b/>
        </w:rPr>
      </w:pPr>
      <w:r w:rsidRPr="008E5C2C">
        <w:rPr>
          <w:rFonts w:ascii="Arial" w:hAnsi="Arial" w:cs="Arial"/>
          <w:b/>
          <w:color w:val="0070C0"/>
        </w:rPr>
        <w:t>SSK2</w:t>
      </w:r>
      <w:r>
        <w:rPr>
          <w:b/>
          <w:color w:val="0070C0"/>
        </w:rPr>
        <w:t xml:space="preserve">: </w:t>
      </w:r>
      <w:r w:rsidRPr="00EA1730">
        <w:rPr>
          <w:b/>
        </w:rPr>
        <w:t>Bistår sjuksköterska 1</w:t>
      </w:r>
    </w:p>
    <w:p w14:paraId="27DE14D4" w14:textId="77777777" w:rsidR="006C02FE" w:rsidRDefault="006C02FE" w:rsidP="00097C4F">
      <w:pPr>
        <w:numPr>
          <w:ilvl w:val="0"/>
          <w:numId w:val="23"/>
        </w:numPr>
        <w:spacing w:after="0" w:line="240" w:lineRule="auto"/>
        <w:ind w:left="1134" w:right="-852" w:hanging="425"/>
        <w:rPr>
          <w:bCs/>
        </w:rPr>
      </w:pPr>
      <w:r>
        <w:rPr>
          <w:bCs/>
        </w:rPr>
        <w:t>Tillser behov av infart</w:t>
      </w:r>
    </w:p>
    <w:p w14:paraId="0DD1BE4B" w14:textId="77777777" w:rsidR="006C02FE" w:rsidRDefault="006C02FE" w:rsidP="00097C4F">
      <w:pPr>
        <w:numPr>
          <w:ilvl w:val="0"/>
          <w:numId w:val="23"/>
        </w:numPr>
        <w:spacing w:after="0" w:line="240" w:lineRule="auto"/>
        <w:ind w:left="1134" w:right="-852" w:hanging="425"/>
        <w:rPr>
          <w:bCs/>
        </w:rPr>
      </w:pPr>
      <w:r>
        <w:rPr>
          <w:bCs/>
        </w:rPr>
        <w:t>Assisterar vid intubation.</w:t>
      </w:r>
    </w:p>
    <w:p w14:paraId="427DFC57" w14:textId="77777777" w:rsidR="006C02FE" w:rsidRDefault="006C02FE" w:rsidP="00097C4F">
      <w:pPr>
        <w:numPr>
          <w:ilvl w:val="0"/>
          <w:numId w:val="23"/>
        </w:numPr>
        <w:spacing w:after="0" w:line="240" w:lineRule="auto"/>
        <w:ind w:left="1134" w:right="-852" w:hanging="425"/>
        <w:rPr>
          <w:bCs/>
        </w:rPr>
      </w:pPr>
      <w:r>
        <w:rPr>
          <w:bCs/>
        </w:rPr>
        <w:t>Ställer in ventilatorn enligt ordination.</w:t>
      </w:r>
    </w:p>
    <w:p w14:paraId="76467F2D" w14:textId="77777777" w:rsidR="006C02FE" w:rsidRPr="00EA1730" w:rsidRDefault="006C02FE" w:rsidP="00097C4F">
      <w:pPr>
        <w:numPr>
          <w:ilvl w:val="0"/>
          <w:numId w:val="23"/>
        </w:numPr>
        <w:spacing w:after="0" w:line="240" w:lineRule="auto"/>
        <w:ind w:left="1134" w:right="-852" w:hanging="425"/>
        <w:rPr>
          <w:bCs/>
        </w:rPr>
      </w:pPr>
      <w:r w:rsidRPr="00EA1730">
        <w:rPr>
          <w:bCs/>
        </w:rPr>
        <w:t>Kontaktar koordinator vid behov av ytterligare läkemedel</w:t>
      </w:r>
      <w:r>
        <w:rPr>
          <w:bCs/>
        </w:rPr>
        <w:t>.</w:t>
      </w:r>
    </w:p>
    <w:p w14:paraId="0989DEEE" w14:textId="77777777" w:rsidR="006C02FE" w:rsidRDefault="006C02FE" w:rsidP="000E2125">
      <w:pPr>
        <w:ind w:left="0" w:right="-285"/>
        <w:rPr>
          <w:bCs/>
        </w:rPr>
      </w:pPr>
    </w:p>
    <w:p w14:paraId="142E4369" w14:textId="4B4687DD" w:rsidR="006C02FE" w:rsidRDefault="006C02FE" w:rsidP="003C50D5">
      <w:pPr>
        <w:ind w:right="-285"/>
        <w:rPr>
          <w:rFonts w:ascii="Arial" w:hAnsi="Arial"/>
        </w:rPr>
      </w:pPr>
      <w:r>
        <w:rPr>
          <w:bCs/>
        </w:rPr>
        <w:t xml:space="preserve"> </w:t>
      </w:r>
      <w:r w:rsidRPr="00AF50E0">
        <w:rPr>
          <w:rFonts w:ascii="Arial" w:hAnsi="Arial"/>
          <w:b/>
          <w:bCs/>
          <w:color w:val="00B050"/>
        </w:rPr>
        <w:t>USK 1</w:t>
      </w:r>
      <w:r w:rsidRPr="006C428C">
        <w:rPr>
          <w:rFonts w:ascii="Arial" w:hAnsi="Arial"/>
          <w:color w:val="00B050"/>
        </w:rPr>
        <w:t>:</w:t>
      </w:r>
      <w:r>
        <w:rPr>
          <w:rFonts w:ascii="Arial" w:hAnsi="Arial"/>
        </w:rPr>
        <w:t xml:space="preserve"> </w:t>
      </w:r>
      <w:r w:rsidRPr="00714BF7">
        <w:rPr>
          <w:b/>
          <w:bCs/>
        </w:rPr>
        <w:t>Patientansvarig undersköterska placerad på sal</w:t>
      </w:r>
    </w:p>
    <w:p w14:paraId="4DDCD442" w14:textId="77777777" w:rsidR="006C02FE" w:rsidRPr="00EE3302" w:rsidRDefault="006C02FE" w:rsidP="003C50D5">
      <w:pPr>
        <w:numPr>
          <w:ilvl w:val="0"/>
          <w:numId w:val="21"/>
        </w:numPr>
        <w:spacing w:after="0" w:line="240" w:lineRule="auto"/>
        <w:ind w:left="1134" w:right="-285" w:hanging="425"/>
        <w:rPr>
          <w:bCs/>
        </w:rPr>
      </w:pPr>
      <w:bookmarkStart w:id="1" w:name="_Hlk128131005"/>
      <w:r>
        <w:rPr>
          <w:bCs/>
        </w:rPr>
        <w:t>Ansvarar tillsammans med SSK1 att förberedelser på vårdplatsen är genomförda</w:t>
      </w:r>
      <w:r w:rsidRPr="00EE3302">
        <w:rPr>
          <w:bCs/>
        </w:rPr>
        <w:t xml:space="preserve"> enligt checklista</w:t>
      </w:r>
      <w:r>
        <w:rPr>
          <w:bCs/>
        </w:rPr>
        <w:t>.</w:t>
      </w:r>
    </w:p>
    <w:bookmarkEnd w:id="1"/>
    <w:p w14:paraId="2BC7BBE6" w14:textId="77777777" w:rsidR="006C02FE" w:rsidRPr="00EE3302" w:rsidRDefault="006C02FE" w:rsidP="003C50D5">
      <w:pPr>
        <w:numPr>
          <w:ilvl w:val="0"/>
          <w:numId w:val="21"/>
        </w:numPr>
        <w:spacing w:after="0" w:line="240" w:lineRule="auto"/>
        <w:ind w:left="1134" w:right="-285" w:hanging="425"/>
        <w:rPr>
          <w:bCs/>
        </w:rPr>
      </w:pPr>
      <w:r w:rsidRPr="00EE3302">
        <w:rPr>
          <w:bCs/>
        </w:rPr>
        <w:t xml:space="preserve">Arbetar med patienten </w:t>
      </w:r>
      <w:proofErr w:type="spellStart"/>
      <w:r w:rsidRPr="00EE3302">
        <w:rPr>
          <w:bCs/>
        </w:rPr>
        <w:t>bedside</w:t>
      </w:r>
      <w:proofErr w:type="spellEnd"/>
      <w:r w:rsidRPr="00EE3302">
        <w:rPr>
          <w:bCs/>
        </w:rPr>
        <w:t>, lämnar inte salen</w:t>
      </w:r>
    </w:p>
    <w:p w14:paraId="28802AD1" w14:textId="77777777" w:rsidR="006C02FE" w:rsidRPr="00EE3302" w:rsidRDefault="006C02FE" w:rsidP="003C50D5">
      <w:pPr>
        <w:numPr>
          <w:ilvl w:val="0"/>
          <w:numId w:val="21"/>
        </w:numPr>
        <w:spacing w:after="0" w:line="240" w:lineRule="auto"/>
        <w:ind w:left="1134" w:right="-285" w:hanging="425"/>
        <w:rPr>
          <w:bCs/>
        </w:rPr>
      </w:pPr>
      <w:r w:rsidRPr="00EE3302">
        <w:rPr>
          <w:bCs/>
        </w:rPr>
        <w:t>Kopplar upp patient för övervakning</w:t>
      </w:r>
    </w:p>
    <w:p w14:paraId="47358CAA" w14:textId="775C93C6" w:rsidR="006C02FE" w:rsidRDefault="006C02FE" w:rsidP="003C50D5">
      <w:pPr>
        <w:numPr>
          <w:ilvl w:val="0"/>
          <w:numId w:val="21"/>
        </w:numPr>
        <w:spacing w:after="0" w:line="240" w:lineRule="auto"/>
        <w:ind w:left="1134" w:right="-285" w:hanging="425"/>
        <w:rPr>
          <w:bCs/>
        </w:rPr>
      </w:pPr>
      <w:r w:rsidRPr="00A12DFD">
        <w:rPr>
          <w:bCs/>
        </w:rPr>
        <w:t>Observerar fortlöpande och rapporterar förändringar på övervakningsparametrarna.</w:t>
      </w:r>
    </w:p>
    <w:p w14:paraId="4F53E04D" w14:textId="77777777" w:rsidR="004C6B7E" w:rsidRDefault="004C6B7E" w:rsidP="004C6B7E">
      <w:pPr>
        <w:spacing w:after="0" w:line="240" w:lineRule="auto"/>
        <w:ind w:right="-285"/>
        <w:rPr>
          <w:bCs/>
        </w:rPr>
      </w:pPr>
    </w:p>
    <w:p w14:paraId="687602E7" w14:textId="77777777" w:rsidR="004C6B7E" w:rsidRDefault="004C6B7E" w:rsidP="004C6B7E">
      <w:pPr>
        <w:spacing w:after="0" w:line="240" w:lineRule="auto"/>
        <w:ind w:right="-285"/>
        <w:rPr>
          <w:bCs/>
        </w:rPr>
      </w:pPr>
    </w:p>
    <w:p w14:paraId="2C9D89D6" w14:textId="77777777" w:rsidR="004C6B7E" w:rsidRDefault="004C6B7E" w:rsidP="004C6B7E">
      <w:pPr>
        <w:spacing w:after="0" w:line="240" w:lineRule="auto"/>
        <w:ind w:right="-285"/>
        <w:rPr>
          <w:bCs/>
        </w:rPr>
      </w:pPr>
    </w:p>
    <w:p w14:paraId="0970F236" w14:textId="77777777" w:rsidR="00A12DFD" w:rsidRPr="00A12DFD" w:rsidRDefault="00A12DFD" w:rsidP="00AF50E0">
      <w:pPr>
        <w:spacing w:after="0" w:line="240" w:lineRule="auto"/>
        <w:ind w:left="1134" w:right="-285"/>
        <w:rPr>
          <w:bCs/>
        </w:rPr>
      </w:pPr>
    </w:p>
    <w:p w14:paraId="0A8B9D00" w14:textId="77777777" w:rsidR="004C6B7E" w:rsidRDefault="006C02FE" w:rsidP="004C6B7E">
      <w:pPr>
        <w:ind w:left="284" w:right="-285"/>
        <w:rPr>
          <w:b/>
        </w:rPr>
      </w:pPr>
      <w:r w:rsidRPr="00CE37AE">
        <w:rPr>
          <w:b/>
          <w:color w:val="00B050"/>
          <w:sz w:val="28"/>
          <w:szCs w:val="28"/>
        </w:rPr>
        <w:lastRenderedPageBreak/>
        <w:t>U</w:t>
      </w:r>
      <w:r>
        <w:rPr>
          <w:b/>
          <w:color w:val="00B050"/>
          <w:sz w:val="28"/>
          <w:szCs w:val="28"/>
        </w:rPr>
        <w:t xml:space="preserve">SK </w:t>
      </w:r>
      <w:r w:rsidRPr="00CE37AE">
        <w:rPr>
          <w:b/>
          <w:color w:val="00B050"/>
          <w:sz w:val="28"/>
          <w:szCs w:val="28"/>
        </w:rPr>
        <w:t>2:</w:t>
      </w:r>
      <w:r w:rsidRPr="00EF3F0A">
        <w:rPr>
          <w:bCs/>
          <w:color w:val="00B050"/>
          <w:sz w:val="28"/>
          <w:szCs w:val="28"/>
        </w:rPr>
        <w:t xml:space="preserve"> </w:t>
      </w:r>
      <w:r w:rsidRPr="00AF50E0">
        <w:rPr>
          <w:b/>
        </w:rPr>
        <w:t>Bistår undersköterska 1</w:t>
      </w:r>
    </w:p>
    <w:p w14:paraId="01FC7988" w14:textId="25034C1C" w:rsidR="006C02FE" w:rsidRPr="004C6B7E" w:rsidRDefault="006C02FE" w:rsidP="004C6B7E">
      <w:pPr>
        <w:pStyle w:val="Liststycke"/>
        <w:numPr>
          <w:ilvl w:val="0"/>
          <w:numId w:val="25"/>
        </w:numPr>
        <w:ind w:left="709" w:right="-285" w:hanging="425"/>
        <w:rPr>
          <w:bCs/>
        </w:rPr>
      </w:pPr>
      <w:r w:rsidRPr="004C6B7E">
        <w:rPr>
          <w:bCs/>
        </w:rPr>
        <w:t xml:space="preserve">Hämtar utrustning och material, tex hämta backar samt duka upp sterilt. </w:t>
      </w:r>
    </w:p>
    <w:p w14:paraId="4DCF157F" w14:textId="77777777" w:rsidR="006C02FE" w:rsidRPr="004C6B7E" w:rsidRDefault="006C02FE" w:rsidP="004C6B7E">
      <w:pPr>
        <w:pStyle w:val="Liststycke"/>
        <w:numPr>
          <w:ilvl w:val="0"/>
          <w:numId w:val="25"/>
        </w:numPr>
        <w:ind w:left="709" w:right="-285" w:hanging="425"/>
        <w:rPr>
          <w:bCs/>
        </w:rPr>
      </w:pPr>
      <w:r w:rsidRPr="0041694F">
        <w:rPr>
          <w:bCs/>
        </w:rPr>
        <w:t>Behov av stöd till anhöriga?</w:t>
      </w:r>
    </w:p>
    <w:p w14:paraId="095B650B" w14:textId="77777777" w:rsidR="006C02FE" w:rsidRPr="006C02FE" w:rsidRDefault="006C02FE" w:rsidP="006C02FE"/>
    <w:bookmarkEnd w:id="0"/>
    <w:sectPr w:rsidR="006C02FE" w:rsidRPr="006C02F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A07FD4"/>
    <w:multiLevelType w:val="hybridMultilevel"/>
    <w:tmpl w:val="2690E37E"/>
    <w:lvl w:ilvl="0" w:tplc="041D0001">
      <w:start w:val="1"/>
      <w:numFmt w:val="bullet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AE3C2E"/>
    <w:multiLevelType w:val="hybridMultilevel"/>
    <w:tmpl w:val="DED2A22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776D18"/>
    <w:multiLevelType w:val="hybridMultilevel"/>
    <w:tmpl w:val="76B225D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14758B2"/>
    <w:multiLevelType w:val="hybridMultilevel"/>
    <w:tmpl w:val="C8E82550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55078D4"/>
    <w:multiLevelType w:val="hybridMultilevel"/>
    <w:tmpl w:val="7CF09C10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79F4FF6"/>
    <w:multiLevelType w:val="hybridMultilevel"/>
    <w:tmpl w:val="D17AC9F0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5064398">
    <w:abstractNumId w:val="23"/>
  </w:num>
  <w:num w:numId="2" w16cid:durableId="684937804">
    <w:abstractNumId w:val="18"/>
  </w:num>
  <w:num w:numId="3" w16cid:durableId="856240155">
    <w:abstractNumId w:val="0"/>
  </w:num>
  <w:num w:numId="4" w16cid:durableId="1482965258">
    <w:abstractNumId w:val="7"/>
  </w:num>
  <w:num w:numId="5" w16cid:durableId="1454322494">
    <w:abstractNumId w:val="20"/>
  </w:num>
  <w:num w:numId="6" w16cid:durableId="121962900">
    <w:abstractNumId w:val="2"/>
  </w:num>
  <w:num w:numId="7" w16cid:durableId="1631858635">
    <w:abstractNumId w:val="13"/>
  </w:num>
  <w:num w:numId="8" w16cid:durableId="879249520">
    <w:abstractNumId w:val="10"/>
  </w:num>
  <w:num w:numId="9" w16cid:durableId="1492603494">
    <w:abstractNumId w:val="1"/>
  </w:num>
  <w:num w:numId="10" w16cid:durableId="1687058049">
    <w:abstractNumId w:val="1"/>
  </w:num>
  <w:num w:numId="11" w16cid:durableId="1169325556">
    <w:abstractNumId w:val="3"/>
  </w:num>
  <w:num w:numId="12" w16cid:durableId="1279141420">
    <w:abstractNumId w:val="4"/>
  </w:num>
  <w:num w:numId="13" w16cid:durableId="293415669">
    <w:abstractNumId w:val="17"/>
  </w:num>
  <w:num w:numId="14" w16cid:durableId="1552307479">
    <w:abstractNumId w:val="11"/>
  </w:num>
  <w:num w:numId="15" w16cid:durableId="2109421848">
    <w:abstractNumId w:val="8"/>
  </w:num>
  <w:num w:numId="16" w16cid:durableId="135536157">
    <w:abstractNumId w:val="16"/>
  </w:num>
  <w:num w:numId="17" w16cid:durableId="922492857">
    <w:abstractNumId w:val="5"/>
  </w:num>
  <w:num w:numId="18" w16cid:durableId="1300257712">
    <w:abstractNumId w:val="12"/>
  </w:num>
  <w:num w:numId="19" w16cid:durableId="1012487226">
    <w:abstractNumId w:val="22"/>
  </w:num>
  <w:num w:numId="20" w16cid:durableId="1348797386">
    <w:abstractNumId w:val="14"/>
  </w:num>
  <w:num w:numId="21" w16cid:durableId="515972111">
    <w:abstractNumId w:val="19"/>
  </w:num>
  <w:num w:numId="22" w16cid:durableId="436684315">
    <w:abstractNumId w:val="21"/>
  </w:num>
  <w:num w:numId="23" w16cid:durableId="983583616">
    <w:abstractNumId w:val="6"/>
  </w:num>
  <w:num w:numId="24" w16cid:durableId="1064253413">
    <w:abstractNumId w:val="9"/>
  </w:num>
  <w:num w:numId="25" w16cid:durableId="940526248">
    <w:abstractNumId w:val="15"/>
  </w:num>
  <w:num w:numId="26" w16cid:durableId="21288880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7C4F"/>
    <w:rsid w:val="000A611A"/>
    <w:rsid w:val="000B12D9"/>
    <w:rsid w:val="000B4536"/>
    <w:rsid w:val="000B7715"/>
    <w:rsid w:val="000E212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1E2"/>
    <w:rsid w:val="00384019"/>
    <w:rsid w:val="003854F1"/>
    <w:rsid w:val="0039118E"/>
    <w:rsid w:val="00397F54"/>
    <w:rsid w:val="003A0D43"/>
    <w:rsid w:val="003B2A4B"/>
    <w:rsid w:val="003C50D5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B7E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06B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4D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02F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BF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DF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E57"/>
    <w:rsid w:val="00AA6EB4"/>
    <w:rsid w:val="00AA767D"/>
    <w:rsid w:val="00AB0CC9"/>
    <w:rsid w:val="00AC3FF6"/>
    <w:rsid w:val="00AD73EC"/>
    <w:rsid w:val="00AD7AD5"/>
    <w:rsid w:val="00AE5BC7"/>
    <w:rsid w:val="00AF50E0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B1C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5714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533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3008"/>
    <w:rsid w:val="00F2564D"/>
    <w:rsid w:val="00F35B05"/>
    <w:rsid w:val="00F413D9"/>
    <w:rsid w:val="00F5135F"/>
    <w:rsid w:val="00F51F78"/>
    <w:rsid w:val="00F86F47"/>
    <w:rsid w:val="00F90B64"/>
    <w:rsid w:val="00FB2F0F"/>
    <w:rsid w:val="00FB3ECD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3</Pages>
  <Words>353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Teamarbete på IVA och IMA</dc:title>
  <dc:subject/>
  <dc:creator/>
  <keywords/>
  <lastModifiedBy>Carina Isbrand Fransson</lastModifiedBy>
  <revision>30</revision>
  <lastPrinted>2016-03-31T10:56:00.0000000Z</lastPrinted>
  <dcterms:created xsi:type="dcterms:W3CDTF">2021-05-27T09:47:00.0000000Z</dcterms:created>
  <dcterms:modified xsi:type="dcterms:W3CDTF">2025-03-26T14:57:00.0000000Z</dcterms:modified>
</coreProperties>
</file>