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01515" w14:textId="77777777" w:rsidR="00521E44" w:rsidRDefault="00521E44" w:rsidP="00F35B05">
      <w:pPr>
        <w:pStyle w:val="Rubrik2"/>
        <w:sectPr w:rsidR="00521E44" w:rsidSect="00521E4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F262099" w14:textId="77777777" w:rsidR="00521E44" w:rsidRPr="00521E44" w:rsidRDefault="00521E44" w:rsidP="00521E44">
      <w:pPr>
        <w:spacing w:after="0" w:line="240" w:lineRule="auto"/>
        <w:ind w:left="0" w:right="0"/>
        <w:rPr>
          <w:szCs w:val="20"/>
        </w:rPr>
      </w:pPr>
    </w:p>
    <w:p w14:paraId="64BD65C5" w14:textId="77777777" w:rsidR="00521E44" w:rsidRPr="00521E44" w:rsidRDefault="00521E44" w:rsidP="00521E44">
      <w:pPr>
        <w:spacing w:after="0" w:line="240" w:lineRule="auto"/>
        <w:ind w:left="0" w:right="0"/>
        <w:rPr>
          <w:szCs w:val="20"/>
        </w:rPr>
      </w:pPr>
    </w:p>
    <w:p w14:paraId="50F62EC0" w14:textId="77777777" w:rsidR="00521E44" w:rsidRPr="00521E44" w:rsidRDefault="00521E44" w:rsidP="00521E4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21E44">
        <w:rPr>
          <w:szCs w:val="20"/>
        </w:rPr>
        <w:tab/>
      </w:r>
    </w:p>
    <w:p w14:paraId="0F6C6314" w14:textId="1ADFC9A4" w:rsidR="00521E44" w:rsidRPr="00521E44" w:rsidRDefault="00521E44" w:rsidP="00521E44">
      <w:pPr>
        <w:spacing w:after="0" w:line="240" w:lineRule="auto"/>
        <w:ind w:left="0" w:right="0"/>
        <w:rPr>
          <w:szCs w:val="20"/>
        </w:rPr>
      </w:pPr>
      <w:r w:rsidRPr="00521E4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A2955" wp14:editId="6BF46BF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060D2" w14:textId="77777777" w:rsidR="00521E44" w:rsidRPr="003D37FD" w:rsidRDefault="00521E44" w:rsidP="00521E4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12845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7A29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39060D2" w14:textId="77777777" w:rsidR="00521E44" w:rsidRPr="003D37FD" w:rsidRDefault="00521E44" w:rsidP="00521E4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12845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21E44" w:rsidRPr="00521E44" w14:paraId="453FAFC0" w14:textId="77777777" w:rsidTr="006D1AB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BC43556" w14:textId="77777777" w:rsidR="00C53F93" w:rsidRDefault="00521E44" w:rsidP="00C53F93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521E44">
              <w:rPr>
                <w:noProof/>
              </w:rPr>
              <w:t xml:space="preserve">Aktiv befuktning vid respiratorvård och HFG (Högflödesgrimma) – </w:t>
            </w:r>
          </w:p>
          <w:p w14:paraId="4C21BC40" w14:textId="797F17E2" w:rsidR="00521E44" w:rsidRPr="00521E44" w:rsidRDefault="00521E44" w:rsidP="00C53F93">
            <w:pPr>
              <w:pStyle w:val="Rubrik1"/>
              <w:rPr>
                <w:noProof/>
                <w:sz w:val="32"/>
                <w:szCs w:val="20"/>
              </w:rPr>
            </w:pPr>
            <w:r w:rsidRPr="00521E44">
              <w:rPr>
                <w:noProof/>
              </w:rPr>
              <w:t>Maquet Servo-U</w:t>
            </w:r>
          </w:p>
        </w:tc>
      </w:tr>
    </w:tbl>
    <w:bookmarkEnd w:id="0"/>
    <w:p w14:paraId="5493B69A" w14:textId="77777777" w:rsidR="003D0584" w:rsidRDefault="003D0584" w:rsidP="003D0584">
      <w:pPr>
        <w:pStyle w:val="Rubrik3"/>
        <w:rPr>
          <w:rFonts w:ascii="Calibri" w:hAnsi="Calibri" w:cs="Calibri"/>
        </w:rPr>
      </w:pPr>
      <w:r w:rsidRPr="0091763A">
        <w:t>Revidering i denna version</w:t>
      </w:r>
      <w:r w:rsidRPr="0091763A">
        <w:rPr>
          <w:rFonts w:ascii="Calibri" w:hAnsi="Calibri" w:cs="Calibri"/>
        </w:rPr>
        <w:t xml:space="preserve"> </w:t>
      </w:r>
    </w:p>
    <w:p w14:paraId="41D1056A" w14:textId="77777777" w:rsidR="003D0584" w:rsidRPr="00893C52" w:rsidRDefault="003D0584" w:rsidP="00301355">
      <w:pPr>
        <w:pStyle w:val="Liststycke"/>
        <w:numPr>
          <w:ilvl w:val="0"/>
          <w:numId w:val="26"/>
        </w:numPr>
        <w:spacing w:after="0"/>
      </w:pPr>
      <w:r>
        <w:t xml:space="preserve">Tillägg av rubrik ”Vilka patienter” med förtydligande om vilka patienter som skall få aktiv befuktning. </w:t>
      </w:r>
    </w:p>
    <w:p w14:paraId="0AC99AB0" w14:textId="77777777" w:rsidR="003D0584" w:rsidRPr="0091763A" w:rsidRDefault="003D0584" w:rsidP="003D0584">
      <w:pPr>
        <w:pStyle w:val="Rubrik2"/>
      </w:pPr>
      <w:r w:rsidRPr="0091763A">
        <w:t>Bakgrund</w:t>
      </w:r>
    </w:p>
    <w:p w14:paraId="734009FB" w14:textId="77777777" w:rsidR="003D0584" w:rsidRPr="00B22F9D" w:rsidRDefault="003D0584" w:rsidP="00301355">
      <w:pPr>
        <w:spacing w:after="0"/>
        <w:ind w:right="1161"/>
        <w:rPr>
          <w:b/>
        </w:rPr>
      </w:pPr>
      <w:r w:rsidRPr="00DE4579">
        <w:t>På läkarordination används aktiv befuktning till vuxna patienter</w:t>
      </w:r>
      <w:r>
        <w:t xml:space="preserve"> i samband med respiratorvård och högflödesbehandling.</w:t>
      </w:r>
    </w:p>
    <w:p w14:paraId="7ACBDD4A" w14:textId="77777777" w:rsidR="003D0584" w:rsidRPr="00D76341" w:rsidRDefault="003D0584" w:rsidP="003D0584">
      <w:pPr>
        <w:pStyle w:val="Rubrik2"/>
      </w:pPr>
      <w:r w:rsidRPr="00D76341">
        <w:t>Syfte</w:t>
      </w:r>
    </w:p>
    <w:p w14:paraId="79F54A81" w14:textId="77777777" w:rsidR="003D0584" w:rsidRPr="00A86F6B" w:rsidRDefault="003D0584" w:rsidP="003D0584">
      <w:pPr>
        <w:tabs>
          <w:tab w:val="left" w:pos="5520"/>
        </w:tabs>
        <w:ind w:right="849"/>
      </w:pPr>
      <w:r w:rsidRPr="00A86F6B">
        <w:t xml:space="preserve">Skapa ett säkert handhavande vid aktiv befuktning via </w:t>
      </w:r>
      <w:proofErr w:type="spellStart"/>
      <w:r>
        <w:t>Maquet</w:t>
      </w:r>
      <w:proofErr w:type="spellEnd"/>
      <w:r>
        <w:t xml:space="preserve"> Servo-U</w:t>
      </w:r>
      <w:r w:rsidRPr="00A86F6B">
        <w:t xml:space="preserve"> till vuxna patienter </w:t>
      </w:r>
      <w:r>
        <w:t>på IVA.</w:t>
      </w:r>
      <w:r w:rsidRPr="00A86F6B">
        <w:tab/>
      </w:r>
    </w:p>
    <w:p w14:paraId="523822FC" w14:textId="77777777" w:rsidR="003D0584" w:rsidRPr="00D76341" w:rsidRDefault="003D0584" w:rsidP="003D0584">
      <w:pPr>
        <w:pStyle w:val="Rubrik2"/>
      </w:pPr>
      <w:r w:rsidRPr="00D76341">
        <w:t>Vilka berörs</w:t>
      </w:r>
    </w:p>
    <w:p w14:paraId="4EA2FB95" w14:textId="77777777" w:rsidR="003D0584" w:rsidRDefault="003D0584" w:rsidP="003D0584">
      <w:pPr>
        <w:ind w:right="849"/>
      </w:pPr>
      <w:r>
        <w:t>IVA-sjukskö</w:t>
      </w:r>
      <w:r w:rsidRPr="00A86F6B">
        <w:t>terskor, undersköterskor och läkare på IVA, NU-sjukvården</w:t>
      </w:r>
      <w:r>
        <w:t>.</w:t>
      </w:r>
    </w:p>
    <w:p w14:paraId="5D9A5B65" w14:textId="77777777" w:rsidR="003D0584" w:rsidRDefault="003D0584" w:rsidP="003D0584">
      <w:pPr>
        <w:ind w:right="1161"/>
      </w:pPr>
    </w:p>
    <w:p w14:paraId="05B10A7C" w14:textId="77777777" w:rsidR="003D0584" w:rsidRDefault="003D0584" w:rsidP="003D0584">
      <w:pPr>
        <w:ind w:right="1161"/>
      </w:pPr>
    </w:p>
    <w:p w14:paraId="73EBF3E3" w14:textId="77777777" w:rsidR="003D0584" w:rsidRDefault="003D0584" w:rsidP="003D0584">
      <w:pPr>
        <w:pStyle w:val="Rubrik2"/>
      </w:pPr>
      <w:r w:rsidRPr="001D53A1">
        <w:t>Vid respiratorvård</w:t>
      </w:r>
    </w:p>
    <w:p w14:paraId="3DF83830" w14:textId="77777777" w:rsidR="003D0584" w:rsidRPr="00893C52" w:rsidRDefault="003D0584" w:rsidP="003D0584">
      <w:pPr>
        <w:pStyle w:val="Rubrik3"/>
      </w:pPr>
      <w:r w:rsidRPr="00893C52">
        <w:t xml:space="preserve">Vilka patienter </w:t>
      </w:r>
    </w:p>
    <w:p w14:paraId="7690527D" w14:textId="77777777" w:rsidR="003D0584" w:rsidRPr="003E11F4" w:rsidRDefault="003D0584" w:rsidP="00301355">
      <w:pPr>
        <w:spacing w:after="0"/>
      </w:pPr>
      <w:r w:rsidRPr="00893C52">
        <w:t xml:space="preserve">Alla patienter med förväntat respiratorvård &gt;48h kan med fördel få aktiv befuktning redan vid intubation. </w:t>
      </w:r>
      <w:r w:rsidRPr="00893C52">
        <w:br/>
        <w:t xml:space="preserve">Patienter som vårdats </w:t>
      </w:r>
      <w:proofErr w:type="gramStart"/>
      <w:r w:rsidRPr="00893C52">
        <w:t>1-2</w:t>
      </w:r>
      <w:proofErr w:type="gramEnd"/>
      <w:r w:rsidRPr="00893C52">
        <w:t xml:space="preserve"> dygn i respirator och som inte förväntas </w:t>
      </w:r>
      <w:proofErr w:type="spellStart"/>
      <w:r w:rsidRPr="00893C52">
        <w:t>extuberas</w:t>
      </w:r>
      <w:proofErr w:type="spellEnd"/>
      <w:r w:rsidRPr="00893C52">
        <w:t xml:space="preserve"> inom kommande dygn.</w:t>
      </w:r>
    </w:p>
    <w:p w14:paraId="19B98970" w14:textId="77777777" w:rsidR="003D0584" w:rsidRPr="001B646F" w:rsidRDefault="003D0584" w:rsidP="003D0584">
      <w:pPr>
        <w:pStyle w:val="Rubrik3"/>
      </w:pPr>
      <w:r w:rsidRPr="001B646F">
        <w:t>Material vid respiratorvård</w:t>
      </w:r>
    </w:p>
    <w:p w14:paraId="7DDA4342" w14:textId="77777777" w:rsidR="003D0584" w:rsidRPr="00DE4579" w:rsidRDefault="003D0584" w:rsidP="003D0584">
      <w:pPr>
        <w:numPr>
          <w:ilvl w:val="0"/>
          <w:numId w:val="20"/>
        </w:numPr>
        <w:spacing w:after="0" w:line="240" w:lineRule="auto"/>
        <w:ind w:left="1276" w:right="1161" w:hanging="283"/>
      </w:pPr>
      <w:proofErr w:type="spellStart"/>
      <w:r>
        <w:t>Befuktare</w:t>
      </w:r>
      <w:proofErr w:type="spellEnd"/>
      <w:r>
        <w:t xml:space="preserve"> Fisher &amp; </w:t>
      </w:r>
      <w:proofErr w:type="spellStart"/>
      <w:r>
        <w:t>Paykel</w:t>
      </w:r>
      <w:proofErr w:type="spellEnd"/>
      <w:r>
        <w:t xml:space="preserve"> MR </w:t>
      </w:r>
      <w:r w:rsidRPr="00E41528">
        <w:t>850 med</w:t>
      </w:r>
      <w:r w:rsidRPr="00DE4579">
        <w:t xml:space="preserve"> </w:t>
      </w:r>
      <w:proofErr w:type="spellStart"/>
      <w:r w:rsidRPr="00DE4579">
        <w:t>temperatu</w:t>
      </w:r>
      <w:r>
        <w:t>rprobe</w:t>
      </w:r>
      <w:proofErr w:type="spellEnd"/>
      <w:r>
        <w:t>- kabel (</w:t>
      </w:r>
      <w:r w:rsidRPr="00DE4579">
        <w:t xml:space="preserve">temperatursond) </w:t>
      </w:r>
      <w:r>
        <w:t xml:space="preserve">och </w:t>
      </w:r>
      <w:r w:rsidRPr="00DE4579">
        <w:t>värmekabel</w:t>
      </w:r>
      <w:r>
        <w:t>.</w:t>
      </w:r>
      <w:r w:rsidRPr="00DE4579">
        <w:t xml:space="preserve"> (värmetrådsadapter) </w:t>
      </w:r>
    </w:p>
    <w:p w14:paraId="3953364F" w14:textId="77777777" w:rsidR="003D0584" w:rsidRPr="0091763A" w:rsidRDefault="003D0584" w:rsidP="003D0584">
      <w:pPr>
        <w:numPr>
          <w:ilvl w:val="0"/>
          <w:numId w:val="20"/>
        </w:numPr>
        <w:spacing w:after="0" w:line="240" w:lineRule="auto"/>
        <w:ind w:left="1276" w:right="1161" w:hanging="283"/>
      </w:pPr>
      <w:r w:rsidRPr="0091763A">
        <w:t>Vattenbehållare MR 240 med Sterilt vatten, 1L påsar</w:t>
      </w:r>
    </w:p>
    <w:p w14:paraId="48574DF0" w14:textId="77777777" w:rsidR="003D0584" w:rsidRPr="0091763A" w:rsidRDefault="003D0584" w:rsidP="003D0584">
      <w:pPr>
        <w:numPr>
          <w:ilvl w:val="0"/>
          <w:numId w:val="20"/>
        </w:numPr>
        <w:spacing w:after="0" w:line="240" w:lineRule="auto"/>
        <w:ind w:left="1276" w:right="1161" w:hanging="283"/>
      </w:pPr>
      <w:proofErr w:type="spellStart"/>
      <w:r w:rsidRPr="0091763A">
        <w:t>Slangset</w:t>
      </w:r>
      <w:proofErr w:type="spellEnd"/>
      <w:r w:rsidRPr="0091763A">
        <w:t xml:space="preserve"> till respirator vuxen, </w:t>
      </w:r>
      <w:proofErr w:type="spellStart"/>
      <w:r w:rsidRPr="0091763A">
        <w:t>Fisher&amp;Paykel</w:t>
      </w:r>
      <w:proofErr w:type="spellEnd"/>
      <w:r w:rsidRPr="0091763A">
        <w:t xml:space="preserve"> RT 340.</w:t>
      </w:r>
    </w:p>
    <w:p w14:paraId="5855D6D7" w14:textId="77777777" w:rsidR="003D0584" w:rsidRPr="00DE4579" w:rsidRDefault="003D0584" w:rsidP="003D0584">
      <w:pPr>
        <w:numPr>
          <w:ilvl w:val="0"/>
          <w:numId w:val="20"/>
        </w:numPr>
        <w:spacing w:after="0" w:line="240" w:lineRule="auto"/>
        <w:ind w:left="1276" w:right="1161" w:hanging="283"/>
      </w:pPr>
      <w:r>
        <w:t>Bakteriefilter/</w:t>
      </w:r>
      <w:proofErr w:type="spellStart"/>
      <w:r>
        <w:t>maskinfilter</w:t>
      </w:r>
      <w:proofErr w:type="spellEnd"/>
      <w:r w:rsidRPr="00DE4579">
        <w:t xml:space="preserve">  </w:t>
      </w:r>
    </w:p>
    <w:p w14:paraId="701FCA19" w14:textId="77777777" w:rsidR="003D0584" w:rsidRPr="0091763A" w:rsidRDefault="003D0584" w:rsidP="003D0584">
      <w:pPr>
        <w:pStyle w:val="Rubrik3"/>
      </w:pPr>
      <w:r w:rsidRPr="0091763A">
        <w:t>Handhavande</w:t>
      </w:r>
    </w:p>
    <w:p w14:paraId="0E9912AD" w14:textId="77777777" w:rsidR="003D0584" w:rsidRPr="00DE4579" w:rsidRDefault="003D0584" w:rsidP="003D0584">
      <w:pPr>
        <w:ind w:left="1276" w:right="1161" w:hanging="283"/>
      </w:pPr>
      <w:r w:rsidRPr="00DE4579">
        <w:t>Koppla upp enligt bruksanvisning.</w:t>
      </w:r>
    </w:p>
    <w:p w14:paraId="216E3869" w14:textId="77777777" w:rsidR="003D0584" w:rsidRPr="00FC4603" w:rsidRDefault="003D0584" w:rsidP="003D0584">
      <w:pPr>
        <w:numPr>
          <w:ilvl w:val="0"/>
          <w:numId w:val="21"/>
        </w:numPr>
        <w:spacing w:after="0" w:line="240" w:lineRule="auto"/>
        <w:ind w:left="1276" w:right="1161" w:hanging="283"/>
      </w:pPr>
      <w:r w:rsidRPr="00FC4603">
        <w:t xml:space="preserve">Fyll behållaren med sterilt vatten. Behållaren ska sitta under patienthöjd för att förhindra vattenansamling i slangsetet. Risk finns annars för oavsiktligt vatten i luftvägen hos patienten. </w:t>
      </w:r>
    </w:p>
    <w:p w14:paraId="1C76EB83" w14:textId="77777777" w:rsidR="003D0584" w:rsidRPr="00FC4603" w:rsidRDefault="003D0584" w:rsidP="003D0584">
      <w:pPr>
        <w:numPr>
          <w:ilvl w:val="0"/>
          <w:numId w:val="21"/>
        </w:numPr>
        <w:spacing w:after="0" w:line="240" w:lineRule="auto"/>
        <w:ind w:left="1276" w:right="1161" w:hanging="283"/>
      </w:pPr>
      <w:r w:rsidRPr="00FC4603">
        <w:t xml:space="preserve">Påsen med sterilt vatten ska sitta 50cm över </w:t>
      </w:r>
      <w:proofErr w:type="spellStart"/>
      <w:r w:rsidRPr="00FC4603">
        <w:t>befuktaren</w:t>
      </w:r>
      <w:proofErr w:type="spellEnd"/>
      <w:r w:rsidRPr="00FC4603">
        <w:t xml:space="preserve"> </w:t>
      </w:r>
    </w:p>
    <w:p w14:paraId="1935D27D" w14:textId="77777777" w:rsidR="003D0584" w:rsidRPr="00FC4603" w:rsidRDefault="003D0584" w:rsidP="003D0584">
      <w:pPr>
        <w:numPr>
          <w:ilvl w:val="0"/>
          <w:numId w:val="21"/>
        </w:numPr>
        <w:spacing w:after="0" w:line="240" w:lineRule="auto"/>
        <w:ind w:left="1276" w:right="1161" w:hanging="283"/>
      </w:pPr>
      <w:r w:rsidRPr="00FC4603">
        <w:t xml:space="preserve">Välj inställning på </w:t>
      </w:r>
      <w:proofErr w:type="spellStart"/>
      <w:r w:rsidRPr="00FC4603">
        <w:t>befuktaren</w:t>
      </w:r>
      <w:proofErr w:type="spellEnd"/>
      <w:r w:rsidRPr="00FC4603">
        <w:t>, 2 val finns: Tub eller Mask</w:t>
      </w:r>
    </w:p>
    <w:p w14:paraId="40D8CD57" w14:textId="77777777" w:rsidR="003D0584" w:rsidRPr="00FC4603" w:rsidRDefault="003D0584" w:rsidP="003D0584">
      <w:pPr>
        <w:numPr>
          <w:ilvl w:val="0"/>
          <w:numId w:val="21"/>
        </w:numPr>
        <w:spacing w:after="0" w:line="240" w:lineRule="auto"/>
        <w:ind w:left="1276" w:right="1161" w:hanging="283"/>
      </w:pPr>
      <w:r w:rsidRPr="00FC4603">
        <w:t xml:space="preserve">Starta </w:t>
      </w:r>
      <w:proofErr w:type="spellStart"/>
      <w:r w:rsidRPr="00FC4603">
        <w:t>befuktaren</w:t>
      </w:r>
      <w:proofErr w:type="spellEnd"/>
      <w:r w:rsidRPr="00FC4603">
        <w:t>.</w:t>
      </w:r>
    </w:p>
    <w:p w14:paraId="584A6AD4" w14:textId="77777777" w:rsidR="003D0584" w:rsidRDefault="003D0584" w:rsidP="003D0584">
      <w:pPr>
        <w:pStyle w:val="Rubrik3"/>
        <w:rPr>
          <w:b/>
        </w:rPr>
      </w:pPr>
      <w:r w:rsidRPr="008E3060">
        <w:t>Viktigt att tänka på</w:t>
      </w:r>
    </w:p>
    <w:p w14:paraId="39F13A42" w14:textId="77777777" w:rsidR="003D0584" w:rsidRPr="0091763A" w:rsidRDefault="003D0584" w:rsidP="003D0584">
      <w:pPr>
        <w:ind w:right="849"/>
        <w:rPr>
          <w:b/>
        </w:rPr>
      </w:pPr>
      <w:r>
        <w:rPr>
          <w:b/>
        </w:rPr>
        <w:t>Efter uppkoppling av</w:t>
      </w:r>
      <w:r w:rsidRPr="00DE4579">
        <w:rPr>
          <w:b/>
        </w:rPr>
        <w:t xml:space="preserve"> AKTIV BEFUKTNING på </w:t>
      </w:r>
      <w:proofErr w:type="spellStart"/>
      <w:r>
        <w:rPr>
          <w:b/>
        </w:rPr>
        <w:t>Maquet</w:t>
      </w:r>
      <w:proofErr w:type="spellEnd"/>
      <w:r>
        <w:rPr>
          <w:b/>
        </w:rPr>
        <w:t xml:space="preserve"> Servo- U behöver man gå till</w:t>
      </w:r>
      <w:r w:rsidRPr="00DE4579">
        <w:rPr>
          <w:b/>
        </w:rPr>
        <w:t xml:space="preserve"> standby läge</w:t>
      </w:r>
      <w:r>
        <w:rPr>
          <w:b/>
        </w:rPr>
        <w:t xml:space="preserve"> och gör en kontroll av </w:t>
      </w:r>
      <w:r w:rsidRPr="0091763A">
        <w:rPr>
          <w:b/>
        </w:rPr>
        <w:t>patientkrets, följ instruktionen</w:t>
      </w:r>
      <w:r>
        <w:rPr>
          <w:b/>
        </w:rPr>
        <w:t>:</w:t>
      </w:r>
      <w:r w:rsidRPr="0091763A">
        <w:rPr>
          <w:b/>
        </w:rPr>
        <w:t xml:space="preserve"> </w:t>
      </w:r>
      <w:r w:rsidRPr="00DD3F49">
        <w:rPr>
          <w:b/>
          <w:color w:val="FF0000"/>
        </w:rPr>
        <w:t>Täthetskontroll.</w:t>
      </w:r>
    </w:p>
    <w:p w14:paraId="7654B763" w14:textId="77777777" w:rsidR="003D0584" w:rsidRPr="0091763A" w:rsidRDefault="003D0584" w:rsidP="00301355">
      <w:pPr>
        <w:spacing w:after="0"/>
        <w:ind w:right="849"/>
      </w:pPr>
      <w:r w:rsidRPr="0091763A">
        <w:rPr>
          <w:b/>
        </w:rPr>
        <w:t xml:space="preserve"> </w:t>
      </w:r>
      <w:r w:rsidRPr="0091763A">
        <w:t>Det är viktigt att behållaren är fylld med sterilt vatten. En markering för lägsta nivå finns på befuktningskammaren. Temperatur för intuberade patienter är så nära kroppstemperatur som möjligt, 37°C. Vid maskventilation får patienten ett flöde med temperaturen 31 grader vilket ger bekväm fuktighetsnivå.</w:t>
      </w:r>
    </w:p>
    <w:p w14:paraId="2B0C40C2" w14:textId="77777777" w:rsidR="003D0584" w:rsidRPr="0091763A" w:rsidRDefault="003D0584" w:rsidP="00301355">
      <w:pPr>
        <w:spacing w:after="0"/>
        <w:ind w:right="849"/>
      </w:pPr>
      <w:r w:rsidRPr="0091763A">
        <w:t xml:space="preserve">När </w:t>
      </w:r>
      <w:proofErr w:type="spellStart"/>
      <w:r w:rsidRPr="0091763A">
        <w:t>befuktaren</w:t>
      </w:r>
      <w:proofErr w:type="spellEnd"/>
      <w:r w:rsidRPr="0091763A">
        <w:t xml:space="preserve"> stängs av återgår den automatiskt till </w:t>
      </w:r>
      <w:proofErr w:type="spellStart"/>
      <w:r w:rsidRPr="0091763A">
        <w:t>tubläge</w:t>
      </w:r>
      <w:proofErr w:type="spellEnd"/>
      <w:r w:rsidRPr="0091763A">
        <w:t>.</w:t>
      </w:r>
    </w:p>
    <w:p w14:paraId="101D2C9E" w14:textId="77777777" w:rsidR="003D0584" w:rsidRDefault="003D0584" w:rsidP="00301355">
      <w:pPr>
        <w:spacing w:after="0"/>
        <w:ind w:right="849"/>
      </w:pPr>
      <w:r w:rsidRPr="0091763A">
        <w:t xml:space="preserve">Om </w:t>
      </w:r>
      <w:proofErr w:type="spellStart"/>
      <w:r w:rsidRPr="0091763A">
        <w:t>befuktaren</w:t>
      </w:r>
      <w:proofErr w:type="spellEnd"/>
      <w:r w:rsidRPr="0091763A">
        <w:t xml:space="preserve"> utsätts för vinddrag eller stark kyla kan behållartempen sjunka till 35,5°C för att behålla en torr andningskrets.</w:t>
      </w:r>
    </w:p>
    <w:p w14:paraId="4A457094" w14:textId="77777777" w:rsidR="003D0584" w:rsidRPr="0091763A" w:rsidRDefault="003D0584" w:rsidP="003D0584">
      <w:pPr>
        <w:pStyle w:val="Rubrik3"/>
      </w:pPr>
      <w:proofErr w:type="spellStart"/>
      <w:r w:rsidRPr="0091763A">
        <w:t>Nebulisering</w:t>
      </w:r>
      <w:proofErr w:type="spellEnd"/>
      <w:r w:rsidRPr="0091763A">
        <w:t xml:space="preserve"> och aktiv befuktning vid respiratorvård</w:t>
      </w:r>
    </w:p>
    <w:p w14:paraId="64FCCD08" w14:textId="77777777" w:rsidR="003D0584" w:rsidRDefault="003D0584" w:rsidP="00301355">
      <w:pPr>
        <w:spacing w:after="0"/>
        <w:ind w:right="849"/>
      </w:pPr>
      <w:r w:rsidRPr="003E0EB5">
        <w:t xml:space="preserve">Koppla </w:t>
      </w:r>
      <w:proofErr w:type="spellStart"/>
      <w:r w:rsidRPr="003E0EB5">
        <w:t>Aeroneb</w:t>
      </w:r>
      <w:proofErr w:type="spellEnd"/>
      <w:r w:rsidRPr="003E0EB5">
        <w:t xml:space="preserve"> </w:t>
      </w:r>
      <w:proofErr w:type="spellStart"/>
      <w:r w:rsidRPr="003E0EB5">
        <w:t>nebuliseringsenhet</w:t>
      </w:r>
      <w:proofErr w:type="spellEnd"/>
      <w:r w:rsidRPr="003E0EB5">
        <w:t xml:space="preserve"> mellan den korta blå slangen på torra sidan och </w:t>
      </w:r>
      <w:proofErr w:type="spellStart"/>
      <w:r w:rsidRPr="003E0EB5">
        <w:t>befuktarkammaren</w:t>
      </w:r>
      <w:proofErr w:type="spellEnd"/>
      <w:r w:rsidRPr="003E0EB5">
        <w:t xml:space="preserve">. Anslut </w:t>
      </w:r>
      <w:proofErr w:type="spellStart"/>
      <w:r w:rsidRPr="003E0EB5">
        <w:t>neubuliseringskabeln</w:t>
      </w:r>
      <w:proofErr w:type="spellEnd"/>
      <w:r w:rsidRPr="003E0EB5">
        <w:t xml:space="preserve"> till </w:t>
      </w:r>
      <w:proofErr w:type="spellStart"/>
      <w:r>
        <w:t>Maquet</w:t>
      </w:r>
      <w:proofErr w:type="spellEnd"/>
      <w:r>
        <w:t xml:space="preserve"> därefter är systemet klart för inhalation</w:t>
      </w:r>
      <w:r w:rsidRPr="003E0EB5">
        <w:t>.</w:t>
      </w:r>
    </w:p>
    <w:p w14:paraId="5152A1FE" w14:textId="77777777" w:rsidR="003D0584" w:rsidRPr="003E0EB5" w:rsidRDefault="003D0584" w:rsidP="003D0584">
      <w:pPr>
        <w:ind w:left="0" w:right="849"/>
      </w:pPr>
    </w:p>
    <w:p w14:paraId="6A1D714D" w14:textId="77777777" w:rsidR="003D0584" w:rsidRPr="001D53A1" w:rsidRDefault="003D0584" w:rsidP="003D0584">
      <w:pPr>
        <w:pStyle w:val="Rubrik2"/>
      </w:pPr>
      <w:r w:rsidRPr="001D53A1">
        <w:t>Vid högflödesbehandling</w:t>
      </w:r>
    </w:p>
    <w:p w14:paraId="0690839F" w14:textId="77777777" w:rsidR="003D0584" w:rsidRPr="0091763A" w:rsidRDefault="003D0584" w:rsidP="003D0584">
      <w:pPr>
        <w:pStyle w:val="Rubrik3"/>
      </w:pPr>
      <w:r w:rsidRPr="0091763A">
        <w:t xml:space="preserve">Material vid högflödesbehandling </w:t>
      </w:r>
    </w:p>
    <w:p w14:paraId="71162CC5" w14:textId="77777777" w:rsidR="003D0584" w:rsidRPr="0091763A" w:rsidRDefault="003D0584" w:rsidP="003D0584">
      <w:pPr>
        <w:numPr>
          <w:ilvl w:val="0"/>
          <w:numId w:val="20"/>
        </w:numPr>
        <w:spacing w:after="0" w:line="240" w:lineRule="auto"/>
        <w:ind w:left="1418" w:right="849" w:hanging="425"/>
      </w:pPr>
      <w:proofErr w:type="spellStart"/>
      <w:r>
        <w:t>Befuktare</w:t>
      </w:r>
      <w:proofErr w:type="spellEnd"/>
      <w:r>
        <w:t xml:space="preserve"> Fisher &amp; </w:t>
      </w:r>
      <w:proofErr w:type="spellStart"/>
      <w:r>
        <w:t>Paykel</w:t>
      </w:r>
      <w:proofErr w:type="spellEnd"/>
      <w:r>
        <w:t xml:space="preserve"> MR </w:t>
      </w:r>
      <w:r w:rsidRPr="0091763A">
        <w:t xml:space="preserve">850 med </w:t>
      </w:r>
      <w:proofErr w:type="spellStart"/>
      <w:r w:rsidRPr="0091763A">
        <w:t>temperaturprobe</w:t>
      </w:r>
      <w:proofErr w:type="spellEnd"/>
      <w:r w:rsidRPr="0091763A">
        <w:t xml:space="preserve">- kabel (temperatursond) och värmekabel. (värmetrådsadapter) </w:t>
      </w:r>
    </w:p>
    <w:p w14:paraId="7AC082BD" w14:textId="77777777" w:rsidR="003D0584" w:rsidRPr="0091763A" w:rsidRDefault="003D0584" w:rsidP="003D0584">
      <w:pPr>
        <w:numPr>
          <w:ilvl w:val="0"/>
          <w:numId w:val="20"/>
        </w:numPr>
        <w:spacing w:after="0" w:line="240" w:lineRule="auto"/>
        <w:ind w:left="1418" w:right="849" w:hanging="425"/>
      </w:pPr>
      <w:r w:rsidRPr="0091763A">
        <w:t>Vattenbehållare MR 240 med Sterilt vatten, 1L påsar</w:t>
      </w:r>
    </w:p>
    <w:p w14:paraId="4664928F" w14:textId="77777777" w:rsidR="003D0584" w:rsidRPr="0091763A" w:rsidRDefault="003D0584" w:rsidP="003D0584">
      <w:pPr>
        <w:numPr>
          <w:ilvl w:val="0"/>
          <w:numId w:val="20"/>
        </w:numPr>
        <w:spacing w:after="0" w:line="240" w:lineRule="auto"/>
        <w:ind w:left="1418" w:right="849" w:hanging="425"/>
      </w:pPr>
      <w:proofErr w:type="spellStart"/>
      <w:r w:rsidRPr="0091763A">
        <w:t>Slangset</w:t>
      </w:r>
      <w:proofErr w:type="spellEnd"/>
      <w:r w:rsidRPr="0091763A">
        <w:t xml:space="preserve"> till respirator vuxen, </w:t>
      </w:r>
      <w:proofErr w:type="spellStart"/>
      <w:r w:rsidRPr="0091763A">
        <w:t>Fisher&amp;Paykel</w:t>
      </w:r>
      <w:proofErr w:type="spellEnd"/>
      <w:r w:rsidRPr="0091763A">
        <w:t xml:space="preserve"> RT 340.</w:t>
      </w:r>
    </w:p>
    <w:p w14:paraId="1B574235" w14:textId="77777777" w:rsidR="003D0584" w:rsidRPr="0091763A" w:rsidRDefault="003D0584" w:rsidP="003D0584">
      <w:pPr>
        <w:numPr>
          <w:ilvl w:val="0"/>
          <w:numId w:val="20"/>
        </w:numPr>
        <w:spacing w:after="0" w:line="240" w:lineRule="auto"/>
        <w:ind w:left="1418" w:right="849" w:hanging="425"/>
      </w:pPr>
      <w:r w:rsidRPr="0091763A">
        <w:t>Bakteriefilter/</w:t>
      </w:r>
      <w:proofErr w:type="spellStart"/>
      <w:r w:rsidRPr="0091763A">
        <w:t>maskinfilter</w:t>
      </w:r>
      <w:proofErr w:type="spellEnd"/>
      <w:r w:rsidRPr="0091763A">
        <w:t xml:space="preserve">. </w:t>
      </w:r>
    </w:p>
    <w:p w14:paraId="7D939EF3" w14:textId="77777777" w:rsidR="003D0584" w:rsidRDefault="003D0584" w:rsidP="003D0584">
      <w:pPr>
        <w:numPr>
          <w:ilvl w:val="0"/>
          <w:numId w:val="20"/>
        </w:numPr>
        <w:spacing w:after="0" w:line="240" w:lineRule="auto"/>
        <w:ind w:left="1418" w:right="849" w:hanging="425"/>
      </w:pPr>
      <w:r w:rsidRPr="0091763A">
        <w:t xml:space="preserve">Högflödesgrimma </w:t>
      </w:r>
      <w:proofErr w:type="spellStart"/>
      <w:r w:rsidRPr="0091763A">
        <w:t>Optiflow</w:t>
      </w:r>
      <w:proofErr w:type="spellEnd"/>
      <w:r w:rsidRPr="0091763A">
        <w:t xml:space="preserve"> från Fisher &amp;</w:t>
      </w:r>
      <w:proofErr w:type="spellStart"/>
      <w:r w:rsidRPr="0091763A">
        <w:t>Paykel</w:t>
      </w:r>
      <w:proofErr w:type="spellEnd"/>
      <w:r w:rsidRPr="0091763A">
        <w:t>. Vi har</w:t>
      </w:r>
      <w:r>
        <w:t xml:space="preserve"> storlek M och L. Finns i apparatförrådet.</w:t>
      </w:r>
    </w:p>
    <w:p w14:paraId="2345DD38" w14:textId="77777777" w:rsidR="003D0584" w:rsidRPr="00770BB8" w:rsidRDefault="003D0584" w:rsidP="003D0584">
      <w:pPr>
        <w:pStyle w:val="Rubrik3"/>
        <w:rPr>
          <w:rStyle w:val="normaltextrun"/>
        </w:rPr>
      </w:pPr>
      <w:r w:rsidRPr="00770BB8">
        <w:rPr>
          <w:rStyle w:val="normaltextrun"/>
        </w:rPr>
        <w:t>Handhavande</w:t>
      </w:r>
    </w:p>
    <w:p w14:paraId="4A447A72" w14:textId="77777777" w:rsidR="003D0584" w:rsidRDefault="003D0584" w:rsidP="003D0584">
      <w:pPr>
        <w:tabs>
          <w:tab w:val="left" w:pos="1134"/>
        </w:tabs>
        <w:ind w:left="993" w:right="849"/>
      </w:pPr>
      <w:r w:rsidRPr="00DE4579">
        <w:t>Koppla upp enligt bruksanvisning.</w:t>
      </w:r>
    </w:p>
    <w:p w14:paraId="401A3DBB" w14:textId="77777777" w:rsidR="003D0584" w:rsidRPr="00DE4579" w:rsidRDefault="003D0584" w:rsidP="003D0584">
      <w:pPr>
        <w:numPr>
          <w:ilvl w:val="0"/>
          <w:numId w:val="24"/>
        </w:numPr>
        <w:spacing w:after="0" w:line="240" w:lineRule="auto"/>
        <w:ind w:left="1418" w:right="849" w:hanging="425"/>
      </w:pPr>
      <w:r w:rsidRPr="00DE4579">
        <w:t>Fyll behållaren med sterilt vatten. Behållaren ska sitta under patienthöjd</w:t>
      </w:r>
      <w:r>
        <w:t xml:space="preserve"> </w:t>
      </w:r>
      <w:r w:rsidRPr="00DE4579">
        <w:t xml:space="preserve">för att förhindra </w:t>
      </w:r>
      <w:r>
        <w:t xml:space="preserve">vattenansamling i slangsetet. </w:t>
      </w:r>
    </w:p>
    <w:p w14:paraId="49BF125D" w14:textId="77777777" w:rsidR="003D0584" w:rsidRPr="00DE4579" w:rsidRDefault="003D0584" w:rsidP="003D0584">
      <w:pPr>
        <w:numPr>
          <w:ilvl w:val="0"/>
          <w:numId w:val="24"/>
        </w:numPr>
        <w:spacing w:after="0" w:line="240" w:lineRule="auto"/>
        <w:ind w:left="1418" w:right="849" w:hanging="425"/>
      </w:pPr>
      <w:r>
        <w:t xml:space="preserve">Påsen med sterilt vatten ska sitta 50cm över </w:t>
      </w:r>
      <w:proofErr w:type="spellStart"/>
      <w:r>
        <w:t>befuktaren</w:t>
      </w:r>
      <w:proofErr w:type="spellEnd"/>
    </w:p>
    <w:p w14:paraId="4230550C" w14:textId="77777777" w:rsidR="003D0584" w:rsidRDefault="003D0584" w:rsidP="003D0584">
      <w:pPr>
        <w:numPr>
          <w:ilvl w:val="0"/>
          <w:numId w:val="24"/>
        </w:numPr>
        <w:spacing w:after="0" w:line="240" w:lineRule="auto"/>
        <w:ind w:left="1418" w:right="849" w:hanging="425"/>
      </w:pPr>
      <w:r w:rsidRPr="00DE4579">
        <w:t xml:space="preserve">Starta </w:t>
      </w:r>
      <w:proofErr w:type="spellStart"/>
      <w:r w:rsidRPr="00DE4579">
        <w:t>befuktaren</w:t>
      </w:r>
      <w:proofErr w:type="spellEnd"/>
      <w:r w:rsidRPr="00DE4579">
        <w:t>.</w:t>
      </w:r>
    </w:p>
    <w:p w14:paraId="533B9057" w14:textId="77777777" w:rsidR="003D0584" w:rsidRDefault="003D0584" w:rsidP="003D0584">
      <w:pPr>
        <w:numPr>
          <w:ilvl w:val="0"/>
          <w:numId w:val="24"/>
        </w:numPr>
        <w:spacing w:after="0" w:line="240" w:lineRule="auto"/>
        <w:ind w:left="1418" w:right="849" w:hanging="425"/>
      </w:pPr>
      <w:r>
        <w:t>Om aktiv befuktning använts tidigare behövs ingen ny täthetskontroll, om det är ett nytt slangsystem gör man en sedvanlig kontroll av täthet.</w:t>
      </w:r>
    </w:p>
    <w:p w14:paraId="2F1D316C" w14:textId="77777777" w:rsidR="003D0584" w:rsidRDefault="003D0584" w:rsidP="003D0584">
      <w:pPr>
        <w:numPr>
          <w:ilvl w:val="0"/>
          <w:numId w:val="24"/>
        </w:numPr>
        <w:spacing w:after="0" w:line="240" w:lineRule="auto"/>
        <w:ind w:left="1418" w:right="282" w:hanging="425"/>
      </w:pPr>
      <w:r w:rsidRPr="003A1690">
        <w:t xml:space="preserve">Koppla bort den vita slangen från </w:t>
      </w:r>
      <w:proofErr w:type="spellStart"/>
      <w:r w:rsidRPr="003A1690">
        <w:t>expirationssidan</w:t>
      </w:r>
      <w:proofErr w:type="spellEnd"/>
      <w:r w:rsidRPr="003A1690">
        <w:t xml:space="preserve"> på </w:t>
      </w:r>
      <w:proofErr w:type="spellStart"/>
      <w:r w:rsidRPr="0073396A">
        <w:t>Maquet</w:t>
      </w:r>
      <w:proofErr w:type="spellEnd"/>
      <w:r w:rsidRPr="0073396A">
        <w:t xml:space="preserve"> Servo-U</w:t>
      </w:r>
    </w:p>
    <w:p w14:paraId="0DFDD195" w14:textId="77777777" w:rsidR="003D0584" w:rsidRPr="001D367F" w:rsidRDefault="003D0584" w:rsidP="003D0584">
      <w:pPr>
        <w:numPr>
          <w:ilvl w:val="0"/>
          <w:numId w:val="24"/>
        </w:numPr>
        <w:spacing w:after="0" w:line="240" w:lineRule="auto"/>
        <w:ind w:left="1418" w:right="849" w:hanging="425"/>
      </w:pPr>
      <w:r w:rsidRPr="0073396A">
        <w:t>Ta bort Y-stycket</w:t>
      </w:r>
    </w:p>
    <w:p w14:paraId="5D5DF055" w14:textId="77777777" w:rsidR="003D0584" w:rsidRPr="0073396A" w:rsidRDefault="003D0584" w:rsidP="003D0584">
      <w:pPr>
        <w:numPr>
          <w:ilvl w:val="0"/>
          <w:numId w:val="24"/>
        </w:numPr>
        <w:spacing w:after="0" w:line="240" w:lineRule="auto"/>
        <w:ind w:left="1418" w:right="849" w:hanging="425"/>
      </w:pPr>
      <w:r w:rsidRPr="0073396A">
        <w:t xml:space="preserve">Koppla på </w:t>
      </w:r>
      <w:proofErr w:type="spellStart"/>
      <w:r w:rsidRPr="0073396A">
        <w:t>Optiflow</w:t>
      </w:r>
      <w:proofErr w:type="spellEnd"/>
      <w:r w:rsidRPr="0073396A">
        <w:t xml:space="preserve"> högflödesgrimma till den blå slangen. Tryck till ordentligt så att den sitter.</w:t>
      </w:r>
    </w:p>
    <w:p w14:paraId="77D9D759" w14:textId="77777777" w:rsidR="003D0584" w:rsidRPr="0073396A" w:rsidRDefault="003D0584" w:rsidP="003D0584">
      <w:pPr>
        <w:numPr>
          <w:ilvl w:val="0"/>
          <w:numId w:val="24"/>
        </w:numPr>
        <w:spacing w:after="0" w:line="240" w:lineRule="auto"/>
        <w:ind w:left="1418" w:right="849" w:hanging="425"/>
      </w:pPr>
      <w:r w:rsidRPr="0073396A">
        <w:t xml:space="preserve">Ställ </w:t>
      </w:r>
      <w:proofErr w:type="spellStart"/>
      <w:r w:rsidRPr="0073396A">
        <w:t>befuktaren</w:t>
      </w:r>
      <w:proofErr w:type="spellEnd"/>
      <w:r w:rsidRPr="0073396A">
        <w:t xml:space="preserve"> på </w:t>
      </w:r>
      <w:proofErr w:type="spellStart"/>
      <w:r w:rsidRPr="0073396A">
        <w:t>invasivt</w:t>
      </w:r>
      <w:proofErr w:type="spellEnd"/>
      <w:r w:rsidRPr="0073396A">
        <w:t xml:space="preserve"> läge dvs: TUB</w:t>
      </w:r>
    </w:p>
    <w:p w14:paraId="7B2775CD" w14:textId="77777777" w:rsidR="003D0584" w:rsidRPr="0073396A" w:rsidRDefault="003D0584" w:rsidP="003D0584">
      <w:pPr>
        <w:numPr>
          <w:ilvl w:val="0"/>
          <w:numId w:val="24"/>
        </w:numPr>
        <w:spacing w:after="0" w:line="240" w:lineRule="auto"/>
        <w:ind w:left="1418" w:right="849" w:hanging="425"/>
      </w:pPr>
      <w:r w:rsidRPr="0073396A">
        <w:t xml:space="preserve">På Respirator Servo-U går det att ändra mode till </w:t>
      </w:r>
      <w:proofErr w:type="spellStart"/>
      <w:r w:rsidRPr="0073396A">
        <w:t>Högflöde</w:t>
      </w:r>
      <w:proofErr w:type="spellEnd"/>
      <w:r w:rsidRPr="0073396A">
        <w:t xml:space="preserve"> både från intuberingsmode och Maskventilation. </w:t>
      </w:r>
    </w:p>
    <w:p w14:paraId="33DF3F12" w14:textId="77777777" w:rsidR="003D0584" w:rsidRPr="0073396A" w:rsidRDefault="003D0584" w:rsidP="003D0584">
      <w:pPr>
        <w:numPr>
          <w:ilvl w:val="0"/>
          <w:numId w:val="24"/>
        </w:numPr>
        <w:spacing w:after="0" w:line="240" w:lineRule="auto"/>
        <w:ind w:left="1418" w:right="565" w:hanging="425"/>
      </w:pPr>
      <w:r w:rsidRPr="0073396A">
        <w:t>Gå in under ikonen Moder och välj Högflödesventilation, en grön ikon.</w:t>
      </w:r>
    </w:p>
    <w:p w14:paraId="16836A49" w14:textId="77777777" w:rsidR="003D0584" w:rsidRPr="0073396A" w:rsidRDefault="003D0584" w:rsidP="003D0584">
      <w:pPr>
        <w:numPr>
          <w:ilvl w:val="0"/>
          <w:numId w:val="24"/>
        </w:numPr>
        <w:spacing w:after="0" w:line="240" w:lineRule="auto"/>
        <w:ind w:left="1418" w:right="849" w:hanging="425"/>
      </w:pPr>
      <w:r w:rsidRPr="0073396A">
        <w:t xml:space="preserve">Ligger patienten i Maskventilation blir inställningarna: </w:t>
      </w:r>
    </w:p>
    <w:p w14:paraId="4A9136B4" w14:textId="77777777" w:rsidR="003D0584" w:rsidRPr="0073396A" w:rsidRDefault="003D0584" w:rsidP="003D0584">
      <w:pPr>
        <w:spacing w:after="0" w:line="240" w:lineRule="auto"/>
        <w:ind w:left="1418" w:right="849"/>
      </w:pPr>
      <w:r w:rsidRPr="0073396A">
        <w:t>40% syrgas 25L Flöde</w:t>
      </w:r>
    </w:p>
    <w:p w14:paraId="3FEC7C78" w14:textId="77777777" w:rsidR="003D0584" w:rsidRPr="0073396A" w:rsidRDefault="003D0584" w:rsidP="003D0584">
      <w:pPr>
        <w:numPr>
          <w:ilvl w:val="0"/>
          <w:numId w:val="24"/>
        </w:numPr>
        <w:spacing w:after="0" w:line="240" w:lineRule="auto"/>
        <w:ind w:left="1418" w:right="849" w:hanging="425"/>
      </w:pPr>
      <w:r w:rsidRPr="0073396A">
        <w:t>Ligger patienten i Maskventilation blir instängningarna: </w:t>
      </w:r>
    </w:p>
    <w:p w14:paraId="6E6FE2B4" w14:textId="77777777" w:rsidR="003D0584" w:rsidRPr="0073396A" w:rsidRDefault="003D0584" w:rsidP="003D0584">
      <w:pPr>
        <w:spacing w:after="0" w:line="240" w:lineRule="auto"/>
        <w:ind w:left="1418" w:right="849"/>
      </w:pPr>
      <w:r w:rsidRPr="0073396A">
        <w:t>100% syrgas, 25l Flöde Nytt</w:t>
      </w:r>
    </w:p>
    <w:p w14:paraId="55590ECC" w14:textId="77777777" w:rsidR="003D0584" w:rsidRPr="0091763A" w:rsidRDefault="003D0584" w:rsidP="003D0584">
      <w:pPr>
        <w:pStyle w:val="Rubrik3"/>
      </w:pPr>
      <w:proofErr w:type="spellStart"/>
      <w:r w:rsidRPr="0091763A">
        <w:t>Nebulisering</w:t>
      </w:r>
      <w:proofErr w:type="spellEnd"/>
      <w:r w:rsidRPr="0091763A">
        <w:t xml:space="preserve"> och aktiv befuktning vid högflödesbehandling</w:t>
      </w:r>
    </w:p>
    <w:p w14:paraId="5499883E" w14:textId="77777777" w:rsidR="003D0584" w:rsidRDefault="003D0584" w:rsidP="00712E22">
      <w:pPr>
        <w:spacing w:after="0"/>
        <w:ind w:left="993" w:right="849"/>
        <w:rPr>
          <w:color w:val="000000"/>
          <w:shd w:val="clear" w:color="auto" w:fill="FFFFFF"/>
        </w:rPr>
      </w:pPr>
      <w:r>
        <w:t xml:space="preserve">Alla </w:t>
      </w:r>
      <w:proofErr w:type="spellStart"/>
      <w:r>
        <w:t>Maquet</w:t>
      </w:r>
      <w:proofErr w:type="spellEnd"/>
      <w:r>
        <w:t xml:space="preserve"> Servo-U har numera möjlighet till högflödesbehandling. </w:t>
      </w:r>
      <w:r w:rsidRPr="003E0EB5">
        <w:t xml:space="preserve">Koppla </w:t>
      </w:r>
      <w:proofErr w:type="spellStart"/>
      <w:r w:rsidRPr="003E0EB5">
        <w:t>Aeroneb</w:t>
      </w:r>
      <w:proofErr w:type="spellEnd"/>
      <w:r w:rsidRPr="003E0EB5">
        <w:t xml:space="preserve"> </w:t>
      </w:r>
      <w:proofErr w:type="spellStart"/>
      <w:r w:rsidRPr="003E0EB5">
        <w:t>nebuliseringsenhet</w:t>
      </w:r>
      <w:proofErr w:type="spellEnd"/>
      <w:r w:rsidRPr="003E0EB5">
        <w:t xml:space="preserve"> mellan den korta blå slangen på torra sidan och </w:t>
      </w:r>
      <w:proofErr w:type="spellStart"/>
      <w:r w:rsidRPr="003E0EB5">
        <w:t>befuktarkammaren</w:t>
      </w:r>
      <w:proofErr w:type="spellEnd"/>
      <w:r w:rsidRPr="003E0EB5">
        <w:t xml:space="preserve">. Anslut </w:t>
      </w:r>
      <w:proofErr w:type="spellStart"/>
      <w:r w:rsidRPr="003E0EB5">
        <w:t>neubuliseringskabeln</w:t>
      </w:r>
      <w:proofErr w:type="spellEnd"/>
      <w:r w:rsidRPr="003E0EB5">
        <w:t xml:space="preserve"> till </w:t>
      </w:r>
      <w:proofErr w:type="spellStart"/>
      <w:r>
        <w:t>Maquet</w:t>
      </w:r>
      <w:proofErr w:type="spellEnd"/>
      <w:r>
        <w:t xml:space="preserve"> därefter är systemet klart för inhalation.</w:t>
      </w:r>
      <w:r w:rsidRPr="003118BD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 </w:t>
      </w:r>
      <w:r w:rsidRPr="003118BD">
        <w:rPr>
          <w:color w:val="000000"/>
          <w:shd w:val="clear" w:color="auto" w:fill="FFFFFF"/>
        </w:rPr>
        <w:t>Sänk om möjligt flödet till 15l/min om inte detta fungerar, inhalera med inhalationsmask. Behåll högflödesgrimman på patienten.</w:t>
      </w:r>
    </w:p>
    <w:p w14:paraId="210C8E17" w14:textId="77777777" w:rsidR="003D0584" w:rsidRPr="001D367F" w:rsidRDefault="003D0584" w:rsidP="003D0584">
      <w:pPr>
        <w:ind w:left="0" w:right="849"/>
        <w:rPr>
          <w:highlight w:val="yellow"/>
        </w:rPr>
      </w:pPr>
    </w:p>
    <w:p w14:paraId="79B3BA7B" w14:textId="77777777" w:rsidR="003D0584" w:rsidRPr="0091763A" w:rsidRDefault="003D0584" w:rsidP="003D0584">
      <w:pPr>
        <w:pStyle w:val="Rubrik3"/>
      </w:pPr>
      <w:r w:rsidRPr="0091763A">
        <w:t xml:space="preserve">Bytesintervall/rengöring </w:t>
      </w:r>
    </w:p>
    <w:p w14:paraId="7F05EE60" w14:textId="77777777" w:rsidR="003D0584" w:rsidRDefault="003D0584" w:rsidP="003D0584">
      <w:pPr>
        <w:numPr>
          <w:ilvl w:val="0"/>
          <w:numId w:val="22"/>
        </w:numPr>
        <w:spacing w:after="0" w:line="240" w:lineRule="auto"/>
        <w:ind w:left="1418" w:right="849" w:hanging="425"/>
      </w:pPr>
      <w:r>
        <w:t>Minst t</w:t>
      </w:r>
      <w:r w:rsidRPr="00B9063C">
        <w:t xml:space="preserve">vå gånger per dygn byts </w:t>
      </w:r>
      <w:r>
        <w:t xml:space="preserve">bakteriefiltret/ </w:t>
      </w:r>
      <w:r w:rsidRPr="00B9063C">
        <w:t>maskinfiltret</w:t>
      </w:r>
      <w:r>
        <w:t xml:space="preserve">, </w:t>
      </w:r>
      <w:r w:rsidRPr="00B9063C">
        <w:t>kl. 8-20</w:t>
      </w:r>
      <w:r>
        <w:t xml:space="preserve">. Detta </w:t>
      </w:r>
      <w:r w:rsidRPr="00B9063C">
        <w:t>för att förhindra att fukt kommer in i respiratorn.</w:t>
      </w:r>
      <w:r>
        <w:t xml:space="preserve"> Ser filtret blött ut, byt ut till ett nytt.</w:t>
      </w:r>
    </w:p>
    <w:p w14:paraId="2196D615" w14:textId="77777777" w:rsidR="003D0584" w:rsidRPr="00582C0E" w:rsidRDefault="003D0584" w:rsidP="003D0584">
      <w:pPr>
        <w:numPr>
          <w:ilvl w:val="0"/>
          <w:numId w:val="22"/>
        </w:numPr>
        <w:spacing w:after="0" w:line="240" w:lineRule="auto"/>
        <w:ind w:left="1418" w:right="849" w:hanging="425"/>
      </w:pPr>
      <w:r w:rsidRPr="00582C0E">
        <w:t>Sterilt vatten byts när det är slut</w:t>
      </w:r>
    </w:p>
    <w:p w14:paraId="329FAB30" w14:textId="77777777" w:rsidR="003D0584" w:rsidRPr="00B9063C" w:rsidRDefault="003D0584" w:rsidP="003D0584">
      <w:pPr>
        <w:numPr>
          <w:ilvl w:val="0"/>
          <w:numId w:val="22"/>
        </w:numPr>
        <w:spacing w:after="0" w:line="240" w:lineRule="auto"/>
        <w:ind w:left="1418" w:right="849" w:hanging="425"/>
      </w:pPr>
      <w:r w:rsidRPr="00B9063C">
        <w:t>Respiratorslangar byts en gång per vecka.</w:t>
      </w:r>
    </w:p>
    <w:p w14:paraId="327715D2" w14:textId="77777777" w:rsidR="003D0584" w:rsidRPr="00B9063C" w:rsidRDefault="003D0584" w:rsidP="003D0584">
      <w:pPr>
        <w:numPr>
          <w:ilvl w:val="0"/>
          <w:numId w:val="22"/>
        </w:numPr>
        <w:spacing w:after="0" w:line="240" w:lineRule="auto"/>
        <w:ind w:left="1418" w:right="849" w:hanging="425"/>
      </w:pPr>
      <w:r w:rsidRPr="00B9063C">
        <w:t>Vätskebehållaren byts en gång per vecka.</w:t>
      </w:r>
    </w:p>
    <w:p w14:paraId="1D8CFAC6" w14:textId="77777777" w:rsidR="003D0584" w:rsidRPr="00B9063C" w:rsidRDefault="003D0584" w:rsidP="003D0584">
      <w:pPr>
        <w:numPr>
          <w:ilvl w:val="0"/>
          <w:numId w:val="22"/>
        </w:numPr>
        <w:spacing w:after="0" w:line="240" w:lineRule="auto"/>
        <w:ind w:left="1418" w:right="849" w:hanging="425"/>
      </w:pPr>
      <w:proofErr w:type="spellStart"/>
      <w:r w:rsidRPr="00B9063C">
        <w:t>Befuktaren</w:t>
      </w:r>
      <w:proofErr w:type="spellEnd"/>
      <w:r w:rsidRPr="00B9063C">
        <w:t xml:space="preserve"> rengörs med </w:t>
      </w:r>
      <w:proofErr w:type="spellStart"/>
      <w:r w:rsidRPr="00B9063C">
        <w:t>Ytdesinfektion</w:t>
      </w:r>
      <w:proofErr w:type="spellEnd"/>
      <w:r w:rsidRPr="00B9063C">
        <w:t xml:space="preserve"> plus mellan varje patient och vid behov.</w:t>
      </w:r>
    </w:p>
    <w:p w14:paraId="447D3D78" w14:textId="77777777" w:rsidR="003D0584" w:rsidRPr="00B9063C" w:rsidRDefault="003D0584" w:rsidP="003D0584">
      <w:pPr>
        <w:numPr>
          <w:ilvl w:val="0"/>
          <w:numId w:val="22"/>
        </w:numPr>
        <w:spacing w:after="0" w:line="240" w:lineRule="auto"/>
        <w:ind w:left="1418" w:right="849" w:hanging="425"/>
      </w:pPr>
      <w:proofErr w:type="spellStart"/>
      <w:r w:rsidRPr="00B9063C">
        <w:t>Nebuliseringsenheten</w:t>
      </w:r>
      <w:proofErr w:type="spellEnd"/>
      <w:r w:rsidRPr="00B9063C">
        <w:t xml:space="preserve">, T-stycke samt </w:t>
      </w:r>
      <w:proofErr w:type="spellStart"/>
      <w:r w:rsidRPr="00B9063C">
        <w:t>nebuliseringskopp</w:t>
      </w:r>
      <w:proofErr w:type="spellEnd"/>
      <w:r w:rsidRPr="00B9063C">
        <w:t xml:space="preserve"> byts en gång per vecka vid byte av slangarna.  </w:t>
      </w:r>
    </w:p>
    <w:p w14:paraId="13ABFFA2" w14:textId="77777777" w:rsidR="003D0584" w:rsidRPr="00B9063C" w:rsidRDefault="003D0584" w:rsidP="003D0584">
      <w:pPr>
        <w:numPr>
          <w:ilvl w:val="0"/>
          <w:numId w:val="22"/>
        </w:numPr>
        <w:spacing w:after="0" w:line="240" w:lineRule="auto"/>
        <w:ind w:left="1418" w:right="849" w:hanging="425"/>
      </w:pPr>
      <w:proofErr w:type="spellStart"/>
      <w:r w:rsidRPr="00B9063C">
        <w:t>Nebuliseringsenheten</w:t>
      </w:r>
      <w:proofErr w:type="spellEnd"/>
      <w:r w:rsidRPr="00B9063C">
        <w:t xml:space="preserve"> körs med </w:t>
      </w:r>
      <w:proofErr w:type="gramStart"/>
      <w:r w:rsidRPr="00B9063C">
        <w:t>1-2</w:t>
      </w:r>
      <w:proofErr w:type="gramEnd"/>
      <w:r w:rsidRPr="00B9063C">
        <w:t xml:space="preserve"> ml </w:t>
      </w:r>
      <w:proofErr w:type="spellStart"/>
      <w:r w:rsidRPr="00B9063C">
        <w:t>NaCl</w:t>
      </w:r>
      <w:proofErr w:type="spellEnd"/>
      <w:r w:rsidRPr="00B9063C">
        <w:t xml:space="preserve"> efter varje användning, för att rengöra membranet. </w:t>
      </w:r>
    </w:p>
    <w:p w14:paraId="487AB7ED" w14:textId="77777777" w:rsidR="003D0584" w:rsidRPr="0091763A" w:rsidRDefault="003D0584" w:rsidP="003D0584">
      <w:pPr>
        <w:pStyle w:val="Rubrik3"/>
        <w:rPr>
          <w:sz w:val="24"/>
        </w:rPr>
      </w:pPr>
      <w:r w:rsidRPr="00696481">
        <w:t>Referenser</w:t>
      </w:r>
    </w:p>
    <w:p w14:paraId="26EEE347" w14:textId="77777777" w:rsidR="003D0584" w:rsidRDefault="003D0584" w:rsidP="003D0584">
      <w:pPr>
        <w:ind w:left="993" w:right="849"/>
      </w:pPr>
      <w:r w:rsidRPr="00E41528">
        <w:t>Bruksanvisning</w:t>
      </w:r>
      <w:r>
        <w:t>:</w:t>
      </w:r>
      <w:r w:rsidRPr="00E41528">
        <w:t xml:space="preserve"> </w:t>
      </w:r>
      <w:r w:rsidRPr="00912D86">
        <w:rPr>
          <w:i/>
          <w:iCs/>
        </w:rPr>
        <w:t xml:space="preserve">MR850 </w:t>
      </w:r>
      <w:proofErr w:type="spellStart"/>
      <w:r w:rsidRPr="00912D86">
        <w:rPr>
          <w:i/>
          <w:iCs/>
        </w:rPr>
        <w:t>Respirationsbefuktare</w:t>
      </w:r>
      <w:proofErr w:type="spellEnd"/>
      <w:r w:rsidRPr="00E41528">
        <w:t xml:space="preserve">; Fisher &amp; </w:t>
      </w:r>
      <w:proofErr w:type="spellStart"/>
      <w:r w:rsidRPr="00E41528">
        <w:t>Paykel</w:t>
      </w:r>
      <w:proofErr w:type="spellEnd"/>
      <w:r w:rsidRPr="00E41528">
        <w:t>. 2019</w:t>
      </w:r>
    </w:p>
    <w:p w14:paraId="3591EF03" w14:textId="77777777" w:rsidR="003D0584" w:rsidRPr="00E41528" w:rsidRDefault="003D0584" w:rsidP="003D0584">
      <w:pPr>
        <w:ind w:left="993" w:right="849"/>
      </w:pPr>
      <w:r>
        <w:t xml:space="preserve">Bruksanvisning: </w:t>
      </w:r>
      <w:r w:rsidRPr="00912D86">
        <w:rPr>
          <w:i/>
          <w:iCs/>
        </w:rPr>
        <w:t>Servo-U ventilator System v 1.1</w:t>
      </w:r>
      <w:r>
        <w:t xml:space="preserve">, Bruksanvisning. </w:t>
      </w:r>
      <w:proofErr w:type="spellStart"/>
      <w:r>
        <w:t>Maquet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Care AB 2015</w:t>
      </w:r>
    </w:p>
    <w:p w14:paraId="3A8B2639" w14:textId="77777777" w:rsidR="003D0584" w:rsidRPr="00E55B40" w:rsidRDefault="003D0584" w:rsidP="003D0584">
      <w:pPr>
        <w:ind w:left="993" w:right="849"/>
      </w:pPr>
    </w:p>
    <w:p w14:paraId="76B9F95B" w14:textId="24513497" w:rsidR="00536A5A" w:rsidRDefault="00536A5A" w:rsidP="00C53F93">
      <w:pPr>
        <w:keepNext/>
        <w:spacing w:before="240" w:after="60" w:line="240" w:lineRule="auto"/>
        <w:ind w:left="0" w:right="0"/>
        <w:outlineLvl w:val="2"/>
      </w:pPr>
    </w:p>
    <w:sectPr w:rsidR="00536A5A" w:rsidSect="00521E4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B6B3C"/>
    <w:multiLevelType w:val="hybridMultilevel"/>
    <w:tmpl w:val="BE22C5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07472FD"/>
    <w:multiLevelType w:val="hybridMultilevel"/>
    <w:tmpl w:val="FEB280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5D8060C"/>
    <w:multiLevelType w:val="hybridMultilevel"/>
    <w:tmpl w:val="7110C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54897"/>
    <w:multiLevelType w:val="hybridMultilevel"/>
    <w:tmpl w:val="075E22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E1793"/>
    <w:multiLevelType w:val="hybridMultilevel"/>
    <w:tmpl w:val="11229AF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D1E018B"/>
    <w:multiLevelType w:val="hybridMultilevel"/>
    <w:tmpl w:val="C7FA70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40526118">
    <w:abstractNumId w:val="24"/>
  </w:num>
  <w:num w:numId="2" w16cid:durableId="1683244473">
    <w:abstractNumId w:val="20"/>
  </w:num>
  <w:num w:numId="3" w16cid:durableId="1993364434">
    <w:abstractNumId w:val="0"/>
  </w:num>
  <w:num w:numId="4" w16cid:durableId="1385300086">
    <w:abstractNumId w:val="9"/>
  </w:num>
  <w:num w:numId="5" w16cid:durableId="814447512">
    <w:abstractNumId w:val="22"/>
  </w:num>
  <w:num w:numId="6" w16cid:durableId="97065992">
    <w:abstractNumId w:val="3"/>
  </w:num>
  <w:num w:numId="7" w16cid:durableId="1743064234">
    <w:abstractNumId w:val="16"/>
  </w:num>
  <w:num w:numId="8" w16cid:durableId="771632475">
    <w:abstractNumId w:val="13"/>
  </w:num>
  <w:num w:numId="9" w16cid:durableId="590622221">
    <w:abstractNumId w:val="1"/>
  </w:num>
  <w:num w:numId="10" w16cid:durableId="1021783917">
    <w:abstractNumId w:val="1"/>
  </w:num>
  <w:num w:numId="11" w16cid:durableId="1379891132">
    <w:abstractNumId w:val="4"/>
  </w:num>
  <w:num w:numId="12" w16cid:durableId="617642805">
    <w:abstractNumId w:val="6"/>
  </w:num>
  <w:num w:numId="13" w16cid:durableId="1036467437">
    <w:abstractNumId w:val="19"/>
  </w:num>
  <w:num w:numId="14" w16cid:durableId="863640003">
    <w:abstractNumId w:val="14"/>
  </w:num>
  <w:num w:numId="15" w16cid:durableId="432894567">
    <w:abstractNumId w:val="10"/>
  </w:num>
  <w:num w:numId="16" w16cid:durableId="290985322">
    <w:abstractNumId w:val="18"/>
  </w:num>
  <w:num w:numId="17" w16cid:durableId="1792672689">
    <w:abstractNumId w:val="7"/>
  </w:num>
  <w:num w:numId="18" w16cid:durableId="504707777">
    <w:abstractNumId w:val="15"/>
  </w:num>
  <w:num w:numId="19" w16cid:durableId="1091588525">
    <w:abstractNumId w:val="23"/>
  </w:num>
  <w:num w:numId="20" w16cid:durableId="1656450905">
    <w:abstractNumId w:val="5"/>
  </w:num>
  <w:num w:numId="21" w16cid:durableId="2046363206">
    <w:abstractNumId w:val="2"/>
  </w:num>
  <w:num w:numId="22" w16cid:durableId="1413434418">
    <w:abstractNumId w:val="21"/>
  </w:num>
  <w:num w:numId="23" w16cid:durableId="1854342125">
    <w:abstractNumId w:val="8"/>
  </w:num>
  <w:num w:numId="24" w16cid:durableId="939071138">
    <w:abstractNumId w:val="12"/>
  </w:num>
  <w:num w:numId="25" w16cid:durableId="771970345">
    <w:abstractNumId w:val="11"/>
  </w:num>
  <w:num w:numId="26" w16cid:durableId="14739852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3D86"/>
    <w:rsid w:val="002E6F81"/>
    <w:rsid w:val="002F08BA"/>
    <w:rsid w:val="002F2CFF"/>
    <w:rsid w:val="002F568B"/>
    <w:rsid w:val="002F7818"/>
    <w:rsid w:val="00301355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584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1E44"/>
    <w:rsid w:val="00531E60"/>
    <w:rsid w:val="00536A5A"/>
    <w:rsid w:val="00541D07"/>
    <w:rsid w:val="00544BAB"/>
    <w:rsid w:val="00545F31"/>
    <w:rsid w:val="005578FA"/>
    <w:rsid w:val="00565129"/>
    <w:rsid w:val="00565CD0"/>
    <w:rsid w:val="0056617A"/>
    <w:rsid w:val="00567820"/>
    <w:rsid w:val="005770AD"/>
    <w:rsid w:val="00581414"/>
    <w:rsid w:val="00582490"/>
    <w:rsid w:val="005826FA"/>
    <w:rsid w:val="00582C0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E22"/>
    <w:rsid w:val="0072075B"/>
    <w:rsid w:val="007221C2"/>
    <w:rsid w:val="00725816"/>
    <w:rsid w:val="00730955"/>
    <w:rsid w:val="0073396A"/>
    <w:rsid w:val="00733A9C"/>
    <w:rsid w:val="00736574"/>
    <w:rsid w:val="007367E0"/>
    <w:rsid w:val="00737215"/>
    <w:rsid w:val="00754905"/>
    <w:rsid w:val="00760038"/>
    <w:rsid w:val="00762EE0"/>
    <w:rsid w:val="00765C41"/>
    <w:rsid w:val="00766A9B"/>
    <w:rsid w:val="00770BB8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726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43BF"/>
    <w:rsid w:val="00C4115D"/>
    <w:rsid w:val="00C43BDD"/>
    <w:rsid w:val="00C47778"/>
    <w:rsid w:val="00C5011E"/>
    <w:rsid w:val="00C50EE5"/>
    <w:rsid w:val="00C5240A"/>
    <w:rsid w:val="00C5398F"/>
    <w:rsid w:val="00C53F93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6341"/>
    <w:rsid w:val="00D85218"/>
    <w:rsid w:val="00D915B1"/>
    <w:rsid w:val="00DA0B7F"/>
    <w:rsid w:val="00DA299D"/>
    <w:rsid w:val="00DA65C4"/>
    <w:rsid w:val="00DC3047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2D74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D76341"/>
    <w:pPr>
      <w:spacing w:before="100" w:beforeAutospacing="1" w:after="100" w:afterAutospacing="1" w:line="240" w:lineRule="auto"/>
      <w:ind w:left="0" w:right="0"/>
    </w:pPr>
  </w:style>
  <w:style w:type="character" w:customStyle="1" w:styleId="spellingerror">
    <w:name w:val="spellingerror"/>
    <w:basedOn w:val="Standardstycketeckensnitt"/>
    <w:rsid w:val="00D76341"/>
  </w:style>
  <w:style w:type="character" w:customStyle="1" w:styleId="normaltextrun">
    <w:name w:val="normaltextrun"/>
    <w:basedOn w:val="Standardstycketeckensnitt"/>
    <w:rsid w:val="00D76341"/>
  </w:style>
  <w:style w:type="character" w:customStyle="1" w:styleId="eop">
    <w:name w:val="eop"/>
    <w:basedOn w:val="Standardstycketeckensnitt"/>
    <w:rsid w:val="00D76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15</TotalTime>
  <Pages>4</Pages>
  <Words>658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4909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Aktiv befuktning vid respiratorvård och HFG (Högfldesgrimma) - Maquet Servo-U</dc:title>
  <dc:subject/>
  <dc:creator>patrik.jens.johansson@vgregion.se</dc:creator>
  <keywords/>
  <lastModifiedBy>Carina Isbrand Fransson</lastModifiedBy>
  <revision>20</revision>
  <lastPrinted>2016-03-31T10:56:00.0000000Z</lastPrinted>
  <dcterms:created xsi:type="dcterms:W3CDTF">2022-05-23T07:31:00.0000000Z</dcterms:created>
  <dcterms:modified xsi:type="dcterms:W3CDTF">2024-09-23T09:08:00.0000000Z</dcterms:modified>
</coreProperties>
</file>