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E149A" w14:textId="77777777" w:rsidR="009852F1" w:rsidRDefault="009852F1" w:rsidP="00465860">
      <w:pPr>
        <w:pStyle w:val="Rubrik2"/>
        <w:ind w:right="991"/>
        <w:sectPr w:rsidR="009852F1" w:rsidSect="009852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79EDAC" w14:textId="77777777" w:rsidR="009852F1" w:rsidRPr="009852F1" w:rsidRDefault="009852F1" w:rsidP="00465860">
      <w:pPr>
        <w:tabs>
          <w:tab w:val="left" w:pos="4590"/>
        </w:tabs>
        <w:spacing w:after="0" w:line="240" w:lineRule="auto"/>
        <w:ind w:left="284" w:right="991"/>
        <w:rPr>
          <w:szCs w:val="20"/>
        </w:rPr>
      </w:pPr>
      <w:r w:rsidRPr="009852F1">
        <w:rPr>
          <w:szCs w:val="20"/>
        </w:rPr>
        <w:tab/>
      </w:r>
    </w:p>
    <w:p w14:paraId="3E9FCB88" w14:textId="02A7A3E9" w:rsidR="009852F1" w:rsidRPr="009852F1" w:rsidRDefault="009852F1" w:rsidP="00465860">
      <w:pPr>
        <w:spacing w:after="0" w:line="240" w:lineRule="auto"/>
        <w:ind w:left="284" w:right="991"/>
        <w:rPr>
          <w:szCs w:val="20"/>
        </w:rPr>
      </w:pPr>
      <w:r w:rsidRPr="009852F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83BBD94" wp14:editId="6BD5C30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E4BE3E" w14:textId="77777777" w:rsidR="009852F1" w:rsidRPr="003D37FD" w:rsidRDefault="009852F1" w:rsidP="009852F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12547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83BBD9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6E4BE3E" w14:textId="77777777" w:rsidR="009852F1" w:rsidRPr="003D37FD" w:rsidRDefault="009852F1" w:rsidP="009852F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12547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852F1" w:rsidRPr="009852F1" w14:paraId="7FFAC0A4" w14:textId="77777777" w:rsidTr="008A4CE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35005CA" w14:textId="30E86C65" w:rsidR="009852F1" w:rsidRPr="009852F1" w:rsidRDefault="009852F1" w:rsidP="00465860">
            <w:pPr>
              <w:pStyle w:val="Rubrik1"/>
              <w:ind w:left="0" w:right="99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9852F1">
              <w:rPr>
                <w:noProof/>
              </w:rPr>
              <w:t>Skyddad</w:t>
            </w:r>
            <w:r w:rsidR="00593CF1">
              <w:rPr>
                <w:noProof/>
              </w:rPr>
              <w:t>e personuppgifter</w:t>
            </w:r>
          </w:p>
        </w:tc>
      </w:tr>
    </w:tbl>
    <w:bookmarkEnd w:id="0"/>
    <w:p w14:paraId="082D1395" w14:textId="77777777" w:rsidR="00E65834" w:rsidRPr="009852F1" w:rsidRDefault="00E65834" w:rsidP="00E65834">
      <w:pPr>
        <w:pStyle w:val="Rubrik2"/>
        <w:ind w:left="0" w:right="991"/>
        <w:rPr>
          <w:rFonts w:ascii="Calibri" w:hAnsi="Calibri" w:cs="Calibri"/>
        </w:rPr>
      </w:pPr>
      <w:r w:rsidRPr="009852F1">
        <w:t>Revidering i denna version</w:t>
      </w:r>
    </w:p>
    <w:p w14:paraId="4454DF52" w14:textId="361E9730" w:rsidR="00E65834" w:rsidRDefault="00E65834" w:rsidP="00E65834">
      <w:pPr>
        <w:spacing w:after="0" w:line="240" w:lineRule="auto"/>
        <w:ind w:left="0" w:right="991"/>
      </w:pPr>
      <w:r>
        <w:t>Mindre</w:t>
      </w:r>
      <w:r>
        <w:t xml:space="preserve"> justeringar.</w:t>
      </w:r>
    </w:p>
    <w:p w14:paraId="07081C5E" w14:textId="77777777" w:rsidR="00E65834" w:rsidRDefault="00E65834" w:rsidP="00E65834">
      <w:pPr>
        <w:spacing w:after="0" w:line="240" w:lineRule="auto"/>
        <w:ind w:left="284" w:right="991"/>
      </w:pPr>
    </w:p>
    <w:p w14:paraId="5D34F1E0" w14:textId="77777777" w:rsidR="00E65834" w:rsidRDefault="00E65834" w:rsidP="00E65834">
      <w:pPr>
        <w:pStyle w:val="Rubrik2"/>
        <w:ind w:left="0" w:right="991"/>
      </w:pPr>
      <w:r>
        <w:t>Syfte</w:t>
      </w:r>
    </w:p>
    <w:p w14:paraId="53301343" w14:textId="77777777" w:rsidR="00E65834" w:rsidRPr="00764203" w:rsidRDefault="00E65834" w:rsidP="00E65834">
      <w:pPr>
        <w:ind w:left="0" w:right="991"/>
      </w:pPr>
      <w:r>
        <w:t>Säkerställa att patienter med skyddade personuppgifter hanteras på ett korrekt och säkert sätt med respekt för individens integritet.</w:t>
      </w:r>
    </w:p>
    <w:p w14:paraId="765FD8F6" w14:textId="77777777" w:rsidR="00E65834" w:rsidRPr="00D55081" w:rsidRDefault="00E65834" w:rsidP="00E65834">
      <w:pPr>
        <w:pStyle w:val="Rubrik2"/>
        <w:ind w:left="0" w:right="991"/>
      </w:pPr>
      <w:r>
        <w:t>Vilka berörs</w:t>
      </w:r>
    </w:p>
    <w:p w14:paraId="56135D96" w14:textId="77777777" w:rsidR="00E65834" w:rsidRDefault="00E65834" w:rsidP="00E65834">
      <w:pPr>
        <w:ind w:left="0" w:right="991"/>
      </w:pPr>
      <w:r w:rsidRPr="00D55081">
        <w:t>Läkare</w:t>
      </w:r>
      <w:r>
        <w:t xml:space="preserve">, </w:t>
      </w:r>
      <w:r w:rsidRPr="00D55081">
        <w:t xml:space="preserve">sjuksköterskor </w:t>
      </w:r>
      <w:r>
        <w:t xml:space="preserve">och </w:t>
      </w:r>
      <w:r w:rsidRPr="00D55081">
        <w:t>undersköterskor på IVA</w:t>
      </w:r>
      <w:r>
        <w:t xml:space="preserve">, </w:t>
      </w:r>
      <w:r w:rsidRPr="00D55081">
        <w:t>UVA</w:t>
      </w:r>
      <w:r>
        <w:t>, NÄL samt UVA Uddevalla</w:t>
      </w:r>
    </w:p>
    <w:p w14:paraId="3FFA2606" w14:textId="77777777" w:rsidR="00E65834" w:rsidRDefault="00E65834" w:rsidP="00E65834">
      <w:pPr>
        <w:pStyle w:val="Rubrik2"/>
        <w:ind w:left="0" w:right="991"/>
      </w:pPr>
      <w:r>
        <w:t>Bakgrund</w:t>
      </w:r>
    </w:p>
    <w:p w14:paraId="7A91888C" w14:textId="77777777" w:rsidR="00E65834" w:rsidRPr="00764203" w:rsidRDefault="00E65834" w:rsidP="00E65834">
      <w:pPr>
        <w:ind w:left="0" w:right="991"/>
        <w:rPr>
          <w:bCs/>
        </w:rPr>
      </w:pPr>
      <w:r w:rsidRPr="00764203">
        <w:rPr>
          <w:bCs/>
        </w:rPr>
        <w:t>Skyddade personuppgifter är Skatteverkets samlingsrubrik för de olika skyddsåtgärderna inom folkbokföringen. Den som är utsatt för hot eller annan allvarlig brottslighet kan i vissa fall få skyddade personuppgifter. Skatteverket beslutar efter ansökan om att utsatt person och ibland även anhöriga ska ha en skyddande markering i folkbokföringsregistret.</w:t>
      </w:r>
    </w:p>
    <w:p w14:paraId="3C3050EE" w14:textId="77777777" w:rsidR="00E65834" w:rsidRDefault="00E65834" w:rsidP="00E65834">
      <w:pPr>
        <w:ind w:left="0" w:right="991"/>
      </w:pPr>
      <w:r w:rsidRPr="00764203">
        <w:rPr>
          <w:bCs/>
        </w:rPr>
        <w:t>En person kan inte åberopa skyddad identitet utan beslut från Skatteverket.</w:t>
      </w:r>
    </w:p>
    <w:p w14:paraId="249D8DDC" w14:textId="77777777" w:rsidR="00E65834" w:rsidRPr="00D55081" w:rsidRDefault="00E65834" w:rsidP="00E65834">
      <w:pPr>
        <w:pStyle w:val="Rubrik2"/>
        <w:ind w:left="0" w:right="991"/>
      </w:pPr>
      <w:r w:rsidRPr="00D55081">
        <w:t>Inskrivning</w:t>
      </w:r>
    </w:p>
    <w:p w14:paraId="4B57EAC4" w14:textId="77777777" w:rsidR="00E65834" w:rsidRDefault="00E65834" w:rsidP="00E65834">
      <w:pPr>
        <w:ind w:left="0" w:right="991"/>
      </w:pPr>
      <w:r w:rsidRPr="00D55081">
        <w:t>Patienter med skyddad</w:t>
      </w:r>
      <w:r>
        <w:t>e</w:t>
      </w:r>
      <w:r w:rsidRPr="00D55081">
        <w:t xml:space="preserve"> </w:t>
      </w:r>
      <w:r>
        <w:t>personuppgifter</w:t>
      </w:r>
      <w:r w:rsidRPr="00D55081">
        <w:t xml:space="preserve"> får under inga omständigheter registreras på annat sätt än med personnummer</w:t>
      </w:r>
      <w:r>
        <w:t xml:space="preserve"> i våra datasystem. </w:t>
      </w:r>
    </w:p>
    <w:p w14:paraId="076BEF2A" w14:textId="77777777" w:rsidR="007E3B11" w:rsidRDefault="00E65834" w:rsidP="00E65834">
      <w:pPr>
        <w:ind w:left="0" w:right="991"/>
      </w:pPr>
      <w:r>
        <w:t xml:space="preserve">Ingen information om personens namn eller adressuppgifter får föras över till i aktuella system, även om sådan finns i remisser, labbsvar eller tidigare pappersjournaler. </w:t>
      </w:r>
    </w:p>
    <w:p w14:paraId="06D643BD" w14:textId="43E6C6F8" w:rsidR="00E65834" w:rsidRDefault="00E65834" w:rsidP="00E65834">
      <w:pPr>
        <w:ind w:left="0" w:right="991"/>
      </w:pPr>
      <w:r>
        <w:t>Inte heller uppgifter om närståendes namn och adresser får skrivas in i aktuella system.</w:t>
      </w:r>
      <w:r w:rsidRPr="00933B05">
        <w:t xml:space="preserve"> </w:t>
      </w:r>
      <w:r w:rsidRPr="00D55081">
        <w:t xml:space="preserve">På namn och adress står det endast </w:t>
      </w:r>
      <w:r>
        <w:t>”</w:t>
      </w:r>
      <w:r w:rsidRPr="00D55081">
        <w:t xml:space="preserve">skyddad </w:t>
      </w:r>
      <w:r>
        <w:t>uppgift”</w:t>
      </w:r>
      <w:r w:rsidRPr="00D55081">
        <w:t>. Se inskrivningsrutiner för C</w:t>
      </w:r>
      <w:r>
        <w:t>CC.</w:t>
      </w:r>
      <w:r w:rsidRPr="00D55081">
        <w:t xml:space="preserve">  </w:t>
      </w:r>
    </w:p>
    <w:p w14:paraId="64F157AA" w14:textId="77777777" w:rsidR="00E65834" w:rsidRPr="00D55081" w:rsidRDefault="00E65834" w:rsidP="00E65834">
      <w:pPr>
        <w:pStyle w:val="Rubrik2"/>
        <w:ind w:left="0" w:right="991"/>
      </w:pPr>
      <w:r w:rsidRPr="00D55081">
        <w:t>Upplysningar</w:t>
      </w:r>
    </w:p>
    <w:p w14:paraId="19BD02D5" w14:textId="77777777" w:rsidR="00E65834" w:rsidRDefault="00E65834" w:rsidP="00E65834">
      <w:pPr>
        <w:ind w:left="0" w:right="991"/>
      </w:pPr>
      <w:r w:rsidRPr="00D55081">
        <w:t>Det är full sekretess och vi får ej uppge att pat</w:t>
      </w:r>
      <w:r>
        <w:t>i</w:t>
      </w:r>
      <w:r w:rsidRPr="00D55081">
        <w:t>enten finns hos oss</w:t>
      </w:r>
      <w:r>
        <w:t xml:space="preserve">! </w:t>
      </w:r>
      <w:r w:rsidRPr="00D55081">
        <w:t xml:space="preserve"> </w:t>
      </w:r>
      <w:r>
        <w:t xml:space="preserve">Undantag är polis, domstol, kronofogde eller folkbokföringsmyndighet. Då har all sjukvårdspersonal skyldighet att uppge om patienten finns på sjukhus. OBS! </w:t>
      </w:r>
      <w:proofErr w:type="spellStart"/>
      <w:r>
        <w:t>Motring</w:t>
      </w:r>
      <w:proofErr w:type="spellEnd"/>
      <w:r>
        <w:t xml:space="preserve"> alltid!</w:t>
      </w:r>
    </w:p>
    <w:p w14:paraId="03225257" w14:textId="77777777" w:rsidR="00E65834" w:rsidRPr="00D55081" w:rsidRDefault="00E65834" w:rsidP="00E65834">
      <w:pPr>
        <w:pStyle w:val="Rubrik3"/>
        <w:ind w:left="0" w:right="991"/>
      </w:pPr>
      <w:r w:rsidRPr="00D55081">
        <w:t>Post</w:t>
      </w:r>
    </w:p>
    <w:p w14:paraId="56BD867B" w14:textId="77777777" w:rsidR="00E65834" w:rsidRDefault="00E65834" w:rsidP="00E65834">
      <w:pPr>
        <w:ind w:left="0" w:right="991"/>
      </w:pPr>
      <w:r w:rsidRPr="00D55081">
        <w:t xml:space="preserve">All post till patient med skyddad identitet ska skickas till: </w:t>
      </w:r>
    </w:p>
    <w:p w14:paraId="3FDD0357" w14:textId="77777777" w:rsidR="00E65834" w:rsidRDefault="00E65834" w:rsidP="00E65834">
      <w:pPr>
        <w:ind w:left="0" w:right="991"/>
      </w:pPr>
      <w:r>
        <w:t xml:space="preserve">Kuvert märkt med personnummer som läggs i ytterligare kuvert. </w:t>
      </w:r>
    </w:p>
    <w:p w14:paraId="1CD5E53E" w14:textId="77777777" w:rsidR="00E65834" w:rsidRPr="00D55081" w:rsidRDefault="00E65834" w:rsidP="00E65834">
      <w:pPr>
        <w:ind w:left="0" w:right="991"/>
      </w:pPr>
      <w:r w:rsidRPr="00D55081">
        <w:t>Förmedlingsuppdrag</w:t>
      </w:r>
    </w:p>
    <w:p w14:paraId="54C83DAF" w14:textId="77777777" w:rsidR="00E65834" w:rsidRPr="00D55081" w:rsidRDefault="00E65834" w:rsidP="00E65834">
      <w:pPr>
        <w:ind w:left="0" w:right="991"/>
      </w:pPr>
      <w:r w:rsidRPr="00D55081">
        <w:t>Box 2820</w:t>
      </w:r>
    </w:p>
    <w:p w14:paraId="20F34B54" w14:textId="71372A19" w:rsidR="00E65834" w:rsidRDefault="00E65834" w:rsidP="00E65834">
      <w:pPr>
        <w:ind w:left="0" w:right="991"/>
      </w:pPr>
      <w:r w:rsidRPr="00D55081">
        <w:t>403 20 GÖTEBORG</w:t>
      </w:r>
    </w:p>
    <w:p w14:paraId="309D8672" w14:textId="77777777" w:rsidR="00E65834" w:rsidRPr="00D55081" w:rsidRDefault="00E65834" w:rsidP="00E65834">
      <w:pPr>
        <w:pStyle w:val="Rubrik3"/>
        <w:ind w:left="0" w:right="991"/>
      </w:pPr>
      <w:r w:rsidRPr="00D55081">
        <w:t>Gömda patienter</w:t>
      </w:r>
    </w:p>
    <w:p w14:paraId="263B8E58" w14:textId="77777777" w:rsidR="00E65834" w:rsidRDefault="00E65834" w:rsidP="00E65834">
      <w:pPr>
        <w:ind w:left="0" w:right="991"/>
      </w:pPr>
      <w:r w:rsidRPr="00D55081">
        <w:t>Skrivs in med de uppgifter som kommer med från akuten eller vårdavdelning.</w:t>
      </w:r>
    </w:p>
    <w:p w14:paraId="55D09205" w14:textId="77777777" w:rsidR="00E65834" w:rsidRPr="00D55081" w:rsidRDefault="00E65834" w:rsidP="00E65834">
      <w:pPr>
        <w:pStyle w:val="Rubrik3"/>
        <w:ind w:left="0" w:right="991"/>
      </w:pPr>
      <w:r>
        <w:t>V</w:t>
      </w:r>
      <w:r w:rsidRPr="00D55081">
        <w:t>id polisförfrågan på gömda patienter</w:t>
      </w:r>
    </w:p>
    <w:p w14:paraId="3D7EB1AB" w14:textId="77777777" w:rsidR="00E65834" w:rsidRDefault="00E65834" w:rsidP="00E65834">
      <w:pPr>
        <w:ind w:left="0" w:right="991"/>
      </w:pPr>
      <w:r w:rsidRPr="00D55081">
        <w:t>Om patienten befinner sig hos oss måste vi uppge att patienten finns här. Om patienten har lämnat IVA får vi ej uppge att de</w:t>
      </w:r>
      <w:r>
        <w:t>nne</w:t>
      </w:r>
      <w:r w:rsidRPr="00D55081">
        <w:t xml:space="preserve"> varit hos oss. </w:t>
      </w:r>
    </w:p>
    <w:p w14:paraId="4072BD85" w14:textId="77777777" w:rsidR="00E65834" w:rsidRDefault="00E65834" w:rsidP="00E65834">
      <w:pPr>
        <w:ind w:left="0" w:right="991"/>
      </w:pPr>
    </w:p>
    <w:p w14:paraId="0CDD6D56" w14:textId="77777777" w:rsidR="00E65834" w:rsidRDefault="00E65834" w:rsidP="00E65834">
      <w:pPr>
        <w:ind w:left="0" w:right="991"/>
      </w:pPr>
    </w:p>
    <w:p w14:paraId="25B843CD" w14:textId="77777777" w:rsidR="00E65834" w:rsidRDefault="00E65834" w:rsidP="00E65834">
      <w:pPr>
        <w:ind w:left="0" w:right="991"/>
      </w:pPr>
      <w:r>
        <w:t xml:space="preserve">För mer information, </w:t>
      </w:r>
      <w:proofErr w:type="spellStart"/>
      <w:r>
        <w:t>vg</w:t>
      </w:r>
      <w:proofErr w:type="spellEnd"/>
      <w:r>
        <w:t xml:space="preserve"> se regional rutin </w:t>
      </w:r>
      <w:hyperlink r:id="rId17" w:history="1">
        <w:r w:rsidRPr="00963200">
          <w:rPr>
            <w:rStyle w:val="Hyperlnk"/>
          </w:rPr>
          <w:t xml:space="preserve">”Skyddade personuppgifter från </w:t>
        </w:r>
        <w:proofErr w:type="gramStart"/>
        <w:r w:rsidRPr="00963200">
          <w:rPr>
            <w:rStyle w:val="Hyperlnk"/>
          </w:rPr>
          <w:t>skatteverket</w:t>
        </w:r>
        <w:proofErr w:type="gramEnd"/>
        <w:r w:rsidRPr="00963200">
          <w:rPr>
            <w:rStyle w:val="Hyperlnk"/>
          </w:rPr>
          <w:t>”.</w:t>
        </w:r>
      </w:hyperlink>
    </w:p>
    <w:p w14:paraId="290DD4DC" w14:textId="77777777" w:rsidR="00E65834" w:rsidRDefault="00E65834" w:rsidP="00E65834">
      <w:pPr>
        <w:ind w:left="0" w:right="991"/>
      </w:pPr>
    </w:p>
    <w:p w14:paraId="12ABB70B" w14:textId="77777777" w:rsidR="00E65834" w:rsidRDefault="00E65834" w:rsidP="00E65834">
      <w:pPr>
        <w:pStyle w:val="Rubrik3"/>
      </w:pPr>
    </w:p>
    <w:p w14:paraId="6099E089" w14:textId="77777777" w:rsidR="00E65834" w:rsidRDefault="00E65834" w:rsidP="00E65834">
      <w:pPr>
        <w:spacing w:after="0" w:line="240" w:lineRule="auto"/>
        <w:ind w:left="284" w:right="991"/>
      </w:pPr>
    </w:p>
    <w:p w14:paraId="0A47C2D0" w14:textId="77777777" w:rsidR="00E65834" w:rsidRPr="009852F1" w:rsidRDefault="00E65834" w:rsidP="00E65834">
      <w:pPr>
        <w:spacing w:after="0" w:line="240" w:lineRule="auto"/>
        <w:ind w:left="284" w:right="991"/>
        <w:rPr>
          <w:szCs w:val="20"/>
        </w:rPr>
      </w:pPr>
    </w:p>
    <w:p w14:paraId="64139621" w14:textId="7114075D" w:rsidR="009852F1" w:rsidRPr="009852F1" w:rsidRDefault="009852F1" w:rsidP="00E65834">
      <w:pPr>
        <w:pStyle w:val="Rubrik2"/>
        <w:ind w:left="0" w:right="991"/>
        <w:rPr>
          <w:szCs w:val="20"/>
        </w:rPr>
      </w:pPr>
    </w:p>
    <w:sectPr w:rsidR="009852F1" w:rsidRPr="009852F1" w:rsidSect="009852F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0814F8" w14:textId="77777777" w:rsidR="008A4CE4" w:rsidRDefault="008A4CE4">
      <w:r>
        <w:separator/>
      </w:r>
    </w:p>
  </w:endnote>
  <w:endnote w:type="continuationSeparator" w:id="0">
    <w:p w14:paraId="46F4C178" w14:textId="77777777" w:rsidR="008A4CE4" w:rsidRDefault="008A4CE4">
      <w:r>
        <w:continuationSeparator/>
      </w:r>
    </w:p>
  </w:endnote>
  <w:endnote w:type="continuationNotice" w:id="1">
    <w:p w14:paraId="70947E1F" w14:textId="77777777" w:rsidR="008A4CE4" w:rsidRDefault="008A4C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5" name="Bildobjekt 4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D3A07C" w14:textId="77777777" w:rsidR="008A4CE4" w:rsidRDefault="008A4CE4"/>
  </w:footnote>
  <w:footnote w:type="continuationSeparator" w:id="0">
    <w:p w14:paraId="1465181C" w14:textId="77777777" w:rsidR="008A4CE4" w:rsidRDefault="008A4CE4">
      <w:r>
        <w:continuationSeparator/>
      </w:r>
    </w:p>
  </w:footnote>
  <w:footnote w:type="continuationNotice" w:id="1">
    <w:p w14:paraId="034FD919" w14:textId="77777777" w:rsidR="008A4CE4" w:rsidRDefault="008A4C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5828492">
    <w:abstractNumId w:val="18"/>
  </w:num>
  <w:num w:numId="2" w16cid:durableId="976376953">
    <w:abstractNumId w:val="15"/>
  </w:num>
  <w:num w:numId="3" w16cid:durableId="1834100073">
    <w:abstractNumId w:val="0"/>
  </w:num>
  <w:num w:numId="4" w16cid:durableId="1624116147">
    <w:abstractNumId w:val="7"/>
  </w:num>
  <w:num w:numId="5" w16cid:durableId="69500912">
    <w:abstractNumId w:val="16"/>
  </w:num>
  <w:num w:numId="6" w16cid:durableId="1893928363">
    <w:abstractNumId w:val="2"/>
  </w:num>
  <w:num w:numId="7" w16cid:durableId="38631569">
    <w:abstractNumId w:val="12"/>
  </w:num>
  <w:num w:numId="8" w16cid:durableId="361785795">
    <w:abstractNumId w:val="9"/>
  </w:num>
  <w:num w:numId="9" w16cid:durableId="594901075">
    <w:abstractNumId w:val="1"/>
  </w:num>
  <w:num w:numId="10" w16cid:durableId="1380546919">
    <w:abstractNumId w:val="1"/>
  </w:num>
  <w:num w:numId="11" w16cid:durableId="926882808">
    <w:abstractNumId w:val="3"/>
  </w:num>
  <w:num w:numId="12" w16cid:durableId="856042812">
    <w:abstractNumId w:val="4"/>
  </w:num>
  <w:num w:numId="13" w16cid:durableId="457572413">
    <w:abstractNumId w:val="14"/>
  </w:num>
  <w:num w:numId="14" w16cid:durableId="1185094034">
    <w:abstractNumId w:val="10"/>
  </w:num>
  <w:num w:numId="15" w16cid:durableId="629287910">
    <w:abstractNumId w:val="8"/>
  </w:num>
  <w:num w:numId="16" w16cid:durableId="1194343265">
    <w:abstractNumId w:val="13"/>
  </w:num>
  <w:num w:numId="17" w16cid:durableId="966468858">
    <w:abstractNumId w:val="5"/>
  </w:num>
  <w:num w:numId="18" w16cid:durableId="1280333977">
    <w:abstractNumId w:val="11"/>
  </w:num>
  <w:num w:numId="19" w16cid:durableId="703363322">
    <w:abstractNumId w:val="17"/>
  </w:num>
  <w:num w:numId="20" w16cid:durableId="13421202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1B2C"/>
    <w:rsid w:val="00132A59"/>
    <w:rsid w:val="00133337"/>
    <w:rsid w:val="00133A0F"/>
    <w:rsid w:val="0013580F"/>
    <w:rsid w:val="00137B6D"/>
    <w:rsid w:val="0014070B"/>
    <w:rsid w:val="001422C1"/>
    <w:rsid w:val="00147322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860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3CF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3A96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3B1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CE4"/>
    <w:rsid w:val="008A4EB9"/>
    <w:rsid w:val="008A74C0"/>
    <w:rsid w:val="008B14ED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52F1"/>
    <w:rsid w:val="009B1F6B"/>
    <w:rsid w:val="009C0D12"/>
    <w:rsid w:val="009C192E"/>
    <w:rsid w:val="009D32D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77F"/>
    <w:rsid w:val="00AF5AAF"/>
    <w:rsid w:val="00B046D8"/>
    <w:rsid w:val="00B13F4C"/>
    <w:rsid w:val="00B16219"/>
    <w:rsid w:val="00B16C59"/>
    <w:rsid w:val="00B33FDD"/>
    <w:rsid w:val="00B3401D"/>
    <w:rsid w:val="00B359CC"/>
    <w:rsid w:val="00B35E93"/>
    <w:rsid w:val="00B36107"/>
    <w:rsid w:val="00B41789"/>
    <w:rsid w:val="00B46C03"/>
    <w:rsid w:val="00B60C6C"/>
    <w:rsid w:val="00B619A9"/>
    <w:rsid w:val="00B65A9D"/>
    <w:rsid w:val="00B66D60"/>
    <w:rsid w:val="00B725B8"/>
    <w:rsid w:val="00B75EDE"/>
    <w:rsid w:val="00B77D88"/>
    <w:rsid w:val="00B77FAF"/>
    <w:rsid w:val="00B80109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D9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1B0A"/>
    <w:rsid w:val="00E52A86"/>
    <w:rsid w:val="00E54B47"/>
    <w:rsid w:val="00E553BF"/>
    <w:rsid w:val="00E55D93"/>
    <w:rsid w:val="00E61294"/>
    <w:rsid w:val="00E65834"/>
    <w:rsid w:val="00E7237C"/>
    <w:rsid w:val="00E77C46"/>
    <w:rsid w:val="00E86CE8"/>
    <w:rsid w:val="00E90E82"/>
    <w:rsid w:val="00EA00CB"/>
    <w:rsid w:val="00EA1BAA"/>
    <w:rsid w:val="00EA3FCD"/>
    <w:rsid w:val="00EA42A0"/>
    <w:rsid w:val="00EA6D32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81E38B8-8424-42AB-96DC-605E8E44F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rs10162-1596316381-26/surrogate/Regional%20riktlinje%20skyddade%20personuppgifter%20fr%c3%a5n%20Skatteverket%202022-2027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2</Pages>
  <Words>289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Skyddade personuppgifter</dc:title>
  <dc:subject/>
  <dc:creator>patrik.jens.johansson@vgregion.se</dc:creator>
  <keywords/>
  <lastModifiedBy>Carina Isbrand Fransson</lastModifiedBy>
  <revision>17</revision>
  <lastPrinted>2016-03-31T19:56:00.0000000Z</lastPrinted>
  <dcterms:created xsi:type="dcterms:W3CDTF">2022-05-23T16:30:00.0000000Z</dcterms:created>
  <dcterms:modified xsi:type="dcterms:W3CDTF">2024-05-16T10:31:00.0000000Z</dcterms:modified>
</coreProperties>
</file>