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9DE0" w14:textId="77777777" w:rsidR="00D66B32" w:rsidRPr="001A7317" w:rsidRDefault="00D66B32" w:rsidP="00D66B32">
      <w:pPr>
        <w:spacing w:after="0" w:line="240" w:lineRule="auto"/>
        <w:ind w:left="0" w:right="0"/>
        <w:rPr>
          <w:szCs w:val="20"/>
        </w:rPr>
      </w:pPr>
      <w:bookmarkStart w:id="0" w:name="_Toc321146591"/>
    </w:p>
    <w:p w14:paraId="7FAD7329" w14:textId="77777777" w:rsidR="00D66B32" w:rsidRPr="001A7317" w:rsidRDefault="00D66B32" w:rsidP="00D66B32">
      <w:pPr>
        <w:spacing w:after="0" w:line="240" w:lineRule="auto"/>
        <w:ind w:left="0" w:right="0"/>
        <w:rPr>
          <w:szCs w:val="20"/>
        </w:rPr>
      </w:pPr>
    </w:p>
    <w:p w14:paraId="3C27F577" w14:textId="77777777" w:rsidR="00D66B32" w:rsidRPr="001A7317" w:rsidRDefault="00D66B32" w:rsidP="00D66B3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A7317">
        <w:rPr>
          <w:szCs w:val="20"/>
        </w:rPr>
        <w:tab/>
      </w:r>
    </w:p>
    <w:p w14:paraId="64009C96" w14:textId="77777777" w:rsidR="00D66B32" w:rsidRPr="001A7317" w:rsidRDefault="00D66B32" w:rsidP="00D66B32">
      <w:pPr>
        <w:spacing w:after="0" w:line="240" w:lineRule="auto"/>
        <w:ind w:left="0" w:right="0"/>
        <w:rPr>
          <w:szCs w:val="20"/>
        </w:rPr>
      </w:pPr>
      <w:r w:rsidRPr="001A731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A3E9A" wp14:editId="03E06B0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7CA4C" w14:textId="77777777" w:rsidR="00D66B32" w:rsidRPr="003D37FD" w:rsidRDefault="00D66B32" w:rsidP="00D66B3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13239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1A3E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237CA4C" w14:textId="77777777" w:rsidR="00D66B32" w:rsidRPr="003D37FD" w:rsidRDefault="00D66B32" w:rsidP="00D66B3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13239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66B32" w:rsidRPr="001A7317" w14:paraId="29AC3A12" w14:textId="77777777" w:rsidTr="00B0223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15D7" w14:textId="77777777" w:rsidR="00D66B32" w:rsidRDefault="00D66B32" w:rsidP="00B02232">
            <w:pPr>
              <w:pStyle w:val="Rubrik1"/>
              <w:rPr>
                <w:noProof/>
              </w:rPr>
            </w:pPr>
          </w:p>
          <w:p w14:paraId="14468970" w14:textId="77777777" w:rsidR="00D66B32" w:rsidRPr="00B07465" w:rsidRDefault="00D66B32" w:rsidP="00B02232"/>
          <w:p w14:paraId="7113473B" w14:textId="77777777" w:rsidR="00D66B32" w:rsidRDefault="00D66B32" w:rsidP="00B02232">
            <w:pPr>
              <w:pStyle w:val="Rubrik1"/>
              <w:rPr>
                <w:noProof/>
              </w:rPr>
            </w:pPr>
          </w:p>
          <w:p w14:paraId="0BA08F75" w14:textId="77777777" w:rsidR="00D66B32" w:rsidRPr="001A7317" w:rsidRDefault="00D66B32" w:rsidP="00B02232">
            <w:pPr>
              <w:pStyle w:val="Rubrik1"/>
              <w:rPr>
                <w:noProof/>
                <w:sz w:val="36"/>
              </w:rPr>
            </w:pPr>
            <w:r w:rsidRPr="001A7317">
              <w:rPr>
                <w:noProof/>
              </w:rPr>
              <w:t>Rensugning av nedre luftvägar utan slutet sugsystem</w:t>
            </w:r>
          </w:p>
        </w:tc>
      </w:tr>
    </w:tbl>
    <w:p w14:paraId="4F3C91B7" w14:textId="77777777" w:rsidR="00D66B32" w:rsidRDefault="00D66B32" w:rsidP="00D66B32">
      <w:pPr>
        <w:pStyle w:val="Rubrik3"/>
        <w:ind w:left="851" w:right="565"/>
        <w:rPr>
          <w:rFonts w:ascii="Calibri" w:hAnsi="Calibri" w:cs="Calibri"/>
        </w:rPr>
      </w:pPr>
      <w:r w:rsidRPr="00BA0412">
        <w:t>Revidering i denna version</w:t>
      </w:r>
      <w:r w:rsidRPr="00BA0412">
        <w:rPr>
          <w:rFonts w:ascii="Calibri" w:hAnsi="Calibri" w:cs="Calibri"/>
        </w:rPr>
        <w:t xml:space="preserve"> </w:t>
      </w:r>
    </w:p>
    <w:p w14:paraId="61AEF6C4" w14:textId="77777777" w:rsidR="00D66B32" w:rsidRPr="00243C42" w:rsidRDefault="00D66B32" w:rsidP="00D66B32">
      <w:pPr>
        <w:spacing w:after="0" w:line="240" w:lineRule="auto"/>
        <w:ind w:left="851" w:right="565"/>
      </w:pPr>
      <w:r>
        <w:t xml:space="preserve">Uppdaterad steg för steg instruktion. </w:t>
      </w:r>
    </w:p>
    <w:p w14:paraId="103D9C84" w14:textId="77777777" w:rsidR="00D66B32" w:rsidRDefault="00D66B32" w:rsidP="00D66B32">
      <w:pPr>
        <w:pStyle w:val="Rubrik2"/>
        <w:ind w:left="851" w:right="565"/>
      </w:pPr>
      <w:r>
        <w:t>Bakgrund</w:t>
      </w:r>
    </w:p>
    <w:p w14:paraId="26AA293B" w14:textId="77777777" w:rsidR="00D66B32" w:rsidRDefault="00D66B32" w:rsidP="00D66B32">
      <w:pPr>
        <w:tabs>
          <w:tab w:val="left" w:pos="10348"/>
        </w:tabs>
        <w:ind w:left="851" w:right="565"/>
      </w:pPr>
      <w:r w:rsidRPr="00487D0C">
        <w:t xml:space="preserve">Intuberade och </w:t>
      </w:r>
      <w:proofErr w:type="spellStart"/>
      <w:r w:rsidRPr="00487D0C">
        <w:t>tracheotomerade</w:t>
      </w:r>
      <w:proofErr w:type="spellEnd"/>
      <w:r w:rsidRPr="00487D0C">
        <w:t xml:space="preserve"> patienter </w:t>
      </w:r>
      <w:r>
        <w:t xml:space="preserve">saknar </w:t>
      </w:r>
      <w:r w:rsidRPr="005A1858">
        <w:rPr>
          <w:color w:val="1E1E1E"/>
          <w:shd w:val="clear" w:color="auto" w:fill="FFFFFF"/>
        </w:rPr>
        <w:t>övre luftvägens funktion med att fukta, värma och filtrera inandningsluften</w:t>
      </w:r>
      <w:r>
        <w:rPr>
          <w:color w:val="1E1E1E"/>
          <w:shd w:val="clear" w:color="auto" w:fill="FFFFFF"/>
        </w:rPr>
        <w:t>, e</w:t>
      </w:r>
      <w:r w:rsidRPr="005A1858">
        <w:rPr>
          <w:color w:val="1E1E1E"/>
          <w:shd w:val="clear" w:color="auto" w:fill="FFFFFF"/>
        </w:rPr>
        <w:t>n otillräckligt befuktad och uppvärmd luft kan leda till nedsatt ciliefunktion och sekretstagnation som ytterligare försvårar upphostning av sekretet</w:t>
      </w:r>
      <w:r>
        <w:t>.</w:t>
      </w:r>
      <w:r w:rsidRPr="00487D0C">
        <w:t xml:space="preserve"> Sugning måste göras ytterst försiktigt. Patientens individuella behov styr hur ofta </w:t>
      </w:r>
      <w:proofErr w:type="spellStart"/>
      <w:r w:rsidRPr="00487D0C">
        <w:t>rensugning</w:t>
      </w:r>
      <w:proofErr w:type="spellEnd"/>
      <w:r w:rsidRPr="00487D0C">
        <w:t xml:space="preserve"> utföres. Samtidigt som det är viktigt att hålla luftvägarna rena kan överdriven sugning reta slemhinnan till ökad slemhinneproduktion.</w:t>
      </w:r>
      <w:r>
        <w:t xml:space="preserve"> </w:t>
      </w:r>
      <w:r w:rsidRPr="00C01C5E">
        <w:t>Sugning i de nedre luftvägarna omfattar luftstrupe (</w:t>
      </w:r>
      <w:proofErr w:type="spellStart"/>
      <w:r w:rsidRPr="00C01C5E">
        <w:t>trakea</w:t>
      </w:r>
      <w:proofErr w:type="spellEnd"/>
      <w:r w:rsidRPr="00C01C5E">
        <w:t xml:space="preserve">) och luftrör (bronker) och sker vanligtvis via nasal- eller endotrakealtub, </w:t>
      </w:r>
      <w:proofErr w:type="spellStart"/>
      <w:r w:rsidRPr="00C01C5E">
        <w:t>trakealkanyl</w:t>
      </w:r>
      <w:proofErr w:type="spellEnd"/>
      <w:r>
        <w:t>.</w:t>
      </w:r>
    </w:p>
    <w:p w14:paraId="68FC7587" w14:textId="77777777" w:rsidR="00D66B32" w:rsidRDefault="00D66B32" w:rsidP="00D66B32">
      <w:pPr>
        <w:tabs>
          <w:tab w:val="left" w:pos="10348"/>
        </w:tabs>
        <w:ind w:left="851" w:right="565"/>
      </w:pPr>
      <w:r w:rsidRPr="00F81410">
        <w:rPr>
          <w:noProof/>
        </w:rPr>
        <w:drawing>
          <wp:inline distT="0" distB="0" distL="0" distR="0" wp14:anchorId="537666D2" wp14:editId="0053757D">
            <wp:extent cx="3505200" cy="2714625"/>
            <wp:effectExtent l="0" t="0" r="0" b="9525"/>
            <wp:docPr id="2" name="Bildobjekt 2" descr="Bild som visar nedre luftväg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ild som visar nedre luftväga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5A59E" w14:textId="77777777" w:rsidR="00D66B32" w:rsidRDefault="00D66B32" w:rsidP="00D66B32">
      <w:pPr>
        <w:tabs>
          <w:tab w:val="left" w:pos="10348"/>
        </w:tabs>
        <w:ind w:left="851" w:right="565"/>
        <w:jc w:val="center"/>
      </w:pPr>
    </w:p>
    <w:p w14:paraId="7D1F759D" w14:textId="77777777" w:rsidR="00D66B32" w:rsidRDefault="00D66B32" w:rsidP="00D66B32">
      <w:pPr>
        <w:pStyle w:val="Rubrik2"/>
        <w:ind w:left="851" w:right="565"/>
      </w:pPr>
      <w:r>
        <w:t>Syfte</w:t>
      </w:r>
    </w:p>
    <w:p w14:paraId="3AEFF25C" w14:textId="77777777" w:rsidR="00D66B32" w:rsidRPr="00487D0C" w:rsidRDefault="00D66B32" w:rsidP="00D66B32">
      <w:pPr>
        <w:tabs>
          <w:tab w:val="left" w:pos="5520"/>
        </w:tabs>
        <w:ind w:left="851" w:right="565"/>
      </w:pPr>
      <w:r w:rsidRPr="00487D0C">
        <w:t xml:space="preserve">Att patienten som är intuberad/ </w:t>
      </w:r>
      <w:proofErr w:type="spellStart"/>
      <w:r w:rsidRPr="00487D0C">
        <w:t>tracheotomerad</w:t>
      </w:r>
      <w:proofErr w:type="spellEnd"/>
      <w:r w:rsidRPr="00487D0C">
        <w:t xml:space="preserve"> skall få en säker utförd </w:t>
      </w:r>
      <w:proofErr w:type="spellStart"/>
      <w:r>
        <w:t>ren</w:t>
      </w:r>
      <w:r w:rsidRPr="00487D0C">
        <w:t>sugning</w:t>
      </w:r>
      <w:proofErr w:type="spellEnd"/>
      <w:r w:rsidRPr="00487D0C">
        <w:t xml:space="preserve"> av de nedre luftvägarna</w:t>
      </w:r>
      <w:r>
        <w:t>.</w:t>
      </w:r>
      <w:r w:rsidRPr="00487D0C">
        <w:t xml:space="preserve">  </w:t>
      </w:r>
    </w:p>
    <w:p w14:paraId="223183AC" w14:textId="77777777" w:rsidR="00D66B32" w:rsidRPr="00487D0C" w:rsidRDefault="00D66B32" w:rsidP="00D66B32">
      <w:pPr>
        <w:pStyle w:val="Rubrik2"/>
        <w:ind w:left="851" w:right="565"/>
      </w:pPr>
      <w:r>
        <w:t xml:space="preserve">Vilka </w:t>
      </w:r>
      <w:r w:rsidRPr="00487D0C">
        <w:t>berörs</w:t>
      </w:r>
    </w:p>
    <w:p w14:paraId="60952590" w14:textId="77777777" w:rsidR="00D66B32" w:rsidRDefault="00D66B32" w:rsidP="00D66B32">
      <w:pPr>
        <w:ind w:left="851" w:right="565"/>
      </w:pPr>
      <w:r w:rsidRPr="00487D0C">
        <w:t>Sjuksköterskor, undersköterskor och läkare på IVA</w:t>
      </w:r>
      <w:r>
        <w:t xml:space="preserve"> och IMA</w:t>
      </w:r>
      <w:r w:rsidRPr="00487D0C">
        <w:t xml:space="preserve"> inom NU-sjukvården.</w:t>
      </w:r>
    </w:p>
    <w:p w14:paraId="54CEFB79" w14:textId="77777777" w:rsidR="00D66B32" w:rsidRDefault="00D66B32" w:rsidP="00D66B32">
      <w:pPr>
        <w:pStyle w:val="Rubrik2"/>
        <w:ind w:left="851"/>
      </w:pPr>
      <w:r w:rsidRPr="00487D0C">
        <w:t>Indikatione</w:t>
      </w:r>
      <w:r>
        <w:t>r</w:t>
      </w:r>
    </w:p>
    <w:p w14:paraId="23923BF5" w14:textId="77777777" w:rsidR="00D66B32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 w:rsidRPr="00C73956">
        <w:t>Sekret som orsakar hinder för ett effektivt luftflöde i de nedre luftvägarna. Minskad minutvolym i ventilatorn.</w:t>
      </w:r>
    </w:p>
    <w:p w14:paraId="3C12E82B" w14:textId="77777777" w:rsidR="00D66B32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>
        <w:t>Ökat inspiratoriskt luftvägstryck.</w:t>
      </w:r>
    </w:p>
    <w:p w14:paraId="3C617C02" w14:textId="77777777" w:rsidR="00D66B32" w:rsidRPr="00C73956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>
        <w:t>Sågtandsmönster på volymflödeskurvan.</w:t>
      </w:r>
    </w:p>
    <w:p w14:paraId="02DF3006" w14:textId="77777777" w:rsidR="00D66B32" w:rsidRPr="00C73956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 w:rsidRPr="00C73956">
        <w:t>Hörbara eller synbara tecken på sekret i luftvägarna.</w:t>
      </w:r>
    </w:p>
    <w:p w14:paraId="4741FABF" w14:textId="77777777" w:rsidR="00D66B32" w:rsidRPr="00C73956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 w:rsidRPr="00C73956">
        <w:t>Gurglande läte från luftvägarna.</w:t>
      </w:r>
      <w:r>
        <w:t xml:space="preserve"> D</w:t>
      </w:r>
      <w:r w:rsidRPr="00C73956">
        <w:t>et går att känna vibrationer över patientens bröstkorg. </w:t>
      </w:r>
    </w:p>
    <w:p w14:paraId="493D3D71" w14:textId="77777777" w:rsidR="00D66B32" w:rsidRPr="00C73956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 w:rsidRPr="00C73956">
        <w:t xml:space="preserve">Att patienten själv känner ett behov av att </w:t>
      </w:r>
      <w:proofErr w:type="spellStart"/>
      <w:r w:rsidRPr="00C73956">
        <w:t>rensugas</w:t>
      </w:r>
      <w:proofErr w:type="spellEnd"/>
      <w:r w:rsidRPr="00C73956">
        <w:t xml:space="preserve"> i luftvägarna.</w:t>
      </w:r>
    </w:p>
    <w:p w14:paraId="4D6AF08A" w14:textId="77777777" w:rsidR="00D66B32" w:rsidRPr="00CA33AB" w:rsidRDefault="00D66B32" w:rsidP="00D66B32">
      <w:pPr>
        <w:pStyle w:val="Rubrik2"/>
      </w:pPr>
      <w:r w:rsidRPr="00CA33AB">
        <w:t>Utrustning</w:t>
      </w:r>
    </w:p>
    <w:p w14:paraId="1A9ACBD5" w14:textId="77777777" w:rsidR="00D66B32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>
        <w:t>Sugejektor kopplad till sugflaska</w:t>
      </w:r>
    </w:p>
    <w:p w14:paraId="3F8A5ADC" w14:textId="77777777" w:rsidR="00D66B32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>
        <w:t xml:space="preserve">Sugslang med reglage </w:t>
      </w:r>
    </w:p>
    <w:p w14:paraId="39CC7167" w14:textId="77777777" w:rsidR="00D66B32" w:rsidRPr="006160CC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>
        <w:t>Steril sugkateter (Fr 12–14, lång eller kort)</w:t>
      </w:r>
    </w:p>
    <w:p w14:paraId="73276132" w14:textId="77777777" w:rsidR="00D66B32" w:rsidRPr="006160CC" w:rsidRDefault="00D66B32" w:rsidP="00D66B32">
      <w:pPr>
        <w:numPr>
          <w:ilvl w:val="0"/>
          <w:numId w:val="28"/>
        </w:numPr>
        <w:spacing w:after="0" w:line="240" w:lineRule="auto"/>
        <w:ind w:left="1276" w:right="565" w:hanging="283"/>
      </w:pPr>
      <w:r>
        <w:t>Mugg med flaskvatten vid patientplatsen</w:t>
      </w:r>
    </w:p>
    <w:p w14:paraId="48C8A0C4" w14:textId="77777777" w:rsidR="00D66B32" w:rsidRDefault="00D66B32" w:rsidP="00D66B32">
      <w:pPr>
        <w:pStyle w:val="Rubrik2"/>
      </w:pPr>
      <w:r>
        <w:t>Tillvägagångsätt</w:t>
      </w:r>
    </w:p>
    <w:p w14:paraId="53CC64BB" w14:textId="77777777" w:rsidR="00D66B32" w:rsidRPr="00487D0C" w:rsidRDefault="00D66B32" w:rsidP="00D66B32">
      <w:pPr>
        <w:numPr>
          <w:ilvl w:val="0"/>
          <w:numId w:val="26"/>
        </w:numPr>
        <w:spacing w:after="0" w:line="240" w:lineRule="auto"/>
        <w:ind w:left="851" w:right="565" w:firstLine="142"/>
      </w:pPr>
      <w:r>
        <w:t>Tillämpa basala hygienrutiner och använd visir.</w:t>
      </w:r>
    </w:p>
    <w:p w14:paraId="6341387E" w14:textId="77777777" w:rsidR="00D66B32" w:rsidRPr="009E7220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Kontrollera att sugkraften på sugejektorns manometer är inställd på max 26 </w:t>
      </w:r>
      <w:proofErr w:type="spellStart"/>
      <w:r>
        <w:t>kPa</w:t>
      </w:r>
      <w:proofErr w:type="spellEnd"/>
      <w:r>
        <w:t>. Om slemhinnorna är lättblödande ställs trycket något lägre.</w:t>
      </w:r>
    </w:p>
    <w:p w14:paraId="58211C74" w14:textId="77777777" w:rsidR="00D66B32" w:rsidRPr="009E7220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Informera patienten. </w:t>
      </w:r>
    </w:p>
    <w:p w14:paraId="094D7073" w14:textId="77777777" w:rsidR="00D66B32" w:rsidRPr="009E7220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Anslut steril sugkateter på sugslangen. Använd lång sugkateter till oralt eller nasalt intuberade patienter. Använd kort sugkateter till </w:t>
      </w:r>
      <w:proofErr w:type="spellStart"/>
      <w:r>
        <w:t>tracheostomerade</w:t>
      </w:r>
      <w:proofErr w:type="spellEnd"/>
      <w:r>
        <w:t xml:space="preserve"> patienter. </w:t>
      </w:r>
    </w:p>
    <w:p w14:paraId="7ADFAB3D" w14:textId="77777777" w:rsidR="00D66B32" w:rsidRPr="009E7220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Mät upp sugdjupet på sugkatetern, det bör i allmänhet vara vid </w:t>
      </w:r>
      <w:proofErr w:type="spellStart"/>
      <w:r>
        <w:t>trachealtubens</w:t>
      </w:r>
      <w:proofErr w:type="spellEnd"/>
      <w:r>
        <w:t xml:space="preserve"> eller </w:t>
      </w:r>
      <w:proofErr w:type="spellStart"/>
      <w:r>
        <w:t>trachealkanylens</w:t>
      </w:r>
      <w:proofErr w:type="spellEnd"/>
      <w:r>
        <w:t xml:space="preserve"> spets. </w:t>
      </w:r>
      <w:r w:rsidRPr="00C73956">
        <w:t>Observera! Vid akut luftvägshinder där sekret snabbt behöver avlägsnas är det tillåtet att suga djupare. Problemet måste lösas.</w:t>
      </w:r>
    </w:p>
    <w:p w14:paraId="71B93D97" w14:textId="77777777" w:rsidR="00D66B32" w:rsidRPr="009E7220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Tryck på ”frånkoppling/sugning” på respiratorn för att preoxygenera och för att respiratorn inte ska stå och blåsa luft. </w:t>
      </w:r>
    </w:p>
    <w:p w14:paraId="6A7CC290" w14:textId="77777777" w:rsidR="00D66B32" w:rsidRPr="009E7220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Arbeta aseptiskt och behåll renhetsgraden på sugkateterns spets genom att inte vidröra spetsen. </w:t>
      </w:r>
    </w:p>
    <w:p w14:paraId="4F410021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För ner sugkatetern utan sugkraft (inget finger på slangreglaget) i tuben eller </w:t>
      </w:r>
      <w:proofErr w:type="spellStart"/>
      <w:r>
        <w:t>trachealkanylen</w:t>
      </w:r>
      <w:proofErr w:type="spellEnd"/>
      <w:r>
        <w:t xml:space="preserve">. Vid användning av </w:t>
      </w:r>
      <w:proofErr w:type="spellStart"/>
      <w:r>
        <w:t>trakealkanyl</w:t>
      </w:r>
      <w:proofErr w:type="spellEnd"/>
      <w:r>
        <w:t xml:space="preserve"> med innerkanyl så sker sugning av luftvägar vanligtvis genom den</w:t>
      </w:r>
    </w:p>
    <w:p w14:paraId="0BAEC876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lastRenderedPageBreak/>
        <w:t xml:space="preserve">Placera fingret på reglaget vilket startar sugkraften. För sugkatetern uppåt genom att rotera mellan tumme och pekfinger då det minskar risken att katetern suger fast. </w:t>
      </w:r>
    </w:p>
    <w:p w14:paraId="4B4CFB82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Begränsa sugningen till max 15 sek. </w:t>
      </w:r>
    </w:p>
    <w:p w14:paraId="63597D3F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Anslut patienten till respiratorn. </w:t>
      </w:r>
    </w:p>
    <w:p w14:paraId="7B26BD9D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 Upprepa sugningen om resultatet ej är tillfredsställande, använd ny sugkateter. </w:t>
      </w:r>
    </w:p>
    <w:p w14:paraId="1845272D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 Spola igenom sugslangen med flaskvatten.</w:t>
      </w:r>
    </w:p>
    <w:p w14:paraId="2FFC95A2" w14:textId="77777777" w:rsidR="00D66B32" w:rsidRPr="00243C42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 Stäng sugejektorn och placera sugslangen i dess hållare. </w:t>
      </w:r>
    </w:p>
    <w:p w14:paraId="080528BE" w14:textId="77777777" w:rsidR="00D66B32" w:rsidRPr="00487D0C" w:rsidRDefault="00D66B32" w:rsidP="00D66B32">
      <w:pPr>
        <w:numPr>
          <w:ilvl w:val="0"/>
          <w:numId w:val="26"/>
        </w:numPr>
        <w:spacing w:after="0" w:line="240" w:lineRule="auto"/>
        <w:ind w:left="1276" w:right="565" w:hanging="283"/>
      </w:pPr>
      <w:r>
        <w:t xml:space="preserve"> Dokumentera att sugning är utförd i CHA.</w:t>
      </w:r>
    </w:p>
    <w:p w14:paraId="48F8C00A" w14:textId="77777777" w:rsidR="00D66B32" w:rsidRPr="00243C42" w:rsidRDefault="00D66B32" w:rsidP="00D66B32">
      <w:pPr>
        <w:pStyle w:val="Rubrik2"/>
      </w:pPr>
      <w:r w:rsidRPr="00243C42">
        <w:t xml:space="preserve">Risker </w:t>
      </w:r>
    </w:p>
    <w:p w14:paraId="09EC1042" w14:textId="77777777" w:rsidR="00D66B32" w:rsidRPr="00487D0C" w:rsidRDefault="00D66B32" w:rsidP="00D66B32">
      <w:pPr>
        <w:numPr>
          <w:ilvl w:val="0"/>
          <w:numId w:val="22"/>
        </w:numPr>
        <w:tabs>
          <w:tab w:val="clear" w:pos="1429"/>
        </w:tabs>
        <w:spacing w:after="0" w:line="240" w:lineRule="auto"/>
        <w:ind w:left="1276" w:right="565" w:hanging="283"/>
      </w:pPr>
      <w:r w:rsidRPr="00487D0C">
        <w:t>Obehag för patienten</w:t>
      </w:r>
    </w:p>
    <w:p w14:paraId="40387889" w14:textId="77777777" w:rsidR="00D66B32" w:rsidRPr="00487D0C" w:rsidRDefault="00D66B32" w:rsidP="00D66B32">
      <w:pPr>
        <w:numPr>
          <w:ilvl w:val="0"/>
          <w:numId w:val="22"/>
        </w:numPr>
        <w:tabs>
          <w:tab w:val="clear" w:pos="1429"/>
        </w:tabs>
        <w:spacing w:after="0" w:line="240" w:lineRule="auto"/>
        <w:ind w:left="851" w:right="565" w:firstLine="142"/>
      </w:pPr>
      <w:proofErr w:type="spellStart"/>
      <w:r w:rsidRPr="00487D0C">
        <w:t>Hypoxi</w:t>
      </w:r>
      <w:proofErr w:type="spellEnd"/>
    </w:p>
    <w:p w14:paraId="51750153" w14:textId="77777777" w:rsidR="00D66B32" w:rsidRPr="00487D0C" w:rsidRDefault="00D66B32" w:rsidP="00D66B32">
      <w:pPr>
        <w:numPr>
          <w:ilvl w:val="0"/>
          <w:numId w:val="22"/>
        </w:numPr>
        <w:tabs>
          <w:tab w:val="clear" w:pos="1429"/>
        </w:tabs>
        <w:spacing w:after="0" w:line="240" w:lineRule="auto"/>
        <w:ind w:left="851" w:right="565" w:firstLine="142"/>
      </w:pPr>
      <w:r w:rsidRPr="00487D0C">
        <w:t>Rytmrubbningar</w:t>
      </w:r>
      <w:r>
        <w:t>, bradykardi</w:t>
      </w:r>
    </w:p>
    <w:p w14:paraId="10C0BA07" w14:textId="77777777" w:rsidR="00D66B32" w:rsidRPr="00487D0C" w:rsidRDefault="00D66B32" w:rsidP="00D66B32">
      <w:pPr>
        <w:numPr>
          <w:ilvl w:val="0"/>
          <w:numId w:val="22"/>
        </w:numPr>
        <w:tabs>
          <w:tab w:val="clear" w:pos="1429"/>
        </w:tabs>
        <w:spacing w:after="0" w:line="240" w:lineRule="auto"/>
        <w:ind w:left="851" w:right="565" w:firstLine="142"/>
      </w:pPr>
      <w:r w:rsidRPr="00487D0C">
        <w:t xml:space="preserve">Frånkoppling av kontinuerligt PEEP i </w:t>
      </w:r>
      <w:r>
        <w:t>ventilatorn</w:t>
      </w:r>
      <w:r w:rsidRPr="00487D0C">
        <w:t xml:space="preserve">, risk för </w:t>
      </w:r>
      <w:r>
        <w:tab/>
      </w:r>
      <w:proofErr w:type="spellStart"/>
      <w:r>
        <w:t>atelektasbildning</w:t>
      </w:r>
      <w:proofErr w:type="spellEnd"/>
      <w:r>
        <w:t>.</w:t>
      </w:r>
    </w:p>
    <w:p w14:paraId="4CAD4F19" w14:textId="77777777" w:rsidR="00D66B32" w:rsidRPr="00487D0C" w:rsidRDefault="00D66B32" w:rsidP="00D66B32">
      <w:pPr>
        <w:numPr>
          <w:ilvl w:val="0"/>
          <w:numId w:val="22"/>
        </w:numPr>
        <w:tabs>
          <w:tab w:val="clear" w:pos="1429"/>
        </w:tabs>
        <w:spacing w:after="0" w:line="240" w:lineRule="auto"/>
        <w:ind w:left="851" w:right="565" w:firstLine="142"/>
      </w:pPr>
      <w:r w:rsidRPr="00487D0C">
        <w:t>Slemhinneskador</w:t>
      </w:r>
    </w:p>
    <w:p w14:paraId="2FC04089" w14:textId="77777777" w:rsidR="00D66B32" w:rsidRPr="00487D0C" w:rsidRDefault="00D66B32" w:rsidP="00D66B32">
      <w:pPr>
        <w:numPr>
          <w:ilvl w:val="0"/>
          <w:numId w:val="22"/>
        </w:numPr>
        <w:tabs>
          <w:tab w:val="clear" w:pos="1429"/>
        </w:tabs>
        <w:spacing w:after="0" w:line="240" w:lineRule="auto"/>
        <w:ind w:left="851" w:right="565" w:firstLine="142"/>
      </w:pPr>
      <w:r w:rsidRPr="00487D0C">
        <w:t xml:space="preserve">Oavsiktlig </w:t>
      </w:r>
      <w:proofErr w:type="spellStart"/>
      <w:r w:rsidRPr="00487D0C">
        <w:t>extubation</w:t>
      </w:r>
      <w:proofErr w:type="spellEnd"/>
    </w:p>
    <w:p w14:paraId="7D78820F" w14:textId="77777777" w:rsidR="00D66B32" w:rsidRPr="00243C42" w:rsidRDefault="00D66B32" w:rsidP="00D66B32">
      <w:pPr>
        <w:pStyle w:val="Rubrik2"/>
      </w:pPr>
      <w:r w:rsidRPr="00243C42">
        <w:t>Kunskapsöversikt</w:t>
      </w:r>
    </w:p>
    <w:p w14:paraId="132285CB" w14:textId="77777777" w:rsidR="00D66B32" w:rsidRPr="00487D0C" w:rsidRDefault="00D66B32" w:rsidP="00D66B32">
      <w:pPr>
        <w:ind w:left="993" w:right="565"/>
      </w:pPr>
      <w:r>
        <w:t>Vårdhandboken</w:t>
      </w:r>
    </w:p>
    <w:p w14:paraId="2E737877" w14:textId="77777777" w:rsidR="00D66B32" w:rsidRDefault="00D66B32" w:rsidP="00D66B32">
      <w:pPr>
        <w:pStyle w:val="Rubrik2"/>
        <w:ind w:left="851" w:right="565"/>
        <w:rPr>
          <w:b/>
          <w:bCs w:val="0"/>
          <w:iCs/>
          <w:sz w:val="24"/>
          <w:szCs w:val="24"/>
        </w:rPr>
      </w:pPr>
      <w:r>
        <w:rPr>
          <w:sz w:val="24"/>
        </w:rPr>
        <w:br/>
      </w:r>
    </w:p>
    <w:bookmarkEnd w:id="0"/>
    <w:p w14:paraId="1EE13E28" w14:textId="77777777" w:rsidR="00D66B32" w:rsidRPr="001A7317" w:rsidRDefault="00D66B32" w:rsidP="00D66B32">
      <w:pPr>
        <w:keepNext/>
        <w:spacing w:after="0" w:line="240" w:lineRule="auto"/>
        <w:ind w:left="851" w:right="565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DD1C7FA" w14:textId="77777777" w:rsidR="00D42C0F" w:rsidRPr="00D3544B" w:rsidRDefault="00D42C0F" w:rsidP="00D3544B"/>
    <w:sectPr w:rsidR="00D42C0F" w:rsidRPr="00D3544B" w:rsidSect="001A731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0" name="Bildobjekt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12B2B"/>
    <w:multiLevelType w:val="hybridMultilevel"/>
    <w:tmpl w:val="4BC660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07BB9"/>
    <w:multiLevelType w:val="hybridMultilevel"/>
    <w:tmpl w:val="34AADD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7760CC9"/>
    <w:multiLevelType w:val="hybridMultilevel"/>
    <w:tmpl w:val="4B626DDC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B4418"/>
    <w:multiLevelType w:val="hybridMultilevel"/>
    <w:tmpl w:val="54CED1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D51342D"/>
    <w:multiLevelType w:val="hybridMultilevel"/>
    <w:tmpl w:val="022E20B4"/>
    <w:lvl w:ilvl="0" w:tplc="28B8A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B227D"/>
    <w:multiLevelType w:val="hybridMultilevel"/>
    <w:tmpl w:val="D2A6CE10"/>
    <w:lvl w:ilvl="0" w:tplc="FFFFFFFF">
      <w:start w:val="1"/>
      <w:numFmt w:val="bullet"/>
      <w:lvlText w:val=""/>
      <w:lvlJc w:val="left"/>
      <w:pPr>
        <w:tabs>
          <w:tab w:val="num" w:pos="2063"/>
        </w:tabs>
        <w:ind w:left="206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FA0D6D"/>
    <w:multiLevelType w:val="hybridMultilevel"/>
    <w:tmpl w:val="9CFAA71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ED0513F"/>
    <w:multiLevelType w:val="hybridMultilevel"/>
    <w:tmpl w:val="551EE410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561717159">
    <w:abstractNumId w:val="25"/>
  </w:num>
  <w:num w:numId="2" w16cid:durableId="1803573966">
    <w:abstractNumId w:val="19"/>
  </w:num>
  <w:num w:numId="3" w16cid:durableId="313876907">
    <w:abstractNumId w:val="0"/>
  </w:num>
  <w:num w:numId="4" w16cid:durableId="1001392162">
    <w:abstractNumId w:val="9"/>
  </w:num>
  <w:num w:numId="5" w16cid:durableId="1543012056">
    <w:abstractNumId w:val="23"/>
  </w:num>
  <w:num w:numId="6" w16cid:durableId="396131081">
    <w:abstractNumId w:val="3"/>
  </w:num>
  <w:num w:numId="7" w16cid:durableId="548226673">
    <w:abstractNumId w:val="16"/>
  </w:num>
  <w:num w:numId="8" w16cid:durableId="150030712">
    <w:abstractNumId w:val="12"/>
  </w:num>
  <w:num w:numId="9" w16cid:durableId="280579019">
    <w:abstractNumId w:val="1"/>
  </w:num>
  <w:num w:numId="10" w16cid:durableId="304043275">
    <w:abstractNumId w:val="1"/>
  </w:num>
  <w:num w:numId="11" w16cid:durableId="459766355">
    <w:abstractNumId w:val="4"/>
  </w:num>
  <w:num w:numId="12" w16cid:durableId="404567576">
    <w:abstractNumId w:val="5"/>
  </w:num>
  <w:num w:numId="13" w16cid:durableId="1089546319">
    <w:abstractNumId w:val="18"/>
  </w:num>
  <w:num w:numId="14" w16cid:durableId="1883247792">
    <w:abstractNumId w:val="14"/>
  </w:num>
  <w:num w:numId="15" w16cid:durableId="414597488">
    <w:abstractNumId w:val="10"/>
  </w:num>
  <w:num w:numId="16" w16cid:durableId="1986735378">
    <w:abstractNumId w:val="17"/>
  </w:num>
  <w:num w:numId="17" w16cid:durableId="1557156987">
    <w:abstractNumId w:val="6"/>
  </w:num>
  <w:num w:numId="18" w16cid:durableId="1491484275">
    <w:abstractNumId w:val="15"/>
  </w:num>
  <w:num w:numId="19" w16cid:durableId="1310864778">
    <w:abstractNumId w:val="24"/>
  </w:num>
  <w:num w:numId="20" w16cid:durableId="367295500">
    <w:abstractNumId w:val="22"/>
  </w:num>
  <w:num w:numId="21" w16cid:durableId="644050930">
    <w:abstractNumId w:val="21"/>
  </w:num>
  <w:num w:numId="22" w16cid:durableId="1753889535">
    <w:abstractNumId w:val="11"/>
  </w:num>
  <w:num w:numId="23" w16cid:durableId="313996725">
    <w:abstractNumId w:val="26"/>
  </w:num>
  <w:num w:numId="24" w16cid:durableId="478308012">
    <w:abstractNumId w:val="7"/>
  </w:num>
  <w:num w:numId="25" w16cid:durableId="242224583">
    <w:abstractNumId w:val="8"/>
  </w:num>
  <w:num w:numId="26" w16cid:durableId="1185943892">
    <w:abstractNumId w:val="13"/>
  </w:num>
  <w:num w:numId="27" w16cid:durableId="1864322406">
    <w:abstractNumId w:val="20"/>
  </w:num>
  <w:num w:numId="28" w16cid:durableId="2113085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7317"/>
    <w:rsid w:val="001B762C"/>
    <w:rsid w:val="001C4D0A"/>
    <w:rsid w:val="001C5FEF"/>
    <w:rsid w:val="00211487"/>
    <w:rsid w:val="00211D91"/>
    <w:rsid w:val="00217DEC"/>
    <w:rsid w:val="00235B57"/>
    <w:rsid w:val="00242232"/>
    <w:rsid w:val="00250F24"/>
    <w:rsid w:val="002523C5"/>
    <w:rsid w:val="0025380B"/>
    <w:rsid w:val="002559CE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0CC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8EC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84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180"/>
    <w:rsid w:val="00AF5AAF"/>
    <w:rsid w:val="00B046D8"/>
    <w:rsid w:val="00B07465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956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FCF"/>
    <w:rsid w:val="00CF70BB"/>
    <w:rsid w:val="00D074DB"/>
    <w:rsid w:val="00D139CF"/>
    <w:rsid w:val="00D3544B"/>
    <w:rsid w:val="00D37E7F"/>
    <w:rsid w:val="00D42C0F"/>
    <w:rsid w:val="00D47AD7"/>
    <w:rsid w:val="00D51529"/>
    <w:rsid w:val="00D66B32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4FA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419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3</Pages>
  <Words>430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Rensugning av nedre luftvägar utan slutet sugsystem</dc:title>
  <dc:subject/>
  <dc:creator>patrik.jens.johansson@vgregion.se</dc:creator>
  <keywords/>
  <lastModifiedBy>Carina Isbrand Fransson</lastModifiedBy>
  <revision>14</revision>
  <lastPrinted>2016-03-31T10:56:00.0000000Z</lastPrinted>
  <dcterms:created xsi:type="dcterms:W3CDTF">2022-05-23T07:28:00.0000000Z</dcterms:created>
  <dcterms:modified xsi:type="dcterms:W3CDTF">2025-11-12T10:15:00.0000000Z</dcterms:modified>
</coreProperties>
</file>