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B87D5" w14:textId="77777777" w:rsidR="00966227" w:rsidRDefault="00966227" w:rsidP="00F35B05">
      <w:pPr>
        <w:pStyle w:val="Rubrik2"/>
        <w:sectPr w:rsidR="00966227" w:rsidSect="0096622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1FFE89C" w14:textId="77777777" w:rsidR="00966227" w:rsidRPr="00966227" w:rsidRDefault="00966227" w:rsidP="00966227">
      <w:pPr>
        <w:spacing w:after="0" w:line="240" w:lineRule="auto"/>
        <w:ind w:left="0" w:right="0"/>
        <w:rPr>
          <w:szCs w:val="20"/>
        </w:rPr>
      </w:pPr>
    </w:p>
    <w:p w14:paraId="718B7BD7" w14:textId="77777777" w:rsidR="00966227" w:rsidRPr="00966227" w:rsidRDefault="00966227" w:rsidP="00966227">
      <w:pPr>
        <w:spacing w:after="0" w:line="240" w:lineRule="auto"/>
        <w:ind w:left="0" w:right="0"/>
        <w:rPr>
          <w:szCs w:val="20"/>
        </w:rPr>
      </w:pPr>
    </w:p>
    <w:p w14:paraId="0F1AD8C6" w14:textId="77777777" w:rsidR="00966227" w:rsidRPr="00966227" w:rsidRDefault="00966227" w:rsidP="0096622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66227">
        <w:rPr>
          <w:szCs w:val="20"/>
        </w:rPr>
        <w:tab/>
      </w:r>
    </w:p>
    <w:p w14:paraId="13FAEC8A" w14:textId="55CA11EC" w:rsidR="00966227" w:rsidRPr="00966227" w:rsidRDefault="00966227" w:rsidP="00966227">
      <w:pPr>
        <w:spacing w:after="0" w:line="240" w:lineRule="auto"/>
        <w:ind w:left="0" w:right="0"/>
        <w:rPr>
          <w:szCs w:val="20"/>
        </w:rPr>
      </w:pPr>
      <w:r w:rsidRPr="0096622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2CA27" wp14:editId="2B3971A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22458" w14:textId="77777777" w:rsidR="00966227" w:rsidRPr="003D37FD" w:rsidRDefault="00966227" w:rsidP="0096622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21687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C2CA2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7D22458" w14:textId="77777777" w:rsidR="00966227" w:rsidRPr="003D37FD" w:rsidRDefault="00966227" w:rsidP="0096622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21687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66227" w:rsidRPr="00966227" w14:paraId="6EF81AB2" w14:textId="77777777" w:rsidTr="00EB15C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C511DFC" w14:textId="77777777" w:rsidR="00966227" w:rsidRPr="00966227" w:rsidRDefault="00966227" w:rsidP="0071360B">
            <w:pPr>
              <w:pStyle w:val="Rubrik1"/>
              <w:ind w:left="0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966227">
              <w:rPr>
                <w:noProof/>
              </w:rPr>
              <w:t>Barn – Revivator, testning</w:t>
            </w:r>
          </w:p>
        </w:tc>
      </w:tr>
    </w:tbl>
    <w:p w14:paraId="3F2509D0" w14:textId="77777777" w:rsidR="00966227" w:rsidRDefault="00966227" w:rsidP="0096622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0F1B24D8" w14:textId="59462E8E" w:rsidR="0071360B" w:rsidRPr="0071360B" w:rsidRDefault="0071360B" w:rsidP="0071360B">
      <w:pPr>
        <w:pStyle w:val="Rubrik2"/>
        <w:ind w:left="0"/>
        <w:rPr>
          <w:rFonts w:ascii="Times New Roman" w:hAnsi="Times New Roman" w:cs="Times New Roman"/>
          <w:sz w:val="24"/>
          <w:szCs w:val="24"/>
        </w:rPr>
      </w:pPr>
      <w:r>
        <w:t>Revidering i denna version</w:t>
      </w:r>
      <w:r>
        <w:br/>
      </w:r>
      <w:r w:rsidR="00D778E9">
        <w:rPr>
          <w:rFonts w:ascii="Times New Roman" w:hAnsi="Times New Roman" w:cs="Times New Roman"/>
          <w:sz w:val="24"/>
          <w:szCs w:val="24"/>
        </w:rPr>
        <w:t xml:space="preserve">Uppdaterad i giltighetstid, inga förändringar. </w:t>
      </w:r>
      <w:r w:rsidR="000F61C6">
        <w:rPr>
          <w:rFonts w:ascii="Times New Roman" w:hAnsi="Times New Roman" w:cs="Times New Roman"/>
          <w:sz w:val="24"/>
          <w:szCs w:val="24"/>
        </w:rPr>
        <w:t xml:space="preserve"> </w:t>
      </w:r>
      <w:r w:rsidR="00177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640D0" w14:textId="77777777" w:rsidR="00966227" w:rsidRPr="00966227" w:rsidRDefault="00966227" w:rsidP="0071360B">
      <w:pPr>
        <w:pStyle w:val="Rubrik2"/>
        <w:ind w:left="0"/>
      </w:pPr>
      <w:r w:rsidRPr="00966227">
        <w:t>Bakgrund/Syfte</w:t>
      </w:r>
    </w:p>
    <w:p w14:paraId="242133A5" w14:textId="77777777" w:rsidR="00966227" w:rsidRPr="00966227" w:rsidRDefault="00966227" w:rsidP="00966227">
      <w:pPr>
        <w:spacing w:after="0" w:line="240" w:lineRule="auto"/>
        <w:ind w:left="0" w:right="0"/>
        <w:rPr>
          <w:szCs w:val="20"/>
        </w:rPr>
      </w:pPr>
      <w:r w:rsidRPr="00966227">
        <w:rPr>
          <w:szCs w:val="20"/>
        </w:rPr>
        <w:t>Att tydliggöra handhavandet för en god och säker vård av barn.</w:t>
      </w:r>
    </w:p>
    <w:p w14:paraId="28C710BE" w14:textId="77777777" w:rsidR="00966227" w:rsidRPr="00966227" w:rsidRDefault="00966227" w:rsidP="00966227">
      <w:pPr>
        <w:spacing w:after="0" w:line="240" w:lineRule="auto"/>
        <w:ind w:left="0" w:right="0"/>
        <w:rPr>
          <w:szCs w:val="20"/>
        </w:rPr>
      </w:pPr>
    </w:p>
    <w:p w14:paraId="77DA0DA8" w14:textId="77777777" w:rsidR="00966227" w:rsidRPr="00966227" w:rsidRDefault="00966227" w:rsidP="0071360B">
      <w:pPr>
        <w:pStyle w:val="Rubrik2"/>
        <w:ind w:left="0"/>
      </w:pPr>
      <w:r w:rsidRPr="00966227">
        <w:t xml:space="preserve">Vilka berörs </w:t>
      </w:r>
    </w:p>
    <w:p w14:paraId="67E30669" w14:textId="7D0D0AF4" w:rsidR="00966227" w:rsidRPr="00966227" w:rsidRDefault="00966227" w:rsidP="0096622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966227">
        <w:rPr>
          <w:szCs w:val="20"/>
        </w:rPr>
        <w:t>Läkare, sjuksköterskor och undersköterskor på IVA.</w:t>
      </w:r>
    </w:p>
    <w:p w14:paraId="0B79C869" w14:textId="77777777" w:rsidR="00966227" w:rsidRPr="00966227" w:rsidRDefault="00966227" w:rsidP="0071360B">
      <w:pPr>
        <w:pStyle w:val="Rubrik2"/>
        <w:ind w:left="0"/>
      </w:pPr>
      <w:r w:rsidRPr="00966227">
        <w:t>Test av barnrevivatorerna</w:t>
      </w:r>
    </w:p>
    <w:p w14:paraId="5A0A1B97" w14:textId="77777777" w:rsidR="00966227" w:rsidRPr="00966227" w:rsidRDefault="00966227" w:rsidP="00966227">
      <w:pPr>
        <w:spacing w:after="0" w:line="240" w:lineRule="auto"/>
        <w:ind w:left="0" w:right="0"/>
      </w:pPr>
      <w:r w:rsidRPr="00966227">
        <w:rPr>
          <w:rFonts w:ascii="Arial" w:hAnsi="Arial" w:cs="Arial"/>
          <w:sz w:val="28"/>
          <w:szCs w:val="28"/>
        </w:rPr>
        <w:t xml:space="preserve"> </w:t>
      </w:r>
    </w:p>
    <w:p w14:paraId="50D15994" w14:textId="77777777" w:rsidR="00966227" w:rsidRPr="00966227" w:rsidRDefault="00966227" w:rsidP="00966227">
      <w:pPr>
        <w:spacing w:line="240" w:lineRule="auto"/>
        <w:ind w:left="0" w:right="-568"/>
      </w:pPr>
      <w:r w:rsidRPr="00966227">
        <w:t xml:space="preserve">När du tar en ny </w:t>
      </w:r>
      <w:proofErr w:type="spellStart"/>
      <w:r w:rsidRPr="00966227">
        <w:t>barnrevivator</w:t>
      </w:r>
      <w:proofErr w:type="spellEnd"/>
      <w:r w:rsidRPr="00966227">
        <w:t xml:space="preserve"> från förrådet är det viktigt att du testar att den är tät och att övertrycksventilen fungerar som den ska.</w:t>
      </w:r>
      <w:r w:rsidRPr="00966227">
        <w:br/>
      </w:r>
    </w:p>
    <w:p w14:paraId="336B1847" w14:textId="4C79FD59" w:rsidR="001562BF" w:rsidRDefault="00966227" w:rsidP="00966227">
      <w:pPr>
        <w:spacing w:line="240" w:lineRule="auto"/>
        <w:ind w:left="0" w:right="-568"/>
      </w:pPr>
      <w:r w:rsidRPr="00966227">
        <w:t xml:space="preserve">Innan du testar den kan du koppla på PEEP-ventilen till </w:t>
      </w:r>
      <w:proofErr w:type="spellStart"/>
      <w:r w:rsidRPr="00966227">
        <w:t>revivatorn</w:t>
      </w:r>
      <w:proofErr w:type="spellEnd"/>
      <w:r w:rsidRPr="00966227">
        <w:t xml:space="preserve">. </w:t>
      </w:r>
      <w:r w:rsidR="001A1285">
        <w:br/>
        <w:t xml:space="preserve">Om barnet har mer PEEP </w:t>
      </w:r>
      <w:r w:rsidR="001562BF">
        <w:t xml:space="preserve">inställt på ventilatorn använder vi samma på </w:t>
      </w:r>
      <w:proofErr w:type="spellStart"/>
      <w:r w:rsidR="001562BF">
        <w:t>revivatorn</w:t>
      </w:r>
      <w:proofErr w:type="spellEnd"/>
      <w:r w:rsidR="001562BF">
        <w:t xml:space="preserve">. </w:t>
      </w:r>
    </w:p>
    <w:p w14:paraId="15AD8475" w14:textId="41BC8ADC" w:rsidR="00966227" w:rsidRPr="00966227" w:rsidRDefault="00966227" w:rsidP="00966227">
      <w:pPr>
        <w:spacing w:line="240" w:lineRule="auto"/>
        <w:ind w:left="0" w:right="-568"/>
      </w:pPr>
      <w:r w:rsidRPr="00966227">
        <w:t xml:space="preserve">På den neonatala </w:t>
      </w:r>
      <w:proofErr w:type="spellStart"/>
      <w:r w:rsidRPr="00966227">
        <w:t>revivatorn</w:t>
      </w:r>
      <w:proofErr w:type="spellEnd"/>
      <w:r w:rsidRPr="00966227">
        <w:t xml:space="preserve"> ska ett PEEP på </w:t>
      </w:r>
      <w:r w:rsidR="00533C48">
        <w:t>5</w:t>
      </w:r>
      <w:r w:rsidRPr="00966227">
        <w:t xml:space="preserve"> cm H</w:t>
      </w:r>
      <w:r w:rsidRPr="00966227">
        <w:rPr>
          <w:vertAlign w:val="subscript"/>
        </w:rPr>
        <w:t>2</w:t>
      </w:r>
      <w:r w:rsidRPr="00966227">
        <w:t>O sitta.</w:t>
      </w:r>
      <w:r w:rsidR="00FD103E">
        <w:t xml:space="preserve"> Används till barn</w:t>
      </w:r>
      <w:r w:rsidR="00D74025">
        <w:t xml:space="preserve"> upp till 2,5 kg.</w:t>
      </w:r>
      <w:r w:rsidR="00F45450">
        <w:br/>
      </w:r>
    </w:p>
    <w:p w14:paraId="3CBF2710" w14:textId="135843F9" w:rsidR="00966227" w:rsidRPr="00966227" w:rsidRDefault="00966227" w:rsidP="00966227">
      <w:pPr>
        <w:spacing w:line="240" w:lineRule="auto"/>
        <w:ind w:left="0" w:right="-568"/>
      </w:pPr>
      <w:r w:rsidRPr="00966227">
        <w:t xml:space="preserve">På den pediatriska </w:t>
      </w:r>
      <w:proofErr w:type="spellStart"/>
      <w:r w:rsidRPr="00966227">
        <w:t>revivatorn</w:t>
      </w:r>
      <w:proofErr w:type="spellEnd"/>
      <w:r w:rsidRPr="00966227">
        <w:t xml:space="preserve"> ska ett PEEP på 5 cm H</w:t>
      </w:r>
      <w:r w:rsidRPr="00966227">
        <w:rPr>
          <w:vertAlign w:val="subscript"/>
        </w:rPr>
        <w:t>2</w:t>
      </w:r>
      <w:r w:rsidRPr="00966227">
        <w:t xml:space="preserve">O sitta. </w:t>
      </w:r>
      <w:r w:rsidR="00EF6D36">
        <w:t>Används till barn 2,5-30 kg.</w:t>
      </w:r>
      <w:r w:rsidR="004D338F">
        <w:br/>
      </w:r>
      <w:r w:rsidR="003F77F7">
        <w:br/>
        <w:t>På vuxen</w:t>
      </w:r>
      <w:r w:rsidR="00B0035E">
        <w:t xml:space="preserve"> </w:t>
      </w:r>
      <w:proofErr w:type="spellStart"/>
      <w:r w:rsidR="003F77F7">
        <w:t>revivatorn</w:t>
      </w:r>
      <w:proofErr w:type="spellEnd"/>
      <w:r w:rsidR="003F77F7">
        <w:t xml:space="preserve"> ska e</w:t>
      </w:r>
      <w:r w:rsidR="00B0035E">
        <w:t>t</w:t>
      </w:r>
      <w:r w:rsidR="003F77F7">
        <w:t>t PEEP på 5 cm H</w:t>
      </w:r>
      <w:r w:rsidR="007E08A2" w:rsidRPr="00966227">
        <w:rPr>
          <w:vertAlign w:val="subscript"/>
        </w:rPr>
        <w:t>2</w:t>
      </w:r>
      <w:r w:rsidR="007E08A2" w:rsidRPr="00966227">
        <w:t>O</w:t>
      </w:r>
      <w:r w:rsidR="007E08A2">
        <w:t xml:space="preserve"> sitta. Används till barn 30-50 kg. </w:t>
      </w:r>
      <w:r w:rsidRPr="00966227">
        <w:br/>
      </w:r>
    </w:p>
    <w:p w14:paraId="06A2732A" w14:textId="77777777" w:rsidR="00F45450" w:rsidRDefault="00966227" w:rsidP="00B86F89">
      <w:pPr>
        <w:spacing w:line="240" w:lineRule="auto"/>
        <w:ind w:left="0" w:right="-568"/>
      </w:pPr>
      <w:r w:rsidRPr="00966227">
        <w:t xml:space="preserve">Du testar den genom att koppla den till ballongen som finns ovanför datorbordet i steril/allmän förrådet. </w:t>
      </w:r>
    </w:p>
    <w:p w14:paraId="76B9F95B" w14:textId="08D5A187" w:rsidR="00536A5A" w:rsidRPr="00536A5A" w:rsidRDefault="00966227" w:rsidP="00B86F89">
      <w:pPr>
        <w:spacing w:line="240" w:lineRule="auto"/>
        <w:ind w:left="0" w:right="-568"/>
      </w:pPr>
      <w:r w:rsidRPr="00966227">
        <w:lastRenderedPageBreak/>
        <w:t xml:space="preserve">Håll för övertrycksventilen samtidigt som du ”ventilerar” </w:t>
      </w:r>
      <w:proofErr w:type="spellStart"/>
      <w:r w:rsidRPr="00966227">
        <w:t>revivatorn</w:t>
      </w:r>
      <w:proofErr w:type="spellEnd"/>
      <w:r w:rsidRPr="00966227">
        <w:t>, är den tät så fyller sig ballongen.</w:t>
      </w:r>
      <w:r w:rsidR="00B86F89">
        <w:t xml:space="preserve"> </w:t>
      </w:r>
      <w:r w:rsidRPr="00966227">
        <w:t>Släpper du på ventilen ska inte ballongen fylla sig, vilket också är viktigt – övertrycksventilen är till för att vi inte ska ventilera ett barn med för höga tryck.</w:t>
      </w:r>
      <w:r w:rsidR="00B86F89">
        <w:t xml:space="preserve"> </w:t>
      </w:r>
      <w:r w:rsidRPr="00966227">
        <w:t xml:space="preserve">Innan du använder den pediatriska </w:t>
      </w:r>
      <w:proofErr w:type="spellStart"/>
      <w:r w:rsidRPr="00966227">
        <w:t>revivatorn</w:t>
      </w:r>
      <w:proofErr w:type="spellEnd"/>
      <w:r w:rsidRPr="00966227">
        <w:t xml:space="preserve"> på sal ska du fylla upp reservoarblåsan med syrgas.</w:t>
      </w:r>
      <w:bookmarkEnd w:id="0"/>
    </w:p>
    <w:sectPr w:rsidR="00536A5A" w:rsidRPr="00536A5A" w:rsidSect="0096622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EE431" w14:textId="77777777" w:rsidR="00BD224B" w:rsidRDefault="00BD224B">
      <w:r>
        <w:separator/>
      </w:r>
    </w:p>
  </w:endnote>
  <w:endnote w:type="continuationSeparator" w:id="0">
    <w:p w14:paraId="7DFA8B41" w14:textId="77777777" w:rsidR="00BD224B" w:rsidRDefault="00BD224B">
      <w:r>
        <w:continuationSeparator/>
      </w:r>
    </w:p>
  </w:endnote>
  <w:endnote w:type="continuationNotice" w:id="1">
    <w:p w14:paraId="6903F8FB" w14:textId="77777777" w:rsidR="00BD224B" w:rsidRDefault="00BD22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73476" w14:textId="77777777" w:rsidR="00BD224B" w:rsidRDefault="00BD224B"/>
  </w:footnote>
  <w:footnote w:type="continuationSeparator" w:id="0">
    <w:p w14:paraId="6A463AEE" w14:textId="77777777" w:rsidR="00BD224B" w:rsidRDefault="00BD224B">
      <w:r>
        <w:continuationSeparator/>
      </w:r>
    </w:p>
  </w:footnote>
  <w:footnote w:type="continuationNotice" w:id="1">
    <w:p w14:paraId="42E09022" w14:textId="77777777" w:rsidR="00BD224B" w:rsidRDefault="00BD22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92436602">
    <w:abstractNumId w:val="17"/>
  </w:num>
  <w:num w:numId="2" w16cid:durableId="361827909">
    <w:abstractNumId w:val="14"/>
  </w:num>
  <w:num w:numId="3" w16cid:durableId="815799813">
    <w:abstractNumId w:val="0"/>
  </w:num>
  <w:num w:numId="4" w16cid:durableId="849443378">
    <w:abstractNumId w:val="6"/>
  </w:num>
  <w:num w:numId="5" w16cid:durableId="1172646566">
    <w:abstractNumId w:val="15"/>
  </w:num>
  <w:num w:numId="6" w16cid:durableId="232349887">
    <w:abstractNumId w:val="2"/>
  </w:num>
  <w:num w:numId="7" w16cid:durableId="2139569416">
    <w:abstractNumId w:val="11"/>
  </w:num>
  <w:num w:numId="8" w16cid:durableId="48264934">
    <w:abstractNumId w:val="8"/>
  </w:num>
  <w:num w:numId="9" w16cid:durableId="2080714571">
    <w:abstractNumId w:val="1"/>
  </w:num>
  <w:num w:numId="10" w16cid:durableId="1727945485">
    <w:abstractNumId w:val="1"/>
  </w:num>
  <w:num w:numId="11" w16cid:durableId="1953590742">
    <w:abstractNumId w:val="3"/>
  </w:num>
  <w:num w:numId="12" w16cid:durableId="590550681">
    <w:abstractNumId w:val="4"/>
  </w:num>
  <w:num w:numId="13" w16cid:durableId="1154175317">
    <w:abstractNumId w:val="13"/>
  </w:num>
  <w:num w:numId="14" w16cid:durableId="643505226">
    <w:abstractNumId w:val="9"/>
  </w:num>
  <w:num w:numId="15" w16cid:durableId="586184486">
    <w:abstractNumId w:val="7"/>
  </w:num>
  <w:num w:numId="16" w16cid:durableId="577592914">
    <w:abstractNumId w:val="12"/>
  </w:num>
  <w:num w:numId="17" w16cid:durableId="854927715">
    <w:abstractNumId w:val="5"/>
  </w:num>
  <w:num w:numId="18" w16cid:durableId="856236388">
    <w:abstractNumId w:val="10"/>
  </w:num>
  <w:num w:numId="19" w16cid:durableId="7182402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61C6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2BF"/>
    <w:rsid w:val="00157D5B"/>
    <w:rsid w:val="00161FE6"/>
    <w:rsid w:val="001647EA"/>
    <w:rsid w:val="00164C3D"/>
    <w:rsid w:val="00166D3A"/>
    <w:rsid w:val="0017772F"/>
    <w:rsid w:val="00181FDC"/>
    <w:rsid w:val="001860B9"/>
    <w:rsid w:val="00186F2B"/>
    <w:rsid w:val="001874D6"/>
    <w:rsid w:val="0019632A"/>
    <w:rsid w:val="001A1285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3882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77F7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53A8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338F"/>
    <w:rsid w:val="004D7BA3"/>
    <w:rsid w:val="004F4518"/>
    <w:rsid w:val="004F4C62"/>
    <w:rsid w:val="00501433"/>
    <w:rsid w:val="00511CC4"/>
    <w:rsid w:val="00531E60"/>
    <w:rsid w:val="00533C48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02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360B"/>
    <w:rsid w:val="0072075B"/>
    <w:rsid w:val="007221C2"/>
    <w:rsid w:val="00725816"/>
    <w:rsid w:val="00730955"/>
    <w:rsid w:val="00733A9C"/>
    <w:rsid w:val="00736574"/>
    <w:rsid w:val="007367E0"/>
    <w:rsid w:val="00737215"/>
    <w:rsid w:val="00740E2E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08A2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227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AC9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035E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6F89"/>
    <w:rsid w:val="00B90054"/>
    <w:rsid w:val="00B92C14"/>
    <w:rsid w:val="00BA0066"/>
    <w:rsid w:val="00BB69DB"/>
    <w:rsid w:val="00BC322E"/>
    <w:rsid w:val="00BC44CD"/>
    <w:rsid w:val="00BC48A6"/>
    <w:rsid w:val="00BD224B"/>
    <w:rsid w:val="00BE7978"/>
    <w:rsid w:val="00C07DDB"/>
    <w:rsid w:val="00C2015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4025"/>
    <w:rsid w:val="00D778E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6D36"/>
    <w:rsid w:val="00F22264"/>
    <w:rsid w:val="00F2564D"/>
    <w:rsid w:val="00F35B05"/>
    <w:rsid w:val="00F413D9"/>
    <w:rsid w:val="00F45450"/>
    <w:rsid w:val="00F5135F"/>
    <w:rsid w:val="00F51F78"/>
    <w:rsid w:val="00F86F47"/>
    <w:rsid w:val="00F90B64"/>
    <w:rsid w:val="00FB2F0F"/>
    <w:rsid w:val="00FB5086"/>
    <w:rsid w:val="00FB5411"/>
    <w:rsid w:val="00FB6392"/>
    <w:rsid w:val="00FD103E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43</TotalTime>
  <Pages>2</Pages>
  <Words>210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Revivator, testning</dc:title>
  <dc:subject/>
  <dc:creator>patrik.jens.johansson@vgregion.se</dc:creator>
  <keywords/>
  <lastModifiedBy>Carina Isbrand Fransson</lastModifiedBy>
  <revision>30</revision>
  <lastPrinted>2016-03-31T10:56:00.0000000Z</lastPrinted>
  <dcterms:created xsi:type="dcterms:W3CDTF">2022-05-23T03:47:00.0000000Z</dcterms:created>
  <dcterms:modified xsi:type="dcterms:W3CDTF">2025-10-15T13:46:00.0000000Z</dcterms:modified>
</coreProperties>
</file>