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B006" w14:textId="77777777" w:rsidR="00B907B1" w:rsidRDefault="00B907B1" w:rsidP="00F35B05">
      <w:pPr>
        <w:pStyle w:val="Rubrik2"/>
        <w:sectPr w:rsidR="00B907B1" w:rsidSect="00B907B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54E439C" w14:textId="77777777" w:rsidR="00B907B1" w:rsidRPr="00B907B1" w:rsidRDefault="00B907B1" w:rsidP="00B907B1">
      <w:pPr>
        <w:spacing w:after="0" w:line="240" w:lineRule="auto"/>
        <w:ind w:left="0" w:right="0"/>
        <w:rPr>
          <w:szCs w:val="20"/>
        </w:rPr>
      </w:pPr>
    </w:p>
    <w:p w14:paraId="16848527" w14:textId="77777777" w:rsidR="00B907B1" w:rsidRPr="00B907B1" w:rsidRDefault="00B907B1" w:rsidP="00B907B1">
      <w:pPr>
        <w:spacing w:after="0" w:line="240" w:lineRule="auto"/>
        <w:ind w:left="0" w:right="0"/>
        <w:rPr>
          <w:szCs w:val="20"/>
        </w:rPr>
      </w:pPr>
    </w:p>
    <w:p w14:paraId="74F4D599" w14:textId="77777777" w:rsidR="00B907B1" w:rsidRPr="00B907B1" w:rsidRDefault="00B907B1" w:rsidP="00B907B1">
      <w:pPr>
        <w:tabs>
          <w:tab w:val="left" w:pos="4590"/>
        </w:tabs>
        <w:spacing w:after="0" w:line="240" w:lineRule="auto"/>
        <w:ind w:left="0" w:right="0"/>
        <w:rPr>
          <w:szCs w:val="20"/>
        </w:rPr>
      </w:pPr>
      <w:r w:rsidRPr="00B907B1">
        <w:rPr>
          <w:szCs w:val="20"/>
        </w:rPr>
        <w:tab/>
      </w:r>
    </w:p>
    <w:p w14:paraId="6FB343C4" w14:textId="6C8DC8E7" w:rsidR="00B907B1" w:rsidRPr="00B907B1" w:rsidRDefault="00B907B1" w:rsidP="00B907B1">
      <w:pPr>
        <w:spacing w:after="0" w:line="240" w:lineRule="auto"/>
        <w:ind w:left="0" w:right="-568"/>
        <w:rPr>
          <w:szCs w:val="20"/>
        </w:rPr>
      </w:pPr>
      <w:r w:rsidRPr="00B907B1">
        <w:rPr>
          <w:noProof/>
          <w:szCs w:val="20"/>
        </w:rPr>
        <mc:AlternateContent>
          <mc:Choice Requires="wps">
            <w:drawing>
              <wp:anchor distT="0" distB="0" distL="114300" distR="114300" simplePos="0" relativeHeight="251662336" behindDoc="0" locked="0" layoutInCell="1" allowOverlap="1" wp14:anchorId="6291EE67" wp14:editId="7DE8F1B6">
                <wp:simplePos x="0" y="0"/>
                <wp:positionH relativeFrom="column">
                  <wp:posOffset>6518275</wp:posOffset>
                </wp:positionH>
                <wp:positionV relativeFrom="paragraph">
                  <wp:posOffset>78740</wp:posOffset>
                </wp:positionV>
                <wp:extent cx="1244600" cy="222885"/>
                <wp:effectExtent l="0" t="3810" r="0" b="190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A8B65" w14:textId="77777777" w:rsidR="00B907B1" w:rsidRPr="003D37FD" w:rsidRDefault="00B907B1" w:rsidP="00B907B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31953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91EE67" id="_x0000_t202" coordsize="21600,21600" o:spt="202" path="m,l,21600r21600,l21600,xe">
                <v:stroke joinstyle="miter"/>
                <v:path gradientshapeok="t" o:connecttype="rect"/>
              </v:shapetype>
              <v:shape id="Text Box 60" o:spid="_x0000_s1026" type="#_x0000_t202" style="position:absolute;margin-left:513.25pt;margin-top:6.2pt;width:98pt;height:17.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E3A8B65" w14:textId="77777777" w:rsidR="00B907B1" w:rsidRPr="003D37FD" w:rsidRDefault="00B907B1" w:rsidP="00B907B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31953</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B907B1" w:rsidRPr="00B907B1" w14:paraId="4D4FFFD6" w14:textId="77777777" w:rsidTr="00FE282D">
        <w:trPr>
          <w:cantSplit/>
          <w:trHeight w:val="570"/>
        </w:trPr>
        <w:tc>
          <w:tcPr>
            <w:tcW w:w="9039" w:type="dxa"/>
            <w:tcBorders>
              <w:bottom w:val="single" w:sz="8" w:space="0" w:color="auto"/>
            </w:tcBorders>
            <w:tcMar>
              <w:left w:w="0" w:type="dxa"/>
              <w:right w:w="0" w:type="dxa"/>
            </w:tcMar>
            <w:vAlign w:val="bottom"/>
          </w:tcPr>
          <w:p w14:paraId="4B3BB9B4" w14:textId="77777777" w:rsidR="00B907B1" w:rsidRPr="00E752C7" w:rsidRDefault="00B907B1" w:rsidP="00E752C7">
            <w:pPr>
              <w:pStyle w:val="Rubrik1"/>
            </w:pPr>
            <w:bookmarkStart w:id="1" w:name="_1314629194"/>
            <w:bookmarkStart w:id="2" w:name="Rubrik"/>
            <w:bookmarkEnd w:id="1"/>
            <w:bookmarkEnd w:id="2"/>
            <w:r w:rsidRPr="00E752C7">
              <w:t>Hamilton T1 (</w:t>
            </w:r>
            <w:proofErr w:type="spellStart"/>
            <w:r w:rsidRPr="00E752C7">
              <w:t>Ambulansbår</w:t>
            </w:r>
            <w:proofErr w:type="spellEnd"/>
            <w:r w:rsidRPr="00E752C7">
              <w:t xml:space="preserve">) </w:t>
            </w:r>
          </w:p>
        </w:tc>
      </w:tr>
    </w:tbl>
    <w:p w14:paraId="11169F98" w14:textId="77777777" w:rsidR="00B907B1" w:rsidRPr="00B907B1" w:rsidRDefault="00B907B1" w:rsidP="00B907B1">
      <w:pPr>
        <w:keepNext/>
        <w:spacing w:after="0" w:line="240" w:lineRule="auto"/>
        <w:ind w:left="0" w:right="0"/>
        <w:outlineLvl w:val="0"/>
        <w:rPr>
          <w:rFonts w:ascii="Arial Fet" w:hAnsi="Arial Fet" w:cs="Arial"/>
          <w:b/>
          <w:bCs/>
          <w:kern w:val="32"/>
          <w:sz w:val="32"/>
          <w:szCs w:val="32"/>
        </w:rPr>
      </w:pPr>
    </w:p>
    <w:p w14:paraId="2BF53E72" w14:textId="77777777" w:rsidR="00B907B1" w:rsidRPr="00B907B1" w:rsidRDefault="00B907B1" w:rsidP="00B907B1">
      <w:pPr>
        <w:spacing w:after="0" w:line="240" w:lineRule="auto"/>
        <w:ind w:left="0" w:right="0"/>
        <w:rPr>
          <w:szCs w:val="20"/>
        </w:rPr>
      </w:pPr>
    </w:p>
    <w:p w14:paraId="7A69660A" w14:textId="5D2AC40F" w:rsidR="00B907B1" w:rsidRPr="00B907B1" w:rsidRDefault="00B907B1" w:rsidP="00B907B1">
      <w:pPr>
        <w:spacing w:after="0" w:line="240" w:lineRule="auto"/>
        <w:ind w:left="0" w:right="0"/>
        <w:rPr>
          <w:szCs w:val="20"/>
        </w:rPr>
      </w:pPr>
      <w:r w:rsidRPr="00B907B1">
        <w:rPr>
          <w:noProof/>
          <w:szCs w:val="20"/>
        </w:rPr>
        <mc:AlternateContent>
          <mc:Choice Requires="wpg">
            <w:drawing>
              <wp:inline distT="0" distB="0" distL="0" distR="0" wp14:anchorId="1373D49D" wp14:editId="0534C971">
                <wp:extent cx="3739056" cy="2917069"/>
                <wp:effectExtent l="0" t="0" r="13970" b="1714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9056" cy="2917069"/>
                          <a:chOff x="0" y="0"/>
                          <a:chExt cx="4298375" cy="3353758"/>
                        </a:xfrm>
                      </wpg:grpSpPr>
                      <pic:pic xmlns:pic="http://schemas.openxmlformats.org/drawingml/2006/picture">
                        <pic:nvPicPr>
                          <pic:cNvPr id="27" name="Picture 1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2506" y="0"/>
                            <a:ext cx="3371850" cy="317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Rectangle 268"/>
                        <wps:cNvSpPr>
                          <a:spLocks noChangeArrowheads="1"/>
                        </wps:cNvSpPr>
                        <wps:spPr bwMode="auto">
                          <a:xfrm>
                            <a:off x="0" y="3284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4E52E"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29" name="Rectangle 269"/>
                        <wps:cNvSpPr>
                          <a:spLocks noChangeArrowheads="1"/>
                        </wps:cNvSpPr>
                        <wps:spPr bwMode="auto">
                          <a:xfrm>
                            <a:off x="0" y="17762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C6064"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0" name="Rectangle 270"/>
                        <wps:cNvSpPr>
                          <a:spLocks noChangeArrowheads="1"/>
                        </wps:cNvSpPr>
                        <wps:spPr bwMode="auto">
                          <a:xfrm>
                            <a:off x="0" y="323928"/>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9EC28"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1" name="Rectangle 271"/>
                        <wps:cNvSpPr>
                          <a:spLocks noChangeArrowheads="1"/>
                        </wps:cNvSpPr>
                        <wps:spPr bwMode="auto">
                          <a:xfrm>
                            <a:off x="0" y="470232"/>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B1169"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2" name="Rectangle 272"/>
                        <wps:cNvSpPr>
                          <a:spLocks noChangeArrowheads="1"/>
                        </wps:cNvSpPr>
                        <wps:spPr bwMode="auto">
                          <a:xfrm>
                            <a:off x="0" y="616536"/>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A3AAC"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3" name="Rectangle 273"/>
                        <wps:cNvSpPr>
                          <a:spLocks noChangeArrowheads="1"/>
                        </wps:cNvSpPr>
                        <wps:spPr bwMode="auto">
                          <a:xfrm>
                            <a:off x="0" y="762840"/>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3A665"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4" name="Rectangle 274"/>
                        <wps:cNvSpPr>
                          <a:spLocks noChangeArrowheads="1"/>
                        </wps:cNvSpPr>
                        <wps:spPr bwMode="auto">
                          <a:xfrm>
                            <a:off x="0" y="907620"/>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CB7BE"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5" name="Rectangle 275"/>
                        <wps:cNvSpPr>
                          <a:spLocks noChangeArrowheads="1"/>
                        </wps:cNvSpPr>
                        <wps:spPr bwMode="auto">
                          <a:xfrm>
                            <a:off x="0" y="105392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BF9EA"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6" name="Rectangle 276"/>
                        <wps:cNvSpPr>
                          <a:spLocks noChangeArrowheads="1"/>
                        </wps:cNvSpPr>
                        <wps:spPr bwMode="auto">
                          <a:xfrm>
                            <a:off x="0" y="119989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5C9FC"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7" name="Rectangle 277"/>
                        <wps:cNvSpPr>
                          <a:spLocks noChangeArrowheads="1"/>
                        </wps:cNvSpPr>
                        <wps:spPr bwMode="auto">
                          <a:xfrm>
                            <a:off x="0" y="137515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C3B2B"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8" name="Rectangle 278"/>
                        <wps:cNvSpPr>
                          <a:spLocks noChangeArrowheads="1"/>
                        </wps:cNvSpPr>
                        <wps:spPr bwMode="auto">
                          <a:xfrm>
                            <a:off x="0" y="155041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869C0"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39" name="Rectangle 279"/>
                        <wps:cNvSpPr>
                          <a:spLocks noChangeArrowheads="1"/>
                        </wps:cNvSpPr>
                        <wps:spPr bwMode="auto">
                          <a:xfrm>
                            <a:off x="0" y="172567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690DF"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0" name="Rectangle 280"/>
                        <wps:cNvSpPr>
                          <a:spLocks noChangeArrowheads="1"/>
                        </wps:cNvSpPr>
                        <wps:spPr bwMode="auto">
                          <a:xfrm>
                            <a:off x="0" y="190093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A67C"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1" name="Rectangle 281"/>
                        <wps:cNvSpPr>
                          <a:spLocks noChangeArrowheads="1"/>
                        </wps:cNvSpPr>
                        <wps:spPr bwMode="auto">
                          <a:xfrm>
                            <a:off x="0" y="207619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5D38"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2" name="Rectangle 282"/>
                        <wps:cNvSpPr>
                          <a:spLocks noChangeArrowheads="1"/>
                        </wps:cNvSpPr>
                        <wps:spPr bwMode="auto">
                          <a:xfrm>
                            <a:off x="0" y="225145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2BD1"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3" name="Rectangle 283"/>
                        <wps:cNvSpPr>
                          <a:spLocks noChangeArrowheads="1"/>
                        </wps:cNvSpPr>
                        <wps:spPr bwMode="auto">
                          <a:xfrm>
                            <a:off x="0" y="2426716"/>
                            <a:ext cx="56348"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FDF7F"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4" name="Rectangle 284"/>
                        <wps:cNvSpPr>
                          <a:spLocks noChangeArrowheads="1"/>
                        </wps:cNvSpPr>
                        <wps:spPr bwMode="auto">
                          <a:xfrm>
                            <a:off x="0" y="2601976"/>
                            <a:ext cx="56348" cy="22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B7A"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5" name="Rectangle 285"/>
                        <wps:cNvSpPr>
                          <a:spLocks noChangeArrowheads="1"/>
                        </wps:cNvSpPr>
                        <wps:spPr bwMode="auto">
                          <a:xfrm>
                            <a:off x="0" y="2777235"/>
                            <a:ext cx="56348"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771BC"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6" name="Rectangle 286"/>
                        <wps:cNvSpPr>
                          <a:spLocks noChangeArrowheads="1"/>
                        </wps:cNvSpPr>
                        <wps:spPr bwMode="auto">
                          <a:xfrm>
                            <a:off x="0" y="2952496"/>
                            <a:ext cx="56348"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620E2"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7" name="Rectangle 287"/>
                        <wps:cNvSpPr>
                          <a:spLocks noChangeArrowheads="1"/>
                        </wps:cNvSpPr>
                        <wps:spPr bwMode="auto">
                          <a:xfrm>
                            <a:off x="0" y="3127756"/>
                            <a:ext cx="56348" cy="22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77691"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48" name="Shape 303"/>
                        <wps:cNvSpPr>
                          <a:spLocks/>
                        </wps:cNvSpPr>
                        <wps:spPr bwMode="auto">
                          <a:xfrm>
                            <a:off x="3083890" y="1130300"/>
                            <a:ext cx="386842" cy="213995"/>
                          </a:xfrm>
                          <a:custGeom>
                            <a:avLst/>
                            <a:gdLst>
                              <a:gd name="T0" fmla="*/ 0 w 386842"/>
                              <a:gd name="T1" fmla="*/ 213995 h 213995"/>
                              <a:gd name="T2" fmla="*/ 386842 w 386842"/>
                              <a:gd name="T3" fmla="*/ 0 h 213995"/>
                              <a:gd name="T4" fmla="*/ 0 w 386842"/>
                              <a:gd name="T5" fmla="*/ 0 h 213995"/>
                              <a:gd name="T6" fmla="*/ 386842 w 386842"/>
                              <a:gd name="T7" fmla="*/ 213995 h 213995"/>
                            </a:gdLst>
                            <a:ahLst/>
                            <a:cxnLst>
                              <a:cxn ang="0">
                                <a:pos x="T0" y="T1"/>
                              </a:cxn>
                              <a:cxn ang="0">
                                <a:pos x="T2" y="T3"/>
                              </a:cxn>
                            </a:cxnLst>
                            <a:rect l="T4" t="T5" r="T6" b="T7"/>
                            <a:pathLst>
                              <a:path w="386842" h="213995">
                                <a:moveTo>
                                  <a:pt x="0" y="213995"/>
                                </a:moveTo>
                                <a:lnTo>
                                  <a:pt x="386842" y="0"/>
                                </a:lnTo>
                              </a:path>
                            </a:pathLst>
                          </a:custGeom>
                          <a:noFill/>
                          <a:ln w="12700"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305"/>
                        <wps:cNvSpPr>
                          <a:spLocks noChangeArrowheads="1"/>
                        </wps:cNvSpPr>
                        <wps:spPr bwMode="auto">
                          <a:xfrm>
                            <a:off x="3624656" y="1137744"/>
                            <a:ext cx="49646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DDA20" w14:textId="77777777" w:rsidR="00B907B1" w:rsidRDefault="00B907B1" w:rsidP="00B907B1">
                              <w:pPr>
                                <w:spacing w:after="160" w:line="259" w:lineRule="auto"/>
                              </w:pPr>
                              <w:r>
                                <w:t xml:space="preserve">Av/På </w:t>
                              </w:r>
                            </w:p>
                          </w:txbxContent>
                        </wps:txbx>
                        <wps:bodyPr rot="0" vert="horz" wrap="square" lIns="0" tIns="0" rIns="0" bIns="0" anchor="t" anchorCtr="0" upright="1">
                          <a:noAutofit/>
                        </wps:bodyPr>
                      </wps:wsp>
                      <wps:wsp>
                        <wps:cNvPr id="50" name="Rectangle 306"/>
                        <wps:cNvSpPr>
                          <a:spLocks noChangeArrowheads="1"/>
                        </wps:cNvSpPr>
                        <wps:spPr bwMode="auto">
                          <a:xfrm>
                            <a:off x="3999560" y="113774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014F9"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51" name="Shape 307"/>
                        <wps:cNvSpPr>
                          <a:spLocks/>
                        </wps:cNvSpPr>
                        <wps:spPr bwMode="auto">
                          <a:xfrm>
                            <a:off x="3215716" y="2017394"/>
                            <a:ext cx="224790" cy="34925"/>
                          </a:xfrm>
                          <a:custGeom>
                            <a:avLst/>
                            <a:gdLst>
                              <a:gd name="T0" fmla="*/ 0 w 224790"/>
                              <a:gd name="T1" fmla="*/ 34925 h 34925"/>
                              <a:gd name="T2" fmla="*/ 224790 w 224790"/>
                              <a:gd name="T3" fmla="*/ 0 h 34925"/>
                              <a:gd name="T4" fmla="*/ 0 w 224790"/>
                              <a:gd name="T5" fmla="*/ 0 h 34925"/>
                              <a:gd name="T6" fmla="*/ 224790 w 224790"/>
                              <a:gd name="T7" fmla="*/ 34925 h 34925"/>
                            </a:gdLst>
                            <a:ahLst/>
                            <a:cxnLst>
                              <a:cxn ang="0">
                                <a:pos x="T0" y="T1"/>
                              </a:cxn>
                              <a:cxn ang="0">
                                <a:pos x="T2" y="T3"/>
                              </a:cxn>
                            </a:cxnLst>
                            <a:rect l="T4" t="T5" r="T6" b="T7"/>
                            <a:pathLst>
                              <a:path w="224790" h="34925">
                                <a:moveTo>
                                  <a:pt x="0" y="34925"/>
                                </a:moveTo>
                                <a:lnTo>
                                  <a:pt x="224790" y="0"/>
                                </a:lnTo>
                              </a:path>
                            </a:pathLst>
                          </a:custGeom>
                          <a:noFill/>
                          <a:ln w="12700"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310"/>
                        <wps:cNvSpPr>
                          <a:spLocks noChangeArrowheads="1"/>
                        </wps:cNvSpPr>
                        <wps:spPr bwMode="auto">
                          <a:xfrm>
                            <a:off x="4151960" y="195943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87CDA"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54" name="Shape 311"/>
                        <wps:cNvSpPr>
                          <a:spLocks/>
                        </wps:cNvSpPr>
                        <wps:spPr bwMode="auto">
                          <a:xfrm>
                            <a:off x="3206065" y="2408047"/>
                            <a:ext cx="254254" cy="243078"/>
                          </a:xfrm>
                          <a:custGeom>
                            <a:avLst/>
                            <a:gdLst>
                              <a:gd name="T0" fmla="*/ 0 w 254254"/>
                              <a:gd name="T1" fmla="*/ 0 h 243078"/>
                              <a:gd name="T2" fmla="*/ 254254 w 254254"/>
                              <a:gd name="T3" fmla="*/ 243078 h 243078"/>
                              <a:gd name="T4" fmla="*/ 0 w 254254"/>
                              <a:gd name="T5" fmla="*/ 0 h 243078"/>
                              <a:gd name="T6" fmla="*/ 254254 w 254254"/>
                              <a:gd name="T7" fmla="*/ 243078 h 243078"/>
                            </a:gdLst>
                            <a:ahLst/>
                            <a:cxnLst>
                              <a:cxn ang="0">
                                <a:pos x="T0" y="T1"/>
                              </a:cxn>
                              <a:cxn ang="0">
                                <a:pos x="T2" y="T3"/>
                              </a:cxn>
                            </a:cxnLst>
                            <a:rect l="T4" t="T5" r="T6" b="T7"/>
                            <a:pathLst>
                              <a:path w="254254" h="243078">
                                <a:moveTo>
                                  <a:pt x="0" y="0"/>
                                </a:moveTo>
                                <a:lnTo>
                                  <a:pt x="254254" y="243078"/>
                                </a:lnTo>
                              </a:path>
                            </a:pathLst>
                          </a:custGeom>
                          <a:noFill/>
                          <a:ln w="12700"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313"/>
                        <wps:cNvSpPr>
                          <a:spLocks noChangeArrowheads="1"/>
                        </wps:cNvSpPr>
                        <wps:spPr bwMode="auto">
                          <a:xfrm>
                            <a:off x="3647516" y="2573607"/>
                            <a:ext cx="59941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B4D7" w14:textId="77777777" w:rsidR="00B907B1" w:rsidRDefault="00B907B1" w:rsidP="00B907B1">
                              <w:pPr>
                                <w:spacing w:after="160" w:line="259" w:lineRule="auto"/>
                              </w:pPr>
                              <w:r>
                                <w:t xml:space="preserve">Ratt för </w:t>
                              </w:r>
                            </w:p>
                          </w:txbxContent>
                        </wps:txbx>
                        <wps:bodyPr rot="0" vert="horz" wrap="square" lIns="0" tIns="0" rIns="0" bIns="0" anchor="t" anchorCtr="0" upright="1">
                          <a:noAutofit/>
                        </wps:bodyPr>
                      </wps:wsp>
                      <wps:wsp>
                        <wps:cNvPr id="56" name="Rectangle 314"/>
                        <wps:cNvSpPr>
                          <a:spLocks noChangeArrowheads="1"/>
                        </wps:cNvSpPr>
                        <wps:spPr bwMode="auto">
                          <a:xfrm>
                            <a:off x="3615512" y="2718386"/>
                            <a:ext cx="682863"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7B9D2" w14:textId="77777777" w:rsidR="00B907B1" w:rsidRDefault="00B907B1" w:rsidP="00B907B1">
                              <w:pPr>
                                <w:spacing w:after="160" w:line="259" w:lineRule="auto"/>
                              </w:pPr>
                              <w:r>
                                <w:t xml:space="preserve">justering </w:t>
                              </w:r>
                            </w:p>
                          </w:txbxContent>
                        </wps:txbx>
                        <wps:bodyPr rot="0" vert="horz" wrap="square" lIns="0" tIns="0" rIns="0" bIns="0" anchor="t" anchorCtr="0" upright="1">
                          <a:noAutofit/>
                        </wps:bodyPr>
                      </wps:wsp>
                      <wps:wsp>
                        <wps:cNvPr id="57" name="Rectangle 315"/>
                        <wps:cNvSpPr>
                          <a:spLocks noChangeArrowheads="1"/>
                        </wps:cNvSpPr>
                        <wps:spPr bwMode="auto">
                          <a:xfrm>
                            <a:off x="3752672" y="2864690"/>
                            <a:ext cx="31846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FA421" w14:textId="77777777" w:rsidR="00B907B1" w:rsidRDefault="00B907B1" w:rsidP="00B907B1">
                              <w:pPr>
                                <w:spacing w:after="160" w:line="259" w:lineRule="auto"/>
                              </w:pPr>
                              <w:r>
                                <w:t xml:space="preserve">och </w:t>
                              </w:r>
                            </w:p>
                          </w:txbxContent>
                        </wps:txbx>
                        <wps:bodyPr rot="0" vert="horz" wrap="square" lIns="0" tIns="0" rIns="0" bIns="0" anchor="t" anchorCtr="0" upright="1">
                          <a:noAutofit/>
                        </wps:bodyPr>
                      </wps:wsp>
                      <wps:wsp>
                        <wps:cNvPr id="59" name="Rectangle 8425"/>
                        <wps:cNvSpPr>
                          <a:spLocks noChangeArrowheads="1"/>
                        </wps:cNvSpPr>
                        <wps:spPr bwMode="auto">
                          <a:xfrm>
                            <a:off x="4168110" y="3010995"/>
                            <a:ext cx="46769"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3E82A"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g:wgp>
                  </a:graphicData>
                </a:graphic>
              </wp:inline>
            </w:drawing>
          </mc:Choice>
          <mc:Fallback>
            <w:pict>
              <v:group w14:anchorId="1373D49D" id="Group 26" o:spid="_x0000_s1027" style="width:294.4pt;height:229.7pt;mso-position-horizontal-relative:char;mso-position-vertical-relative:line" coordsize="42983,335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 o:spid="_x0000_s1028" type="#_x0000_t75" style="position:absolute;left:3925;width:33718;height:3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">
                  <v:imagedata r:id="rId18" o:title=""/>
                </v:shape>
                <v:rect id="Rectangle 268" o:spid="_x0000_s1029" style="position:absolute;top:3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504E52E" w14:textId="77777777" w:rsidR="00B907B1" w:rsidRDefault="00B907B1" w:rsidP="00B907B1">
                        <w:pPr>
                          <w:spacing w:after="160" w:line="259" w:lineRule="auto"/>
                        </w:pPr>
                        <w:r>
                          <w:t xml:space="preserve"> </w:t>
                        </w:r>
                      </w:p>
                    </w:txbxContent>
                  </v:textbox>
                </v:rect>
                <v:rect id="Rectangle 269" o:spid="_x0000_s1030" style="position:absolute;top:177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BAC6064" w14:textId="77777777" w:rsidR="00B907B1" w:rsidRDefault="00B907B1" w:rsidP="00B907B1">
                        <w:pPr>
                          <w:spacing w:after="160" w:line="259" w:lineRule="auto"/>
                        </w:pPr>
                        <w:r>
                          <w:t xml:space="preserve"> </w:t>
                        </w:r>
                      </w:p>
                    </w:txbxContent>
                  </v:textbox>
                </v:rect>
                <v:rect id="Rectangle 270" o:spid="_x0000_s1031" style="position:absolute;top:323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239EC28" w14:textId="77777777" w:rsidR="00B907B1" w:rsidRDefault="00B907B1" w:rsidP="00B907B1">
                        <w:pPr>
                          <w:spacing w:after="160" w:line="259" w:lineRule="auto"/>
                        </w:pPr>
                        <w:r>
                          <w:t xml:space="preserve"> </w:t>
                        </w:r>
                      </w:p>
                    </w:txbxContent>
                  </v:textbox>
                </v:rect>
                <v:rect id="Rectangle 271" o:spid="_x0000_s1032" style="position:absolute;top:470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3CB1169" w14:textId="77777777" w:rsidR="00B907B1" w:rsidRDefault="00B907B1" w:rsidP="00B907B1">
                        <w:pPr>
                          <w:spacing w:after="160" w:line="259" w:lineRule="auto"/>
                        </w:pPr>
                        <w:r>
                          <w:t xml:space="preserve"> </w:t>
                        </w:r>
                      </w:p>
                    </w:txbxContent>
                  </v:textbox>
                </v:rect>
                <v:rect id="Rectangle 272" o:spid="_x0000_s1033" style="position:absolute;top:616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3EA3AAC" w14:textId="77777777" w:rsidR="00B907B1" w:rsidRDefault="00B907B1" w:rsidP="00B907B1">
                        <w:pPr>
                          <w:spacing w:after="160" w:line="259" w:lineRule="auto"/>
                        </w:pPr>
                        <w:r>
                          <w:t xml:space="preserve"> </w:t>
                        </w:r>
                      </w:p>
                    </w:txbxContent>
                  </v:textbox>
                </v:rect>
                <v:rect id="Rectangle 273" o:spid="_x0000_s1034" style="position:absolute;top:76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A13A665" w14:textId="77777777" w:rsidR="00B907B1" w:rsidRDefault="00B907B1" w:rsidP="00B907B1">
                        <w:pPr>
                          <w:spacing w:after="160" w:line="259" w:lineRule="auto"/>
                        </w:pPr>
                        <w:r>
                          <w:t xml:space="preserve"> </w:t>
                        </w:r>
                      </w:p>
                    </w:txbxContent>
                  </v:textbox>
                </v:rect>
                <v:rect id="Rectangle 274" o:spid="_x0000_s1035" style="position:absolute;top:907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DACB7BE" w14:textId="77777777" w:rsidR="00B907B1" w:rsidRDefault="00B907B1" w:rsidP="00B907B1">
                        <w:pPr>
                          <w:spacing w:after="160" w:line="259" w:lineRule="auto"/>
                        </w:pPr>
                        <w:r>
                          <w:t xml:space="preserve"> </w:t>
                        </w:r>
                      </w:p>
                    </w:txbxContent>
                  </v:textbox>
                </v:rect>
                <v:rect id="Rectangle 275" o:spid="_x0000_s1036" style="position:absolute;top:1053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D0BF9EA" w14:textId="77777777" w:rsidR="00B907B1" w:rsidRDefault="00B907B1" w:rsidP="00B907B1">
                        <w:pPr>
                          <w:spacing w:after="160" w:line="259" w:lineRule="auto"/>
                        </w:pPr>
                        <w:r>
                          <w:t xml:space="preserve"> </w:t>
                        </w:r>
                      </w:p>
                    </w:txbxContent>
                  </v:textbox>
                </v:rect>
                <v:rect id="Rectangle 276" o:spid="_x0000_s1037" style="position:absolute;top:1199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5E5C9FC" w14:textId="77777777" w:rsidR="00B907B1" w:rsidRDefault="00B907B1" w:rsidP="00B907B1">
                        <w:pPr>
                          <w:spacing w:after="160" w:line="259" w:lineRule="auto"/>
                        </w:pPr>
                        <w:r>
                          <w:t xml:space="preserve"> </w:t>
                        </w:r>
                      </w:p>
                    </w:txbxContent>
                  </v:textbox>
                </v:rect>
                <v:rect id="Rectangle 277" o:spid="_x0000_s1038" style="position:absolute;top:1375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E2C3B2B" w14:textId="77777777" w:rsidR="00B907B1" w:rsidRDefault="00B907B1" w:rsidP="00B907B1">
                        <w:pPr>
                          <w:spacing w:after="160" w:line="259" w:lineRule="auto"/>
                        </w:pPr>
                        <w:r>
                          <w:t xml:space="preserve"> </w:t>
                        </w:r>
                      </w:p>
                    </w:txbxContent>
                  </v:textbox>
                </v:rect>
                <v:rect id="Rectangle 278" o:spid="_x0000_s1039" style="position:absolute;top:1550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F1869C0" w14:textId="77777777" w:rsidR="00B907B1" w:rsidRDefault="00B907B1" w:rsidP="00B907B1">
                        <w:pPr>
                          <w:spacing w:after="160" w:line="259" w:lineRule="auto"/>
                        </w:pPr>
                        <w:r>
                          <w:t xml:space="preserve"> </w:t>
                        </w:r>
                      </w:p>
                    </w:txbxContent>
                  </v:textbox>
                </v:rect>
                <v:rect id="Rectangle 279" o:spid="_x0000_s1040" style="position:absolute;top:1725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91690DF" w14:textId="77777777" w:rsidR="00B907B1" w:rsidRDefault="00B907B1" w:rsidP="00B907B1">
                        <w:pPr>
                          <w:spacing w:after="160" w:line="259" w:lineRule="auto"/>
                        </w:pPr>
                        <w:r>
                          <w:t xml:space="preserve"> </w:t>
                        </w:r>
                      </w:p>
                    </w:txbxContent>
                  </v:textbox>
                </v:rect>
                <v:rect id="Rectangle 280" o:spid="_x0000_s1041" style="position:absolute;top:190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665A67C" w14:textId="77777777" w:rsidR="00B907B1" w:rsidRDefault="00B907B1" w:rsidP="00B907B1">
                        <w:pPr>
                          <w:spacing w:after="160" w:line="259" w:lineRule="auto"/>
                        </w:pPr>
                        <w:r>
                          <w:t xml:space="preserve"> </w:t>
                        </w:r>
                      </w:p>
                    </w:txbxContent>
                  </v:textbox>
                </v:rect>
                <v:rect id="Rectangle 281" o:spid="_x0000_s1042" style="position:absolute;top:2076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BB85D38" w14:textId="77777777" w:rsidR="00B907B1" w:rsidRDefault="00B907B1" w:rsidP="00B907B1">
                        <w:pPr>
                          <w:spacing w:after="160" w:line="259" w:lineRule="auto"/>
                        </w:pPr>
                        <w:r>
                          <w:t xml:space="preserve"> </w:t>
                        </w:r>
                      </w:p>
                    </w:txbxContent>
                  </v:textbox>
                </v:rect>
                <v:rect id="Rectangle 282" o:spid="_x0000_s1043" style="position:absolute;top:2251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19F2BD1" w14:textId="77777777" w:rsidR="00B907B1" w:rsidRDefault="00B907B1" w:rsidP="00B907B1">
                        <w:pPr>
                          <w:spacing w:after="160" w:line="259" w:lineRule="auto"/>
                        </w:pPr>
                        <w:r>
                          <w:t xml:space="preserve"> </w:t>
                        </w:r>
                      </w:p>
                    </w:txbxContent>
                  </v:textbox>
                </v:rect>
                <v:rect id="Rectangle 283" o:spid="_x0000_s1044" style="position:absolute;top:242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26FDF7F" w14:textId="77777777" w:rsidR="00B907B1" w:rsidRDefault="00B907B1" w:rsidP="00B907B1">
                        <w:pPr>
                          <w:spacing w:after="160" w:line="259" w:lineRule="auto"/>
                        </w:pPr>
                        <w:r>
                          <w:t xml:space="preserve"> </w:t>
                        </w:r>
                      </w:p>
                    </w:txbxContent>
                  </v:textbox>
                </v:rect>
                <v:rect id="Rectangle 284" o:spid="_x0000_s1045" style="position:absolute;top:2601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E2E3B7A" w14:textId="77777777" w:rsidR="00B907B1" w:rsidRDefault="00B907B1" w:rsidP="00B907B1">
                        <w:pPr>
                          <w:spacing w:after="160" w:line="259" w:lineRule="auto"/>
                        </w:pPr>
                        <w:r>
                          <w:t xml:space="preserve"> </w:t>
                        </w:r>
                      </w:p>
                    </w:txbxContent>
                  </v:textbox>
                </v:rect>
                <v:rect id="Rectangle 285" o:spid="_x0000_s1046" style="position:absolute;top:2777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694771BC" w14:textId="77777777" w:rsidR="00B907B1" w:rsidRDefault="00B907B1" w:rsidP="00B907B1">
                        <w:pPr>
                          <w:spacing w:after="160" w:line="259" w:lineRule="auto"/>
                        </w:pPr>
                        <w:r>
                          <w:t xml:space="preserve"> </w:t>
                        </w:r>
                      </w:p>
                    </w:txbxContent>
                  </v:textbox>
                </v:rect>
                <v:rect id="Rectangle 286" o:spid="_x0000_s1047" style="position:absolute;top:29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485620E2" w14:textId="77777777" w:rsidR="00B907B1" w:rsidRDefault="00B907B1" w:rsidP="00B907B1">
                        <w:pPr>
                          <w:spacing w:after="160" w:line="259" w:lineRule="auto"/>
                        </w:pPr>
                        <w:r>
                          <w:t xml:space="preserve"> </w:t>
                        </w:r>
                      </w:p>
                    </w:txbxContent>
                  </v:textbox>
                </v:rect>
                <v:rect id="Rectangle 287" o:spid="_x0000_s1048" style="position:absolute;top:31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D477691" w14:textId="77777777" w:rsidR="00B907B1" w:rsidRDefault="00B907B1" w:rsidP="00B907B1">
                        <w:pPr>
                          <w:spacing w:after="160" w:line="259" w:lineRule="auto"/>
                        </w:pPr>
                        <w:r>
                          <w:t xml:space="preserve"> </w:t>
                        </w:r>
                      </w:p>
                    </w:txbxContent>
                  </v:textbox>
                </v:rect>
                <v:shape id="Shape 303" o:spid="_x0000_s1049" style="position:absolute;left:30838;top:11303;width:3869;height:2139;visibility:visible;mso-wrap-style:square;v-text-anchor:top" coordsize="386842,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" path="m,213995l386842,e" filled="f" strokeweight="1pt">
                  <v:stroke miterlimit="66585f" joinstyle="miter"/>
                  <v:path arrowok="t" o:connecttype="custom" o:connectlocs="0,213995;386842,0" o:connectangles="0,0" textboxrect="0,0,386842,213995"/>
                </v:shape>
                <v:rect id="Rectangle 305" o:spid="_x0000_s1050" style="position:absolute;left:36246;top:11377;width:496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6FEDDA20" w14:textId="77777777" w:rsidR="00B907B1" w:rsidRDefault="00B907B1" w:rsidP="00B907B1">
                        <w:pPr>
                          <w:spacing w:after="160" w:line="259" w:lineRule="auto"/>
                        </w:pPr>
                        <w:r>
                          <w:t xml:space="preserve">Av/På </w:t>
                        </w:r>
                      </w:p>
                    </w:txbxContent>
                  </v:textbox>
                </v:rect>
                <v:rect id="Rectangle 306" o:spid="_x0000_s1051" style="position:absolute;left:39995;top:1137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34A014F9" w14:textId="77777777" w:rsidR="00B907B1" w:rsidRDefault="00B907B1" w:rsidP="00B907B1">
                        <w:pPr>
                          <w:spacing w:after="160" w:line="259" w:lineRule="auto"/>
                        </w:pPr>
                        <w:r>
                          <w:t xml:space="preserve"> </w:t>
                        </w:r>
                      </w:p>
                    </w:txbxContent>
                  </v:textbox>
                </v:rect>
                <v:shape id="Shape 307" o:spid="_x0000_s1052" style="position:absolute;left:32157;top:20173;width:2248;height:350;visibility:visible;mso-wrap-style:square;v-text-anchor:top" coordsize="22479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" path="m,34925l224790,e" filled="f" strokeweight="1pt">
                  <v:stroke miterlimit="66585f" joinstyle="miter"/>
                  <v:path arrowok="t" o:connecttype="custom" o:connectlocs="0,34925;224790,0" o:connectangles="0,0" textboxrect="0,0,224790,34925"/>
                </v:shape>
                <v:rect id="Rectangle 310" o:spid="_x0000_s1053" style="position:absolute;left:41519;top:1959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3187CDA" w14:textId="77777777" w:rsidR="00B907B1" w:rsidRDefault="00B907B1" w:rsidP="00B907B1">
                        <w:pPr>
                          <w:spacing w:after="160" w:line="259" w:lineRule="auto"/>
                        </w:pPr>
                        <w:r>
                          <w:t xml:space="preserve"> </w:t>
                        </w:r>
                      </w:p>
                    </w:txbxContent>
                  </v:textbox>
                </v:rect>
                <v:shape id="Shape 311" o:spid="_x0000_s1054" style="position:absolute;left:32060;top:24080;width:2543;height:2431;visibility:visible;mso-wrap-style:square;v-text-anchor:top" coordsize="254254,243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" path="m,l254254,243078e" filled="f" strokeweight="1pt">
                  <v:stroke miterlimit="66585f" joinstyle="miter"/>
                  <v:path arrowok="t" o:connecttype="custom" o:connectlocs="0,0;254254,243078" o:connectangles="0,0" textboxrect="0,0,254254,243078"/>
                </v:shape>
                <v:rect id="Rectangle 313" o:spid="_x0000_s1055" style="position:absolute;left:36475;top:25736;width:599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3528B4D7" w14:textId="77777777" w:rsidR="00B907B1" w:rsidRDefault="00B907B1" w:rsidP="00B907B1">
                        <w:pPr>
                          <w:spacing w:after="160" w:line="259" w:lineRule="auto"/>
                        </w:pPr>
                        <w:r>
                          <w:t xml:space="preserve">Ratt för </w:t>
                        </w:r>
                      </w:p>
                    </w:txbxContent>
                  </v:textbox>
                </v:rect>
                <v:rect id="Rectangle 314" o:spid="_x0000_s1056" style="position:absolute;left:36155;top:27183;width:682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0A7B9D2" w14:textId="77777777" w:rsidR="00B907B1" w:rsidRDefault="00B907B1" w:rsidP="00B907B1">
                        <w:pPr>
                          <w:spacing w:after="160" w:line="259" w:lineRule="auto"/>
                        </w:pPr>
                        <w:r>
                          <w:t xml:space="preserve">justering </w:t>
                        </w:r>
                      </w:p>
                    </w:txbxContent>
                  </v:textbox>
                </v:rect>
                <v:rect id="Rectangle 315" o:spid="_x0000_s1057" style="position:absolute;left:37526;top:28646;width:31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ABFA421" w14:textId="77777777" w:rsidR="00B907B1" w:rsidRDefault="00B907B1" w:rsidP="00B907B1">
                        <w:pPr>
                          <w:spacing w:after="160" w:line="259" w:lineRule="auto"/>
                        </w:pPr>
                        <w:r>
                          <w:t xml:space="preserve">och </w:t>
                        </w:r>
                      </w:p>
                    </w:txbxContent>
                  </v:textbox>
                </v:rect>
                <v:rect id="Rectangle 8425" o:spid="_x0000_s1058" style="position:absolute;left:41681;top:3010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683E82A" w14:textId="77777777" w:rsidR="00B907B1" w:rsidRDefault="00B907B1" w:rsidP="00B907B1">
                        <w:pPr>
                          <w:spacing w:after="160" w:line="259" w:lineRule="auto"/>
                        </w:pPr>
                        <w:r>
                          <w:t xml:space="preserve"> </w:t>
                        </w:r>
                      </w:p>
                    </w:txbxContent>
                  </v:textbox>
                </v:rect>
                <w10:anchorlock/>
              </v:group>
            </w:pict>
          </mc:Fallback>
        </mc:AlternateContent>
      </w:r>
    </w:p>
    <w:p w14:paraId="387C8A8A" w14:textId="77777777" w:rsidR="00B907B1" w:rsidRPr="00B907B1" w:rsidRDefault="00B907B1" w:rsidP="003D5FCF">
      <w:pPr>
        <w:keepNext/>
        <w:spacing w:before="240" w:after="60" w:line="240" w:lineRule="auto"/>
        <w:ind w:left="993" w:right="1161"/>
        <w:outlineLvl w:val="1"/>
        <w:rPr>
          <w:rFonts w:ascii="Arial Fet" w:hAnsi="Arial Fet" w:cs="Arial"/>
          <w:b/>
          <w:bCs/>
          <w:iCs/>
          <w:sz w:val="28"/>
          <w:szCs w:val="28"/>
        </w:rPr>
      </w:pPr>
      <w:r w:rsidRPr="00B907B1">
        <w:rPr>
          <w:rFonts w:ascii="Arial Fet" w:hAnsi="Arial Fet" w:cs="Arial"/>
          <w:b/>
          <w:bCs/>
          <w:iCs/>
          <w:sz w:val="28"/>
          <w:szCs w:val="28"/>
        </w:rPr>
        <w:t xml:space="preserve">Bakgrund </w:t>
      </w:r>
    </w:p>
    <w:p w14:paraId="1CDBA22F" w14:textId="77777777" w:rsidR="00B907B1" w:rsidRPr="00B907B1" w:rsidRDefault="00B907B1" w:rsidP="003D5FCF">
      <w:pPr>
        <w:spacing w:after="0" w:line="240" w:lineRule="auto"/>
        <w:ind w:left="993" w:right="0"/>
        <w:rPr>
          <w:szCs w:val="20"/>
        </w:rPr>
      </w:pPr>
      <w:r w:rsidRPr="00B907B1">
        <w:rPr>
          <w:szCs w:val="20"/>
        </w:rPr>
        <w:t>Dokumentet beskriver rutin för iordningställande och användarinstruktion för transportventilator av typen Hamilton T1. Driftsättning för ventilering av vuxen och barn från 10kg. För Barn under 10 kg se instruktion ”Transport av barn från IVA” i Barium.</w:t>
      </w:r>
    </w:p>
    <w:p w14:paraId="30E99494" w14:textId="77777777" w:rsidR="00B907B1" w:rsidRPr="00B907B1" w:rsidRDefault="00B907B1" w:rsidP="003D5FCF">
      <w:pPr>
        <w:spacing w:after="0" w:line="240" w:lineRule="auto"/>
        <w:ind w:left="993" w:right="0"/>
        <w:rPr>
          <w:szCs w:val="20"/>
        </w:rPr>
      </w:pPr>
    </w:p>
    <w:p w14:paraId="0BF5D1C1" w14:textId="77777777" w:rsidR="00B907B1" w:rsidRPr="00B907B1" w:rsidRDefault="00B907B1" w:rsidP="003D5FCF">
      <w:pPr>
        <w:keepNext/>
        <w:spacing w:before="240" w:after="60" w:line="240" w:lineRule="auto"/>
        <w:ind w:left="993" w:right="1161"/>
        <w:outlineLvl w:val="1"/>
        <w:rPr>
          <w:rFonts w:ascii="Arial Fet" w:hAnsi="Arial Fet" w:cs="Arial"/>
          <w:b/>
          <w:bCs/>
          <w:iCs/>
          <w:sz w:val="28"/>
          <w:szCs w:val="28"/>
        </w:rPr>
      </w:pPr>
      <w:r w:rsidRPr="00B907B1">
        <w:rPr>
          <w:rFonts w:ascii="Arial Fet" w:hAnsi="Arial Fet" w:cs="Arial"/>
          <w:b/>
          <w:bCs/>
          <w:iCs/>
          <w:sz w:val="28"/>
          <w:szCs w:val="28"/>
        </w:rPr>
        <w:t>Åtgärder</w:t>
      </w:r>
    </w:p>
    <w:p w14:paraId="707C8060" w14:textId="77777777" w:rsidR="00B907B1" w:rsidRPr="00B907B1" w:rsidRDefault="00B907B1" w:rsidP="003D5FCF">
      <w:pPr>
        <w:spacing w:after="0" w:line="240" w:lineRule="auto"/>
        <w:ind w:left="993" w:right="0"/>
        <w:rPr>
          <w:szCs w:val="20"/>
        </w:rPr>
      </w:pPr>
      <w:r w:rsidRPr="00B907B1">
        <w:rPr>
          <w:szCs w:val="20"/>
        </w:rPr>
        <w:t xml:space="preserve">Hamilton T1 skall alltid vara kopplad till nätuttag för laddning av batterier när den inte används. Vid transport drivs ventilatorn med 2 batterier. Fulladdat ca </w:t>
      </w:r>
      <w:proofErr w:type="gramStart"/>
      <w:r w:rsidRPr="00B907B1">
        <w:rPr>
          <w:szCs w:val="20"/>
        </w:rPr>
        <w:t>6-7</w:t>
      </w:r>
      <w:proofErr w:type="gramEnd"/>
      <w:r w:rsidRPr="00B907B1">
        <w:rPr>
          <w:szCs w:val="20"/>
        </w:rPr>
        <w:t xml:space="preserve"> timmars driftstid. Noter att CO2-sensorn tar några minuter på sig att bli varm.</w:t>
      </w:r>
    </w:p>
    <w:p w14:paraId="7355C39B" w14:textId="77777777" w:rsidR="00B907B1" w:rsidRPr="00B907B1" w:rsidRDefault="00B907B1" w:rsidP="003D5FCF">
      <w:pPr>
        <w:spacing w:after="0" w:line="240" w:lineRule="auto"/>
        <w:ind w:left="993" w:right="0"/>
        <w:rPr>
          <w:szCs w:val="20"/>
        </w:rPr>
      </w:pPr>
      <w:r w:rsidRPr="00B907B1">
        <w:rPr>
          <w:szCs w:val="20"/>
        </w:rPr>
        <w:t>Vid uppstart väljs kön – längd – ventilationsmode.</w:t>
      </w:r>
    </w:p>
    <w:p w14:paraId="3C3DFE54" w14:textId="77777777" w:rsidR="00B907B1" w:rsidRPr="00B907B1" w:rsidRDefault="00B907B1" w:rsidP="00B907B1">
      <w:pPr>
        <w:spacing w:after="0" w:line="240" w:lineRule="auto"/>
        <w:ind w:left="0" w:right="0"/>
        <w:rPr>
          <w:szCs w:val="20"/>
        </w:rPr>
      </w:pPr>
    </w:p>
    <w:p w14:paraId="3152C172" w14:textId="77777777" w:rsidR="00B907B1" w:rsidRPr="00B907B1" w:rsidRDefault="00B907B1" w:rsidP="00504CC3">
      <w:pPr>
        <w:keepNext/>
        <w:spacing w:before="240" w:after="60" w:line="240" w:lineRule="auto"/>
        <w:ind w:left="1985" w:right="0"/>
        <w:outlineLvl w:val="2"/>
        <w:rPr>
          <w:rFonts w:ascii="Arial Fet" w:hAnsi="Arial Fet" w:cs="Arial"/>
          <w:b/>
          <w:bCs/>
          <w:iCs/>
          <w:szCs w:val="26"/>
        </w:rPr>
      </w:pPr>
      <w:proofErr w:type="spellStart"/>
      <w:r w:rsidRPr="00B907B1">
        <w:rPr>
          <w:rFonts w:ascii="Arial Fet" w:hAnsi="Arial Fet" w:cs="Arial"/>
          <w:b/>
          <w:bCs/>
          <w:iCs/>
          <w:szCs w:val="26"/>
        </w:rPr>
        <w:lastRenderedPageBreak/>
        <w:t>Förkontroll</w:t>
      </w:r>
      <w:proofErr w:type="spellEnd"/>
    </w:p>
    <w:p w14:paraId="4ED3FF97" w14:textId="77777777" w:rsidR="00B907B1" w:rsidRPr="00B907B1" w:rsidRDefault="00B907B1" w:rsidP="00504CC3">
      <w:pPr>
        <w:numPr>
          <w:ilvl w:val="0"/>
          <w:numId w:val="20"/>
        </w:numPr>
        <w:spacing w:after="4" w:line="250" w:lineRule="auto"/>
        <w:ind w:left="1985" w:right="0" w:hanging="415"/>
        <w:rPr>
          <w:szCs w:val="20"/>
        </w:rPr>
      </w:pPr>
      <w:r w:rsidRPr="00B907B1">
        <w:rPr>
          <w:szCs w:val="20"/>
        </w:rPr>
        <w:t xml:space="preserve">Koppla nätsladden i eluttag.  </w:t>
      </w:r>
    </w:p>
    <w:p w14:paraId="36012124" w14:textId="77777777" w:rsidR="00B907B1" w:rsidRPr="00B907B1" w:rsidRDefault="00B907B1" w:rsidP="00504CC3">
      <w:pPr>
        <w:numPr>
          <w:ilvl w:val="0"/>
          <w:numId w:val="20"/>
        </w:numPr>
        <w:spacing w:after="27" w:line="250" w:lineRule="auto"/>
        <w:ind w:left="1985" w:right="0" w:hanging="415"/>
        <w:rPr>
          <w:szCs w:val="20"/>
        </w:rPr>
      </w:pPr>
      <w:r w:rsidRPr="00B907B1">
        <w:rPr>
          <w:szCs w:val="20"/>
        </w:rPr>
        <w:t xml:space="preserve">Anslut </w:t>
      </w:r>
      <w:proofErr w:type="spellStart"/>
      <w:r w:rsidRPr="00B907B1">
        <w:rPr>
          <w:szCs w:val="20"/>
        </w:rPr>
        <w:t>slangset</w:t>
      </w:r>
      <w:proofErr w:type="spellEnd"/>
      <w:r w:rsidRPr="00B907B1">
        <w:rPr>
          <w:szCs w:val="20"/>
        </w:rPr>
        <w:t xml:space="preserve"> 1,8m vuxenslang</w:t>
      </w:r>
    </w:p>
    <w:p w14:paraId="64614163" w14:textId="34309B85" w:rsidR="00B907B1" w:rsidRPr="00B907B1" w:rsidRDefault="00B907B1" w:rsidP="00B907B1">
      <w:pPr>
        <w:spacing w:after="0" w:line="259" w:lineRule="auto"/>
        <w:ind w:left="1972" w:right="0"/>
        <w:rPr>
          <w:szCs w:val="20"/>
        </w:rPr>
      </w:pPr>
      <w:r w:rsidRPr="00B907B1">
        <w:rPr>
          <w:noProof/>
          <w:szCs w:val="20"/>
        </w:rPr>
        <w:drawing>
          <wp:inline distT="0" distB="0" distL="0" distR="0" wp14:anchorId="6F421732" wp14:editId="49649EE5">
            <wp:extent cx="2057400" cy="154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inline>
        </w:drawing>
      </w:r>
    </w:p>
    <w:p w14:paraId="02164E9B" w14:textId="77777777" w:rsidR="00B907B1" w:rsidRPr="00B907B1" w:rsidRDefault="00B907B1" w:rsidP="00B907B1">
      <w:pPr>
        <w:spacing w:after="0" w:line="259" w:lineRule="auto"/>
        <w:ind w:left="0" w:right="3777"/>
        <w:rPr>
          <w:szCs w:val="20"/>
        </w:rPr>
      </w:pPr>
      <w:r w:rsidRPr="00B907B1">
        <w:rPr>
          <w:szCs w:val="20"/>
        </w:rPr>
        <w:t xml:space="preserve"> </w:t>
      </w:r>
    </w:p>
    <w:p w14:paraId="2CD24968" w14:textId="77777777" w:rsidR="00B907B1" w:rsidRPr="00B907B1" w:rsidRDefault="00B907B1" w:rsidP="00504CC3">
      <w:pPr>
        <w:numPr>
          <w:ilvl w:val="0"/>
          <w:numId w:val="20"/>
        </w:numPr>
        <w:spacing w:after="4" w:line="250" w:lineRule="auto"/>
        <w:ind w:left="1985" w:right="0" w:hanging="415"/>
        <w:rPr>
          <w:szCs w:val="20"/>
        </w:rPr>
      </w:pPr>
      <w:r w:rsidRPr="00B907B1">
        <w:rPr>
          <w:szCs w:val="20"/>
        </w:rPr>
        <w:t xml:space="preserve">Sätt på ventilatorn som först gör ett självtest, därefter visas denna skärmbild.  </w:t>
      </w:r>
    </w:p>
    <w:p w14:paraId="1A56DDFF" w14:textId="77777777" w:rsidR="00B907B1" w:rsidRPr="00B907B1" w:rsidRDefault="00B907B1" w:rsidP="00504CC3">
      <w:pPr>
        <w:numPr>
          <w:ilvl w:val="0"/>
          <w:numId w:val="20"/>
        </w:numPr>
        <w:spacing w:after="4" w:line="250" w:lineRule="auto"/>
        <w:ind w:left="1985" w:right="0" w:hanging="415"/>
        <w:rPr>
          <w:rFonts w:ascii="Arial" w:hAnsi="Arial" w:cs="Arial"/>
          <w:szCs w:val="20"/>
        </w:rPr>
      </w:pPr>
      <w:r w:rsidRPr="00B907B1">
        <w:rPr>
          <w:szCs w:val="20"/>
        </w:rPr>
        <w:t>Ta bort den blå proppen från slangsetet</w:t>
      </w:r>
      <w:r w:rsidRPr="00B907B1">
        <w:rPr>
          <w:rFonts w:ascii="Arial" w:hAnsi="Arial" w:cs="Arial"/>
          <w:szCs w:val="20"/>
        </w:rPr>
        <w:t xml:space="preserve">. </w:t>
      </w:r>
    </w:p>
    <w:p w14:paraId="118F477F" w14:textId="447C9C1B" w:rsidR="00B907B1" w:rsidRPr="00B907B1" w:rsidRDefault="00B907B1" w:rsidP="00B907B1">
      <w:pPr>
        <w:spacing w:after="73" w:line="259" w:lineRule="auto"/>
        <w:ind w:left="720" w:right="0"/>
        <w:rPr>
          <w:szCs w:val="20"/>
        </w:rPr>
      </w:pPr>
      <w:r w:rsidRPr="00B907B1">
        <w:rPr>
          <w:noProof/>
          <w:szCs w:val="20"/>
        </w:rPr>
        <mc:AlternateContent>
          <mc:Choice Requires="wpg">
            <w:drawing>
              <wp:anchor distT="0" distB="0" distL="114300" distR="114300" simplePos="0" relativeHeight="251659264" behindDoc="0" locked="0" layoutInCell="1" allowOverlap="1" wp14:anchorId="5DB053CA" wp14:editId="38739089">
                <wp:simplePos x="0" y="0"/>
                <wp:positionH relativeFrom="character">
                  <wp:posOffset>0</wp:posOffset>
                </wp:positionH>
                <wp:positionV relativeFrom="line">
                  <wp:posOffset>0</wp:posOffset>
                </wp:positionV>
                <wp:extent cx="2872740" cy="1567815"/>
                <wp:effectExtent l="0" t="0" r="0" b="4191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2740" cy="1567815"/>
                          <a:chOff x="0" y="0"/>
                          <a:chExt cx="2872867" cy="1567962"/>
                        </a:xfrm>
                      </wpg:grpSpPr>
                      <pic:pic xmlns:pic="http://schemas.openxmlformats.org/drawingml/2006/picture">
                        <pic:nvPicPr>
                          <pic:cNvPr id="21" name="Picture 4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02767" y="0"/>
                            <a:ext cx="2070100"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511"/>
                        <wps:cNvSpPr>
                          <a:spLocks noChangeArrowheads="1"/>
                        </wps:cNvSpPr>
                        <wps:spPr bwMode="auto">
                          <a:xfrm>
                            <a:off x="0" y="125928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ABAC4"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23" name="Rectangle 512"/>
                        <wps:cNvSpPr>
                          <a:spLocks noChangeArrowheads="1"/>
                        </wps:cNvSpPr>
                        <wps:spPr bwMode="auto">
                          <a:xfrm>
                            <a:off x="0" y="1426924"/>
                            <a:ext cx="46769"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1283E" w14:textId="77777777" w:rsidR="00B907B1" w:rsidRDefault="00B907B1" w:rsidP="00B907B1">
                              <w:pPr>
                                <w:spacing w:after="160" w:line="259" w:lineRule="auto"/>
                              </w:pPr>
                              <w:r>
                                <w:t xml:space="preserve"> </w:t>
                              </w:r>
                            </w:p>
                          </w:txbxContent>
                        </wps:txbx>
                        <wps:bodyPr rot="0" vert="horz" wrap="square" lIns="0" tIns="0" rIns="0" bIns="0" anchor="t" anchorCtr="0" upright="1">
                          <a:noAutofit/>
                        </wps:bodyPr>
                      </wps:wsp>
                      <wps:wsp>
                        <wps:cNvPr id="24" name="Shape 530"/>
                        <wps:cNvSpPr>
                          <a:spLocks/>
                        </wps:cNvSpPr>
                        <wps:spPr bwMode="auto">
                          <a:xfrm>
                            <a:off x="706882" y="1045210"/>
                            <a:ext cx="629920" cy="238125"/>
                          </a:xfrm>
                          <a:custGeom>
                            <a:avLst/>
                            <a:gdLst>
                              <a:gd name="T0" fmla="*/ 314960 w 629920"/>
                              <a:gd name="T1" fmla="*/ 0 h 238125"/>
                              <a:gd name="T2" fmla="*/ 0 w 629920"/>
                              <a:gd name="T3" fmla="*/ 118999 h 238125"/>
                              <a:gd name="T4" fmla="*/ 314960 w 629920"/>
                              <a:gd name="T5" fmla="*/ 238125 h 238125"/>
                              <a:gd name="T6" fmla="*/ 629920 w 629920"/>
                              <a:gd name="T7" fmla="*/ 118999 h 238125"/>
                              <a:gd name="T8" fmla="*/ 314960 w 629920"/>
                              <a:gd name="T9" fmla="*/ 0 h 238125"/>
                              <a:gd name="T10" fmla="*/ 0 w 629920"/>
                              <a:gd name="T11" fmla="*/ 0 h 238125"/>
                              <a:gd name="T12" fmla="*/ 629920 w 629920"/>
                              <a:gd name="T13" fmla="*/ 238125 h 238125"/>
                            </a:gdLst>
                            <a:ahLst/>
                            <a:cxnLst>
                              <a:cxn ang="0">
                                <a:pos x="T0" y="T1"/>
                              </a:cxn>
                              <a:cxn ang="0">
                                <a:pos x="T2" y="T3"/>
                              </a:cxn>
                              <a:cxn ang="0">
                                <a:pos x="T4" y="T5"/>
                              </a:cxn>
                              <a:cxn ang="0">
                                <a:pos x="T6" y="T7"/>
                              </a:cxn>
                              <a:cxn ang="0">
                                <a:pos x="T8" y="T9"/>
                              </a:cxn>
                            </a:cxnLst>
                            <a:rect l="T10" t="T11" r="T12" b="T13"/>
                            <a:pathLst>
                              <a:path w="629920" h="238125">
                                <a:moveTo>
                                  <a:pt x="314960" y="0"/>
                                </a:moveTo>
                                <a:cubicBezTo>
                                  <a:pt x="140970" y="0"/>
                                  <a:pt x="0" y="53340"/>
                                  <a:pt x="0" y="118999"/>
                                </a:cubicBezTo>
                                <a:cubicBezTo>
                                  <a:pt x="0" y="184785"/>
                                  <a:pt x="140970" y="238125"/>
                                  <a:pt x="314960" y="238125"/>
                                </a:cubicBezTo>
                                <a:cubicBezTo>
                                  <a:pt x="488950" y="238125"/>
                                  <a:pt x="629920" y="184785"/>
                                  <a:pt x="629920" y="118999"/>
                                </a:cubicBezTo>
                                <a:cubicBezTo>
                                  <a:pt x="629920" y="53340"/>
                                  <a:pt x="488950" y="0"/>
                                  <a:pt x="314960" y="0"/>
                                </a:cubicBezTo>
                                <a:close/>
                              </a:path>
                            </a:pathLst>
                          </a:custGeom>
                          <a:noFill/>
                          <a:ln w="22225" cap="flat" cmpd="sng" algn="ctr">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531"/>
                        <wps:cNvSpPr>
                          <a:spLocks/>
                        </wps:cNvSpPr>
                        <wps:spPr bwMode="auto">
                          <a:xfrm>
                            <a:off x="696341" y="1254760"/>
                            <a:ext cx="116586" cy="308483"/>
                          </a:xfrm>
                          <a:custGeom>
                            <a:avLst/>
                            <a:gdLst>
                              <a:gd name="T0" fmla="*/ 116586 w 116586"/>
                              <a:gd name="T1" fmla="*/ 0 h 308483"/>
                              <a:gd name="T2" fmla="*/ 110871 w 116586"/>
                              <a:gd name="T3" fmla="*/ 132461 h 308483"/>
                              <a:gd name="T4" fmla="*/ 97147 w 116586"/>
                              <a:gd name="T5" fmla="*/ 89483 h 308483"/>
                              <a:gd name="T6" fmla="*/ 21082 w 116586"/>
                              <a:gd name="T7" fmla="*/ 308483 h 308483"/>
                              <a:gd name="T8" fmla="*/ 0 w 116586"/>
                              <a:gd name="T9" fmla="*/ 301117 h 308483"/>
                              <a:gd name="T10" fmla="*/ 76132 w 116586"/>
                              <a:gd name="T11" fmla="*/ 82386 h 308483"/>
                              <a:gd name="T12" fmla="*/ 38862 w 116586"/>
                              <a:gd name="T13" fmla="*/ 107442 h 308483"/>
                              <a:gd name="T14" fmla="*/ 116586 w 116586"/>
                              <a:gd name="T15" fmla="*/ 0 h 308483"/>
                              <a:gd name="T16" fmla="*/ 0 w 116586"/>
                              <a:gd name="T17" fmla="*/ 0 h 308483"/>
                              <a:gd name="T18" fmla="*/ 116586 w 116586"/>
                              <a:gd name="T19" fmla="*/ 308483 h 308483"/>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16586" h="308483">
                                <a:moveTo>
                                  <a:pt x="116586" y="0"/>
                                </a:moveTo>
                                <a:lnTo>
                                  <a:pt x="110871" y="132461"/>
                                </a:lnTo>
                                <a:lnTo>
                                  <a:pt x="97147" y="89483"/>
                                </a:lnTo>
                                <a:lnTo>
                                  <a:pt x="21082" y="308483"/>
                                </a:lnTo>
                                <a:lnTo>
                                  <a:pt x="0" y="301117"/>
                                </a:lnTo>
                                <a:lnTo>
                                  <a:pt x="76132" y="82386"/>
                                </a:lnTo>
                                <a:lnTo>
                                  <a:pt x="38862" y="107442"/>
                                </a:lnTo>
                                <a:lnTo>
                                  <a:pt x="116586" y="0"/>
                                </a:lnTo>
                                <a:close/>
                              </a:path>
                            </a:pathLst>
                          </a:custGeom>
                          <a:solidFill>
                            <a:srgbClr val="FF0000"/>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053CA" id="Group 20" o:spid="_x0000_s1059" style="position:absolute;margin-left:0;margin-top:0;width:226.2pt;height:123.45pt;z-index:251659264;mso-position-horizontal-relative:char;mso-position-vertical-relative:line" coordsize="28728,15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">
                <v:shape id="Picture 466" o:spid="_x0000_s1060" type="#_x0000_t75" style="position:absolute;left:8027;width:20701;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">
                  <v:imagedata r:id="rId21" o:title=""/>
                </v:shape>
                <v:rect id="Rectangle 511" o:spid="_x0000_s1061" style="position:absolute;top:1259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C1ABAC4" w14:textId="77777777" w:rsidR="00B907B1" w:rsidRDefault="00B907B1" w:rsidP="00B907B1">
                        <w:pPr>
                          <w:spacing w:after="160" w:line="259" w:lineRule="auto"/>
                        </w:pPr>
                        <w:r>
                          <w:t xml:space="preserve"> </w:t>
                        </w:r>
                      </w:p>
                    </w:txbxContent>
                  </v:textbox>
                </v:rect>
                <v:rect id="Rectangle 512" o:spid="_x0000_s1062" style="position:absolute;top:1426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431283E" w14:textId="77777777" w:rsidR="00B907B1" w:rsidRDefault="00B907B1" w:rsidP="00B907B1">
                        <w:pPr>
                          <w:spacing w:after="160" w:line="259" w:lineRule="auto"/>
                        </w:pPr>
                        <w:r>
                          <w:t xml:space="preserve"> </w:t>
                        </w:r>
                      </w:p>
                    </w:txbxContent>
                  </v:textbox>
                </v:rect>
                <v:shape id="Shape 530" o:spid="_x0000_s1063" style="position:absolute;left:7068;top:10452;width:6300;height:2381;visibility:visible;mso-wrap-style:square;v-text-anchor:top" coordsize="62992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" path="m314960,c140970,,,53340,,118999v,65786,140970,119126,314960,119126c488950,238125,629920,184785,629920,118999,629920,53340,488950,,314960,xe" filled="f" strokecolor="red" strokeweight="1.75pt">
                  <v:path arrowok="t" o:connecttype="custom" o:connectlocs="314960,0;0,118999;314960,238125;629920,118999;314960,0" o:connectangles="0,0,0,0,0" textboxrect="0,0,629920,238125"/>
                </v:shape>
                <v:shape id="Shape 531" o:spid="_x0000_s1064" style="position:absolute;left:6963;top:12547;width:1166;height:3085;visibility:visible;mso-wrap-style:square;v-text-anchor:top" coordsize="116586,308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" path="m116586,r-5715,132461l97147,89483,21082,308483,,301117,76132,82386,38862,107442,116586,xe" fillcolor="red" stroked="f" strokeweight="0">
                  <v:path arrowok="t" o:connecttype="custom" o:connectlocs="116586,0;110871,132461;97147,89483;21082,308483;0,301117;76132,82386;38862,107442;116586,0" o:connectangles="0,0,0,0,0,0,0,0" textboxrect="0,0,116586,308483"/>
                </v:shape>
                <w10:wrap anchory="line"/>
              </v:group>
            </w:pict>
          </mc:Fallback>
        </mc:AlternateContent>
      </w:r>
      <w:r w:rsidRPr="00B907B1">
        <w:rPr>
          <w:noProof/>
          <w:szCs w:val="20"/>
        </w:rPr>
        <mc:AlternateContent>
          <mc:Choice Requires="wps">
            <w:drawing>
              <wp:inline distT="0" distB="0" distL="0" distR="0" wp14:anchorId="18EA41B7" wp14:editId="5796A3FF">
                <wp:extent cx="2876550" cy="1571625"/>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76550"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w14:anchorId="7C2BAA51">
              <v:rect id="Rectangle 8" style="width:226.5pt;height:123.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67AD8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">
                <o:lock v:ext="edit" aspectratio="t"/>
                <w10:anchorlock/>
              </v:rect>
            </w:pict>
          </mc:Fallback>
        </mc:AlternateContent>
      </w:r>
    </w:p>
    <w:p w14:paraId="40B68E08" w14:textId="77777777" w:rsidR="00B907B1" w:rsidRPr="00B907B1" w:rsidRDefault="00B907B1" w:rsidP="00504CC3">
      <w:pPr>
        <w:numPr>
          <w:ilvl w:val="0"/>
          <w:numId w:val="20"/>
        </w:numPr>
        <w:spacing w:after="4" w:line="250" w:lineRule="auto"/>
        <w:ind w:left="1985" w:right="0" w:hanging="415"/>
        <w:rPr>
          <w:szCs w:val="20"/>
        </w:rPr>
      </w:pPr>
      <w:r w:rsidRPr="00504CC3">
        <w:rPr>
          <w:szCs w:val="20"/>
        </w:rPr>
        <w:t>Tryck på ”</w:t>
      </w:r>
      <w:proofErr w:type="spellStart"/>
      <w:r w:rsidRPr="00504CC3">
        <w:rPr>
          <w:szCs w:val="20"/>
        </w:rPr>
        <w:t>Förkontroll</w:t>
      </w:r>
      <w:proofErr w:type="spellEnd"/>
      <w:r w:rsidRPr="00504CC3">
        <w:rPr>
          <w:szCs w:val="20"/>
        </w:rPr>
        <w:t>”.</w:t>
      </w:r>
      <w:r w:rsidRPr="00B907B1">
        <w:rPr>
          <w:szCs w:val="20"/>
        </w:rPr>
        <w:t xml:space="preserve"> </w:t>
      </w:r>
    </w:p>
    <w:p w14:paraId="367399E8" w14:textId="77777777" w:rsidR="00B907B1" w:rsidRPr="00B907B1" w:rsidRDefault="00B907B1" w:rsidP="00B907B1">
      <w:pPr>
        <w:spacing w:after="0" w:line="259" w:lineRule="auto"/>
        <w:ind w:left="360" w:right="0"/>
        <w:rPr>
          <w:szCs w:val="20"/>
        </w:rPr>
      </w:pPr>
      <w:r w:rsidRPr="00B907B1">
        <w:rPr>
          <w:szCs w:val="20"/>
        </w:rPr>
        <w:t xml:space="preserve"> </w:t>
      </w:r>
    </w:p>
    <w:p w14:paraId="0BE41A53" w14:textId="5DFDBBD9" w:rsidR="00B907B1" w:rsidRPr="00B907B1" w:rsidRDefault="00B907B1" w:rsidP="00B907B1">
      <w:pPr>
        <w:spacing w:after="0" w:line="259" w:lineRule="auto"/>
        <w:ind w:left="2029" w:right="0"/>
        <w:rPr>
          <w:szCs w:val="20"/>
        </w:rPr>
      </w:pPr>
      <w:r w:rsidRPr="00B907B1">
        <w:rPr>
          <w:noProof/>
          <w:szCs w:val="20"/>
        </w:rPr>
        <w:drawing>
          <wp:inline distT="0" distB="0" distL="0" distR="0" wp14:anchorId="5580BA7F" wp14:editId="2B971497">
            <wp:extent cx="205740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inline>
        </w:drawing>
      </w:r>
    </w:p>
    <w:p w14:paraId="48D288BD" w14:textId="77777777" w:rsidR="00B907B1" w:rsidRPr="00B907B1" w:rsidRDefault="00B907B1" w:rsidP="00B907B1">
      <w:pPr>
        <w:spacing w:after="0" w:line="259" w:lineRule="auto"/>
        <w:ind w:left="0" w:right="3718"/>
        <w:rPr>
          <w:szCs w:val="20"/>
        </w:rPr>
      </w:pPr>
      <w:r w:rsidRPr="00B907B1">
        <w:rPr>
          <w:szCs w:val="20"/>
        </w:rPr>
        <w:t xml:space="preserve"> </w:t>
      </w:r>
    </w:p>
    <w:p w14:paraId="4FD4A967" w14:textId="77777777" w:rsidR="00B907B1" w:rsidRPr="00B907B1" w:rsidRDefault="00B907B1" w:rsidP="00B907B1">
      <w:pPr>
        <w:spacing w:after="0" w:line="259" w:lineRule="auto"/>
        <w:ind w:left="0" w:right="0"/>
        <w:rPr>
          <w:szCs w:val="20"/>
        </w:rPr>
      </w:pPr>
      <w:r w:rsidRPr="00B907B1">
        <w:rPr>
          <w:szCs w:val="20"/>
        </w:rPr>
        <w:t xml:space="preserve"> </w:t>
      </w:r>
    </w:p>
    <w:p w14:paraId="2C73C017" w14:textId="77777777" w:rsidR="00B907B1" w:rsidRPr="00B907B1" w:rsidRDefault="00B907B1" w:rsidP="00504CC3">
      <w:pPr>
        <w:numPr>
          <w:ilvl w:val="0"/>
          <w:numId w:val="20"/>
        </w:numPr>
        <w:spacing w:after="4" w:line="250" w:lineRule="auto"/>
        <w:ind w:left="1985" w:right="0" w:hanging="415"/>
        <w:rPr>
          <w:szCs w:val="20"/>
        </w:rPr>
      </w:pPr>
      <w:r w:rsidRPr="00504CC3">
        <w:rPr>
          <w:szCs w:val="20"/>
        </w:rPr>
        <w:t>Tryck</w:t>
      </w:r>
      <w:r w:rsidRPr="00B907B1">
        <w:rPr>
          <w:rFonts w:eastAsia="Arial"/>
          <w:szCs w:val="20"/>
        </w:rPr>
        <w:t xml:space="preserve"> på ”Täthet” och följ instruktioner på skärmen.</w:t>
      </w:r>
      <w:r w:rsidRPr="00B907B1">
        <w:rPr>
          <w:szCs w:val="20"/>
        </w:rPr>
        <w:t xml:space="preserve"> </w:t>
      </w:r>
    </w:p>
    <w:p w14:paraId="6F9D0CDE" w14:textId="621EA6C9" w:rsidR="00B907B1" w:rsidRPr="00B907B1" w:rsidRDefault="00B907B1" w:rsidP="00B907B1">
      <w:pPr>
        <w:spacing w:after="142" w:line="259" w:lineRule="auto"/>
        <w:ind w:left="1985" w:right="0"/>
        <w:rPr>
          <w:szCs w:val="20"/>
        </w:rPr>
      </w:pPr>
      <w:r w:rsidRPr="00B907B1">
        <w:rPr>
          <w:noProof/>
          <w:szCs w:val="20"/>
        </w:rPr>
        <mc:AlternateContent>
          <mc:Choice Requires="wpg">
            <w:drawing>
              <wp:anchor distT="0" distB="0" distL="114300" distR="114300" simplePos="0" relativeHeight="251660288" behindDoc="0" locked="0" layoutInCell="1" allowOverlap="1" wp14:anchorId="508B5488" wp14:editId="4C39D7F5">
                <wp:simplePos x="0" y="0"/>
                <wp:positionH relativeFrom="character">
                  <wp:posOffset>0</wp:posOffset>
                </wp:positionH>
                <wp:positionV relativeFrom="line">
                  <wp:posOffset>0</wp:posOffset>
                </wp:positionV>
                <wp:extent cx="2058670" cy="1544320"/>
                <wp:effectExtent l="1905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1544320"/>
                          <a:chOff x="0" y="0"/>
                          <a:chExt cx="2058670" cy="1544320"/>
                        </a:xfrm>
                      </wpg:grpSpPr>
                      <pic:pic xmlns:pic="http://schemas.openxmlformats.org/drawingml/2006/picture">
                        <pic:nvPicPr>
                          <pic:cNvPr id="18" name="Picture 7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8670" cy="154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Shape 747"/>
                        <wps:cNvSpPr>
                          <a:spLocks/>
                        </wps:cNvSpPr>
                        <wps:spPr bwMode="auto">
                          <a:xfrm>
                            <a:off x="0" y="735330"/>
                            <a:ext cx="629920" cy="238125"/>
                          </a:xfrm>
                          <a:custGeom>
                            <a:avLst/>
                            <a:gdLst>
                              <a:gd name="T0" fmla="*/ 314960 w 629920"/>
                              <a:gd name="T1" fmla="*/ 0 h 238125"/>
                              <a:gd name="T2" fmla="*/ 0 w 629920"/>
                              <a:gd name="T3" fmla="*/ 118999 h 238125"/>
                              <a:gd name="T4" fmla="*/ 314960 w 629920"/>
                              <a:gd name="T5" fmla="*/ 238125 h 238125"/>
                              <a:gd name="T6" fmla="*/ 629920 w 629920"/>
                              <a:gd name="T7" fmla="*/ 118999 h 238125"/>
                              <a:gd name="T8" fmla="*/ 314960 w 629920"/>
                              <a:gd name="T9" fmla="*/ 0 h 238125"/>
                              <a:gd name="T10" fmla="*/ 0 w 629920"/>
                              <a:gd name="T11" fmla="*/ 0 h 238125"/>
                              <a:gd name="T12" fmla="*/ 629920 w 629920"/>
                              <a:gd name="T13" fmla="*/ 238125 h 238125"/>
                            </a:gdLst>
                            <a:ahLst/>
                            <a:cxnLst>
                              <a:cxn ang="0">
                                <a:pos x="T0" y="T1"/>
                              </a:cxn>
                              <a:cxn ang="0">
                                <a:pos x="T2" y="T3"/>
                              </a:cxn>
                              <a:cxn ang="0">
                                <a:pos x="T4" y="T5"/>
                              </a:cxn>
                              <a:cxn ang="0">
                                <a:pos x="T6" y="T7"/>
                              </a:cxn>
                              <a:cxn ang="0">
                                <a:pos x="T8" y="T9"/>
                              </a:cxn>
                            </a:cxnLst>
                            <a:rect l="T10" t="T11" r="T12" b="T13"/>
                            <a:pathLst>
                              <a:path w="629920" h="238125">
                                <a:moveTo>
                                  <a:pt x="314960" y="0"/>
                                </a:moveTo>
                                <a:cubicBezTo>
                                  <a:pt x="140970" y="0"/>
                                  <a:pt x="0" y="53340"/>
                                  <a:pt x="0" y="118999"/>
                                </a:cubicBezTo>
                                <a:cubicBezTo>
                                  <a:pt x="0" y="184785"/>
                                  <a:pt x="140970" y="238125"/>
                                  <a:pt x="314960" y="238125"/>
                                </a:cubicBezTo>
                                <a:cubicBezTo>
                                  <a:pt x="488950" y="238125"/>
                                  <a:pt x="629920" y="184785"/>
                                  <a:pt x="629920" y="118999"/>
                                </a:cubicBezTo>
                                <a:cubicBezTo>
                                  <a:pt x="629920" y="53340"/>
                                  <a:pt x="488950" y="0"/>
                                  <a:pt x="314960" y="0"/>
                                </a:cubicBezTo>
                                <a:close/>
                              </a:path>
                            </a:pathLst>
                          </a:custGeom>
                          <a:noFill/>
                          <a:ln w="22225" cap="flat" cmpd="sng" algn="ctr">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BBBFCAD">
              <v:group id="Group 17" style="position:absolute;margin-left:0;margin-top:0;width:162.1pt;height:121.6pt;z-index:251660288;mso-position-horizontal-relative:char;mso-position-vertical-relative:line" coordsize="20586,15443" o:spid="_x0000_s1026" w14:anchorId="0A52FC9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">
                <v:shape id="Picture 746" style="position:absolute;width:20586;height:1544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">
                  <v:imagedata o:title="" r:id="rId24"/>
                </v:shape>
                <v:shape id="Shape 747" style="position:absolute;top:7353;width:6299;height:2381;visibility:visible;mso-wrap-style:square;v-text-anchor:top" coordsize="629920,238125" o:spid="_x0000_s1028" filled="f" strokecolor="red" strokeweight="1.75pt" path="m314960,c140970,,,53340,,118999v,65786,140970,119126,314960,119126c488950,238125,629920,184785,629920,118999,629920,53340,488950,,314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">
                  <v:path textboxrect="0,0,629920,238125" arrowok="t" o:connecttype="custom" o:connectlocs="314960,0;0,118999;314960,238125;629920,118999;314960,0" o:connectangles="0,0,0,0,0"/>
                </v:shape>
                <w10:wrap anchory="line"/>
              </v:group>
            </w:pict>
          </mc:Fallback>
        </mc:AlternateContent>
      </w:r>
      <w:r w:rsidRPr="00B907B1">
        <w:rPr>
          <w:noProof/>
          <w:szCs w:val="20"/>
        </w:rPr>
        <mc:AlternateContent>
          <mc:Choice Requires="wps">
            <w:drawing>
              <wp:inline distT="0" distB="0" distL="0" distR="0" wp14:anchorId="6DE7BEE7" wp14:editId="0C97152F">
                <wp:extent cx="2057400" cy="154305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7400"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w14:anchorId="2D2F771B">
              <v:rect id="Rectangle 5" style="width:162pt;height:12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7798D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">
                <o:lock v:ext="edit" aspectratio="t"/>
                <w10:anchorlock/>
              </v:rect>
            </w:pict>
          </mc:Fallback>
        </mc:AlternateContent>
      </w:r>
    </w:p>
    <w:p w14:paraId="77038AAB" w14:textId="77777777" w:rsidR="00B907B1" w:rsidRPr="00B907B1" w:rsidRDefault="00B907B1" w:rsidP="00B907B1">
      <w:pPr>
        <w:spacing w:after="44" w:line="259" w:lineRule="auto"/>
        <w:ind w:left="360" w:right="0"/>
        <w:rPr>
          <w:szCs w:val="20"/>
        </w:rPr>
      </w:pPr>
      <w:r w:rsidRPr="00B907B1">
        <w:rPr>
          <w:szCs w:val="20"/>
        </w:rPr>
        <w:t xml:space="preserve"> </w:t>
      </w:r>
    </w:p>
    <w:p w14:paraId="5DEBC339" w14:textId="77777777" w:rsidR="00B907B1" w:rsidRPr="00B907B1" w:rsidRDefault="00B907B1" w:rsidP="00B907B1">
      <w:pPr>
        <w:spacing w:after="44" w:line="259" w:lineRule="auto"/>
        <w:ind w:left="360" w:right="0"/>
        <w:rPr>
          <w:szCs w:val="20"/>
        </w:rPr>
      </w:pPr>
    </w:p>
    <w:p w14:paraId="38AD3A59" w14:textId="77777777" w:rsidR="00B907B1" w:rsidRPr="00B907B1" w:rsidRDefault="00B907B1" w:rsidP="00B907B1">
      <w:pPr>
        <w:spacing w:after="44" w:line="259" w:lineRule="auto"/>
        <w:ind w:left="360" w:right="0"/>
        <w:rPr>
          <w:szCs w:val="20"/>
        </w:rPr>
      </w:pPr>
    </w:p>
    <w:p w14:paraId="68A43D99" w14:textId="77777777" w:rsidR="00B907B1" w:rsidRPr="00B907B1" w:rsidRDefault="00B907B1" w:rsidP="00B907B1">
      <w:pPr>
        <w:spacing w:after="44" w:line="259" w:lineRule="auto"/>
        <w:ind w:left="360" w:right="0"/>
        <w:rPr>
          <w:szCs w:val="20"/>
        </w:rPr>
      </w:pPr>
    </w:p>
    <w:p w14:paraId="7FDC0B8B" w14:textId="77777777" w:rsidR="00B907B1" w:rsidRPr="00B907B1" w:rsidRDefault="00B907B1" w:rsidP="00B907B1">
      <w:pPr>
        <w:numPr>
          <w:ilvl w:val="0"/>
          <w:numId w:val="20"/>
        </w:numPr>
        <w:spacing w:after="26" w:line="250" w:lineRule="auto"/>
        <w:ind w:right="0" w:hanging="415"/>
        <w:rPr>
          <w:szCs w:val="20"/>
        </w:rPr>
      </w:pPr>
      <w:r w:rsidRPr="00B907B1">
        <w:rPr>
          <w:rFonts w:eastAsia="Arial"/>
          <w:szCs w:val="20"/>
        </w:rPr>
        <w:t xml:space="preserve">Tryck på ”Flödessensor” och följ instruktioner på </w:t>
      </w:r>
      <w:r w:rsidRPr="00B907B1">
        <w:rPr>
          <w:szCs w:val="20"/>
        </w:rPr>
        <w:t xml:space="preserve">skärmen. </w:t>
      </w:r>
    </w:p>
    <w:p w14:paraId="37B3C217" w14:textId="77777777" w:rsidR="00B907B1" w:rsidRPr="00B907B1" w:rsidRDefault="00B907B1" w:rsidP="00B907B1">
      <w:pPr>
        <w:spacing w:after="17" w:line="259" w:lineRule="auto"/>
        <w:ind w:left="0" w:right="0"/>
        <w:rPr>
          <w:szCs w:val="20"/>
        </w:rPr>
      </w:pPr>
      <w:r w:rsidRPr="00B907B1">
        <w:rPr>
          <w:szCs w:val="20"/>
        </w:rPr>
        <w:t xml:space="preserve">  </w:t>
      </w:r>
    </w:p>
    <w:p w14:paraId="0629CA18" w14:textId="77777777" w:rsidR="00B907B1" w:rsidRPr="00B907B1" w:rsidRDefault="00B907B1" w:rsidP="00B907B1">
      <w:pPr>
        <w:spacing w:after="0" w:line="240" w:lineRule="auto"/>
        <w:ind w:left="0" w:right="0"/>
        <w:rPr>
          <w:szCs w:val="20"/>
        </w:rPr>
      </w:pPr>
      <w:r w:rsidRPr="00B907B1">
        <w:rPr>
          <w:szCs w:val="20"/>
        </w:rPr>
        <w:t xml:space="preserve">Använd den vita adaptern som medföljer slangsetet för att testa flödessensorn.  </w:t>
      </w:r>
    </w:p>
    <w:p w14:paraId="0C3AB71D" w14:textId="2310EBED" w:rsidR="00B907B1" w:rsidRPr="00B907B1" w:rsidRDefault="00B907B1" w:rsidP="00B907B1">
      <w:pPr>
        <w:spacing w:after="37" w:line="259" w:lineRule="auto"/>
        <w:ind w:left="1" w:right="0"/>
        <w:rPr>
          <w:szCs w:val="20"/>
        </w:rPr>
      </w:pPr>
      <w:r w:rsidRPr="00B907B1">
        <w:rPr>
          <w:noProof/>
          <w:szCs w:val="20"/>
        </w:rPr>
        <mc:AlternateContent>
          <mc:Choice Requires="wpg">
            <w:drawing>
              <wp:anchor distT="0" distB="0" distL="114300" distR="114300" simplePos="0" relativeHeight="251661312" behindDoc="0" locked="0" layoutInCell="1" allowOverlap="1" wp14:anchorId="0C36D1AE" wp14:editId="657DB836">
                <wp:simplePos x="0" y="0"/>
                <wp:positionH relativeFrom="character">
                  <wp:posOffset>0</wp:posOffset>
                </wp:positionH>
                <wp:positionV relativeFrom="line">
                  <wp:posOffset>0</wp:posOffset>
                </wp:positionV>
                <wp:extent cx="3657600" cy="721360"/>
                <wp:effectExtent l="0" t="0" r="0" b="254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721360"/>
                          <a:chOff x="0" y="0"/>
                          <a:chExt cx="5080000" cy="1002030"/>
                        </a:xfrm>
                      </wpg:grpSpPr>
                      <pic:pic xmlns:pic="http://schemas.openxmlformats.org/drawingml/2006/picture">
                        <pic:nvPicPr>
                          <pic:cNvPr id="14" name="Picture 6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619885" y="35559"/>
                            <a:ext cx="1096010" cy="966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6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38734"/>
                            <a:ext cx="1045845" cy="96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6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536950" y="0"/>
                            <a:ext cx="15430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27F091A">
              <v:group id="Group 13" style="position:absolute;margin-left:0;margin-top:0;width:4in;height:56.8pt;z-index:251661312;mso-position-horizontal-relative:char;mso-position-vertical-relative:line" coordsize="50800,10020" o:spid="_x0000_s1026" w14:anchorId="00EEA32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">
                <v:shape id="Picture 677" style="position:absolute;left:16198;top:355;width:10960;height:966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">
                  <v:imagedata o:title="" r:id="rId28"/>
                </v:shape>
                <v:shape id="Picture 678" style="position:absolute;top:387;width:10458;height:96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">
                  <v:imagedata o:title="" r:id="rId29"/>
                </v:shape>
                <v:shape id="Picture 679" style="position:absolute;left:35369;width:15431;height:981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">
                  <v:imagedata o:title="" r:id="rId30"/>
                </v:shape>
                <w10:wrap anchory="line"/>
              </v:group>
            </w:pict>
          </mc:Fallback>
        </mc:AlternateContent>
      </w:r>
      <w:r w:rsidRPr="00B907B1">
        <w:rPr>
          <w:noProof/>
          <w:szCs w:val="20"/>
        </w:rPr>
        <mc:AlternateContent>
          <mc:Choice Requires="wps">
            <w:drawing>
              <wp:inline distT="0" distB="0" distL="0" distR="0" wp14:anchorId="6E939150" wp14:editId="5986B18A">
                <wp:extent cx="3657600" cy="7239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576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w14:anchorId="7E3621E7">
              <v:rect id="Rectangle 3" style="width:4in;height:57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1AEA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">
                <o:lock v:ext="edit" aspectratio="t"/>
                <w10:anchorlock/>
              </v:rect>
            </w:pict>
          </mc:Fallback>
        </mc:AlternateContent>
      </w:r>
    </w:p>
    <w:p w14:paraId="438F9672" w14:textId="77777777" w:rsidR="00B907B1" w:rsidRPr="00B907B1" w:rsidRDefault="00B907B1" w:rsidP="00B907B1">
      <w:pPr>
        <w:spacing w:after="0" w:line="259" w:lineRule="auto"/>
        <w:ind w:left="0" w:right="331"/>
        <w:jc w:val="right"/>
        <w:rPr>
          <w:szCs w:val="20"/>
        </w:rPr>
      </w:pPr>
      <w:r w:rsidRPr="00B907B1">
        <w:rPr>
          <w:szCs w:val="20"/>
        </w:rPr>
        <w:t xml:space="preserve"> </w:t>
      </w:r>
    </w:p>
    <w:tbl>
      <w:tblPr>
        <w:tblW w:w="8658" w:type="dxa"/>
        <w:tblCellMar>
          <w:left w:w="0" w:type="dxa"/>
          <w:right w:w="0" w:type="dxa"/>
        </w:tblCellMar>
        <w:tblLook w:val="04A0" w:firstRow="1" w:lastRow="0" w:firstColumn="1" w:lastColumn="0" w:noHBand="0" w:noVBand="1"/>
      </w:tblPr>
      <w:tblGrid>
        <w:gridCol w:w="2535"/>
        <w:gridCol w:w="3036"/>
        <w:gridCol w:w="3087"/>
      </w:tblGrid>
      <w:tr w:rsidR="00B907B1" w:rsidRPr="00B907B1" w14:paraId="627B7EC6" w14:textId="77777777" w:rsidTr="00FE282D">
        <w:trPr>
          <w:trHeight w:val="1449"/>
        </w:trPr>
        <w:tc>
          <w:tcPr>
            <w:tcW w:w="2535" w:type="dxa"/>
            <w:tcBorders>
              <w:top w:val="nil"/>
              <w:left w:val="nil"/>
              <w:bottom w:val="nil"/>
              <w:right w:val="nil"/>
            </w:tcBorders>
            <w:shd w:val="clear" w:color="auto" w:fill="auto"/>
          </w:tcPr>
          <w:p w14:paraId="768B751E" w14:textId="77777777" w:rsidR="00B907B1" w:rsidRPr="00B907B1" w:rsidRDefault="00B907B1" w:rsidP="00B907B1">
            <w:pPr>
              <w:spacing w:after="310" w:line="239" w:lineRule="auto"/>
              <w:ind w:left="146" w:right="467"/>
            </w:pPr>
            <w:r w:rsidRPr="00B907B1">
              <w:t xml:space="preserve">Blå flödessensor med vit adapter. </w:t>
            </w:r>
          </w:p>
          <w:p w14:paraId="5F18FAB4" w14:textId="77777777" w:rsidR="00B907B1" w:rsidRPr="00B907B1" w:rsidRDefault="00B907B1" w:rsidP="00B907B1">
            <w:pPr>
              <w:spacing w:after="0" w:line="259" w:lineRule="auto"/>
              <w:ind w:left="0" w:right="0"/>
            </w:pPr>
            <w:r w:rsidRPr="00B907B1">
              <w:t xml:space="preserve"> </w:t>
            </w:r>
          </w:p>
          <w:p w14:paraId="5C56C081" w14:textId="77777777" w:rsidR="00B907B1" w:rsidRPr="00B907B1" w:rsidRDefault="00B907B1" w:rsidP="00B907B1">
            <w:pPr>
              <w:spacing w:after="0" w:line="259" w:lineRule="auto"/>
              <w:ind w:left="0" w:right="0"/>
            </w:pPr>
            <w:r w:rsidRPr="00B907B1">
              <w:t xml:space="preserve"> </w:t>
            </w:r>
          </w:p>
          <w:p w14:paraId="0723EB09" w14:textId="77777777" w:rsidR="00B907B1" w:rsidRPr="00B907B1" w:rsidRDefault="00B907B1" w:rsidP="00B907B1">
            <w:pPr>
              <w:spacing w:after="0" w:line="259" w:lineRule="auto"/>
              <w:ind w:left="0" w:right="0"/>
            </w:pPr>
            <w:r w:rsidRPr="00B907B1">
              <w:t xml:space="preserve"> </w:t>
            </w:r>
          </w:p>
        </w:tc>
        <w:tc>
          <w:tcPr>
            <w:tcW w:w="3036" w:type="dxa"/>
            <w:tcBorders>
              <w:top w:val="nil"/>
              <w:left w:val="nil"/>
              <w:bottom w:val="nil"/>
              <w:right w:val="nil"/>
            </w:tcBorders>
            <w:shd w:val="clear" w:color="auto" w:fill="auto"/>
          </w:tcPr>
          <w:p w14:paraId="07FC6767" w14:textId="77777777" w:rsidR="00B907B1" w:rsidRPr="00B907B1" w:rsidRDefault="00B907B1" w:rsidP="00B907B1">
            <w:pPr>
              <w:spacing w:after="0" w:line="277" w:lineRule="auto"/>
              <w:ind w:left="0" w:right="0"/>
            </w:pPr>
            <w:r w:rsidRPr="00B907B1">
              <w:rPr>
                <w:rFonts w:eastAsia="Arial"/>
              </w:rPr>
              <w:t xml:space="preserve">Första gången ”vänd flödessensorn” visas: </w:t>
            </w:r>
            <w:r w:rsidRPr="00B907B1">
              <w:t xml:space="preserve"> </w:t>
            </w:r>
          </w:p>
          <w:p w14:paraId="7917978E" w14:textId="77777777" w:rsidR="00B907B1" w:rsidRPr="00B907B1" w:rsidRDefault="00B907B1" w:rsidP="00B907B1">
            <w:pPr>
              <w:spacing w:after="0" w:line="259" w:lineRule="auto"/>
              <w:ind w:left="0" w:right="0"/>
            </w:pPr>
            <w:r w:rsidRPr="00B907B1">
              <w:t xml:space="preserve"> </w:t>
            </w:r>
          </w:p>
          <w:p w14:paraId="191E2B2F" w14:textId="77777777" w:rsidR="00B907B1" w:rsidRPr="00B907B1" w:rsidRDefault="00B907B1" w:rsidP="00B907B1">
            <w:pPr>
              <w:spacing w:after="0" w:line="259" w:lineRule="auto"/>
              <w:ind w:left="0" w:right="0"/>
            </w:pPr>
            <w:r w:rsidRPr="00B907B1">
              <w:t xml:space="preserve">Adaptern på och </w:t>
            </w:r>
          </w:p>
          <w:p w14:paraId="356B62A5" w14:textId="77777777" w:rsidR="00B907B1" w:rsidRPr="00B907B1" w:rsidRDefault="00B907B1" w:rsidP="00B907B1">
            <w:pPr>
              <w:spacing w:after="0" w:line="259" w:lineRule="auto"/>
              <w:ind w:left="0" w:right="0"/>
            </w:pPr>
            <w:r w:rsidRPr="00B907B1">
              <w:t xml:space="preserve">flödessensorn vänd åt andra hållet. </w:t>
            </w:r>
          </w:p>
        </w:tc>
        <w:tc>
          <w:tcPr>
            <w:tcW w:w="3087" w:type="dxa"/>
            <w:tcBorders>
              <w:top w:val="nil"/>
              <w:left w:val="nil"/>
              <w:bottom w:val="nil"/>
              <w:right w:val="nil"/>
            </w:tcBorders>
            <w:shd w:val="clear" w:color="auto" w:fill="auto"/>
          </w:tcPr>
          <w:p w14:paraId="73B43319" w14:textId="77777777" w:rsidR="00B907B1" w:rsidRPr="00B907B1" w:rsidRDefault="00B907B1" w:rsidP="00B907B1">
            <w:pPr>
              <w:spacing w:after="20" w:line="306" w:lineRule="auto"/>
              <w:ind w:left="31" w:right="0"/>
            </w:pPr>
            <w:r w:rsidRPr="00B907B1">
              <w:rPr>
                <w:rFonts w:eastAsia="Arial"/>
              </w:rPr>
              <w:t xml:space="preserve">Andra gången ”vänd </w:t>
            </w:r>
            <w:r w:rsidRPr="00B907B1">
              <w:rPr>
                <w:rFonts w:eastAsia="Arial"/>
              </w:rPr>
              <w:tab/>
            </w:r>
            <w:r w:rsidRPr="00B907B1">
              <w:t xml:space="preserve"> </w:t>
            </w:r>
            <w:r w:rsidRPr="00B907B1">
              <w:rPr>
                <w:rFonts w:eastAsia="Arial"/>
              </w:rPr>
              <w:t xml:space="preserve">flödessensorn” visas: </w:t>
            </w:r>
            <w:r w:rsidRPr="00B907B1">
              <w:t xml:space="preserve"> </w:t>
            </w:r>
            <w:r w:rsidRPr="00B907B1">
              <w:tab/>
              <w:t xml:space="preserve"> </w:t>
            </w:r>
          </w:p>
          <w:p w14:paraId="63193A25" w14:textId="77777777" w:rsidR="00B907B1" w:rsidRPr="00B907B1" w:rsidRDefault="00B907B1" w:rsidP="00B907B1">
            <w:pPr>
              <w:spacing w:after="0" w:line="259" w:lineRule="auto"/>
              <w:ind w:left="31" w:right="0"/>
              <w:jc w:val="both"/>
            </w:pPr>
            <w:r w:rsidRPr="00B907B1">
              <w:t xml:space="preserve"> </w:t>
            </w:r>
            <w:r w:rsidRPr="00B907B1">
              <w:tab/>
              <w:t xml:space="preserve"> </w:t>
            </w:r>
          </w:p>
          <w:p w14:paraId="59D88537" w14:textId="77777777" w:rsidR="00B907B1" w:rsidRPr="00B907B1" w:rsidRDefault="00B907B1" w:rsidP="00B907B1">
            <w:pPr>
              <w:spacing w:after="0" w:line="259" w:lineRule="auto"/>
              <w:ind w:left="31" w:right="305"/>
            </w:pPr>
            <w:r w:rsidRPr="00B907B1">
              <w:t xml:space="preserve">Adaptern av och flödessensorn vänds tillbaka. </w:t>
            </w:r>
          </w:p>
        </w:tc>
      </w:tr>
    </w:tbl>
    <w:p w14:paraId="36BB4C12" w14:textId="77777777" w:rsidR="00B907B1" w:rsidRPr="00B907B1" w:rsidRDefault="00B907B1" w:rsidP="00B907B1">
      <w:pPr>
        <w:spacing w:after="0" w:line="259" w:lineRule="auto"/>
        <w:ind w:left="0" w:right="0"/>
        <w:rPr>
          <w:szCs w:val="20"/>
        </w:rPr>
      </w:pPr>
      <w:r w:rsidRPr="00B907B1">
        <w:rPr>
          <w:szCs w:val="20"/>
        </w:rPr>
        <w:t xml:space="preserve"> </w:t>
      </w:r>
    </w:p>
    <w:p w14:paraId="4A6215B8" w14:textId="77777777" w:rsidR="00B907B1" w:rsidRPr="00B907B1" w:rsidRDefault="00B907B1" w:rsidP="00B907B1">
      <w:pPr>
        <w:spacing w:after="0" w:line="259" w:lineRule="auto"/>
        <w:ind w:left="0" w:right="0"/>
        <w:rPr>
          <w:szCs w:val="20"/>
        </w:rPr>
      </w:pPr>
    </w:p>
    <w:p w14:paraId="2FE8231D" w14:textId="77777777" w:rsidR="00B907B1" w:rsidRPr="00B907B1" w:rsidRDefault="00B907B1" w:rsidP="00B907B1">
      <w:pPr>
        <w:spacing w:after="0" w:line="259" w:lineRule="auto"/>
        <w:ind w:left="0" w:right="0"/>
        <w:rPr>
          <w:szCs w:val="20"/>
        </w:rPr>
      </w:pPr>
    </w:p>
    <w:p w14:paraId="7797DF41" w14:textId="77777777" w:rsidR="00B907B1" w:rsidRPr="00B907B1" w:rsidRDefault="00B907B1" w:rsidP="00B907B1">
      <w:pPr>
        <w:numPr>
          <w:ilvl w:val="0"/>
          <w:numId w:val="20"/>
        </w:numPr>
        <w:spacing w:after="26" w:line="250" w:lineRule="auto"/>
        <w:ind w:right="0" w:hanging="415"/>
        <w:rPr>
          <w:szCs w:val="20"/>
        </w:rPr>
      </w:pPr>
      <w:r w:rsidRPr="00B907B1">
        <w:rPr>
          <w:szCs w:val="20"/>
        </w:rPr>
        <w:t xml:space="preserve"> </w:t>
      </w:r>
      <w:r w:rsidRPr="00B907B1">
        <w:rPr>
          <w:rFonts w:eastAsia="Arial"/>
          <w:szCs w:val="20"/>
        </w:rPr>
        <w:t xml:space="preserve">Tryck på ”CO2 sensor” och följ instruktioner på </w:t>
      </w:r>
      <w:r w:rsidRPr="00B907B1">
        <w:rPr>
          <w:szCs w:val="20"/>
        </w:rPr>
        <w:t xml:space="preserve">skärmen. </w:t>
      </w:r>
    </w:p>
    <w:p w14:paraId="185CCB02" w14:textId="27974EC3" w:rsidR="00B907B1" w:rsidRPr="00B907B1" w:rsidRDefault="00B907B1" w:rsidP="00B907B1">
      <w:pPr>
        <w:spacing w:after="0" w:line="259" w:lineRule="auto"/>
        <w:ind w:left="0" w:right="0"/>
        <w:rPr>
          <w:szCs w:val="20"/>
        </w:rPr>
      </w:pPr>
      <w:r w:rsidRPr="00B907B1">
        <w:rPr>
          <w:noProof/>
          <w:szCs w:val="20"/>
        </w:rPr>
        <w:drawing>
          <wp:inline distT="0" distB="0" distL="0" distR="0" wp14:anchorId="467F722D" wp14:editId="27A2B21A">
            <wp:extent cx="2552700" cy="1914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a:ln>
                      <a:noFill/>
                    </a:ln>
                  </pic:spPr>
                </pic:pic>
              </a:graphicData>
            </a:graphic>
          </wp:inline>
        </w:drawing>
      </w:r>
    </w:p>
    <w:p w14:paraId="3AE4D216" w14:textId="77777777" w:rsidR="00B907B1" w:rsidRPr="00B907B1" w:rsidRDefault="00B907B1" w:rsidP="00B907B1">
      <w:pPr>
        <w:spacing w:after="0" w:line="259" w:lineRule="auto"/>
        <w:ind w:left="0" w:right="0"/>
        <w:rPr>
          <w:szCs w:val="20"/>
        </w:rPr>
      </w:pPr>
    </w:p>
    <w:p w14:paraId="775C5EF8" w14:textId="77777777" w:rsidR="00B907B1" w:rsidRPr="00B907B1" w:rsidRDefault="00B907B1" w:rsidP="00B907B1">
      <w:pPr>
        <w:spacing w:after="0" w:line="259" w:lineRule="auto"/>
        <w:ind w:left="0" w:right="0"/>
        <w:rPr>
          <w:szCs w:val="20"/>
        </w:rPr>
      </w:pPr>
    </w:p>
    <w:p w14:paraId="2DB44D27" w14:textId="77777777" w:rsidR="00B907B1" w:rsidRPr="00B907B1" w:rsidRDefault="00B907B1" w:rsidP="00B907B1">
      <w:pPr>
        <w:spacing w:after="0" w:line="259" w:lineRule="auto"/>
        <w:ind w:left="0" w:right="0"/>
        <w:rPr>
          <w:szCs w:val="20"/>
        </w:rPr>
      </w:pPr>
      <w:r w:rsidRPr="00B907B1">
        <w:rPr>
          <w:szCs w:val="20"/>
        </w:rPr>
        <w:t xml:space="preserve"> </w:t>
      </w:r>
    </w:p>
    <w:p w14:paraId="79008AC9" w14:textId="77777777" w:rsidR="00B907B1" w:rsidRPr="00B907B1" w:rsidRDefault="00B907B1" w:rsidP="00B907B1">
      <w:pPr>
        <w:spacing w:after="0" w:line="240" w:lineRule="auto"/>
        <w:ind w:left="0" w:right="141"/>
        <w:rPr>
          <w:szCs w:val="20"/>
        </w:rPr>
      </w:pPr>
      <w:r w:rsidRPr="00B907B1">
        <w:rPr>
          <w:szCs w:val="20"/>
        </w:rPr>
        <w:t xml:space="preserve">Kontrollera </w:t>
      </w:r>
      <w:r w:rsidRPr="00B907B1">
        <w:rPr>
          <w:rFonts w:ascii="Arial" w:eastAsia="Arial" w:hAnsi="Arial" w:cs="Arial"/>
          <w:color w:val="00B050"/>
          <w:szCs w:val="20"/>
        </w:rPr>
        <w:t xml:space="preserve">grön √ </w:t>
      </w:r>
      <w:r w:rsidRPr="00B907B1">
        <w:rPr>
          <w:szCs w:val="20"/>
        </w:rPr>
        <w:t>i ruta för flödessensorn, om r</w:t>
      </w:r>
      <w:r w:rsidRPr="00B907B1">
        <w:rPr>
          <w:color w:val="FF0000"/>
          <w:szCs w:val="20"/>
        </w:rPr>
        <w:t xml:space="preserve">ött × </w:t>
      </w:r>
      <w:r w:rsidRPr="00B907B1">
        <w:rPr>
          <w:szCs w:val="20"/>
        </w:rPr>
        <w:t xml:space="preserve">gör om test. </w:t>
      </w:r>
    </w:p>
    <w:p w14:paraId="24D93503" w14:textId="77777777" w:rsidR="00B907B1" w:rsidRPr="00B907B1" w:rsidRDefault="00B907B1" w:rsidP="00B907B1">
      <w:pPr>
        <w:spacing w:after="0" w:line="240" w:lineRule="auto"/>
        <w:ind w:left="0" w:right="141"/>
        <w:rPr>
          <w:szCs w:val="20"/>
        </w:rPr>
      </w:pPr>
    </w:p>
    <w:p w14:paraId="3BD36E76" w14:textId="77777777" w:rsidR="00B907B1" w:rsidRPr="00B907B1" w:rsidRDefault="00B907B1" w:rsidP="00B907B1">
      <w:pPr>
        <w:spacing w:after="0" w:line="240" w:lineRule="auto"/>
        <w:ind w:left="0" w:right="3010"/>
        <w:rPr>
          <w:szCs w:val="20"/>
        </w:rPr>
      </w:pPr>
      <w:r w:rsidRPr="00B907B1">
        <w:rPr>
          <w:szCs w:val="20"/>
        </w:rPr>
        <w:t>O</w:t>
      </w:r>
      <w:r w:rsidRPr="00B907B1">
        <w:rPr>
          <w:szCs w:val="20"/>
          <w:vertAlign w:val="subscript"/>
        </w:rPr>
        <w:t>2</w:t>
      </w:r>
      <w:r w:rsidRPr="00B907B1">
        <w:rPr>
          <w:szCs w:val="20"/>
        </w:rPr>
        <w:t xml:space="preserve"> cell kontrolleras inte. </w:t>
      </w:r>
    </w:p>
    <w:p w14:paraId="39416B73" w14:textId="77777777" w:rsidR="00B907B1" w:rsidRPr="00B907B1" w:rsidRDefault="00B907B1" w:rsidP="00B907B1">
      <w:pPr>
        <w:spacing w:after="0" w:line="240" w:lineRule="auto"/>
        <w:ind w:left="0" w:right="141"/>
        <w:rPr>
          <w:szCs w:val="20"/>
        </w:rPr>
      </w:pPr>
    </w:p>
    <w:p w14:paraId="1DC3F8AA" w14:textId="77777777" w:rsidR="00B907B1" w:rsidRPr="00B907B1" w:rsidRDefault="00B907B1" w:rsidP="00B907B1">
      <w:pPr>
        <w:spacing w:after="0" w:line="240" w:lineRule="auto"/>
        <w:ind w:left="0" w:right="141"/>
        <w:rPr>
          <w:szCs w:val="20"/>
        </w:rPr>
      </w:pPr>
    </w:p>
    <w:p w14:paraId="02275C17" w14:textId="77777777" w:rsidR="00B907B1" w:rsidRPr="00B907B1" w:rsidRDefault="00B907B1" w:rsidP="00B907B1">
      <w:pPr>
        <w:spacing w:after="0" w:line="240" w:lineRule="auto"/>
        <w:ind w:left="0" w:right="141"/>
        <w:rPr>
          <w:szCs w:val="20"/>
        </w:rPr>
      </w:pPr>
    </w:p>
    <w:p w14:paraId="3B049906" w14:textId="77777777" w:rsidR="00B907B1" w:rsidRPr="00B907B1" w:rsidRDefault="00B907B1" w:rsidP="00B907B1">
      <w:pPr>
        <w:spacing w:after="0" w:line="240" w:lineRule="auto"/>
        <w:ind w:left="0" w:right="141"/>
        <w:rPr>
          <w:szCs w:val="20"/>
        </w:rPr>
      </w:pPr>
    </w:p>
    <w:p w14:paraId="3A6F5DA3" w14:textId="77777777" w:rsidR="00B907B1" w:rsidRPr="00B907B1" w:rsidRDefault="00B907B1" w:rsidP="00B907B1">
      <w:pPr>
        <w:spacing w:after="0" w:line="240" w:lineRule="auto"/>
        <w:ind w:left="0" w:right="141"/>
        <w:rPr>
          <w:szCs w:val="20"/>
        </w:rPr>
      </w:pPr>
    </w:p>
    <w:p w14:paraId="5D681A9E" w14:textId="77777777" w:rsidR="00B907B1" w:rsidRPr="00B907B1" w:rsidRDefault="00B907B1" w:rsidP="00B907B1">
      <w:pPr>
        <w:spacing w:after="0" w:line="240" w:lineRule="auto"/>
        <w:ind w:left="0" w:right="141"/>
        <w:rPr>
          <w:szCs w:val="20"/>
        </w:rPr>
      </w:pPr>
    </w:p>
    <w:p w14:paraId="7DD20885" w14:textId="77777777" w:rsidR="00B907B1" w:rsidRPr="00B907B1" w:rsidRDefault="00B907B1" w:rsidP="00B907B1">
      <w:pPr>
        <w:spacing w:after="0" w:line="240" w:lineRule="auto"/>
        <w:ind w:left="0" w:right="141"/>
        <w:rPr>
          <w:szCs w:val="20"/>
        </w:rPr>
      </w:pPr>
    </w:p>
    <w:p w14:paraId="7D9DD072" w14:textId="77777777" w:rsidR="00B907B1" w:rsidRPr="00B907B1" w:rsidRDefault="00B907B1" w:rsidP="00B907B1">
      <w:pPr>
        <w:spacing w:after="0" w:line="240" w:lineRule="auto"/>
        <w:ind w:left="0" w:right="141"/>
        <w:rPr>
          <w:szCs w:val="20"/>
        </w:rPr>
      </w:pPr>
    </w:p>
    <w:p w14:paraId="2A52A89D" w14:textId="77777777" w:rsidR="00B907B1" w:rsidRPr="00B907B1" w:rsidRDefault="00B907B1" w:rsidP="00B907B1">
      <w:pPr>
        <w:spacing w:after="0" w:line="240" w:lineRule="auto"/>
        <w:ind w:left="0" w:right="141"/>
        <w:rPr>
          <w:szCs w:val="20"/>
        </w:rPr>
      </w:pPr>
    </w:p>
    <w:p w14:paraId="401B6AF9" w14:textId="77777777" w:rsidR="00B907B1" w:rsidRPr="00B907B1" w:rsidRDefault="00B907B1" w:rsidP="00B907B1">
      <w:pPr>
        <w:spacing w:after="0" w:line="240" w:lineRule="auto"/>
        <w:ind w:left="0" w:right="141"/>
        <w:rPr>
          <w:szCs w:val="20"/>
        </w:rPr>
      </w:pPr>
    </w:p>
    <w:p w14:paraId="76E3A76C" w14:textId="77777777" w:rsidR="00B907B1" w:rsidRPr="00B907B1" w:rsidRDefault="00B907B1" w:rsidP="00B907B1">
      <w:pPr>
        <w:spacing w:after="0" w:line="240" w:lineRule="auto"/>
        <w:ind w:left="0" w:right="141"/>
        <w:rPr>
          <w:szCs w:val="20"/>
        </w:rPr>
      </w:pPr>
    </w:p>
    <w:p w14:paraId="169AD9B1" w14:textId="77777777" w:rsidR="00B907B1" w:rsidRPr="00B907B1" w:rsidRDefault="00B907B1" w:rsidP="00B907B1">
      <w:pPr>
        <w:spacing w:after="0" w:line="240" w:lineRule="auto"/>
        <w:ind w:left="0" w:right="141"/>
        <w:rPr>
          <w:szCs w:val="20"/>
        </w:rPr>
      </w:pPr>
    </w:p>
    <w:p w14:paraId="4D9E0DBA" w14:textId="77777777" w:rsidR="00B907B1" w:rsidRPr="00B907B1" w:rsidRDefault="00B907B1" w:rsidP="00B907B1">
      <w:pPr>
        <w:spacing w:after="0" w:line="240" w:lineRule="auto"/>
        <w:ind w:left="0" w:right="141"/>
        <w:rPr>
          <w:szCs w:val="20"/>
        </w:rPr>
      </w:pPr>
    </w:p>
    <w:p w14:paraId="43817BC7" w14:textId="77777777" w:rsidR="00B907B1" w:rsidRPr="00B907B1" w:rsidRDefault="00B907B1" w:rsidP="00B907B1">
      <w:pPr>
        <w:spacing w:after="0" w:line="240" w:lineRule="auto"/>
        <w:ind w:left="0" w:right="141"/>
        <w:rPr>
          <w:szCs w:val="20"/>
        </w:rPr>
      </w:pPr>
    </w:p>
    <w:p w14:paraId="597647A6" w14:textId="77777777" w:rsidR="00B907B1" w:rsidRPr="00B907B1" w:rsidRDefault="00B907B1" w:rsidP="00B907B1">
      <w:pPr>
        <w:spacing w:after="0" w:line="240" w:lineRule="auto"/>
        <w:ind w:left="0" w:right="3010"/>
        <w:rPr>
          <w:szCs w:val="20"/>
        </w:rPr>
      </w:pPr>
    </w:p>
    <w:p w14:paraId="29A79AA6" w14:textId="77777777" w:rsidR="00B907B1" w:rsidRPr="00B907B1" w:rsidRDefault="00B907B1" w:rsidP="00B907B1">
      <w:pPr>
        <w:spacing w:after="0" w:line="336" w:lineRule="auto"/>
        <w:ind w:left="2355" w:right="3790" w:hanging="2355"/>
        <w:rPr>
          <w:sz w:val="31"/>
          <w:szCs w:val="20"/>
          <w:vertAlign w:val="superscript"/>
        </w:rPr>
      </w:pPr>
      <w:r w:rsidRPr="00B907B1">
        <w:rPr>
          <w:rFonts w:ascii="Arial" w:eastAsia="Arial" w:hAnsi="Arial" w:cs="Arial"/>
          <w:b/>
          <w:szCs w:val="20"/>
        </w:rPr>
        <w:t>Om testen misslyckas</w:t>
      </w:r>
      <w:r w:rsidRPr="00B907B1">
        <w:rPr>
          <w:rFonts w:ascii="Arial" w:eastAsia="Arial" w:hAnsi="Arial" w:cs="Arial"/>
          <w:b/>
          <w:sz w:val="22"/>
          <w:szCs w:val="20"/>
        </w:rPr>
        <w:t xml:space="preserve"> </w:t>
      </w:r>
      <w:r w:rsidRPr="00B907B1">
        <w:rPr>
          <w:sz w:val="31"/>
          <w:szCs w:val="20"/>
          <w:vertAlign w:val="superscript"/>
        </w:rPr>
        <w:t xml:space="preserve"> </w:t>
      </w:r>
    </w:p>
    <w:p w14:paraId="1DE4A900" w14:textId="77777777" w:rsidR="00B907B1" w:rsidRPr="00B907B1" w:rsidRDefault="00B907B1" w:rsidP="00B907B1">
      <w:pPr>
        <w:spacing w:after="0" w:line="240" w:lineRule="auto"/>
        <w:ind w:left="0" w:right="3010"/>
        <w:rPr>
          <w:szCs w:val="20"/>
        </w:rPr>
      </w:pPr>
    </w:p>
    <w:p w14:paraId="68341E8B" w14:textId="77777777" w:rsidR="00B907B1" w:rsidRPr="00B907B1" w:rsidRDefault="00B907B1" w:rsidP="00B907B1">
      <w:pPr>
        <w:spacing w:after="0" w:line="240" w:lineRule="auto"/>
        <w:ind w:left="0" w:right="3010"/>
        <w:rPr>
          <w:szCs w:val="20"/>
        </w:rPr>
      </w:pPr>
    </w:p>
    <w:p w14:paraId="3284A785" w14:textId="0C30B051" w:rsidR="00B907B1" w:rsidRPr="00B907B1" w:rsidRDefault="00B907B1" w:rsidP="00B907B1">
      <w:pPr>
        <w:spacing w:after="0" w:line="240" w:lineRule="auto"/>
        <w:ind w:left="0" w:right="3010"/>
        <w:rPr>
          <w:szCs w:val="20"/>
        </w:rPr>
      </w:pPr>
      <w:r w:rsidRPr="00B907B1">
        <w:rPr>
          <w:noProof/>
          <w:szCs w:val="20"/>
        </w:rPr>
        <w:drawing>
          <wp:anchor distT="0" distB="0" distL="114300" distR="114300" simplePos="0" relativeHeight="251663360" behindDoc="0" locked="0" layoutInCell="1" allowOverlap="0" wp14:anchorId="2E16C5BF" wp14:editId="4B4AB5E3">
            <wp:simplePos x="0" y="0"/>
            <wp:positionH relativeFrom="column">
              <wp:posOffset>-635</wp:posOffset>
            </wp:positionH>
            <wp:positionV relativeFrom="paragraph">
              <wp:posOffset>99060</wp:posOffset>
            </wp:positionV>
            <wp:extent cx="1435100" cy="285813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5100" cy="285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B57CF" w14:textId="77777777" w:rsidR="00B907B1" w:rsidRPr="00B907B1" w:rsidRDefault="00B907B1" w:rsidP="00B907B1">
      <w:pPr>
        <w:spacing w:after="0" w:line="336" w:lineRule="auto"/>
        <w:ind w:left="2355" w:right="141" w:hanging="2355"/>
        <w:rPr>
          <w:szCs w:val="20"/>
        </w:rPr>
      </w:pPr>
      <w:r w:rsidRPr="00B907B1">
        <w:rPr>
          <w:szCs w:val="20"/>
        </w:rPr>
        <w:t xml:space="preserve">Rätt ihopkopplade, kontrollera läckage </w:t>
      </w:r>
    </w:p>
    <w:p w14:paraId="02046669" w14:textId="77777777" w:rsidR="00B907B1" w:rsidRPr="00B907B1" w:rsidRDefault="00B907B1" w:rsidP="00B907B1">
      <w:pPr>
        <w:spacing w:after="129" w:line="259" w:lineRule="auto"/>
        <w:ind w:left="2355" w:right="0"/>
        <w:rPr>
          <w:szCs w:val="20"/>
        </w:rPr>
      </w:pPr>
      <w:r w:rsidRPr="00B907B1">
        <w:rPr>
          <w:szCs w:val="20"/>
        </w:rPr>
        <w:t xml:space="preserve"> </w:t>
      </w:r>
    </w:p>
    <w:p w14:paraId="7DD9852F" w14:textId="77777777" w:rsidR="00B907B1" w:rsidRPr="00B907B1" w:rsidRDefault="00B907B1" w:rsidP="00B907B1">
      <w:pPr>
        <w:spacing w:after="44" w:line="240" w:lineRule="auto"/>
        <w:ind w:left="0" w:right="0"/>
        <w:rPr>
          <w:szCs w:val="20"/>
        </w:rPr>
      </w:pPr>
      <w:r w:rsidRPr="00B907B1">
        <w:rPr>
          <w:szCs w:val="20"/>
        </w:rPr>
        <w:t xml:space="preserve">Rätt installerad rätt kopplad  </w:t>
      </w:r>
    </w:p>
    <w:p w14:paraId="1CD76160" w14:textId="77777777" w:rsidR="00B907B1" w:rsidRPr="00B907B1" w:rsidRDefault="00B907B1" w:rsidP="00B907B1">
      <w:pPr>
        <w:spacing w:after="375" w:line="259" w:lineRule="auto"/>
        <w:ind w:left="2355" w:right="0"/>
        <w:rPr>
          <w:szCs w:val="20"/>
        </w:rPr>
      </w:pPr>
      <w:r w:rsidRPr="00B907B1">
        <w:rPr>
          <w:szCs w:val="20"/>
        </w:rPr>
        <w:t xml:space="preserve"> </w:t>
      </w:r>
    </w:p>
    <w:p w14:paraId="0DBF6FAD" w14:textId="77777777" w:rsidR="00B907B1" w:rsidRPr="00B907B1" w:rsidRDefault="00B907B1" w:rsidP="00B907B1">
      <w:pPr>
        <w:spacing w:after="375" w:line="259" w:lineRule="auto"/>
        <w:ind w:left="2355" w:right="0"/>
        <w:rPr>
          <w:szCs w:val="20"/>
        </w:rPr>
      </w:pPr>
      <w:r w:rsidRPr="00B907B1">
        <w:rPr>
          <w:sz w:val="31"/>
          <w:szCs w:val="20"/>
          <w:vertAlign w:val="subscript"/>
        </w:rPr>
        <w:t xml:space="preserve"> </w:t>
      </w:r>
      <w:r w:rsidRPr="00B907B1">
        <w:rPr>
          <w:szCs w:val="20"/>
        </w:rPr>
        <w:t xml:space="preserve">Sitter ordentligt fast, rätt installerad </w:t>
      </w:r>
    </w:p>
    <w:p w14:paraId="042C047C" w14:textId="77777777" w:rsidR="00B907B1" w:rsidRPr="00B907B1" w:rsidRDefault="00B907B1" w:rsidP="00B907B1">
      <w:pPr>
        <w:spacing w:after="0" w:line="259" w:lineRule="auto"/>
        <w:ind w:left="0" w:right="0"/>
        <w:rPr>
          <w:szCs w:val="20"/>
        </w:rPr>
      </w:pPr>
      <w:r w:rsidRPr="00B907B1">
        <w:rPr>
          <w:szCs w:val="20"/>
        </w:rPr>
        <w:t xml:space="preserve">Byt andningsslangar, </w:t>
      </w:r>
      <w:proofErr w:type="spellStart"/>
      <w:r w:rsidRPr="00B907B1">
        <w:rPr>
          <w:szCs w:val="20"/>
        </w:rPr>
        <w:t>expirationsventil</w:t>
      </w:r>
      <w:proofErr w:type="spellEnd"/>
      <w:r w:rsidRPr="00B907B1">
        <w:rPr>
          <w:szCs w:val="20"/>
        </w:rPr>
        <w:t xml:space="preserve"> se till att allt är rätt installerat och sitter ordentligt fast. </w:t>
      </w:r>
    </w:p>
    <w:p w14:paraId="27B4CB36" w14:textId="77777777" w:rsidR="00B907B1" w:rsidRPr="00B907B1" w:rsidRDefault="00B907B1" w:rsidP="00B907B1">
      <w:pPr>
        <w:spacing w:after="417" w:line="259" w:lineRule="auto"/>
        <w:ind w:left="0" w:right="0"/>
        <w:rPr>
          <w:szCs w:val="20"/>
        </w:rPr>
      </w:pPr>
    </w:p>
    <w:p w14:paraId="5DE49901" w14:textId="77777777" w:rsidR="00B907B1" w:rsidRPr="00B907B1" w:rsidRDefault="00B907B1" w:rsidP="00B907B1">
      <w:pPr>
        <w:spacing w:after="417" w:line="259" w:lineRule="auto"/>
        <w:ind w:left="0" w:right="0"/>
        <w:rPr>
          <w:szCs w:val="20"/>
        </w:rPr>
      </w:pPr>
      <w:r w:rsidRPr="00B907B1">
        <w:rPr>
          <w:szCs w:val="20"/>
        </w:rPr>
        <w:t xml:space="preserve">Ta ventilatorn ur drift. </w:t>
      </w:r>
    </w:p>
    <w:p w14:paraId="25CE92A8" w14:textId="77777777" w:rsidR="00B907B1" w:rsidRPr="00B907B1" w:rsidRDefault="00B907B1" w:rsidP="00B907B1">
      <w:pPr>
        <w:spacing w:after="417" w:line="259" w:lineRule="auto"/>
        <w:ind w:left="0" w:right="0"/>
        <w:rPr>
          <w:szCs w:val="20"/>
        </w:rPr>
      </w:pPr>
    </w:p>
    <w:p w14:paraId="00DD01F7" w14:textId="77777777" w:rsidR="00B907B1" w:rsidRPr="00B907B1" w:rsidRDefault="00B907B1" w:rsidP="00B907B1">
      <w:pPr>
        <w:numPr>
          <w:ilvl w:val="0"/>
          <w:numId w:val="20"/>
        </w:numPr>
        <w:spacing w:after="26" w:line="250" w:lineRule="auto"/>
        <w:ind w:right="0" w:hanging="415"/>
        <w:rPr>
          <w:szCs w:val="20"/>
        </w:rPr>
      </w:pPr>
      <w:r w:rsidRPr="00B907B1">
        <w:rPr>
          <w:rFonts w:eastAsia="Arial"/>
          <w:szCs w:val="20"/>
        </w:rPr>
        <w:t xml:space="preserve">Iordningsställ inför användning </w:t>
      </w:r>
    </w:p>
    <w:p w14:paraId="39A1066C" w14:textId="77777777" w:rsidR="00B907B1" w:rsidRPr="00B907B1" w:rsidRDefault="00B907B1" w:rsidP="00B907B1">
      <w:pPr>
        <w:spacing w:after="0" w:line="240" w:lineRule="auto"/>
        <w:ind w:left="0" w:right="0"/>
        <w:rPr>
          <w:rFonts w:eastAsia="Arial"/>
          <w:szCs w:val="20"/>
        </w:rPr>
      </w:pPr>
      <w:r w:rsidRPr="00B907B1">
        <w:rPr>
          <w:rFonts w:eastAsia="Arial"/>
          <w:szCs w:val="20"/>
        </w:rPr>
        <w:t>Anslut CO2-sensor + adapter, patientfilter och testblåsa.</w:t>
      </w:r>
    </w:p>
    <w:p w14:paraId="71801EB8" w14:textId="77777777" w:rsidR="00B907B1" w:rsidRPr="00B907B1" w:rsidRDefault="00B907B1" w:rsidP="00B907B1">
      <w:pPr>
        <w:spacing w:after="0" w:line="240" w:lineRule="auto"/>
        <w:ind w:left="0" w:right="0"/>
        <w:rPr>
          <w:rFonts w:eastAsia="Arial"/>
          <w:szCs w:val="20"/>
        </w:rPr>
      </w:pPr>
    </w:p>
    <w:p w14:paraId="5B277B11" w14:textId="77777777" w:rsidR="00B907B1" w:rsidRPr="00B907B1" w:rsidRDefault="00B907B1" w:rsidP="00B907B1">
      <w:pPr>
        <w:spacing w:after="0" w:line="240" w:lineRule="auto"/>
        <w:ind w:left="0" w:right="0"/>
        <w:rPr>
          <w:szCs w:val="20"/>
        </w:rPr>
      </w:pPr>
    </w:p>
    <w:p w14:paraId="14A92FB1" w14:textId="0B7077F5" w:rsidR="00B907B1" w:rsidRPr="00B907B1" w:rsidRDefault="00B907B1" w:rsidP="00B907B1">
      <w:pPr>
        <w:spacing w:after="199" w:line="259" w:lineRule="auto"/>
        <w:ind w:left="0" w:right="0"/>
      </w:pPr>
      <w:r>
        <w:rPr>
          <w:noProof/>
        </w:rPr>
        <w:drawing>
          <wp:inline distT="0" distB="0" distL="0" distR="0" wp14:anchorId="224C1299" wp14:editId="0F2D0B2D">
            <wp:extent cx="2543175" cy="2247900"/>
            <wp:effectExtent l="0" t="4762" r="4762" b="476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3">
                      <a:extLst>
                        <a:ext uri="{28A0092B-C50C-407E-A947-70E740481C1C}">
                          <a14:useLocalDpi xmlns:a14="http://schemas.microsoft.com/office/drawing/2010/main" val="0"/>
                        </a:ext>
                      </a:extLst>
                    </a:blip>
                    <a:stretch>
                      <a:fillRect/>
                    </a:stretch>
                  </pic:blipFill>
                  <pic:spPr>
                    <a:xfrm rot="5400000">
                      <a:off x="0" y="0"/>
                      <a:ext cx="2543175" cy="2247900"/>
                    </a:xfrm>
                    <a:prstGeom prst="rect">
                      <a:avLst/>
                    </a:prstGeom>
                  </pic:spPr>
                </pic:pic>
              </a:graphicData>
            </a:graphic>
          </wp:inline>
        </w:drawing>
      </w:r>
    </w:p>
    <w:p w14:paraId="39975E16" w14:textId="77777777" w:rsidR="00B907B1" w:rsidRPr="00B907B1" w:rsidRDefault="00B907B1" w:rsidP="00B907B1">
      <w:pPr>
        <w:spacing w:after="165" w:line="259" w:lineRule="auto"/>
        <w:ind w:left="0" w:right="0"/>
        <w:rPr>
          <w:szCs w:val="20"/>
        </w:rPr>
      </w:pPr>
      <w:r w:rsidRPr="00B907B1">
        <w:rPr>
          <w:szCs w:val="20"/>
        </w:rPr>
        <w:t xml:space="preserve"> </w:t>
      </w:r>
    </w:p>
    <w:p w14:paraId="7F014216" w14:textId="77777777" w:rsidR="00B907B1" w:rsidRPr="00B907B1" w:rsidRDefault="00B907B1" w:rsidP="00B907B1">
      <w:pPr>
        <w:spacing w:after="165" w:line="259" w:lineRule="auto"/>
        <w:ind w:left="0" w:right="0"/>
        <w:rPr>
          <w:szCs w:val="20"/>
        </w:rPr>
      </w:pPr>
    </w:p>
    <w:p w14:paraId="6E514CDC" w14:textId="77777777" w:rsidR="00B907B1" w:rsidRPr="00B907B1" w:rsidRDefault="00B907B1" w:rsidP="00B907B1">
      <w:pPr>
        <w:spacing w:after="165" w:line="259" w:lineRule="auto"/>
        <w:ind w:left="0" w:right="0"/>
        <w:rPr>
          <w:szCs w:val="20"/>
        </w:rPr>
      </w:pPr>
    </w:p>
    <w:p w14:paraId="3FFE9254" w14:textId="77777777" w:rsidR="00B907B1" w:rsidRPr="00B907B1" w:rsidRDefault="00B907B1" w:rsidP="00B907B1">
      <w:pPr>
        <w:spacing w:after="165" w:line="259" w:lineRule="auto"/>
        <w:ind w:left="0" w:right="0"/>
        <w:rPr>
          <w:szCs w:val="20"/>
        </w:rPr>
      </w:pPr>
    </w:p>
    <w:p w14:paraId="2440647A" w14:textId="77777777" w:rsidR="00B907B1" w:rsidRPr="00B907B1" w:rsidRDefault="00B907B1" w:rsidP="00B907B1">
      <w:pPr>
        <w:spacing w:after="165" w:line="259" w:lineRule="auto"/>
        <w:ind w:left="0" w:right="0"/>
        <w:rPr>
          <w:szCs w:val="20"/>
        </w:rPr>
      </w:pPr>
      <w:r w:rsidRPr="00B907B1">
        <w:rPr>
          <w:rFonts w:ascii="Arial" w:eastAsia="Arial" w:hAnsi="Arial" w:cs="Arial"/>
          <w:b/>
          <w:szCs w:val="20"/>
        </w:rPr>
        <w:t xml:space="preserve">Test av </w:t>
      </w:r>
      <w:proofErr w:type="spellStart"/>
      <w:r w:rsidRPr="00B907B1">
        <w:rPr>
          <w:rFonts w:ascii="Arial" w:eastAsia="Arial" w:hAnsi="Arial" w:cs="Arial"/>
          <w:b/>
          <w:szCs w:val="20"/>
        </w:rPr>
        <w:t>strömförsörjningsfel</w:t>
      </w:r>
      <w:proofErr w:type="spellEnd"/>
      <w:r w:rsidRPr="00B907B1">
        <w:rPr>
          <w:rFonts w:ascii="Arial" w:eastAsia="Arial" w:hAnsi="Arial" w:cs="Arial"/>
          <w:b/>
          <w:sz w:val="22"/>
          <w:szCs w:val="20"/>
        </w:rPr>
        <w:t xml:space="preserve"> </w:t>
      </w:r>
    </w:p>
    <w:p w14:paraId="555B6C7E" w14:textId="77777777" w:rsidR="00B907B1" w:rsidRPr="00B907B1" w:rsidRDefault="00B907B1" w:rsidP="00B907B1">
      <w:pPr>
        <w:numPr>
          <w:ilvl w:val="0"/>
          <w:numId w:val="21"/>
        </w:numPr>
        <w:spacing w:after="224" w:line="250" w:lineRule="auto"/>
        <w:ind w:right="0"/>
        <w:rPr>
          <w:szCs w:val="20"/>
        </w:rPr>
      </w:pPr>
      <w:r w:rsidRPr="00B907B1">
        <w:rPr>
          <w:szCs w:val="20"/>
        </w:rPr>
        <w:t xml:space="preserve">Anslut ventilatorn till strömkälla.                   </w:t>
      </w:r>
    </w:p>
    <w:p w14:paraId="2F5E0540" w14:textId="77777777" w:rsidR="00B907B1" w:rsidRPr="00B907B1" w:rsidRDefault="00B907B1" w:rsidP="00B907B1">
      <w:pPr>
        <w:numPr>
          <w:ilvl w:val="0"/>
          <w:numId w:val="21"/>
        </w:numPr>
        <w:spacing w:after="226" w:line="250" w:lineRule="auto"/>
        <w:ind w:right="0"/>
        <w:rPr>
          <w:szCs w:val="20"/>
        </w:rPr>
      </w:pPr>
      <w:r w:rsidRPr="00B907B1">
        <w:rPr>
          <w:szCs w:val="20"/>
        </w:rPr>
        <w:t xml:space="preserve">Ta bort strömkabeln </w:t>
      </w:r>
    </w:p>
    <w:p w14:paraId="44FC3C2B" w14:textId="77777777" w:rsidR="00B907B1" w:rsidRPr="00B907B1" w:rsidRDefault="00B907B1" w:rsidP="00B907B1">
      <w:pPr>
        <w:numPr>
          <w:ilvl w:val="0"/>
          <w:numId w:val="21"/>
        </w:numPr>
        <w:spacing w:after="224" w:line="250" w:lineRule="auto"/>
        <w:ind w:right="0"/>
        <w:rPr>
          <w:szCs w:val="20"/>
        </w:rPr>
      </w:pPr>
      <w:r w:rsidRPr="00B907B1">
        <w:rPr>
          <w:szCs w:val="20"/>
        </w:rPr>
        <w:t xml:space="preserve">Verifiera att </w:t>
      </w:r>
      <w:proofErr w:type="spellStart"/>
      <w:r w:rsidRPr="00B907B1">
        <w:rPr>
          <w:szCs w:val="20"/>
        </w:rPr>
        <w:t>strömförsörjningsfel</w:t>
      </w:r>
      <w:proofErr w:type="spellEnd"/>
      <w:r w:rsidRPr="00B907B1">
        <w:rPr>
          <w:szCs w:val="20"/>
        </w:rPr>
        <w:t xml:space="preserve"> larmet aktiveras och att ventilatorn drivs med reserv batteriet. </w:t>
      </w:r>
    </w:p>
    <w:p w14:paraId="1B9D283F" w14:textId="77777777" w:rsidR="00B907B1" w:rsidRPr="00B907B1" w:rsidRDefault="00B907B1" w:rsidP="00B907B1">
      <w:pPr>
        <w:numPr>
          <w:ilvl w:val="0"/>
          <w:numId w:val="21"/>
        </w:numPr>
        <w:spacing w:after="226" w:line="250" w:lineRule="auto"/>
        <w:ind w:right="0"/>
        <w:rPr>
          <w:szCs w:val="20"/>
        </w:rPr>
      </w:pPr>
      <w:r w:rsidRPr="00B907B1">
        <w:rPr>
          <w:szCs w:val="20"/>
        </w:rPr>
        <w:t xml:space="preserve">Anslut strömkabeln </w:t>
      </w:r>
    </w:p>
    <w:p w14:paraId="771DBE91" w14:textId="77777777" w:rsidR="00B907B1" w:rsidRPr="00B907B1" w:rsidRDefault="00B907B1" w:rsidP="00B907B1">
      <w:pPr>
        <w:spacing w:after="238" w:line="240" w:lineRule="auto"/>
        <w:ind w:left="0" w:right="0"/>
        <w:rPr>
          <w:szCs w:val="20"/>
        </w:rPr>
      </w:pPr>
      <w:r w:rsidRPr="00B907B1">
        <w:rPr>
          <w:szCs w:val="20"/>
        </w:rPr>
        <w:t xml:space="preserve">5. Verifiera att larmet återställs och att ventilatorn åter igen drivs med ström.  </w:t>
      </w:r>
    </w:p>
    <w:p w14:paraId="4B24BE08" w14:textId="77777777" w:rsidR="00B907B1" w:rsidRPr="00B907B1" w:rsidRDefault="00B907B1" w:rsidP="00B907B1">
      <w:pPr>
        <w:keepNext/>
        <w:spacing w:before="240" w:after="60" w:line="240" w:lineRule="auto"/>
        <w:ind w:left="0" w:right="0"/>
        <w:outlineLvl w:val="1"/>
        <w:rPr>
          <w:rFonts w:ascii="Arial Fet" w:hAnsi="Arial Fet" w:cs="Arial"/>
          <w:b/>
          <w:bCs/>
          <w:iCs/>
          <w:sz w:val="28"/>
          <w:szCs w:val="28"/>
        </w:rPr>
      </w:pPr>
      <w:r w:rsidRPr="00B907B1">
        <w:rPr>
          <w:rFonts w:ascii="Arial Fet" w:hAnsi="Arial Fet" w:cs="Arial"/>
          <w:b/>
          <w:bCs/>
          <w:iCs/>
          <w:sz w:val="28"/>
          <w:szCs w:val="28"/>
        </w:rPr>
        <w:t>Veckokontroll och åtgärd efter användande.</w:t>
      </w:r>
    </w:p>
    <w:p w14:paraId="5B9B0E66" w14:textId="77777777" w:rsidR="00B907B1" w:rsidRPr="00B907B1" w:rsidRDefault="00B907B1" w:rsidP="00B907B1">
      <w:pPr>
        <w:keepNext/>
        <w:spacing w:before="240" w:after="60" w:line="240" w:lineRule="auto"/>
        <w:ind w:left="0" w:right="0"/>
        <w:outlineLvl w:val="3"/>
        <w:rPr>
          <w:rFonts w:ascii="Arial" w:hAnsi="Arial"/>
          <w:b/>
          <w:bCs/>
          <w:sz w:val="22"/>
          <w:szCs w:val="28"/>
        </w:rPr>
      </w:pPr>
      <w:r w:rsidRPr="00B907B1">
        <w:rPr>
          <w:rFonts w:ascii="Arial" w:hAnsi="Arial"/>
          <w:b/>
          <w:bCs/>
          <w:sz w:val="22"/>
          <w:szCs w:val="28"/>
        </w:rPr>
        <w:t>Efter användning:</w:t>
      </w:r>
    </w:p>
    <w:p w14:paraId="6684428F" w14:textId="77777777" w:rsidR="00B907B1" w:rsidRPr="00B907B1" w:rsidRDefault="00B907B1" w:rsidP="00B907B1">
      <w:pPr>
        <w:spacing w:after="0" w:line="240" w:lineRule="auto"/>
        <w:ind w:left="0" w:right="0"/>
        <w:rPr>
          <w:szCs w:val="20"/>
        </w:rPr>
      </w:pPr>
      <w:r w:rsidRPr="00B907B1">
        <w:rPr>
          <w:szCs w:val="20"/>
        </w:rPr>
        <w:t xml:space="preserve">Byt </w:t>
      </w:r>
      <w:proofErr w:type="spellStart"/>
      <w:r w:rsidRPr="00B907B1">
        <w:rPr>
          <w:szCs w:val="20"/>
        </w:rPr>
        <w:t>slangset</w:t>
      </w:r>
      <w:proofErr w:type="spellEnd"/>
      <w:r w:rsidRPr="00B907B1">
        <w:rPr>
          <w:szCs w:val="20"/>
        </w:rPr>
        <w:t xml:space="preserve"> och patientfilter samt CO2-adapter efter varje patient. CO2 –sensor torkas försiktigt av med M-sprit.</w:t>
      </w:r>
    </w:p>
    <w:p w14:paraId="7AFA4A2D" w14:textId="77777777" w:rsidR="00B907B1" w:rsidRPr="00B907B1" w:rsidRDefault="00B907B1" w:rsidP="00B907B1">
      <w:pPr>
        <w:spacing w:after="0" w:line="240" w:lineRule="auto"/>
        <w:ind w:left="0" w:right="0"/>
        <w:rPr>
          <w:szCs w:val="20"/>
        </w:rPr>
      </w:pPr>
    </w:p>
    <w:p w14:paraId="6EFCA591" w14:textId="77777777" w:rsidR="00B907B1" w:rsidRPr="00B907B1" w:rsidRDefault="00B907B1" w:rsidP="00B907B1">
      <w:pPr>
        <w:keepNext/>
        <w:spacing w:before="240" w:after="60" w:line="240" w:lineRule="auto"/>
        <w:ind w:left="0" w:right="0"/>
        <w:outlineLvl w:val="3"/>
        <w:rPr>
          <w:rFonts w:ascii="Arial" w:hAnsi="Arial"/>
          <w:b/>
          <w:bCs/>
          <w:sz w:val="22"/>
          <w:szCs w:val="28"/>
        </w:rPr>
      </w:pPr>
      <w:r w:rsidRPr="00B907B1">
        <w:rPr>
          <w:rFonts w:ascii="Arial" w:hAnsi="Arial"/>
          <w:b/>
          <w:bCs/>
          <w:sz w:val="22"/>
          <w:szCs w:val="28"/>
        </w:rPr>
        <w:t>Veckokontroll:</w:t>
      </w:r>
    </w:p>
    <w:p w14:paraId="6D68AA61" w14:textId="77777777" w:rsidR="00B907B1" w:rsidRPr="00B907B1" w:rsidRDefault="00B907B1" w:rsidP="00B907B1">
      <w:pPr>
        <w:spacing w:after="0" w:line="240" w:lineRule="auto"/>
        <w:ind w:left="0" w:right="0"/>
        <w:rPr>
          <w:szCs w:val="20"/>
        </w:rPr>
      </w:pPr>
      <w:proofErr w:type="spellStart"/>
      <w:r w:rsidRPr="00B907B1">
        <w:rPr>
          <w:szCs w:val="20"/>
        </w:rPr>
        <w:t>Expirationsventil</w:t>
      </w:r>
      <w:proofErr w:type="spellEnd"/>
      <w:r w:rsidRPr="00B907B1">
        <w:rPr>
          <w:szCs w:val="20"/>
        </w:rPr>
        <w:t xml:space="preserve"> och membran rengörs en gång i veckan. Läggs i M-sprit en timma och lufttorkas. </w:t>
      </w:r>
      <w:proofErr w:type="spellStart"/>
      <w:r w:rsidRPr="00B907B1">
        <w:rPr>
          <w:szCs w:val="20"/>
        </w:rPr>
        <w:t>Expirationsventil</w:t>
      </w:r>
      <w:proofErr w:type="spellEnd"/>
      <w:r w:rsidRPr="00B907B1">
        <w:rPr>
          <w:szCs w:val="20"/>
        </w:rPr>
        <w:t xml:space="preserve"> lämnas för rengöring på IVA och få en rengjord av IVA i utbyte.</w:t>
      </w:r>
    </w:p>
    <w:p w14:paraId="635D2B12" w14:textId="77777777" w:rsidR="00B907B1" w:rsidRPr="00B907B1" w:rsidRDefault="00B907B1" w:rsidP="00B907B1">
      <w:pPr>
        <w:keepNext/>
        <w:spacing w:before="240" w:after="60" w:line="240" w:lineRule="auto"/>
        <w:ind w:left="-5" w:right="0"/>
        <w:outlineLvl w:val="1"/>
        <w:rPr>
          <w:rFonts w:ascii="Arial Fet" w:hAnsi="Arial Fet" w:cs="Arial"/>
          <w:b/>
          <w:bCs/>
          <w:iCs/>
          <w:sz w:val="28"/>
          <w:szCs w:val="28"/>
        </w:rPr>
      </w:pPr>
      <w:r w:rsidRPr="00B907B1">
        <w:rPr>
          <w:rFonts w:ascii="Arial Fet" w:hAnsi="Arial Fet" w:cs="Arial"/>
          <w:b/>
          <w:bCs/>
          <w:iCs/>
          <w:sz w:val="28"/>
          <w:szCs w:val="28"/>
        </w:rPr>
        <w:t xml:space="preserve">Andningsmode  </w:t>
      </w:r>
    </w:p>
    <w:p w14:paraId="084A37AC" w14:textId="77777777" w:rsidR="00B907B1" w:rsidRPr="00B907B1" w:rsidRDefault="00B907B1" w:rsidP="00B907B1">
      <w:pPr>
        <w:spacing w:after="0" w:line="259" w:lineRule="auto"/>
        <w:ind w:left="0" w:right="0"/>
        <w:rPr>
          <w:szCs w:val="20"/>
        </w:rPr>
      </w:pPr>
      <w:r w:rsidRPr="00B907B1">
        <w:rPr>
          <w:szCs w:val="20"/>
        </w:rPr>
        <w:t xml:space="preserve"> </w:t>
      </w:r>
    </w:p>
    <w:p w14:paraId="224664B4" w14:textId="77777777" w:rsidR="00B907B1" w:rsidRPr="00B907B1" w:rsidRDefault="00B907B1" w:rsidP="00B907B1">
      <w:pPr>
        <w:tabs>
          <w:tab w:val="center" w:pos="2759"/>
        </w:tabs>
        <w:spacing w:after="0" w:line="240" w:lineRule="auto"/>
        <w:ind w:left="0" w:right="0"/>
        <w:rPr>
          <w:szCs w:val="20"/>
        </w:rPr>
      </w:pPr>
      <w:r w:rsidRPr="00B907B1">
        <w:rPr>
          <w:rFonts w:ascii="Arial" w:eastAsia="Arial" w:hAnsi="Arial" w:cs="Arial"/>
          <w:b/>
          <w:szCs w:val="20"/>
        </w:rPr>
        <w:t>(S)CMV</w:t>
      </w:r>
      <w:proofErr w:type="gramStart"/>
      <w:r w:rsidRPr="00B907B1">
        <w:rPr>
          <w:rFonts w:ascii="Arial" w:eastAsia="Arial" w:hAnsi="Arial" w:cs="Arial"/>
          <w:b/>
          <w:szCs w:val="20"/>
        </w:rPr>
        <w:t>+</w:t>
      </w:r>
      <w:r w:rsidRPr="00B907B1">
        <w:rPr>
          <w:szCs w:val="20"/>
        </w:rPr>
        <w:t xml:space="preserve">  </w:t>
      </w:r>
      <w:r w:rsidRPr="00B907B1">
        <w:rPr>
          <w:szCs w:val="20"/>
        </w:rPr>
        <w:tab/>
      </w:r>
      <w:proofErr w:type="gramEnd"/>
      <w:r w:rsidRPr="00B907B1">
        <w:rPr>
          <w:szCs w:val="20"/>
        </w:rPr>
        <w:t xml:space="preserve">   Motsvarar VKTS med automode.  </w:t>
      </w:r>
    </w:p>
    <w:p w14:paraId="01920F1B" w14:textId="77777777" w:rsidR="00B907B1" w:rsidRPr="00B907B1" w:rsidRDefault="00B907B1" w:rsidP="00B907B1">
      <w:pPr>
        <w:spacing w:after="0" w:line="240" w:lineRule="auto"/>
        <w:ind w:left="0" w:right="1559"/>
        <w:rPr>
          <w:szCs w:val="20"/>
        </w:rPr>
      </w:pPr>
      <w:r w:rsidRPr="00B907B1">
        <w:rPr>
          <w:szCs w:val="20"/>
        </w:rPr>
        <w:tab/>
        <w:t xml:space="preserve">Tryckkontroll med inställd tidalvolym som </w:t>
      </w:r>
      <w:r w:rsidRPr="00B907B1">
        <w:rPr>
          <w:szCs w:val="20"/>
        </w:rPr>
        <w:tab/>
        <w:t xml:space="preserve">målvärde.  Om patienten triggar levereras ett </w:t>
      </w:r>
      <w:r w:rsidRPr="00B907B1">
        <w:rPr>
          <w:szCs w:val="20"/>
        </w:rPr>
        <w:tab/>
        <w:t xml:space="preserve">volymkontrollerat andetag motsvarande inställd </w:t>
      </w:r>
      <w:r w:rsidRPr="00B907B1">
        <w:rPr>
          <w:szCs w:val="20"/>
        </w:rPr>
        <w:tab/>
        <w:t xml:space="preserve">tidalvolym med lägsta möjliga tryck. </w:t>
      </w:r>
    </w:p>
    <w:p w14:paraId="5B5A3DBF" w14:textId="77777777" w:rsidR="00B907B1" w:rsidRPr="00B907B1" w:rsidRDefault="00B907B1" w:rsidP="00B907B1">
      <w:pPr>
        <w:spacing w:after="0" w:line="259" w:lineRule="auto"/>
        <w:ind w:left="0" w:right="0"/>
        <w:rPr>
          <w:szCs w:val="20"/>
        </w:rPr>
      </w:pPr>
      <w:r w:rsidRPr="00B907B1">
        <w:rPr>
          <w:szCs w:val="20"/>
        </w:rPr>
        <w:t xml:space="preserve"> </w:t>
      </w:r>
    </w:p>
    <w:p w14:paraId="2FFFB868" w14:textId="77777777" w:rsidR="00B907B1" w:rsidRPr="00B907B1" w:rsidRDefault="00B907B1" w:rsidP="00B907B1">
      <w:pPr>
        <w:spacing w:after="0" w:line="240" w:lineRule="auto"/>
        <w:ind w:left="0" w:right="1134"/>
        <w:rPr>
          <w:szCs w:val="20"/>
        </w:rPr>
      </w:pPr>
      <w:r w:rsidRPr="00B907B1">
        <w:rPr>
          <w:rFonts w:ascii="Arial" w:eastAsia="Arial" w:hAnsi="Arial" w:cs="Arial"/>
          <w:b/>
          <w:szCs w:val="20"/>
        </w:rPr>
        <w:t>PCV+</w:t>
      </w:r>
      <w:r w:rsidRPr="00B907B1">
        <w:rPr>
          <w:szCs w:val="20"/>
        </w:rPr>
        <w:t xml:space="preserve"> </w:t>
      </w:r>
      <w:r w:rsidRPr="00B907B1">
        <w:rPr>
          <w:szCs w:val="20"/>
        </w:rPr>
        <w:tab/>
        <w:t xml:space="preserve">Motsvarar Tryckkontroll med automode.  </w:t>
      </w:r>
      <w:r w:rsidRPr="00B907B1">
        <w:rPr>
          <w:szCs w:val="20"/>
        </w:rPr>
        <w:tab/>
        <w:t xml:space="preserve">Om patienten triggar levereras ett tryckkontrollerat </w:t>
      </w:r>
    </w:p>
    <w:p w14:paraId="005241EE" w14:textId="77777777" w:rsidR="00B907B1" w:rsidRPr="00B907B1" w:rsidRDefault="00B907B1" w:rsidP="00B907B1">
      <w:pPr>
        <w:spacing w:after="0" w:line="240" w:lineRule="auto"/>
        <w:ind w:left="0" w:right="850"/>
        <w:rPr>
          <w:szCs w:val="20"/>
        </w:rPr>
      </w:pPr>
      <w:r w:rsidRPr="00B907B1">
        <w:rPr>
          <w:szCs w:val="20"/>
        </w:rPr>
        <w:t xml:space="preserve"> </w:t>
      </w:r>
      <w:r w:rsidRPr="00B907B1">
        <w:rPr>
          <w:szCs w:val="20"/>
        </w:rPr>
        <w:tab/>
        <w:t xml:space="preserve">andetag baserat på inställt PEEP och </w:t>
      </w:r>
      <w:proofErr w:type="spellStart"/>
      <w:r w:rsidRPr="00B907B1">
        <w:rPr>
          <w:szCs w:val="20"/>
        </w:rPr>
        <w:t>Pkontroll</w:t>
      </w:r>
      <w:proofErr w:type="spellEnd"/>
      <w:r w:rsidRPr="00B907B1">
        <w:rPr>
          <w:szCs w:val="20"/>
        </w:rPr>
        <w:t xml:space="preserve"> (= </w:t>
      </w:r>
      <w:proofErr w:type="gramStart"/>
      <w:r w:rsidRPr="00B907B1">
        <w:rPr>
          <w:szCs w:val="20"/>
        </w:rPr>
        <w:t xml:space="preserve">tryck  </w:t>
      </w:r>
      <w:r w:rsidRPr="00B907B1">
        <w:rPr>
          <w:szCs w:val="20"/>
        </w:rPr>
        <w:tab/>
      </w:r>
      <w:proofErr w:type="gramEnd"/>
      <w:r w:rsidRPr="00B907B1">
        <w:rPr>
          <w:szCs w:val="20"/>
        </w:rPr>
        <w:t xml:space="preserve">över PEEP). </w:t>
      </w:r>
    </w:p>
    <w:p w14:paraId="6EB7FA43" w14:textId="77777777" w:rsidR="00B907B1" w:rsidRPr="00B907B1" w:rsidRDefault="00B907B1" w:rsidP="00B907B1">
      <w:pPr>
        <w:spacing w:after="0" w:line="259" w:lineRule="auto"/>
        <w:ind w:left="0" w:right="0"/>
        <w:rPr>
          <w:szCs w:val="20"/>
        </w:rPr>
      </w:pPr>
      <w:r w:rsidRPr="00B907B1">
        <w:rPr>
          <w:rFonts w:ascii="Arial" w:eastAsia="Arial" w:hAnsi="Arial" w:cs="Arial"/>
          <w:b/>
          <w:szCs w:val="20"/>
        </w:rPr>
        <w:t xml:space="preserve"> </w:t>
      </w:r>
    </w:p>
    <w:tbl>
      <w:tblPr>
        <w:tblW w:w="8972" w:type="dxa"/>
        <w:tblCellMar>
          <w:left w:w="0" w:type="dxa"/>
          <w:right w:w="0" w:type="dxa"/>
        </w:tblCellMar>
        <w:tblLook w:val="04A0" w:firstRow="1" w:lastRow="0" w:firstColumn="1" w:lastColumn="0" w:noHBand="0" w:noVBand="1"/>
      </w:tblPr>
      <w:tblGrid>
        <w:gridCol w:w="1306"/>
        <w:gridCol w:w="7666"/>
      </w:tblGrid>
      <w:tr w:rsidR="00B907B1" w:rsidRPr="00B907B1" w14:paraId="0F032FBB" w14:textId="77777777" w:rsidTr="00FE282D">
        <w:trPr>
          <w:trHeight w:val="2296"/>
        </w:trPr>
        <w:tc>
          <w:tcPr>
            <w:tcW w:w="1306" w:type="dxa"/>
            <w:tcBorders>
              <w:top w:val="nil"/>
              <w:left w:val="nil"/>
              <w:bottom w:val="nil"/>
              <w:right w:val="nil"/>
            </w:tcBorders>
            <w:shd w:val="clear" w:color="auto" w:fill="auto"/>
          </w:tcPr>
          <w:p w14:paraId="2308BC07" w14:textId="77777777" w:rsidR="00B907B1" w:rsidRPr="00B907B1" w:rsidRDefault="00B907B1" w:rsidP="00B907B1">
            <w:pPr>
              <w:spacing w:after="1824" w:line="259" w:lineRule="auto"/>
              <w:ind w:left="0" w:right="0"/>
              <w:rPr>
                <w:rFonts w:ascii="Calibri" w:hAnsi="Calibri"/>
                <w:sz w:val="22"/>
                <w:szCs w:val="22"/>
              </w:rPr>
            </w:pPr>
            <w:r w:rsidRPr="00B907B1">
              <w:rPr>
                <w:rFonts w:ascii="Arial" w:eastAsia="Arial" w:hAnsi="Arial" w:cs="Arial"/>
                <w:b/>
                <w:sz w:val="22"/>
                <w:szCs w:val="22"/>
              </w:rPr>
              <w:t>ASV</w:t>
            </w:r>
            <w:r w:rsidRPr="00B907B1">
              <w:rPr>
                <w:rFonts w:ascii="Calibri" w:hAnsi="Calibri"/>
                <w:sz w:val="22"/>
                <w:szCs w:val="22"/>
              </w:rPr>
              <w:t xml:space="preserve"> </w:t>
            </w:r>
          </w:p>
          <w:p w14:paraId="212218C2" w14:textId="77777777" w:rsidR="00B907B1" w:rsidRPr="00B907B1" w:rsidRDefault="00B907B1" w:rsidP="00B907B1">
            <w:pPr>
              <w:spacing w:after="0" w:line="259" w:lineRule="auto"/>
              <w:ind w:left="0" w:right="0"/>
              <w:rPr>
                <w:rFonts w:ascii="Calibri" w:hAnsi="Calibri"/>
                <w:sz w:val="22"/>
                <w:szCs w:val="22"/>
              </w:rPr>
            </w:pPr>
            <w:r w:rsidRPr="00B907B1">
              <w:rPr>
                <w:rFonts w:ascii="Calibri" w:hAnsi="Calibri"/>
                <w:sz w:val="22"/>
                <w:szCs w:val="22"/>
              </w:rPr>
              <w:t xml:space="preserve"> </w:t>
            </w:r>
          </w:p>
        </w:tc>
        <w:tc>
          <w:tcPr>
            <w:tcW w:w="7666" w:type="dxa"/>
            <w:tcBorders>
              <w:top w:val="nil"/>
              <w:left w:val="nil"/>
              <w:bottom w:val="nil"/>
              <w:right w:val="nil"/>
            </w:tcBorders>
            <w:shd w:val="clear" w:color="auto" w:fill="auto"/>
          </w:tcPr>
          <w:p w14:paraId="341C9781" w14:textId="77777777" w:rsidR="00B907B1" w:rsidRPr="00B907B1" w:rsidRDefault="00B907B1" w:rsidP="00B907B1">
            <w:pPr>
              <w:spacing w:after="0" w:line="259" w:lineRule="auto"/>
              <w:ind w:left="0" w:right="0"/>
            </w:pPr>
            <w:r w:rsidRPr="00B907B1">
              <w:t xml:space="preserve">Adaptive Support Ventilation. </w:t>
            </w:r>
          </w:p>
          <w:p w14:paraId="47ECFF36" w14:textId="77777777" w:rsidR="00B907B1" w:rsidRPr="00B907B1" w:rsidRDefault="00B907B1" w:rsidP="00B907B1">
            <w:pPr>
              <w:spacing w:after="0" w:line="259" w:lineRule="auto"/>
              <w:ind w:left="0" w:right="0"/>
            </w:pPr>
            <w:r w:rsidRPr="00B907B1">
              <w:t xml:space="preserve">Garanterar genom tryckstyrning en vald minutvolym. </w:t>
            </w:r>
          </w:p>
          <w:p w14:paraId="6A07A22A" w14:textId="77777777" w:rsidR="00B907B1" w:rsidRPr="00B907B1" w:rsidRDefault="00B907B1" w:rsidP="00B907B1">
            <w:pPr>
              <w:spacing w:after="0" w:line="241" w:lineRule="auto"/>
              <w:ind w:left="0" w:right="56"/>
            </w:pPr>
            <w:r w:rsidRPr="00B907B1">
              <w:t xml:space="preserve">Tillåter spontanandning och anpassar ventilatorstödet efter patientens behov. Således krävs ingen ändring av andningsmode om patienten börjar/slutar trigga. </w:t>
            </w:r>
          </w:p>
          <w:p w14:paraId="41E52682" w14:textId="77777777" w:rsidR="00B907B1" w:rsidRPr="00B907B1" w:rsidRDefault="00B907B1" w:rsidP="00B907B1">
            <w:pPr>
              <w:spacing w:after="0" w:line="259" w:lineRule="auto"/>
              <w:ind w:left="0" w:right="0"/>
            </w:pPr>
            <w:r w:rsidRPr="00B907B1">
              <w:rPr>
                <w:rFonts w:eastAsia="Arial"/>
              </w:rPr>
              <w:t>Minutvolymen ställs in genom att välja ett värde på ”%</w:t>
            </w:r>
            <w:proofErr w:type="spellStart"/>
            <w:r w:rsidRPr="00B907B1">
              <w:rPr>
                <w:rFonts w:eastAsia="Arial"/>
              </w:rPr>
              <w:t>MinVol</w:t>
            </w:r>
            <w:proofErr w:type="spellEnd"/>
            <w:r w:rsidRPr="00B907B1">
              <w:rPr>
                <w:rFonts w:eastAsia="Arial"/>
              </w:rPr>
              <w:t xml:space="preserve">”; 100% motsvarar för </w:t>
            </w:r>
            <w:r w:rsidRPr="00B907B1">
              <w:t xml:space="preserve">vuxna 100 ml/min/kg ideal kroppsvikt respektive för barn 200 ml/min/kg ideal kroppsvikt. Genom att välja ett annat värde än 100% kan alltså önskat värde på minutvolym ställas in.  </w:t>
            </w:r>
          </w:p>
        </w:tc>
      </w:tr>
      <w:tr w:rsidR="00B907B1" w:rsidRPr="00B907B1" w14:paraId="07CDF3F1" w14:textId="77777777" w:rsidTr="00FE282D">
        <w:trPr>
          <w:trHeight w:val="689"/>
        </w:trPr>
        <w:tc>
          <w:tcPr>
            <w:tcW w:w="1306" w:type="dxa"/>
            <w:tcBorders>
              <w:top w:val="nil"/>
              <w:left w:val="nil"/>
              <w:bottom w:val="nil"/>
              <w:right w:val="nil"/>
            </w:tcBorders>
            <w:shd w:val="clear" w:color="auto" w:fill="auto"/>
          </w:tcPr>
          <w:p w14:paraId="084ADEFF" w14:textId="77777777" w:rsidR="00B907B1" w:rsidRPr="00B907B1" w:rsidRDefault="00B907B1" w:rsidP="00B907B1">
            <w:pPr>
              <w:spacing w:after="214" w:line="259" w:lineRule="auto"/>
              <w:ind w:left="0" w:right="0"/>
              <w:rPr>
                <w:rFonts w:ascii="Calibri" w:hAnsi="Calibri"/>
                <w:sz w:val="22"/>
                <w:szCs w:val="22"/>
              </w:rPr>
            </w:pPr>
            <w:r w:rsidRPr="00B907B1">
              <w:rPr>
                <w:rFonts w:ascii="Arial" w:eastAsia="Arial" w:hAnsi="Arial" w:cs="Arial"/>
                <w:b/>
                <w:sz w:val="22"/>
                <w:szCs w:val="22"/>
              </w:rPr>
              <w:lastRenderedPageBreak/>
              <w:t>PSIMV+</w:t>
            </w:r>
            <w:r w:rsidRPr="00B907B1">
              <w:rPr>
                <w:rFonts w:ascii="Calibri" w:hAnsi="Calibri"/>
                <w:sz w:val="22"/>
                <w:szCs w:val="22"/>
              </w:rPr>
              <w:t xml:space="preserve"> </w:t>
            </w:r>
          </w:p>
          <w:p w14:paraId="3B5989BF" w14:textId="77777777" w:rsidR="00B907B1" w:rsidRPr="00B907B1" w:rsidRDefault="00B907B1" w:rsidP="00B907B1">
            <w:pPr>
              <w:spacing w:after="0" w:line="259" w:lineRule="auto"/>
              <w:ind w:left="0" w:right="0"/>
              <w:rPr>
                <w:rFonts w:ascii="Calibri" w:hAnsi="Calibri"/>
                <w:sz w:val="22"/>
                <w:szCs w:val="22"/>
              </w:rPr>
            </w:pPr>
            <w:r w:rsidRPr="00B907B1">
              <w:rPr>
                <w:rFonts w:ascii="Arial" w:eastAsia="Arial" w:hAnsi="Arial" w:cs="Arial"/>
                <w:b/>
                <w:sz w:val="22"/>
                <w:szCs w:val="22"/>
              </w:rPr>
              <w:t xml:space="preserve"> </w:t>
            </w:r>
          </w:p>
        </w:tc>
        <w:tc>
          <w:tcPr>
            <w:tcW w:w="7666" w:type="dxa"/>
            <w:tcBorders>
              <w:top w:val="nil"/>
              <w:left w:val="nil"/>
              <w:bottom w:val="nil"/>
              <w:right w:val="nil"/>
            </w:tcBorders>
            <w:shd w:val="clear" w:color="auto" w:fill="auto"/>
          </w:tcPr>
          <w:p w14:paraId="75062532" w14:textId="77777777" w:rsidR="00B907B1" w:rsidRPr="00B907B1" w:rsidRDefault="00B907B1" w:rsidP="00B907B1">
            <w:pPr>
              <w:spacing w:after="0" w:line="259" w:lineRule="auto"/>
              <w:ind w:left="0" w:right="1443"/>
            </w:pPr>
            <w:proofErr w:type="gramStart"/>
            <w:r w:rsidRPr="00B907B1">
              <w:t>Tryckkontrollerad mode</w:t>
            </w:r>
            <w:proofErr w:type="gramEnd"/>
            <w:r w:rsidRPr="00B907B1">
              <w:t xml:space="preserve">. Om patienten triggar mellan SIMV-andetagen så levereras tryckunderstött andetag. </w:t>
            </w:r>
          </w:p>
        </w:tc>
      </w:tr>
      <w:tr w:rsidR="00B907B1" w:rsidRPr="00B907B1" w14:paraId="5BDD74CE" w14:textId="77777777" w:rsidTr="00FE282D">
        <w:trPr>
          <w:trHeight w:val="225"/>
        </w:trPr>
        <w:tc>
          <w:tcPr>
            <w:tcW w:w="1306" w:type="dxa"/>
            <w:tcBorders>
              <w:top w:val="nil"/>
              <w:left w:val="nil"/>
              <w:bottom w:val="nil"/>
              <w:right w:val="nil"/>
            </w:tcBorders>
            <w:shd w:val="clear" w:color="auto" w:fill="auto"/>
          </w:tcPr>
          <w:p w14:paraId="031412EF" w14:textId="77777777" w:rsidR="00B907B1" w:rsidRPr="00B907B1" w:rsidRDefault="00B907B1" w:rsidP="00B907B1">
            <w:pPr>
              <w:spacing w:after="0" w:line="259" w:lineRule="auto"/>
              <w:ind w:left="0" w:right="0"/>
              <w:rPr>
                <w:rFonts w:ascii="Calibri" w:hAnsi="Calibri"/>
                <w:sz w:val="22"/>
                <w:szCs w:val="22"/>
              </w:rPr>
            </w:pPr>
            <w:r w:rsidRPr="00B907B1">
              <w:rPr>
                <w:rFonts w:ascii="Arial" w:eastAsia="Arial" w:hAnsi="Arial" w:cs="Arial"/>
                <w:b/>
                <w:sz w:val="22"/>
                <w:szCs w:val="22"/>
              </w:rPr>
              <w:t>NIV</w:t>
            </w:r>
            <w:r w:rsidRPr="00B907B1">
              <w:rPr>
                <w:rFonts w:ascii="Calibri" w:hAnsi="Calibri"/>
                <w:sz w:val="22"/>
                <w:szCs w:val="22"/>
              </w:rPr>
              <w:t xml:space="preserve"> </w:t>
            </w:r>
          </w:p>
        </w:tc>
        <w:tc>
          <w:tcPr>
            <w:tcW w:w="7666" w:type="dxa"/>
            <w:tcBorders>
              <w:top w:val="nil"/>
              <w:left w:val="nil"/>
              <w:bottom w:val="nil"/>
              <w:right w:val="nil"/>
            </w:tcBorders>
            <w:shd w:val="clear" w:color="auto" w:fill="auto"/>
          </w:tcPr>
          <w:p w14:paraId="34271F03" w14:textId="77777777" w:rsidR="00B907B1" w:rsidRPr="00B907B1" w:rsidRDefault="00B907B1" w:rsidP="00B907B1">
            <w:pPr>
              <w:spacing w:after="0" w:line="259" w:lineRule="auto"/>
              <w:ind w:left="0" w:right="0"/>
            </w:pPr>
            <w:r w:rsidRPr="00B907B1">
              <w:t>Non-</w:t>
            </w:r>
            <w:proofErr w:type="spellStart"/>
            <w:r w:rsidRPr="00B907B1">
              <w:t>invasiv</w:t>
            </w:r>
            <w:proofErr w:type="spellEnd"/>
            <w:r w:rsidRPr="00B907B1">
              <w:t xml:space="preserve"> ventilation på mask. </w:t>
            </w:r>
          </w:p>
        </w:tc>
      </w:tr>
    </w:tbl>
    <w:p w14:paraId="59D6F4F3" w14:textId="77777777" w:rsidR="00B907B1" w:rsidRPr="00B907B1" w:rsidRDefault="00B907B1" w:rsidP="00B907B1">
      <w:pPr>
        <w:spacing w:after="0" w:line="240" w:lineRule="auto"/>
        <w:ind w:left="0" w:right="0"/>
        <w:rPr>
          <w:szCs w:val="20"/>
        </w:rPr>
      </w:pPr>
    </w:p>
    <w:p w14:paraId="2680009F" w14:textId="77777777" w:rsidR="00B907B1" w:rsidRPr="00B907B1" w:rsidRDefault="00B907B1" w:rsidP="00B907B1">
      <w:pPr>
        <w:spacing w:after="0" w:line="240" w:lineRule="auto"/>
        <w:ind w:left="0" w:right="0"/>
        <w:rPr>
          <w:szCs w:val="20"/>
        </w:rPr>
      </w:pPr>
    </w:p>
    <w:p w14:paraId="17A48E49" w14:textId="77777777" w:rsidR="00B907B1" w:rsidRPr="00B907B1" w:rsidRDefault="00B907B1" w:rsidP="00B907B1">
      <w:pPr>
        <w:keepNext/>
        <w:spacing w:before="240" w:after="60" w:line="240" w:lineRule="auto"/>
        <w:ind w:left="0" w:right="0"/>
        <w:outlineLvl w:val="2"/>
        <w:rPr>
          <w:rFonts w:ascii="Arial Fet" w:hAnsi="Arial Fet" w:cs="Arial"/>
          <w:b/>
          <w:bCs/>
          <w:szCs w:val="26"/>
        </w:rPr>
      </w:pPr>
      <w:r w:rsidRPr="00B907B1">
        <w:rPr>
          <w:rFonts w:ascii="Arial Fet" w:hAnsi="Arial Fet" w:cs="Arial"/>
          <w:b/>
          <w:bCs/>
          <w:szCs w:val="26"/>
        </w:rPr>
        <w:br/>
      </w:r>
    </w:p>
    <w:bookmarkEnd w:id="0"/>
    <w:p w14:paraId="76B9F95B" w14:textId="24513497" w:rsidR="00536A5A" w:rsidRPr="00536A5A" w:rsidRDefault="00536A5A" w:rsidP="00536A5A">
      <w:pPr>
        <w:spacing w:after="0" w:line="240" w:lineRule="auto"/>
        <w:ind w:left="0" w:right="0"/>
      </w:pPr>
    </w:p>
    <w:sectPr w:rsidR="00536A5A" w:rsidRPr="00536A5A" w:rsidSect="00B907B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19EE" w14:textId="77777777" w:rsidR="00CC5111" w:rsidRDefault="00CC5111">
      <w:r>
        <w:separator/>
      </w:r>
    </w:p>
  </w:endnote>
  <w:endnote w:type="continuationSeparator" w:id="0">
    <w:p w14:paraId="14766E01" w14:textId="77777777" w:rsidR="00CC5111" w:rsidRDefault="00CC5111">
      <w:r>
        <w:continuationSeparator/>
      </w:r>
    </w:p>
  </w:endnote>
  <w:endnote w:type="continuationNotice" w:id="1">
    <w:p w14:paraId="6B654413" w14:textId="77777777" w:rsidR="00CC5111" w:rsidRDefault="00CC5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BBD2" w14:textId="77777777" w:rsidR="00CC5111" w:rsidRDefault="00CC5111"/>
  </w:footnote>
  <w:footnote w:type="continuationSeparator" w:id="0">
    <w:p w14:paraId="59972ABF" w14:textId="77777777" w:rsidR="00CC5111" w:rsidRDefault="00CC5111">
      <w:r>
        <w:continuationSeparator/>
      </w:r>
    </w:p>
  </w:footnote>
  <w:footnote w:type="continuationNotice" w:id="1">
    <w:p w14:paraId="6AEAD96D" w14:textId="77777777" w:rsidR="00CC5111" w:rsidRDefault="00CC5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65"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66"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C832F68"/>
    <w:multiLevelType w:val="hybridMultilevel"/>
    <w:tmpl w:val="F62EE4B6"/>
    <w:lvl w:ilvl="0" w:tplc="FFFFFFFF">
      <w:start w:val="1"/>
      <w:numFmt w:val="decimal"/>
      <w:lvlText w:val="%1."/>
      <w:lvlJc w:val="left"/>
      <w:pPr>
        <w:ind w:left="415"/>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B4845D4"/>
    <w:multiLevelType w:val="hybridMultilevel"/>
    <w:tmpl w:val="37121446"/>
    <w:lvl w:ilvl="0" w:tplc="FFFFFFFF">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40031327">
    <w:abstractNumId w:val="19"/>
  </w:num>
  <w:num w:numId="2" w16cid:durableId="861673152">
    <w:abstractNumId w:val="15"/>
  </w:num>
  <w:num w:numId="3" w16cid:durableId="532351404">
    <w:abstractNumId w:val="0"/>
  </w:num>
  <w:num w:numId="4" w16cid:durableId="1495366872">
    <w:abstractNumId w:val="6"/>
  </w:num>
  <w:num w:numId="5" w16cid:durableId="598097253">
    <w:abstractNumId w:val="16"/>
  </w:num>
  <w:num w:numId="6" w16cid:durableId="1804231953">
    <w:abstractNumId w:val="2"/>
  </w:num>
  <w:num w:numId="7" w16cid:durableId="1853762222">
    <w:abstractNumId w:val="12"/>
  </w:num>
  <w:num w:numId="8" w16cid:durableId="1042512418">
    <w:abstractNumId w:val="8"/>
  </w:num>
  <w:num w:numId="9" w16cid:durableId="312877699">
    <w:abstractNumId w:val="1"/>
  </w:num>
  <w:num w:numId="10" w16cid:durableId="513960213">
    <w:abstractNumId w:val="1"/>
  </w:num>
  <w:num w:numId="11" w16cid:durableId="1705863890">
    <w:abstractNumId w:val="3"/>
  </w:num>
  <w:num w:numId="12" w16cid:durableId="2006321245">
    <w:abstractNumId w:val="4"/>
  </w:num>
  <w:num w:numId="13" w16cid:durableId="1557738135">
    <w:abstractNumId w:val="14"/>
  </w:num>
  <w:num w:numId="14" w16cid:durableId="1346713259">
    <w:abstractNumId w:val="9"/>
  </w:num>
  <w:num w:numId="15" w16cid:durableId="1788084966">
    <w:abstractNumId w:val="7"/>
  </w:num>
  <w:num w:numId="16" w16cid:durableId="1728260218">
    <w:abstractNumId w:val="13"/>
  </w:num>
  <w:num w:numId="17" w16cid:durableId="1718775322">
    <w:abstractNumId w:val="5"/>
  </w:num>
  <w:num w:numId="18" w16cid:durableId="1231185683">
    <w:abstractNumId w:val="11"/>
  </w:num>
  <w:num w:numId="19" w16cid:durableId="1506476347">
    <w:abstractNumId w:val="18"/>
  </w:num>
  <w:num w:numId="20" w16cid:durableId="1417020090">
    <w:abstractNumId w:val="10"/>
  </w:num>
  <w:num w:numId="21" w16cid:durableId="1411467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06EC"/>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0607"/>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5FCF"/>
    <w:rsid w:val="003E0705"/>
    <w:rsid w:val="003E2FF7"/>
    <w:rsid w:val="003F1013"/>
    <w:rsid w:val="003F1ACF"/>
    <w:rsid w:val="00404948"/>
    <w:rsid w:val="00406BEA"/>
    <w:rsid w:val="00413A60"/>
    <w:rsid w:val="00413EEC"/>
    <w:rsid w:val="00421C09"/>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4CC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4F44"/>
    <w:rsid w:val="005D0B0C"/>
    <w:rsid w:val="005E02B3"/>
    <w:rsid w:val="005E1E24"/>
    <w:rsid w:val="005E23E9"/>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7B1"/>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111"/>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52C7"/>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F8C95D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image" Target="media/image12.jpeg" Id="rId26" /><Relationship Type="http://schemas.openxmlformats.org/officeDocument/2006/relationships/image" Target="media/image7.jpeg"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image" Target="media/image11.jpeg" Id="rId25" /><Relationship Type="http://schemas.openxmlformats.org/officeDocument/2006/relationships/image" Target="media/image19.jpg" Id="rId33"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image" Target="media/image15.jpe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jpeg" Id="rId24" /><Relationship Type="http://schemas.openxmlformats.org/officeDocument/2006/relationships/image" Target="media/image18.jpeg" Id="rId32" /><Relationship Type="http://schemas.openxmlformats.org/officeDocument/2006/relationships/header" Target="header2.xml" Id="rId15" /><Relationship Type="http://schemas.openxmlformats.org/officeDocument/2006/relationships/image" Target="media/image9.jpeg" Id="rId23" /><Relationship Type="http://schemas.openxmlformats.org/officeDocument/2006/relationships/image" Target="media/image14.jpeg" Id="rId28"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image" Target="media/image17.jpeg"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jpeg" Id="rId22" /><Relationship Type="http://schemas.openxmlformats.org/officeDocument/2006/relationships/image" Target="media/image13.jpeg" Id="rId27" /><Relationship Type="http://schemas.openxmlformats.org/officeDocument/2006/relationships/image" Target="media/image16.jpeg" Id="rId30" /><Relationship Type="http://schemas.openxmlformats.org/officeDocument/2006/relationships/theme" Target="theme/theme1.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6</Pages>
  <Words>480</Words>
  <Characters>3153</Characters>
  <Application>Microsoft Office Word</Application>
  <DocSecurity>0</DocSecurity>
  <Lines>26</Lines>
  <Paragraphs>7</Paragraphs>
  <ScaleCrop>false</ScaleCrop>
  <Manager/>
  <Company/>
  <LinksUpToDate>false</LinksUpToDate>
  <CharactersWithSpaces>3626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Hamilton T1 (Ambulansbår)</dc:title>
  <dc:subject/>
  <dc:creator>patrik.jens.johansson@vgregion.se</dc:creator>
  <keywords/>
  <lastModifiedBy>Carina Isbrand Fransson</lastModifiedBy>
  <revision>11</revision>
  <lastPrinted>2016-03-31T10:56:00.0000000Z</lastPrinted>
  <dcterms:created xsi:type="dcterms:W3CDTF">2022-05-23T07:26:00.0000000Z</dcterms:created>
  <dcterms:modified xsi:type="dcterms:W3CDTF">2025-09-03T09:03:00.0000000Z</dcterms:modified>
</coreProperties>
</file>