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669EE" w14:textId="77777777" w:rsidR="007E6697" w:rsidRDefault="007E6697" w:rsidP="00F35B05">
      <w:pPr>
        <w:pStyle w:val="Rubrik2"/>
        <w:sectPr w:rsidR="007E6697" w:rsidSect="007E66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7F2482" w14:textId="77777777" w:rsidR="007E6697" w:rsidRPr="007E6697" w:rsidRDefault="007E6697" w:rsidP="007E6697">
      <w:pPr>
        <w:spacing w:after="0" w:line="240" w:lineRule="auto"/>
        <w:ind w:left="0" w:right="0"/>
        <w:rPr>
          <w:szCs w:val="20"/>
        </w:rPr>
      </w:pPr>
    </w:p>
    <w:p w14:paraId="17A8597C" w14:textId="77777777" w:rsidR="007E6697" w:rsidRPr="007E6697" w:rsidRDefault="007E6697" w:rsidP="007E6697">
      <w:pPr>
        <w:spacing w:after="0" w:line="240" w:lineRule="auto"/>
        <w:ind w:left="0" w:right="0"/>
        <w:rPr>
          <w:szCs w:val="20"/>
        </w:rPr>
      </w:pPr>
    </w:p>
    <w:p w14:paraId="307D9DC0" w14:textId="77777777" w:rsidR="007E6697" w:rsidRPr="007E6697" w:rsidRDefault="007E6697" w:rsidP="007E669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E6697">
        <w:rPr>
          <w:szCs w:val="20"/>
        </w:rPr>
        <w:tab/>
      </w:r>
    </w:p>
    <w:p w14:paraId="5E198EF6" w14:textId="7228DBBD" w:rsidR="007E6697" w:rsidRPr="007E6697" w:rsidRDefault="007E6697" w:rsidP="007E6697">
      <w:pPr>
        <w:spacing w:after="0" w:line="240" w:lineRule="auto"/>
        <w:ind w:left="0" w:right="0"/>
        <w:rPr>
          <w:szCs w:val="20"/>
        </w:rPr>
      </w:pPr>
      <w:r w:rsidRPr="007E669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369019" wp14:editId="7F18B6C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42BA18" w14:textId="77777777" w:rsidR="007E6697" w:rsidRPr="003D37FD" w:rsidRDefault="007E6697" w:rsidP="007E669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21358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36901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42BA18" w14:textId="77777777" w:rsidR="007E6697" w:rsidRPr="003D37FD" w:rsidRDefault="007E6697" w:rsidP="007E669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21358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E6697" w:rsidRPr="007E6697" w14:paraId="1308EFD4" w14:textId="77777777" w:rsidTr="001B29F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58E66C2" w14:textId="77777777" w:rsidR="007E6697" w:rsidRPr="007E6697" w:rsidRDefault="007E6697" w:rsidP="00267600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E6697">
              <w:rPr>
                <w:noProof/>
              </w:rPr>
              <w:t>Barn - Respiratorvård</w:t>
            </w:r>
          </w:p>
        </w:tc>
      </w:tr>
    </w:tbl>
    <w:p w14:paraId="5206A0D6" w14:textId="3B70AA70" w:rsidR="002358DE" w:rsidRDefault="002358DE" w:rsidP="002358DE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rFonts w:ascii="Arial Fet" w:hAnsi="Arial Fet" w:cs="Arial"/>
          <w:b/>
          <w:bCs/>
          <w:kern w:val="32"/>
          <w:sz w:val="28"/>
          <w:szCs w:val="32"/>
        </w:rPr>
        <w:tab/>
      </w:r>
    </w:p>
    <w:p w14:paraId="7706CC1B" w14:textId="77777777" w:rsidR="00E53F74" w:rsidRDefault="00E53F74" w:rsidP="00E53F74">
      <w:pPr>
        <w:pStyle w:val="Rubrik2"/>
      </w:pPr>
      <w:r>
        <w:t>Revidering i denna version</w:t>
      </w:r>
    </w:p>
    <w:p w14:paraId="5AD11102" w14:textId="77777777" w:rsidR="00E53F74" w:rsidRPr="002358DE" w:rsidRDefault="00E53F74" w:rsidP="00E53F74">
      <w:r>
        <w:t xml:space="preserve">Mindre korrigering gällande fuktfilter. </w:t>
      </w:r>
    </w:p>
    <w:p w14:paraId="21865478" w14:textId="77777777" w:rsidR="00E53F74" w:rsidRPr="007E6697" w:rsidRDefault="00E53F74" w:rsidP="00E53F74">
      <w:pPr>
        <w:pStyle w:val="Rubrik2"/>
        <w:rPr>
          <w:lang w:eastAsia="en-US"/>
        </w:rPr>
      </w:pPr>
      <w:r w:rsidRPr="007E6697">
        <w:rPr>
          <w:lang w:eastAsia="en-US"/>
        </w:rPr>
        <w:t>Bakgrund/Syfte</w:t>
      </w:r>
    </w:p>
    <w:p w14:paraId="396331CC" w14:textId="77777777" w:rsidR="00E53F74" w:rsidRPr="007E6697" w:rsidRDefault="00E53F74" w:rsidP="00E53F74">
      <w:pPr>
        <w:spacing w:after="160" w:line="259" w:lineRule="auto"/>
        <w:ind w:left="993" w:right="140"/>
        <w:rPr>
          <w:rFonts w:eastAsia="Calibri"/>
          <w:lang w:eastAsia="en-US"/>
        </w:rPr>
      </w:pPr>
      <w:r w:rsidRPr="007E6697">
        <w:rPr>
          <w:rFonts w:eastAsia="Calibri"/>
          <w:lang w:eastAsia="en-US"/>
        </w:rPr>
        <w:t>Tydliggöra handhavandet vid vård av barn i respirator.</w:t>
      </w:r>
    </w:p>
    <w:p w14:paraId="2D7A2D69" w14:textId="77777777" w:rsidR="00E53F74" w:rsidRPr="007E6697" w:rsidRDefault="00E53F74" w:rsidP="00E53F74">
      <w:pPr>
        <w:pStyle w:val="Rubrik2"/>
        <w:rPr>
          <w:lang w:eastAsia="en-US"/>
        </w:rPr>
      </w:pPr>
      <w:r w:rsidRPr="007E6697">
        <w:rPr>
          <w:lang w:eastAsia="en-US"/>
        </w:rPr>
        <w:t>Vilka berörs</w:t>
      </w:r>
    </w:p>
    <w:p w14:paraId="432CE7DE" w14:textId="77777777" w:rsidR="00E53F74" w:rsidRPr="007E6697" w:rsidRDefault="00E53F74" w:rsidP="00E53F74">
      <w:pPr>
        <w:spacing w:after="160" w:line="259" w:lineRule="auto"/>
        <w:ind w:left="993" w:right="140"/>
        <w:rPr>
          <w:rFonts w:eastAsia="Calibri"/>
          <w:lang w:eastAsia="en-US"/>
        </w:rPr>
      </w:pPr>
      <w:r w:rsidRPr="007E6697">
        <w:rPr>
          <w:rFonts w:eastAsia="Calibri"/>
          <w:lang w:eastAsia="en-US"/>
        </w:rPr>
        <w:t xml:space="preserve">Läkare, sjuksköterskor och undersköterskor på IVA. </w:t>
      </w:r>
    </w:p>
    <w:p w14:paraId="2CC7F782" w14:textId="77777777" w:rsidR="00E53F74" w:rsidRPr="007E6697" w:rsidRDefault="00E53F74" w:rsidP="00E53F74">
      <w:pPr>
        <w:pStyle w:val="Rubrik3"/>
        <w:rPr>
          <w:lang w:eastAsia="en-US"/>
        </w:rPr>
      </w:pPr>
      <w:r w:rsidRPr="007E6697">
        <w:rPr>
          <w:lang w:eastAsia="en-US"/>
        </w:rPr>
        <w:t>Respiratorslangar</w:t>
      </w:r>
    </w:p>
    <w:p w14:paraId="0E6EF120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proofErr w:type="spellStart"/>
      <w:r w:rsidRPr="007E6697">
        <w:rPr>
          <w:szCs w:val="20"/>
        </w:rPr>
        <w:t>Maquet</w:t>
      </w:r>
      <w:proofErr w:type="spellEnd"/>
      <w:r w:rsidRPr="007E6697">
        <w:rPr>
          <w:szCs w:val="20"/>
        </w:rPr>
        <w:t xml:space="preserve"> Servo U.</w:t>
      </w:r>
    </w:p>
    <w:p w14:paraId="51250342" w14:textId="77777777" w:rsidR="00E53F74" w:rsidRPr="007E6697" w:rsidRDefault="00E53F74" w:rsidP="00E53F74">
      <w:pPr>
        <w:spacing w:after="0" w:line="240" w:lineRule="auto"/>
        <w:ind w:left="993" w:right="140"/>
        <w:rPr>
          <w:b/>
          <w:szCs w:val="20"/>
        </w:rPr>
      </w:pPr>
      <w:r w:rsidRPr="007E6697">
        <w:rPr>
          <w:b/>
          <w:color w:val="FF0000"/>
          <w:szCs w:val="20"/>
        </w:rPr>
        <w:t xml:space="preserve">Barn </w:t>
      </w:r>
      <w:proofErr w:type="gramStart"/>
      <w:r w:rsidRPr="007E6697">
        <w:rPr>
          <w:b/>
          <w:color w:val="FF0000"/>
          <w:szCs w:val="20"/>
        </w:rPr>
        <w:t>3.5-15</w:t>
      </w:r>
      <w:proofErr w:type="gramEnd"/>
      <w:r w:rsidRPr="007E6697">
        <w:rPr>
          <w:b/>
          <w:color w:val="FF0000"/>
          <w:szCs w:val="20"/>
        </w:rPr>
        <w:t xml:space="preserve"> kg </w:t>
      </w:r>
      <w:r w:rsidRPr="007E6697">
        <w:rPr>
          <w:b/>
          <w:szCs w:val="20"/>
        </w:rPr>
        <w:t>– Pediatrisk mode 10-350 ml</w:t>
      </w:r>
    </w:p>
    <w:p w14:paraId="13FAE261" w14:textId="77777777" w:rsidR="00E53F74" w:rsidRPr="007E6697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7E6697">
        <w:rPr>
          <w:szCs w:val="20"/>
        </w:rPr>
        <w:t xml:space="preserve">Använd </w:t>
      </w:r>
      <w:proofErr w:type="spellStart"/>
      <w:r w:rsidRPr="007E6697">
        <w:rPr>
          <w:b/>
          <w:bCs/>
          <w:szCs w:val="20"/>
        </w:rPr>
        <w:t>barnslangset</w:t>
      </w:r>
      <w:proofErr w:type="spellEnd"/>
      <w:r w:rsidRPr="007E6697">
        <w:rPr>
          <w:b/>
          <w:bCs/>
          <w:szCs w:val="20"/>
        </w:rPr>
        <w:t xml:space="preserve"> med befuktning</w:t>
      </w:r>
    </w:p>
    <w:p w14:paraId="1ACB7031" w14:textId="77777777" w:rsidR="00E53F74" w:rsidRPr="007E6697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2358DE">
        <w:rPr>
          <w:szCs w:val="20"/>
        </w:rPr>
        <w:t>Inget fuktfilter</w:t>
      </w:r>
      <w:r w:rsidRPr="007E6697">
        <w:rPr>
          <w:szCs w:val="20"/>
        </w:rPr>
        <w:t xml:space="preserve"> används</w:t>
      </w:r>
    </w:p>
    <w:p w14:paraId="099BD02F" w14:textId="77777777" w:rsidR="00E53F74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7E6697">
        <w:rPr>
          <w:szCs w:val="20"/>
        </w:rPr>
        <w:t xml:space="preserve">Använd </w:t>
      </w:r>
      <w:proofErr w:type="spellStart"/>
      <w:r w:rsidRPr="007E6697">
        <w:rPr>
          <w:szCs w:val="20"/>
        </w:rPr>
        <w:t>Dräger</w:t>
      </w:r>
      <w:proofErr w:type="spellEnd"/>
      <w:r w:rsidRPr="007E6697">
        <w:rPr>
          <w:szCs w:val="20"/>
        </w:rPr>
        <w:t xml:space="preserve"> blått bakteriefilter, byts 2 gånger/dag och </w:t>
      </w:r>
      <w:proofErr w:type="spellStart"/>
      <w:r w:rsidRPr="007E6697">
        <w:rPr>
          <w:szCs w:val="20"/>
        </w:rPr>
        <w:t>vb</w:t>
      </w:r>
      <w:proofErr w:type="spellEnd"/>
    </w:p>
    <w:p w14:paraId="398E6062" w14:textId="77777777" w:rsidR="00E53F74" w:rsidRPr="007E6697" w:rsidRDefault="00E53F74" w:rsidP="00E53F74">
      <w:pPr>
        <w:spacing w:after="160" w:line="259" w:lineRule="auto"/>
        <w:ind w:right="140"/>
        <w:contextualSpacing/>
        <w:rPr>
          <w:szCs w:val="20"/>
        </w:rPr>
      </w:pPr>
    </w:p>
    <w:p w14:paraId="26146A1E" w14:textId="77777777" w:rsidR="00E53F74" w:rsidRPr="002358DE" w:rsidRDefault="00E53F74" w:rsidP="00E53F74">
      <w:pPr>
        <w:spacing w:after="160" w:line="259" w:lineRule="auto"/>
        <w:ind w:right="140"/>
        <w:contextualSpacing/>
        <w:rPr>
          <w:szCs w:val="20"/>
        </w:rPr>
      </w:pPr>
      <w:r w:rsidRPr="00EF1413">
        <w:rPr>
          <w:b/>
          <w:bCs/>
          <w:color w:val="FF0000"/>
          <w:szCs w:val="20"/>
        </w:rPr>
        <w:t xml:space="preserve">Barn </w:t>
      </w:r>
      <w:proofErr w:type="gramStart"/>
      <w:r w:rsidRPr="00EF1413">
        <w:rPr>
          <w:b/>
          <w:bCs/>
          <w:color w:val="FF0000"/>
          <w:szCs w:val="20"/>
        </w:rPr>
        <w:t>15-40</w:t>
      </w:r>
      <w:proofErr w:type="gramEnd"/>
      <w:r w:rsidRPr="00EF1413">
        <w:rPr>
          <w:b/>
          <w:bCs/>
          <w:color w:val="FF0000"/>
          <w:szCs w:val="20"/>
        </w:rPr>
        <w:t xml:space="preserve"> kg</w:t>
      </w:r>
      <w:r w:rsidRPr="00EF1413">
        <w:rPr>
          <w:color w:val="FF0000"/>
          <w:szCs w:val="20"/>
        </w:rPr>
        <w:t xml:space="preserve"> </w:t>
      </w:r>
      <w:r w:rsidRPr="002358DE">
        <w:rPr>
          <w:szCs w:val="20"/>
        </w:rPr>
        <w:t xml:space="preserve">– </w:t>
      </w:r>
      <w:r w:rsidRPr="00EF1413">
        <w:rPr>
          <w:b/>
          <w:bCs/>
          <w:szCs w:val="20"/>
        </w:rPr>
        <w:t>Pediatrisk mode 10-350 ml</w:t>
      </w:r>
    </w:p>
    <w:p w14:paraId="7837C48E" w14:textId="77777777" w:rsidR="00E53F74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7E6697">
        <w:rPr>
          <w:szCs w:val="20"/>
        </w:rPr>
        <w:t xml:space="preserve">Använd </w:t>
      </w:r>
      <w:proofErr w:type="spellStart"/>
      <w:r w:rsidRPr="002358DE">
        <w:rPr>
          <w:szCs w:val="20"/>
        </w:rPr>
        <w:t>vuxenslangset</w:t>
      </w:r>
      <w:proofErr w:type="spellEnd"/>
      <w:r w:rsidRPr="002358DE">
        <w:rPr>
          <w:szCs w:val="20"/>
        </w:rPr>
        <w:t xml:space="preserve"> med/utan befuktning</w:t>
      </w:r>
    </w:p>
    <w:p w14:paraId="0E7C7C9E" w14:textId="77777777" w:rsidR="00E53F74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F66C08">
        <w:rPr>
          <w:szCs w:val="20"/>
        </w:rPr>
        <w:t>Samma fuktfilter som till vuxen</w:t>
      </w:r>
    </w:p>
    <w:p w14:paraId="58C564C8" w14:textId="77777777" w:rsidR="00E53F74" w:rsidRPr="00F66C08" w:rsidRDefault="00E53F74" w:rsidP="00E53F74">
      <w:pPr>
        <w:spacing w:after="160" w:line="259" w:lineRule="auto"/>
        <w:ind w:right="140"/>
        <w:contextualSpacing/>
        <w:rPr>
          <w:szCs w:val="20"/>
        </w:rPr>
      </w:pPr>
    </w:p>
    <w:p w14:paraId="27B82D04" w14:textId="77777777" w:rsidR="00E53F74" w:rsidRPr="002358DE" w:rsidRDefault="00E53F74" w:rsidP="00E53F74">
      <w:pPr>
        <w:spacing w:after="160" w:line="259" w:lineRule="auto"/>
        <w:ind w:right="140"/>
        <w:contextualSpacing/>
        <w:rPr>
          <w:szCs w:val="20"/>
        </w:rPr>
      </w:pPr>
      <w:r w:rsidRPr="0004336A">
        <w:rPr>
          <w:b/>
          <w:bCs/>
          <w:color w:val="FF0000"/>
          <w:szCs w:val="20"/>
        </w:rPr>
        <w:t>Barn &gt;40 kg</w:t>
      </w:r>
      <w:r w:rsidRPr="0004336A">
        <w:rPr>
          <w:color w:val="FF0000"/>
          <w:szCs w:val="20"/>
        </w:rPr>
        <w:t xml:space="preserve"> </w:t>
      </w:r>
      <w:r w:rsidRPr="002358DE">
        <w:rPr>
          <w:szCs w:val="20"/>
        </w:rPr>
        <w:t xml:space="preserve">– </w:t>
      </w:r>
      <w:r w:rsidRPr="0004336A">
        <w:rPr>
          <w:b/>
          <w:bCs/>
          <w:szCs w:val="20"/>
        </w:rPr>
        <w:t xml:space="preserve">Vuxen mode </w:t>
      </w:r>
      <w:proofErr w:type="gramStart"/>
      <w:r w:rsidRPr="0004336A">
        <w:rPr>
          <w:b/>
          <w:bCs/>
          <w:szCs w:val="20"/>
        </w:rPr>
        <w:t>100-1000</w:t>
      </w:r>
      <w:proofErr w:type="gramEnd"/>
      <w:r w:rsidRPr="0004336A">
        <w:rPr>
          <w:b/>
          <w:bCs/>
          <w:szCs w:val="20"/>
        </w:rPr>
        <w:t xml:space="preserve"> ml</w:t>
      </w:r>
    </w:p>
    <w:p w14:paraId="5FA3BC8E" w14:textId="77777777" w:rsidR="00E53F74" w:rsidRPr="002358DE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szCs w:val="20"/>
        </w:rPr>
      </w:pPr>
      <w:r w:rsidRPr="007E6697">
        <w:rPr>
          <w:szCs w:val="20"/>
        </w:rPr>
        <w:t xml:space="preserve">Använd </w:t>
      </w:r>
      <w:proofErr w:type="spellStart"/>
      <w:r w:rsidRPr="002358DE">
        <w:rPr>
          <w:szCs w:val="20"/>
        </w:rPr>
        <w:t>vuxenslangset</w:t>
      </w:r>
      <w:proofErr w:type="spellEnd"/>
      <w:r w:rsidRPr="002358DE">
        <w:rPr>
          <w:szCs w:val="20"/>
        </w:rPr>
        <w:t xml:space="preserve"> med/utan befuktning</w:t>
      </w:r>
    </w:p>
    <w:p w14:paraId="27858614" w14:textId="77777777" w:rsidR="00E53F74" w:rsidRPr="002358DE" w:rsidRDefault="00E53F74" w:rsidP="00E53F74">
      <w:pPr>
        <w:numPr>
          <w:ilvl w:val="0"/>
          <w:numId w:val="20"/>
        </w:numPr>
        <w:spacing w:after="160" w:line="259" w:lineRule="auto"/>
        <w:ind w:left="1276" w:right="140" w:hanging="283"/>
        <w:contextualSpacing/>
        <w:rPr>
          <w:rFonts w:ascii="Arial" w:hAnsi="Arial" w:cs="Arial"/>
          <w:b/>
          <w:szCs w:val="20"/>
        </w:rPr>
      </w:pPr>
      <w:r w:rsidRPr="007E6697">
        <w:rPr>
          <w:szCs w:val="20"/>
        </w:rPr>
        <w:t xml:space="preserve">Samma fuktfilter som till vuxen </w:t>
      </w:r>
      <w:r w:rsidRPr="007E6697">
        <w:rPr>
          <w:szCs w:val="20"/>
        </w:rPr>
        <w:br/>
      </w:r>
    </w:p>
    <w:p w14:paraId="487575B9" w14:textId="77777777" w:rsidR="00E53F74" w:rsidRPr="002358DE" w:rsidRDefault="00E53F74" w:rsidP="00E53F74">
      <w:pPr>
        <w:spacing w:after="160" w:line="259" w:lineRule="auto"/>
        <w:ind w:left="1276" w:right="140"/>
        <w:contextualSpacing/>
        <w:rPr>
          <w:rFonts w:ascii="Arial" w:hAnsi="Arial" w:cs="Arial"/>
          <w:b/>
          <w:szCs w:val="20"/>
        </w:rPr>
      </w:pPr>
    </w:p>
    <w:p w14:paraId="5D32067C" w14:textId="77777777" w:rsidR="00E53F74" w:rsidRPr="002358DE" w:rsidRDefault="00E53F74" w:rsidP="00E53F74">
      <w:pPr>
        <w:spacing w:after="160" w:line="259" w:lineRule="auto"/>
        <w:ind w:left="1276" w:right="140"/>
        <w:contextualSpacing/>
        <w:rPr>
          <w:rFonts w:ascii="Arial" w:hAnsi="Arial" w:cs="Arial"/>
          <w:b/>
          <w:szCs w:val="20"/>
        </w:rPr>
      </w:pPr>
    </w:p>
    <w:p w14:paraId="632F9970" w14:textId="77777777" w:rsidR="00E53F74" w:rsidRPr="002358DE" w:rsidRDefault="00E53F74" w:rsidP="00E53F74">
      <w:pPr>
        <w:spacing w:after="160" w:line="259" w:lineRule="auto"/>
        <w:ind w:left="1276" w:right="140"/>
        <w:contextualSpacing/>
        <w:rPr>
          <w:rFonts w:ascii="Arial" w:hAnsi="Arial" w:cs="Arial"/>
          <w:b/>
          <w:szCs w:val="20"/>
        </w:rPr>
      </w:pPr>
    </w:p>
    <w:p w14:paraId="341E4816" w14:textId="77777777" w:rsidR="00E53F74" w:rsidRDefault="00E53F74" w:rsidP="00E53F74">
      <w:pPr>
        <w:spacing w:after="160" w:line="259" w:lineRule="auto"/>
        <w:ind w:left="1276" w:right="140"/>
        <w:contextualSpacing/>
        <w:rPr>
          <w:rStyle w:val="Rubrik3Char"/>
        </w:rPr>
      </w:pPr>
    </w:p>
    <w:p w14:paraId="08C04B23" w14:textId="77777777" w:rsidR="00E53F74" w:rsidRPr="007E6697" w:rsidRDefault="00E53F74" w:rsidP="00E53F74">
      <w:pPr>
        <w:spacing w:after="160" w:line="259" w:lineRule="auto"/>
        <w:ind w:left="993" w:right="140"/>
        <w:contextualSpacing/>
        <w:rPr>
          <w:rFonts w:ascii="Arial" w:hAnsi="Arial" w:cs="Arial"/>
          <w:b/>
          <w:szCs w:val="20"/>
        </w:rPr>
      </w:pPr>
      <w:r w:rsidRPr="002358DE">
        <w:rPr>
          <w:rStyle w:val="Rubrik3Char"/>
        </w:rPr>
        <w:t>Förberedelser respirator</w:t>
      </w:r>
    </w:p>
    <w:p w14:paraId="540F3AB5" w14:textId="77777777" w:rsidR="00E53F74" w:rsidRPr="007E6697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7E6697">
        <w:rPr>
          <w:szCs w:val="20"/>
        </w:rPr>
        <w:t xml:space="preserve">Sätt på korrekt </w:t>
      </w:r>
      <w:proofErr w:type="spellStart"/>
      <w:r w:rsidRPr="007E6697">
        <w:rPr>
          <w:szCs w:val="20"/>
        </w:rPr>
        <w:t>slangset</w:t>
      </w:r>
      <w:proofErr w:type="spellEnd"/>
      <w:r w:rsidRPr="007E6697">
        <w:rPr>
          <w:szCs w:val="20"/>
        </w:rPr>
        <w:t xml:space="preserve">. Bakteriefiltret kopplas närmast </w:t>
      </w:r>
      <w:proofErr w:type="spellStart"/>
      <w:r w:rsidRPr="007E6697">
        <w:rPr>
          <w:szCs w:val="20"/>
        </w:rPr>
        <w:t>expirationsventilen</w:t>
      </w:r>
      <w:proofErr w:type="spellEnd"/>
      <w:r w:rsidRPr="007E6697">
        <w:rPr>
          <w:szCs w:val="20"/>
        </w:rPr>
        <w:t xml:space="preserve">. </w:t>
      </w:r>
    </w:p>
    <w:p w14:paraId="674C060C" w14:textId="77777777" w:rsidR="00E53F74" w:rsidRPr="007E6697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7E6697">
        <w:rPr>
          <w:szCs w:val="20"/>
        </w:rPr>
        <w:t>Använd</w:t>
      </w:r>
      <w:r w:rsidRPr="002358DE">
        <w:rPr>
          <w:szCs w:val="20"/>
        </w:rPr>
        <w:t xml:space="preserve"> EJ </w:t>
      </w:r>
      <w:r w:rsidRPr="007E6697">
        <w:rPr>
          <w:szCs w:val="20"/>
        </w:rPr>
        <w:t xml:space="preserve">dragspel (ökar </w:t>
      </w:r>
      <w:proofErr w:type="spellStart"/>
      <w:r w:rsidRPr="007E6697">
        <w:rPr>
          <w:szCs w:val="20"/>
        </w:rPr>
        <w:t>deadspace</w:t>
      </w:r>
      <w:proofErr w:type="spellEnd"/>
      <w:r w:rsidRPr="007E6697">
        <w:rPr>
          <w:szCs w:val="20"/>
        </w:rPr>
        <w:t xml:space="preserve">). </w:t>
      </w:r>
    </w:p>
    <w:p w14:paraId="6A90E175" w14:textId="77777777" w:rsidR="00E53F74" w:rsidRPr="007E6697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7E6697">
        <w:rPr>
          <w:szCs w:val="20"/>
        </w:rPr>
        <w:t>Avlägsna sladden för CO</w:t>
      </w:r>
      <w:r w:rsidRPr="002358DE">
        <w:rPr>
          <w:szCs w:val="20"/>
        </w:rPr>
        <w:t>2</w:t>
      </w:r>
      <w:r w:rsidRPr="007E6697">
        <w:rPr>
          <w:szCs w:val="20"/>
        </w:rPr>
        <w:t xml:space="preserve"> mätning på respiratorn då den blir för tung. Koppla på CO</w:t>
      </w:r>
      <w:r w:rsidRPr="002358DE">
        <w:rPr>
          <w:szCs w:val="20"/>
        </w:rPr>
        <w:t>2</w:t>
      </w:r>
      <w:r w:rsidRPr="007E6697">
        <w:rPr>
          <w:szCs w:val="20"/>
        </w:rPr>
        <w:t xml:space="preserve"> mätning till Philipskåpet </w:t>
      </w:r>
      <w:proofErr w:type="gramStart"/>
      <w:r w:rsidRPr="007E6697">
        <w:rPr>
          <w:szCs w:val="20"/>
        </w:rPr>
        <w:t>istället</w:t>
      </w:r>
      <w:proofErr w:type="gramEnd"/>
      <w:r w:rsidRPr="007E6697">
        <w:rPr>
          <w:szCs w:val="20"/>
        </w:rPr>
        <w:t xml:space="preserve">. Extra modul behövs. </w:t>
      </w:r>
    </w:p>
    <w:p w14:paraId="5326434F" w14:textId="77777777" w:rsidR="00E53F74" w:rsidRPr="007E6697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7E6697">
        <w:rPr>
          <w:szCs w:val="20"/>
        </w:rPr>
        <w:t xml:space="preserve">Starta </w:t>
      </w:r>
      <w:proofErr w:type="spellStart"/>
      <w:r w:rsidRPr="007E6697">
        <w:rPr>
          <w:szCs w:val="20"/>
        </w:rPr>
        <w:t>Maquet</w:t>
      </w:r>
      <w:proofErr w:type="spellEnd"/>
      <w:r w:rsidRPr="007E6697">
        <w:rPr>
          <w:szCs w:val="20"/>
        </w:rPr>
        <w:t xml:space="preserve">, ställ in rätt mode, gör </w:t>
      </w:r>
      <w:proofErr w:type="spellStart"/>
      <w:r w:rsidRPr="007E6697">
        <w:rPr>
          <w:szCs w:val="20"/>
        </w:rPr>
        <w:t>förkontroll</w:t>
      </w:r>
      <w:proofErr w:type="spellEnd"/>
      <w:r w:rsidRPr="007E6697">
        <w:rPr>
          <w:szCs w:val="20"/>
        </w:rPr>
        <w:t xml:space="preserve"> samt test av patientkretsen (Vid aktiv befuktning måste vätska finnas i behållaren).  </w:t>
      </w:r>
    </w:p>
    <w:p w14:paraId="7DF10690" w14:textId="77777777" w:rsidR="00E53F74" w:rsidRPr="007E6697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7E6697">
        <w:rPr>
          <w:szCs w:val="20"/>
        </w:rPr>
        <w:t xml:space="preserve">Skriv in barnets vikt i </w:t>
      </w:r>
      <w:proofErr w:type="spellStart"/>
      <w:r w:rsidRPr="007E6697">
        <w:rPr>
          <w:szCs w:val="20"/>
        </w:rPr>
        <w:t>Maquet</w:t>
      </w:r>
      <w:proofErr w:type="spellEnd"/>
      <w:r w:rsidRPr="007E6697">
        <w:rPr>
          <w:szCs w:val="20"/>
        </w:rPr>
        <w:t>, om barnet är &lt;130 cm, annars skrivs längden in.</w:t>
      </w:r>
    </w:p>
    <w:p w14:paraId="2295AC7D" w14:textId="77777777" w:rsidR="00E53F74" w:rsidRPr="009E1245" w:rsidRDefault="00E53F74" w:rsidP="00E53F74">
      <w:pPr>
        <w:numPr>
          <w:ilvl w:val="0"/>
          <w:numId w:val="21"/>
        </w:numPr>
        <w:spacing w:after="160" w:line="259" w:lineRule="auto"/>
        <w:ind w:left="1418" w:right="140" w:hanging="425"/>
        <w:contextualSpacing/>
        <w:rPr>
          <w:szCs w:val="20"/>
        </w:rPr>
      </w:pPr>
      <w:r w:rsidRPr="009E1245">
        <w:rPr>
          <w:szCs w:val="20"/>
        </w:rPr>
        <w:t xml:space="preserve">Tryck på starta ventilation: Startar alltid i TK mode: O2 40 % - PEEP 5 – AF 30 – TK över PEEP 10 – </w:t>
      </w:r>
      <w:proofErr w:type="gramStart"/>
      <w:r w:rsidRPr="009E1245">
        <w:rPr>
          <w:szCs w:val="20"/>
        </w:rPr>
        <w:t>I:E</w:t>
      </w:r>
      <w:proofErr w:type="gramEnd"/>
      <w:r w:rsidRPr="009E1245">
        <w:rPr>
          <w:szCs w:val="20"/>
        </w:rPr>
        <w:t xml:space="preserve"> 1:2 –</w:t>
      </w:r>
      <w:proofErr w:type="spellStart"/>
      <w:r w:rsidRPr="009E1245">
        <w:rPr>
          <w:szCs w:val="20"/>
        </w:rPr>
        <w:t>T:Insp</w:t>
      </w:r>
      <w:proofErr w:type="spellEnd"/>
      <w:r w:rsidRPr="009E1245">
        <w:rPr>
          <w:szCs w:val="20"/>
        </w:rPr>
        <w:t xml:space="preserve"> 5 % - Trigg 0,40. Fråga sedan läkaren om inställningar. </w:t>
      </w:r>
    </w:p>
    <w:p w14:paraId="6306F9B8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r w:rsidRPr="002358DE">
        <w:rPr>
          <w:szCs w:val="20"/>
        </w:rPr>
        <w:t>OBS!</w:t>
      </w:r>
      <w:r w:rsidRPr="007E6697">
        <w:rPr>
          <w:szCs w:val="20"/>
        </w:rPr>
        <w:t xml:space="preserve"> I ett lugnt läge ska även </w:t>
      </w:r>
      <w:r w:rsidRPr="002358DE">
        <w:rPr>
          <w:szCs w:val="20"/>
        </w:rPr>
        <w:t xml:space="preserve">O2 </w:t>
      </w:r>
      <w:proofErr w:type="spellStart"/>
      <w:r w:rsidRPr="002358DE">
        <w:rPr>
          <w:szCs w:val="20"/>
        </w:rPr>
        <w:t>boostnivå</w:t>
      </w:r>
      <w:proofErr w:type="spellEnd"/>
      <w:r w:rsidRPr="007E6697">
        <w:rPr>
          <w:szCs w:val="20"/>
        </w:rPr>
        <w:t xml:space="preserve"> ställas in </w:t>
      </w:r>
    </w:p>
    <w:p w14:paraId="1DA6FE88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r w:rsidRPr="007E6697">
        <w:rPr>
          <w:szCs w:val="20"/>
        </w:rPr>
        <w:t>Gå in på manövrar – O</w:t>
      </w:r>
      <w:r w:rsidRPr="002358DE">
        <w:rPr>
          <w:szCs w:val="20"/>
        </w:rPr>
        <w:t>2</w:t>
      </w:r>
      <w:r w:rsidRPr="007E6697">
        <w:rPr>
          <w:szCs w:val="20"/>
        </w:rPr>
        <w:t xml:space="preserve"> </w:t>
      </w:r>
      <w:proofErr w:type="spellStart"/>
      <w:r w:rsidRPr="007E6697">
        <w:rPr>
          <w:szCs w:val="20"/>
        </w:rPr>
        <w:t>boostnivå</w:t>
      </w:r>
      <w:proofErr w:type="spellEnd"/>
      <w:r w:rsidRPr="007E6697">
        <w:rPr>
          <w:szCs w:val="20"/>
        </w:rPr>
        <w:t xml:space="preserve"> – 30 % - bekräfta med grön bock. Detta ger barnet en O</w:t>
      </w:r>
      <w:r w:rsidRPr="002358DE">
        <w:rPr>
          <w:szCs w:val="20"/>
        </w:rPr>
        <w:t>2</w:t>
      </w:r>
      <w:r w:rsidRPr="007E6697">
        <w:rPr>
          <w:szCs w:val="20"/>
        </w:rPr>
        <w:t xml:space="preserve"> </w:t>
      </w:r>
      <w:proofErr w:type="spellStart"/>
      <w:r w:rsidRPr="007E6697">
        <w:rPr>
          <w:szCs w:val="20"/>
        </w:rPr>
        <w:t>boost</w:t>
      </w:r>
      <w:proofErr w:type="spellEnd"/>
      <w:r w:rsidRPr="007E6697">
        <w:rPr>
          <w:szCs w:val="20"/>
        </w:rPr>
        <w:t xml:space="preserve"> på 30 % över det inställda FiO</w:t>
      </w:r>
      <w:r w:rsidRPr="002358DE">
        <w:rPr>
          <w:szCs w:val="20"/>
        </w:rPr>
        <w:t>2</w:t>
      </w:r>
      <w:r w:rsidRPr="007E6697">
        <w:rPr>
          <w:szCs w:val="20"/>
        </w:rPr>
        <w:t>-värdet.</w:t>
      </w:r>
    </w:p>
    <w:p w14:paraId="2A7F7675" w14:textId="77777777" w:rsidR="00E53F74" w:rsidRPr="007E6697" w:rsidRDefault="00E53F74" w:rsidP="00E53F74">
      <w:pPr>
        <w:pStyle w:val="Rubrik3"/>
      </w:pPr>
      <w:r w:rsidRPr="007E6697">
        <w:t>Aktiv befuktning</w:t>
      </w:r>
    </w:p>
    <w:p w14:paraId="76F0322E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proofErr w:type="spellStart"/>
      <w:r w:rsidRPr="007E6697">
        <w:rPr>
          <w:szCs w:val="20"/>
        </w:rPr>
        <w:t>Ficher</w:t>
      </w:r>
      <w:proofErr w:type="spellEnd"/>
      <w:r w:rsidRPr="007E6697">
        <w:rPr>
          <w:szCs w:val="20"/>
        </w:rPr>
        <w:t xml:space="preserve"> and </w:t>
      </w:r>
      <w:proofErr w:type="spellStart"/>
      <w:r w:rsidRPr="007E6697">
        <w:rPr>
          <w:szCs w:val="20"/>
        </w:rPr>
        <w:t>Paykel</w:t>
      </w:r>
      <w:proofErr w:type="spellEnd"/>
      <w:r w:rsidRPr="007E6697">
        <w:rPr>
          <w:szCs w:val="20"/>
        </w:rPr>
        <w:t xml:space="preserve"> 850</w:t>
      </w:r>
    </w:p>
    <w:p w14:paraId="77C1FA15" w14:textId="77777777" w:rsidR="00E53F74" w:rsidRPr="007E6697" w:rsidRDefault="00E53F74" w:rsidP="00E53F74">
      <w:pPr>
        <w:spacing w:after="0" w:line="240" w:lineRule="auto"/>
        <w:ind w:left="993" w:right="140"/>
        <w:rPr>
          <w:color w:val="538135"/>
          <w:szCs w:val="20"/>
        </w:rPr>
      </w:pPr>
      <w:r w:rsidRPr="007E6697">
        <w:rPr>
          <w:szCs w:val="20"/>
        </w:rPr>
        <w:t xml:space="preserve">Inom 48 h bör ställning tas till aktiv befuktning. Samma befuktningskopp som till vuxna används, oavsett storlek på barnet. </w:t>
      </w:r>
    </w:p>
    <w:p w14:paraId="67A3DCB5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r w:rsidRPr="007E6697">
        <w:rPr>
          <w:b/>
          <w:bCs/>
          <w:szCs w:val="20"/>
        </w:rPr>
        <w:t xml:space="preserve">Test av patientkretsen görs när vätskan är påfylld i behållaren. </w:t>
      </w:r>
      <w:proofErr w:type="spellStart"/>
      <w:r w:rsidRPr="007E6697">
        <w:rPr>
          <w:szCs w:val="20"/>
        </w:rPr>
        <w:t>Befuktaren</w:t>
      </w:r>
      <w:proofErr w:type="spellEnd"/>
      <w:r w:rsidRPr="007E6697">
        <w:rPr>
          <w:szCs w:val="20"/>
        </w:rPr>
        <w:t xml:space="preserve"> ska sitta nedanför respiratorn och barnet för att undvika att vätska hamnar i luftvägarna.</w:t>
      </w:r>
    </w:p>
    <w:p w14:paraId="1456E6F2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proofErr w:type="spellStart"/>
      <w:r w:rsidRPr="007E6697">
        <w:rPr>
          <w:szCs w:val="20"/>
        </w:rPr>
        <w:t>Befuktaren</w:t>
      </w:r>
      <w:proofErr w:type="spellEnd"/>
      <w:r w:rsidRPr="007E6697">
        <w:rPr>
          <w:szCs w:val="20"/>
        </w:rPr>
        <w:t xml:space="preserve"> håller 37 grader i behållaren och värms upp till 40 grader i andningskretsen. Temperaturen kan kontrolleras genom att hålla in dämpningsknappen längst till vänster på behållaren. Behållartemperaturen visas först och därefter </w:t>
      </w:r>
      <w:proofErr w:type="spellStart"/>
      <w:r w:rsidRPr="007E6697">
        <w:rPr>
          <w:szCs w:val="20"/>
        </w:rPr>
        <w:t>andningkretsens</w:t>
      </w:r>
      <w:proofErr w:type="spellEnd"/>
      <w:r w:rsidRPr="007E6697">
        <w:rPr>
          <w:szCs w:val="20"/>
        </w:rPr>
        <w:t xml:space="preserve"> temperatur. </w:t>
      </w:r>
      <w:proofErr w:type="spellStart"/>
      <w:r w:rsidRPr="007E6697">
        <w:rPr>
          <w:szCs w:val="20"/>
        </w:rPr>
        <w:t>Befuktare</w:t>
      </w:r>
      <w:proofErr w:type="spellEnd"/>
      <w:r w:rsidRPr="007E6697">
        <w:rPr>
          <w:szCs w:val="20"/>
        </w:rPr>
        <w:t xml:space="preserve"> byts efter en vecka. </w:t>
      </w:r>
    </w:p>
    <w:p w14:paraId="64E68790" w14:textId="77777777" w:rsidR="00E53F74" w:rsidRPr="007E6697" w:rsidRDefault="00E53F74" w:rsidP="00E53F74">
      <w:pPr>
        <w:spacing w:after="0" w:line="240" w:lineRule="auto"/>
        <w:ind w:left="993" w:right="140"/>
        <w:rPr>
          <w:rFonts w:ascii="Calibri" w:eastAsia="Calibri" w:hAnsi="Calibri" w:cs="Calibri"/>
          <w:szCs w:val="20"/>
        </w:rPr>
      </w:pPr>
      <w:r w:rsidRPr="007E6697">
        <w:rPr>
          <w:szCs w:val="20"/>
        </w:rPr>
        <w:t xml:space="preserve">I övrigt hänvisas till PM Aktiv befuktning vid respiratorvård </w:t>
      </w:r>
      <w:r w:rsidRPr="007E6697">
        <w:rPr>
          <w:rFonts w:ascii="Calibri" w:eastAsia="Calibri" w:hAnsi="Calibri" w:cs="Calibri"/>
          <w:szCs w:val="20"/>
        </w:rPr>
        <w:t xml:space="preserve">Barium.ID: </w:t>
      </w:r>
      <w:proofErr w:type="gramStart"/>
      <w:r w:rsidRPr="007E6697">
        <w:rPr>
          <w:rFonts w:ascii="Calibri" w:eastAsia="Calibri" w:hAnsi="Calibri" w:cs="Calibri"/>
          <w:szCs w:val="20"/>
        </w:rPr>
        <w:t>12845</w:t>
      </w:r>
      <w:proofErr w:type="gramEnd"/>
      <w:r w:rsidRPr="007E6697">
        <w:rPr>
          <w:rFonts w:ascii="Calibri" w:eastAsia="Calibri" w:hAnsi="Calibri" w:cs="Calibri"/>
          <w:szCs w:val="20"/>
        </w:rPr>
        <w:t xml:space="preserve"> </w:t>
      </w:r>
    </w:p>
    <w:p w14:paraId="7AEB7B3F" w14:textId="77777777" w:rsidR="00E53F74" w:rsidRPr="007E6697" w:rsidRDefault="00E53F74" w:rsidP="00E53F74">
      <w:pPr>
        <w:pStyle w:val="Rubrik3"/>
      </w:pPr>
      <w:r w:rsidRPr="007E6697">
        <w:rPr>
          <w:rFonts w:ascii="Calibri" w:hAnsi="Calibri" w:cs="Calibri"/>
        </w:rPr>
        <w:t xml:space="preserve"> </w:t>
      </w:r>
      <w:proofErr w:type="spellStart"/>
      <w:r w:rsidRPr="007E6697">
        <w:t>Nebulisering</w:t>
      </w:r>
      <w:proofErr w:type="spellEnd"/>
      <w:r w:rsidRPr="007E6697">
        <w:t xml:space="preserve"> med </w:t>
      </w:r>
      <w:proofErr w:type="spellStart"/>
      <w:r w:rsidRPr="007E6697">
        <w:t>befuktare</w:t>
      </w:r>
      <w:proofErr w:type="spellEnd"/>
    </w:p>
    <w:p w14:paraId="36E41B38" w14:textId="77777777" w:rsidR="00E53F74" w:rsidRPr="007E6697" w:rsidRDefault="00E53F74" w:rsidP="00E53F74">
      <w:pPr>
        <w:spacing w:after="0" w:line="240" w:lineRule="auto"/>
        <w:ind w:left="993" w:right="140"/>
        <w:rPr>
          <w:color w:val="538135"/>
          <w:szCs w:val="20"/>
        </w:rPr>
      </w:pPr>
      <w:proofErr w:type="spellStart"/>
      <w:r w:rsidRPr="007E6697">
        <w:rPr>
          <w:szCs w:val="20"/>
        </w:rPr>
        <w:t>Aeroneb</w:t>
      </w:r>
      <w:proofErr w:type="spellEnd"/>
      <w:r w:rsidRPr="007E6697">
        <w:rPr>
          <w:szCs w:val="20"/>
        </w:rPr>
        <w:t xml:space="preserve"> och T-stycke (samma som till vuxna) sätts på </w:t>
      </w:r>
      <w:proofErr w:type="spellStart"/>
      <w:r w:rsidRPr="007E6697">
        <w:rPr>
          <w:szCs w:val="20"/>
        </w:rPr>
        <w:t>befuktaren</w:t>
      </w:r>
      <w:proofErr w:type="spellEnd"/>
      <w:r w:rsidRPr="007E6697">
        <w:rPr>
          <w:szCs w:val="20"/>
        </w:rPr>
        <w:t xml:space="preserve"> och kan sitta kvar hela tiden. </w:t>
      </w:r>
    </w:p>
    <w:p w14:paraId="67F50C95" w14:textId="77777777" w:rsidR="00E53F74" w:rsidRPr="007E6697" w:rsidRDefault="00E53F74" w:rsidP="00E53F74">
      <w:pPr>
        <w:spacing w:after="0" w:line="240" w:lineRule="auto"/>
        <w:ind w:left="993" w:right="140"/>
        <w:rPr>
          <w:color w:val="538135"/>
          <w:szCs w:val="20"/>
        </w:rPr>
      </w:pPr>
      <w:r w:rsidRPr="007E6697">
        <w:rPr>
          <w:szCs w:val="20"/>
        </w:rPr>
        <w:t>NEBULISERING UTAN BEFUKTARE</w:t>
      </w:r>
    </w:p>
    <w:p w14:paraId="3EF096C8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proofErr w:type="spellStart"/>
      <w:r w:rsidRPr="007E6697">
        <w:rPr>
          <w:szCs w:val="20"/>
        </w:rPr>
        <w:t>Aeroneb</w:t>
      </w:r>
      <w:proofErr w:type="spellEnd"/>
      <w:r w:rsidRPr="007E6697">
        <w:rPr>
          <w:szCs w:val="20"/>
        </w:rPr>
        <w:t xml:space="preserve"> och T-stycke sätts på slangen före Y-stycket som går TILL patienten, ta bort fuktfiltret och CO</w:t>
      </w:r>
      <w:r w:rsidRPr="007E6697">
        <w:rPr>
          <w:szCs w:val="20"/>
          <w:vertAlign w:val="subscript"/>
        </w:rPr>
        <w:t>2</w:t>
      </w:r>
      <w:r w:rsidRPr="007E6697">
        <w:rPr>
          <w:szCs w:val="20"/>
        </w:rPr>
        <w:t xml:space="preserve">mätaren i vanlig ordning vid inhalation. </w:t>
      </w:r>
    </w:p>
    <w:p w14:paraId="2ED54AA7" w14:textId="77777777" w:rsidR="00E53F74" w:rsidRPr="007E6697" w:rsidRDefault="00E53F74" w:rsidP="00E53F74">
      <w:pPr>
        <w:numPr>
          <w:ilvl w:val="1"/>
          <w:numId w:val="0"/>
        </w:numPr>
        <w:spacing w:after="160" w:line="259" w:lineRule="auto"/>
        <w:ind w:left="993" w:right="140"/>
        <w:rPr>
          <w:rFonts w:ascii="Calibri" w:hAnsi="Calibri"/>
          <w:color w:val="5A5A5A"/>
          <w:spacing w:val="15"/>
          <w:sz w:val="22"/>
          <w:szCs w:val="22"/>
          <w:lang w:eastAsia="en-US"/>
        </w:rPr>
      </w:pPr>
      <w:r w:rsidRPr="007E6697">
        <w:rPr>
          <w:rFonts w:ascii="Calibri" w:hAnsi="Calibri"/>
          <w:color w:val="5A5A5A"/>
          <w:spacing w:val="15"/>
          <w:sz w:val="22"/>
          <w:szCs w:val="22"/>
          <w:lang w:eastAsia="en-US"/>
        </w:rPr>
        <w:t>CPAP – INVASIV OCH NONINVASIV</w:t>
      </w:r>
    </w:p>
    <w:p w14:paraId="479DB3E5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r w:rsidRPr="007E6697">
        <w:rPr>
          <w:szCs w:val="20"/>
        </w:rPr>
        <w:t xml:space="preserve">Till barn finns endast en storlek på mask. Inga remmar finns att sätta fast den med, utan den får hållas fast med handkraft eller knytas fast med </w:t>
      </w:r>
      <w:proofErr w:type="spellStart"/>
      <w:r w:rsidRPr="007E6697">
        <w:rPr>
          <w:szCs w:val="20"/>
        </w:rPr>
        <w:t>tubifast</w:t>
      </w:r>
      <w:proofErr w:type="spellEnd"/>
      <w:r w:rsidRPr="007E6697">
        <w:rPr>
          <w:szCs w:val="20"/>
        </w:rPr>
        <w:t>.</w:t>
      </w:r>
    </w:p>
    <w:p w14:paraId="080B401F" w14:textId="77777777" w:rsidR="00E53F74" w:rsidRPr="007E6697" w:rsidRDefault="00E53F74" w:rsidP="00E53F74">
      <w:pPr>
        <w:spacing w:after="0" w:line="240" w:lineRule="auto"/>
        <w:ind w:left="993" w:right="140"/>
        <w:rPr>
          <w:b/>
          <w:szCs w:val="20"/>
        </w:rPr>
      </w:pPr>
      <w:r w:rsidRPr="007E6697">
        <w:rPr>
          <w:b/>
          <w:szCs w:val="20"/>
        </w:rPr>
        <w:t>Innan non-</w:t>
      </w:r>
      <w:proofErr w:type="spellStart"/>
      <w:r w:rsidRPr="007E6697">
        <w:rPr>
          <w:b/>
          <w:szCs w:val="20"/>
        </w:rPr>
        <w:t>invasiv</w:t>
      </w:r>
      <w:proofErr w:type="spellEnd"/>
      <w:r w:rsidRPr="007E6697">
        <w:rPr>
          <w:b/>
          <w:szCs w:val="20"/>
        </w:rPr>
        <w:t xml:space="preserve"> CPAP-behandling startas, överväg att använda </w:t>
      </w:r>
      <w:proofErr w:type="spellStart"/>
      <w:r w:rsidRPr="007E6697">
        <w:rPr>
          <w:b/>
          <w:szCs w:val="20"/>
        </w:rPr>
        <w:t>Optiflow</w:t>
      </w:r>
      <w:proofErr w:type="spellEnd"/>
      <w:r w:rsidRPr="007E6697">
        <w:rPr>
          <w:b/>
          <w:szCs w:val="20"/>
        </w:rPr>
        <w:t xml:space="preserve"> högflödesgrimma först.</w:t>
      </w:r>
    </w:p>
    <w:p w14:paraId="32A79644" w14:textId="77777777" w:rsidR="00E53F74" w:rsidRPr="007E6697" w:rsidRDefault="00E53F74" w:rsidP="00E53F74">
      <w:pPr>
        <w:spacing w:after="0" w:line="240" w:lineRule="auto"/>
        <w:ind w:left="993" w:right="140"/>
        <w:rPr>
          <w:szCs w:val="20"/>
        </w:rPr>
      </w:pPr>
      <w:r w:rsidRPr="007E6697">
        <w:rPr>
          <w:szCs w:val="20"/>
        </w:rPr>
        <w:t>NON-INVASIV - ändra mode till non-</w:t>
      </w:r>
      <w:proofErr w:type="spellStart"/>
      <w:r w:rsidRPr="007E6697">
        <w:rPr>
          <w:szCs w:val="20"/>
        </w:rPr>
        <w:t>invasiv</w:t>
      </w:r>
      <w:proofErr w:type="spellEnd"/>
      <w:r w:rsidRPr="007E6697">
        <w:rPr>
          <w:szCs w:val="20"/>
        </w:rPr>
        <w:t xml:space="preserve"> och tryck på starta ventilation. Respiratorn startar alltid i TU mode: O</w:t>
      </w:r>
      <w:r w:rsidRPr="007E6697">
        <w:rPr>
          <w:szCs w:val="20"/>
          <w:vertAlign w:val="subscript"/>
        </w:rPr>
        <w:t>2</w:t>
      </w:r>
      <w:r w:rsidRPr="007E6697">
        <w:rPr>
          <w:szCs w:val="20"/>
        </w:rPr>
        <w:t xml:space="preserve"> 40 % - PEEP 5 – TU över PEEP 5 – </w:t>
      </w:r>
      <w:proofErr w:type="spellStart"/>
      <w:r w:rsidRPr="007E6697">
        <w:rPr>
          <w:szCs w:val="20"/>
        </w:rPr>
        <w:t>Insp.avslut</w:t>
      </w:r>
      <w:proofErr w:type="spellEnd"/>
      <w:r w:rsidRPr="007E6697">
        <w:rPr>
          <w:szCs w:val="20"/>
        </w:rPr>
        <w:t xml:space="preserve"> 30 – </w:t>
      </w:r>
      <w:proofErr w:type="gramStart"/>
      <w:r w:rsidRPr="007E6697">
        <w:rPr>
          <w:szCs w:val="20"/>
        </w:rPr>
        <w:t>T:insp</w:t>
      </w:r>
      <w:proofErr w:type="gramEnd"/>
      <w:r w:rsidRPr="007E6697">
        <w:rPr>
          <w:szCs w:val="20"/>
        </w:rPr>
        <w:t xml:space="preserve"> 0.15 - </w:t>
      </w:r>
      <w:proofErr w:type="spellStart"/>
      <w:r w:rsidRPr="007E6697">
        <w:rPr>
          <w:szCs w:val="20"/>
        </w:rPr>
        <w:t>Apnétid</w:t>
      </w:r>
      <w:proofErr w:type="spellEnd"/>
      <w:r w:rsidRPr="007E6697">
        <w:rPr>
          <w:szCs w:val="20"/>
        </w:rPr>
        <w:t xml:space="preserve">: 10 sekunder sedan backupmode. Backup mode: TK – AF 20 – TK över PEEP 5 – </w:t>
      </w:r>
      <w:proofErr w:type="gramStart"/>
      <w:r w:rsidRPr="007E6697">
        <w:rPr>
          <w:szCs w:val="20"/>
        </w:rPr>
        <w:t>I:E</w:t>
      </w:r>
      <w:proofErr w:type="gramEnd"/>
      <w:r w:rsidRPr="007E6697">
        <w:rPr>
          <w:szCs w:val="20"/>
        </w:rPr>
        <w:t xml:space="preserve"> 1:2</w:t>
      </w:r>
    </w:p>
    <w:p w14:paraId="4FE0D322" w14:textId="27211DBC" w:rsidR="00E53F74" w:rsidRPr="002358DE" w:rsidRDefault="00E53F74" w:rsidP="00BE26B3">
      <w:pPr>
        <w:spacing w:after="0" w:line="240" w:lineRule="auto"/>
        <w:ind w:left="993" w:right="140"/>
        <w:rPr>
          <w:rFonts w:ascii="Arial Fet" w:hAnsi="Arial Fet" w:cs="Arial"/>
          <w:b/>
          <w:bCs/>
          <w:kern w:val="32"/>
          <w:sz w:val="28"/>
          <w:szCs w:val="32"/>
        </w:rPr>
      </w:pPr>
      <w:r w:rsidRPr="007E6697">
        <w:rPr>
          <w:szCs w:val="20"/>
        </w:rPr>
        <w:t>INVASIV- ändra mode till TU/CPAP</w:t>
      </w:r>
    </w:p>
    <w:bookmarkEnd w:id="0"/>
    <w:sectPr w:rsidR="00E53F74" w:rsidRPr="002358DE" w:rsidSect="007E66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D10224"/>
    <w:multiLevelType w:val="hybridMultilevel"/>
    <w:tmpl w:val="39002F7A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384D3E"/>
    <w:multiLevelType w:val="hybridMultilevel"/>
    <w:tmpl w:val="5C9AF2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9414183">
    <w:abstractNumId w:val="19"/>
  </w:num>
  <w:num w:numId="2" w16cid:durableId="1870147471">
    <w:abstractNumId w:val="16"/>
  </w:num>
  <w:num w:numId="3" w16cid:durableId="2037851149">
    <w:abstractNumId w:val="0"/>
  </w:num>
  <w:num w:numId="4" w16cid:durableId="791634736">
    <w:abstractNumId w:val="8"/>
  </w:num>
  <w:num w:numId="5" w16cid:durableId="2058122962">
    <w:abstractNumId w:val="17"/>
  </w:num>
  <w:num w:numId="6" w16cid:durableId="1885405423">
    <w:abstractNumId w:val="2"/>
  </w:num>
  <w:num w:numId="7" w16cid:durableId="123354094">
    <w:abstractNumId w:val="13"/>
  </w:num>
  <w:num w:numId="8" w16cid:durableId="619605223">
    <w:abstractNumId w:val="10"/>
  </w:num>
  <w:num w:numId="9" w16cid:durableId="1663771834">
    <w:abstractNumId w:val="1"/>
  </w:num>
  <w:num w:numId="10" w16cid:durableId="1133328094">
    <w:abstractNumId w:val="1"/>
  </w:num>
  <w:num w:numId="11" w16cid:durableId="2070106930">
    <w:abstractNumId w:val="3"/>
  </w:num>
  <w:num w:numId="12" w16cid:durableId="451170798">
    <w:abstractNumId w:val="5"/>
  </w:num>
  <w:num w:numId="13" w16cid:durableId="266738707">
    <w:abstractNumId w:val="15"/>
  </w:num>
  <w:num w:numId="14" w16cid:durableId="1504391640">
    <w:abstractNumId w:val="11"/>
  </w:num>
  <w:num w:numId="15" w16cid:durableId="1708676683">
    <w:abstractNumId w:val="9"/>
  </w:num>
  <w:num w:numId="16" w16cid:durableId="644509128">
    <w:abstractNumId w:val="14"/>
  </w:num>
  <w:num w:numId="17" w16cid:durableId="1308122362">
    <w:abstractNumId w:val="6"/>
  </w:num>
  <w:num w:numId="18" w16cid:durableId="1936546450">
    <w:abstractNumId w:val="12"/>
  </w:num>
  <w:num w:numId="19" w16cid:durableId="1034041011">
    <w:abstractNumId w:val="18"/>
  </w:num>
  <w:num w:numId="20" w16cid:durableId="1230993187">
    <w:abstractNumId w:val="4"/>
  </w:num>
  <w:num w:numId="21" w16cid:durableId="9808132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DD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8D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60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69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4F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245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6B3"/>
    <w:rsid w:val="00BE7978"/>
    <w:rsid w:val="00C07DDB"/>
    <w:rsid w:val="00C312F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B3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F74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2</Pages>
  <Words>482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Respiratorvård</dc:title>
  <dc:subject/>
  <dc:creator>patrik.jens.johansson@vgregion.se</dc:creator>
  <keywords/>
  <lastModifiedBy>Carina Isbrand Fransson</lastModifiedBy>
  <revision>11</revision>
  <lastPrinted>2016-03-31T10:56:00.0000000Z</lastPrinted>
  <dcterms:created xsi:type="dcterms:W3CDTF">2022-05-23T03:47:00.0000000Z</dcterms:created>
  <dcterms:modified xsi:type="dcterms:W3CDTF">2024-09-12T11:08:00.0000000Z</dcterms:modified>
</coreProperties>
</file>