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6DD4" w14:textId="77777777" w:rsidR="00B5025A" w:rsidRDefault="00B5025A" w:rsidP="00F35B05">
      <w:pPr>
        <w:pStyle w:val="Rubrik2"/>
        <w:sectPr w:rsidR="00B5025A" w:rsidSect="00B5025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FD77D6A" w14:textId="77777777" w:rsidR="00B5025A" w:rsidRPr="00B5025A" w:rsidRDefault="00B5025A" w:rsidP="00B5025A">
      <w:pPr>
        <w:spacing w:after="0" w:line="240" w:lineRule="auto"/>
        <w:ind w:left="0" w:right="0"/>
        <w:rPr>
          <w:szCs w:val="20"/>
        </w:rPr>
      </w:pPr>
    </w:p>
    <w:p w14:paraId="28F2FD30" w14:textId="77777777" w:rsidR="00B5025A" w:rsidRPr="00B5025A" w:rsidRDefault="00B5025A" w:rsidP="00B5025A">
      <w:pPr>
        <w:spacing w:after="0" w:line="240" w:lineRule="auto"/>
        <w:ind w:left="0" w:right="0"/>
        <w:rPr>
          <w:szCs w:val="20"/>
        </w:rPr>
      </w:pPr>
    </w:p>
    <w:p w14:paraId="0CE7DE53" w14:textId="77777777" w:rsidR="00B5025A" w:rsidRPr="00B5025A" w:rsidRDefault="00B5025A" w:rsidP="00B5025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5025A">
        <w:rPr>
          <w:szCs w:val="20"/>
        </w:rPr>
        <w:tab/>
      </w:r>
    </w:p>
    <w:p w14:paraId="3648DF5C" w14:textId="4F4C1CA0" w:rsidR="00B5025A" w:rsidRPr="00B5025A" w:rsidRDefault="00B5025A" w:rsidP="00B5025A">
      <w:pPr>
        <w:spacing w:after="0" w:line="240" w:lineRule="auto"/>
        <w:ind w:left="0" w:right="0"/>
        <w:rPr>
          <w:szCs w:val="20"/>
        </w:rPr>
      </w:pPr>
      <w:r w:rsidRPr="00B5025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D53FCD" wp14:editId="532BB85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D6042" w14:textId="77777777" w:rsidR="00B5025A" w:rsidRPr="003D37FD" w:rsidRDefault="00B5025A" w:rsidP="00B5025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21801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D53F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8FD6042" w14:textId="77777777" w:rsidR="00B5025A" w:rsidRPr="003D37FD" w:rsidRDefault="00B5025A" w:rsidP="00B5025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21801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5025A" w:rsidRPr="00B5025A" w14:paraId="31B9AD94" w14:textId="77777777" w:rsidTr="1B55D6E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4AD91A8" w14:textId="1FC8C033" w:rsidR="00B5025A" w:rsidRPr="00FB36B9" w:rsidRDefault="00B5025A" w:rsidP="00FB36B9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FB36B9">
              <w:t xml:space="preserve">Barn - Provtagning (analyser och handhavande) </w:t>
            </w:r>
          </w:p>
        </w:tc>
      </w:tr>
    </w:tbl>
    <w:p w14:paraId="1EC7AB85" w14:textId="61C4CF4E" w:rsidR="007E10E5" w:rsidRDefault="007E10E5" w:rsidP="00FB36B9">
      <w:pPr>
        <w:pStyle w:val="Rubrik2"/>
      </w:pPr>
      <w:r w:rsidRPr="00FB36B9">
        <w:t>Revidering</w:t>
      </w:r>
      <w:r>
        <w:t xml:space="preserve"> i denna version</w:t>
      </w:r>
    </w:p>
    <w:p w14:paraId="2303C634" w14:textId="186A5E98" w:rsidR="007E10E5" w:rsidRPr="007E10E5" w:rsidRDefault="00791081" w:rsidP="00FB36B9">
      <w:pPr>
        <w:ind w:left="993"/>
      </w:pPr>
      <w:r>
        <w:t xml:space="preserve">Förlängd giltighetstid. </w:t>
      </w:r>
    </w:p>
    <w:p w14:paraId="2282C847" w14:textId="236CC4D4" w:rsidR="00846C3B" w:rsidRPr="00FB36B9" w:rsidRDefault="00846C3B" w:rsidP="00FB36B9">
      <w:pPr>
        <w:pStyle w:val="Rubrik2"/>
      </w:pPr>
      <w:r w:rsidRPr="00FB36B9">
        <w:t>Bakgrund/Syfte</w:t>
      </w:r>
    </w:p>
    <w:p w14:paraId="0E4A1454" w14:textId="77777777" w:rsidR="00846C3B" w:rsidRDefault="00846C3B" w:rsidP="00FB36B9">
      <w:pPr>
        <w:ind w:left="993"/>
      </w:pPr>
      <w:r>
        <w:t xml:space="preserve">Att tydliggöra handhavandet för en god och säker vård. </w:t>
      </w:r>
    </w:p>
    <w:p w14:paraId="08292654" w14:textId="77777777" w:rsidR="00846C3B" w:rsidRPr="00FB36B9" w:rsidRDefault="00846C3B" w:rsidP="00FB36B9">
      <w:pPr>
        <w:pStyle w:val="Rubrik2"/>
      </w:pPr>
      <w:r w:rsidRPr="00FB36B9">
        <w:t>Vilka berörs</w:t>
      </w:r>
    </w:p>
    <w:p w14:paraId="5A1EDFB7" w14:textId="33EC4E48" w:rsidR="00846C3B" w:rsidRDefault="00846C3B" w:rsidP="00FB36B9">
      <w:pPr>
        <w:ind w:left="993"/>
      </w:pPr>
      <w:r>
        <w:t>Läkare, sjuksköterskor och undersköterskor på IVA.</w:t>
      </w:r>
    </w:p>
    <w:p w14:paraId="6D796497" w14:textId="77777777" w:rsidR="00846C3B" w:rsidRDefault="00846C3B" w:rsidP="00FB36B9">
      <w:pPr>
        <w:pStyle w:val="Rubrik3"/>
      </w:pPr>
      <w:r w:rsidRPr="001A597C">
        <w:t>Olika analyser</w:t>
      </w:r>
      <w:r>
        <w:t xml:space="preserve"> med </w:t>
      </w:r>
      <w:proofErr w:type="spellStart"/>
      <w:r>
        <w:t>Microtainer</w:t>
      </w:r>
      <w:proofErr w:type="spellEnd"/>
      <w:r>
        <w:t xml:space="preserve"> </w:t>
      </w:r>
    </w:p>
    <w:p w14:paraId="6F7D389B" w14:textId="077A6607" w:rsidR="00846C3B" w:rsidRPr="0027011E" w:rsidRDefault="00846C3B" w:rsidP="00FB36B9">
      <w:pPr>
        <w:ind w:left="993" w:right="-1135"/>
        <w:rPr>
          <w:bCs/>
        </w:rPr>
      </w:pPr>
      <w:r w:rsidRPr="0027011E">
        <w:rPr>
          <w:bCs/>
        </w:rPr>
        <w:t>Används till barn &lt;20 kg</w:t>
      </w:r>
      <w:r w:rsidR="00380647">
        <w:rPr>
          <w:bCs/>
        </w:rPr>
        <w:t>.</w:t>
      </w:r>
    </w:p>
    <w:p w14:paraId="683E9002" w14:textId="43BBBE97" w:rsidR="00846C3B" w:rsidRPr="001A597C" w:rsidRDefault="00846C3B" w:rsidP="006E3454">
      <w:pPr>
        <w:spacing w:after="0"/>
        <w:ind w:left="993" w:right="282"/>
      </w:pPr>
      <w:r w:rsidRPr="00FB36B9">
        <w:rPr>
          <w:rStyle w:val="Rubrik3Char"/>
        </w:rPr>
        <w:t>APTT, PK och INR</w:t>
      </w:r>
      <w:r w:rsidRPr="00FB36B9">
        <w:rPr>
          <w:rStyle w:val="Rubrik3Char"/>
        </w:rPr>
        <w:br/>
      </w:r>
      <w:r w:rsidRPr="001A597C">
        <w:t xml:space="preserve">Blått rör i barnstorlek som finns på </w:t>
      </w:r>
      <w:proofErr w:type="spellStart"/>
      <w:r w:rsidRPr="001A597C">
        <w:t>avd</w:t>
      </w:r>
      <w:proofErr w:type="spellEnd"/>
      <w:r w:rsidRPr="001A597C">
        <w:t xml:space="preserve"> 34. Droppa ner blodet i det blå röret upp till markering. </w:t>
      </w:r>
      <w:r w:rsidR="00791081">
        <w:br/>
      </w:r>
      <w:r w:rsidRPr="001A597C">
        <w:t xml:space="preserve">Om man sprutar ner blodet med spruta och kanyl kan trombocyterna aktiveras och det blir då felvärde. </w:t>
      </w:r>
    </w:p>
    <w:p w14:paraId="43278BFF" w14:textId="77777777" w:rsidR="00846C3B" w:rsidRDefault="00846C3B" w:rsidP="006E3454">
      <w:pPr>
        <w:spacing w:after="0"/>
        <w:ind w:left="993" w:right="282"/>
      </w:pPr>
      <w:r w:rsidRPr="001A597C">
        <w:t xml:space="preserve">PK och INR kan även tas kapillärt. </w:t>
      </w:r>
    </w:p>
    <w:p w14:paraId="16E835DD" w14:textId="77777777" w:rsidR="006E3454" w:rsidRDefault="006E3454" w:rsidP="006E3454">
      <w:pPr>
        <w:spacing w:after="0"/>
        <w:ind w:left="993" w:right="282"/>
      </w:pPr>
    </w:p>
    <w:p w14:paraId="541B4179" w14:textId="470D9C79" w:rsidR="00380647" w:rsidRDefault="00846C3B" w:rsidP="00FB36B9">
      <w:pPr>
        <w:ind w:left="993" w:right="-1135"/>
      </w:pPr>
      <w:proofErr w:type="spellStart"/>
      <w:r w:rsidRPr="00FB36B9">
        <w:rPr>
          <w:rStyle w:val="Rubrik3Char"/>
        </w:rPr>
        <w:t>Bilirubin</w:t>
      </w:r>
      <w:proofErr w:type="spellEnd"/>
      <w:r w:rsidRPr="00FB36B9">
        <w:rPr>
          <w:rStyle w:val="Rubrik3Char"/>
        </w:rPr>
        <w:t xml:space="preserve"> </w:t>
      </w:r>
      <w:r w:rsidRPr="00FB36B9">
        <w:rPr>
          <w:rStyle w:val="Rubrik3Char"/>
        </w:rPr>
        <w:br/>
      </w:r>
      <w:r w:rsidRPr="001A597C">
        <w:t xml:space="preserve">Tages med </w:t>
      </w:r>
      <w:proofErr w:type="spellStart"/>
      <w:r w:rsidRPr="001A597C">
        <w:t>syrabasspruta</w:t>
      </w:r>
      <w:proofErr w:type="spellEnd"/>
      <w:r w:rsidRPr="001A597C">
        <w:t xml:space="preserve"> och körs på 34 ans blodgasapparat.</w:t>
      </w:r>
    </w:p>
    <w:p w14:paraId="66C6D64E" w14:textId="77777777" w:rsidR="00846C3B" w:rsidRPr="00DB4EAC" w:rsidRDefault="00846C3B" w:rsidP="00DB4EAC">
      <w:pPr>
        <w:pStyle w:val="Rubrik3"/>
      </w:pPr>
      <w:proofErr w:type="spellStart"/>
      <w:r w:rsidRPr="00DB4EAC">
        <w:lastRenderedPageBreak/>
        <w:t>Nasopharynx</w:t>
      </w:r>
      <w:proofErr w:type="spellEnd"/>
      <w:r w:rsidRPr="00DB4EAC">
        <w:t xml:space="preserve"> odling</w:t>
      </w:r>
    </w:p>
    <w:p w14:paraId="4458812F" w14:textId="7F0F7946" w:rsidR="00846C3B" w:rsidRDefault="00846C3B" w:rsidP="00DB4EAC">
      <w:pPr>
        <w:ind w:left="993" w:right="565"/>
      </w:pPr>
      <w:r w:rsidRPr="00140747">
        <w:rPr>
          <w:b/>
          <w:bCs/>
          <w:sz w:val="28"/>
          <w:szCs w:val="28"/>
        </w:rPr>
        <w:t>Virologi</w:t>
      </w:r>
      <w:r>
        <w:rPr>
          <w:b/>
          <w:bCs/>
          <w:sz w:val="28"/>
          <w:szCs w:val="28"/>
        </w:rPr>
        <w:t xml:space="preserve"> </w:t>
      </w:r>
      <w:r>
        <w:t xml:space="preserve">-Ta en blå </w:t>
      </w:r>
      <w:proofErr w:type="gramStart"/>
      <w:r>
        <w:t>e</w:t>
      </w:r>
      <w:proofErr w:type="gramEnd"/>
      <w:r>
        <w:t xml:space="preserve"> SWAB,</w:t>
      </w:r>
      <w:r w:rsidR="00F23EC3">
        <w:t xml:space="preserve"> </w:t>
      </w:r>
      <w:r>
        <w:t>Gul remiss med frågeställning COVID-FLU så kommer svar på Covid,</w:t>
      </w:r>
      <w:r w:rsidR="00F23EC3">
        <w:t xml:space="preserve"> </w:t>
      </w:r>
      <w:r>
        <w:t>Influensa och RS.</w:t>
      </w:r>
    </w:p>
    <w:p w14:paraId="1260D300" w14:textId="77777777" w:rsidR="00846C3B" w:rsidRDefault="00846C3B" w:rsidP="00DB4EAC">
      <w:pPr>
        <w:ind w:left="993" w:right="565"/>
      </w:pPr>
      <w:r>
        <w:t xml:space="preserve">Om barnet är mycket litet finns provtagningsmaterial med </w:t>
      </w:r>
      <w:proofErr w:type="gramStart"/>
      <w:r>
        <w:t>mindre huvud</w:t>
      </w:r>
      <w:proofErr w:type="gramEnd"/>
      <w:r>
        <w:t xml:space="preserve"> på </w:t>
      </w:r>
      <w:proofErr w:type="spellStart"/>
      <w:r>
        <w:t>Avd</w:t>
      </w:r>
      <w:proofErr w:type="spellEnd"/>
      <w:r>
        <w:t xml:space="preserve"> 34 </w:t>
      </w:r>
    </w:p>
    <w:p w14:paraId="1B6D46DD" w14:textId="26DA53A3" w:rsidR="00FA1077" w:rsidRDefault="00FA1077" w:rsidP="00DB4EAC">
      <w:pPr>
        <w:ind w:left="993" w:right="565"/>
      </w:pPr>
      <w:r w:rsidRPr="0001651F">
        <w:rPr>
          <w:b/>
          <w:bCs/>
          <w:sz w:val="28"/>
          <w:szCs w:val="28"/>
        </w:rPr>
        <w:t>Blododling</w:t>
      </w:r>
      <w:r>
        <w:rPr>
          <w:b/>
          <w:bCs/>
          <w:sz w:val="28"/>
          <w:szCs w:val="28"/>
        </w:rPr>
        <w:t xml:space="preserve">    </w:t>
      </w:r>
      <w:r w:rsidR="0038781B">
        <w:t>För</w:t>
      </w:r>
      <w:r>
        <w:rPr>
          <w:b/>
          <w:bCs/>
          <w:sz w:val="28"/>
          <w:szCs w:val="28"/>
        </w:rPr>
        <w:t xml:space="preserve"> </w:t>
      </w:r>
      <w:r w:rsidRPr="0001651F">
        <w:t xml:space="preserve">mindre barn </w:t>
      </w:r>
      <w:r>
        <w:t xml:space="preserve">finns gul blododlingsflaska där räcker </w:t>
      </w:r>
      <w:proofErr w:type="gramStart"/>
      <w:r>
        <w:t>0,5-4</w:t>
      </w:r>
      <w:proofErr w:type="gramEnd"/>
      <w:r>
        <w:t xml:space="preserve"> ml blod.</w:t>
      </w:r>
    </w:p>
    <w:p w14:paraId="4A4449E0" w14:textId="2A9D6CBA" w:rsidR="00FA1077" w:rsidRPr="0001651F" w:rsidRDefault="00FA1077" w:rsidP="00DB4EAC">
      <w:pPr>
        <w:ind w:left="993" w:right="565"/>
      </w:pPr>
      <w:r>
        <w:t xml:space="preserve">                           En flaska per omgång odling. </w:t>
      </w:r>
    </w:p>
    <w:p w14:paraId="38D2FC0E" w14:textId="77777777" w:rsidR="00FA1077" w:rsidRPr="001A597C" w:rsidRDefault="00FA1077" w:rsidP="00FA1077">
      <w:pPr>
        <w:ind w:left="0" w:right="-1135"/>
      </w:pPr>
    </w:p>
    <w:p w14:paraId="111C6B39" w14:textId="77777777" w:rsidR="00FA1077" w:rsidRPr="001A597C" w:rsidRDefault="00FA1077" w:rsidP="00FA1077">
      <w:pPr>
        <w:ind w:left="0" w:right="-1135"/>
        <w:rPr>
          <w:rFonts w:ascii="Arial" w:hAnsi="Arial"/>
          <w:b/>
          <w:sz w:val="28"/>
          <w:szCs w:val="28"/>
        </w:rPr>
      </w:pPr>
      <w:r w:rsidRPr="001A597C">
        <w:rPr>
          <w:rFonts w:ascii="Arial" w:hAnsi="Arial" w:cs="Arial"/>
          <w:b/>
          <w:sz w:val="28"/>
          <w:szCs w:val="28"/>
        </w:rPr>
        <w:t>Rörguide</w:t>
      </w:r>
    </w:p>
    <w:p w14:paraId="0A4A1DC9" w14:textId="77777777" w:rsidR="00FA1077" w:rsidRPr="001A597C" w:rsidRDefault="00FA1077" w:rsidP="00FA1077">
      <w:pPr>
        <w:ind w:left="0" w:right="-1135"/>
      </w:pPr>
    </w:p>
    <w:p w14:paraId="586564B6" w14:textId="77777777" w:rsidR="00FA1077" w:rsidRPr="001A597C" w:rsidRDefault="00FA1077" w:rsidP="00FA1077">
      <w:pPr>
        <w:keepNext/>
        <w:tabs>
          <w:tab w:val="left" w:pos="2835"/>
        </w:tabs>
        <w:ind w:left="0" w:right="-1135"/>
        <w:outlineLvl w:val="0"/>
      </w:pPr>
      <w:r w:rsidRPr="001A597C">
        <w:rPr>
          <w:b/>
          <w:color w:val="993366"/>
        </w:rPr>
        <w:t>LILA RÖR</w:t>
      </w:r>
      <w:r w:rsidRPr="001A597C">
        <w:rPr>
          <w:b/>
        </w:rPr>
        <w:t xml:space="preserve">: </w:t>
      </w:r>
      <w:r w:rsidRPr="001A597C">
        <w:rPr>
          <w:b/>
        </w:rPr>
        <w:tab/>
      </w:r>
      <w:r w:rsidRPr="001A597C">
        <w:rPr>
          <w:bCs/>
        </w:rPr>
        <w:t>E</w:t>
      </w:r>
      <w:r w:rsidRPr="001A597C">
        <w:t>DTA – rör</w:t>
      </w:r>
    </w:p>
    <w:p w14:paraId="44D578E7" w14:textId="77777777" w:rsidR="00FA1077" w:rsidRPr="001A597C" w:rsidRDefault="00FA1077" w:rsidP="00FA1077">
      <w:pPr>
        <w:keepNext/>
        <w:tabs>
          <w:tab w:val="left" w:pos="1701"/>
          <w:tab w:val="left" w:pos="2835"/>
        </w:tabs>
        <w:ind w:left="0" w:right="-1135"/>
        <w:outlineLvl w:val="0"/>
      </w:pPr>
      <w:r>
        <w:t>(</w:t>
      </w:r>
      <w:proofErr w:type="spellStart"/>
      <w:r>
        <w:t>Mikrotainer</w:t>
      </w:r>
      <w:proofErr w:type="spellEnd"/>
      <w:r>
        <w:t>)</w:t>
      </w:r>
      <w:r w:rsidRPr="001A597C">
        <w:tab/>
      </w:r>
      <w:r w:rsidRPr="001A597C">
        <w:tab/>
        <w:t xml:space="preserve">ABS, </w:t>
      </w:r>
      <w:proofErr w:type="spellStart"/>
      <w:r w:rsidRPr="001A597C">
        <w:t>Blodgr</w:t>
      </w:r>
      <w:proofErr w:type="spellEnd"/>
      <w:r w:rsidRPr="001A597C">
        <w:t xml:space="preserve">, </w:t>
      </w:r>
      <w:proofErr w:type="spellStart"/>
      <w:proofErr w:type="gramStart"/>
      <w:r w:rsidRPr="001A597C">
        <w:t>Bastest</w:t>
      </w:r>
      <w:proofErr w:type="spellEnd"/>
      <w:r w:rsidRPr="001A597C">
        <w:t>,</w:t>
      </w:r>
      <w:r>
        <w:t>(</w:t>
      </w:r>
      <w:proofErr w:type="gramEnd"/>
      <w:r>
        <w:t>ta gärna 2 rör)</w:t>
      </w:r>
      <w:r w:rsidRPr="001A597C">
        <w:t xml:space="preserve"> </w:t>
      </w:r>
    </w:p>
    <w:p w14:paraId="32FAC606" w14:textId="77777777" w:rsidR="00FA1077" w:rsidRPr="001A597C" w:rsidRDefault="00FA1077" w:rsidP="00FA1077">
      <w:pPr>
        <w:keepNext/>
        <w:tabs>
          <w:tab w:val="left" w:pos="2835"/>
        </w:tabs>
        <w:ind w:left="0" w:right="-1135"/>
        <w:outlineLvl w:val="0"/>
        <w:rPr>
          <w:b/>
        </w:rPr>
      </w:pPr>
    </w:p>
    <w:p w14:paraId="598B94C4" w14:textId="30F61BC9" w:rsidR="00FA1077" w:rsidRPr="001A597C" w:rsidRDefault="00FA1077" w:rsidP="00FA1077">
      <w:pPr>
        <w:keepNext/>
        <w:tabs>
          <w:tab w:val="left" w:pos="2835"/>
        </w:tabs>
        <w:ind w:left="0" w:right="-1135"/>
        <w:outlineLvl w:val="0"/>
      </w:pPr>
      <w:r w:rsidRPr="001A597C">
        <w:rPr>
          <w:b/>
          <w:color w:val="00FF00"/>
        </w:rPr>
        <w:t>LJUSGRÖNT</w:t>
      </w:r>
      <w:r w:rsidR="00C75980">
        <w:rPr>
          <w:b/>
          <w:color w:val="00FF00"/>
        </w:rPr>
        <w:br/>
      </w:r>
      <w:r w:rsidR="00C714D1" w:rsidRPr="00756B61">
        <w:rPr>
          <w:bCs/>
          <w:color w:val="000000" w:themeColor="text1"/>
        </w:rPr>
        <w:t>(</w:t>
      </w:r>
      <w:proofErr w:type="spellStart"/>
      <w:r w:rsidR="00C714D1" w:rsidRPr="00756B61">
        <w:rPr>
          <w:bCs/>
          <w:color w:val="000000" w:themeColor="text1"/>
        </w:rPr>
        <w:t>Mikrotainer</w:t>
      </w:r>
      <w:proofErr w:type="spellEnd"/>
      <w:r w:rsidR="00C714D1" w:rsidRPr="00756B61">
        <w:rPr>
          <w:bCs/>
          <w:color w:val="000000" w:themeColor="text1"/>
        </w:rPr>
        <w:t>)</w:t>
      </w:r>
      <w:r w:rsidRPr="001A597C">
        <w:tab/>
        <w:t>Med gel (rutinkemi) Om vi behöver stort IVA-intagning</w:t>
      </w:r>
      <w:r w:rsidR="005A6DBF">
        <w:t>s</w:t>
      </w:r>
      <w:r w:rsidRPr="001A597C">
        <w:t xml:space="preserve">status </w:t>
      </w:r>
      <w:r w:rsidR="005A6DBF">
        <w:br/>
      </w:r>
      <w:r w:rsidR="00B172EB">
        <w:tab/>
      </w:r>
      <w:r w:rsidRPr="001A597C">
        <w:t>behövs 2</w:t>
      </w:r>
      <w:r w:rsidR="00B172EB">
        <w:t xml:space="preserve"> </w:t>
      </w:r>
      <w:r w:rsidRPr="001A597C">
        <w:t>rör</w:t>
      </w:r>
    </w:p>
    <w:p w14:paraId="5AD71312" w14:textId="10340188" w:rsidR="00FA1077" w:rsidRPr="001A597C" w:rsidRDefault="00FA1077" w:rsidP="00FA1077">
      <w:pPr>
        <w:tabs>
          <w:tab w:val="left" w:pos="2835"/>
        </w:tabs>
        <w:ind w:left="0" w:right="-1135"/>
      </w:pPr>
      <w:r w:rsidRPr="001A597C">
        <w:tab/>
        <w:t xml:space="preserve"> </w:t>
      </w:r>
    </w:p>
    <w:p w14:paraId="0884F55F" w14:textId="77777777" w:rsidR="00FA1077" w:rsidRPr="001A597C" w:rsidRDefault="00FA1077" w:rsidP="00FA1077">
      <w:pPr>
        <w:tabs>
          <w:tab w:val="left" w:pos="2835"/>
        </w:tabs>
        <w:ind w:left="0" w:right="-1135"/>
        <w:rPr>
          <w:b/>
        </w:rPr>
      </w:pPr>
    </w:p>
    <w:p w14:paraId="6FC5E06D" w14:textId="77777777" w:rsidR="00FA1077" w:rsidRPr="001A597C" w:rsidRDefault="00FA1077" w:rsidP="00FA1077">
      <w:pPr>
        <w:tabs>
          <w:tab w:val="left" w:pos="2835"/>
        </w:tabs>
        <w:ind w:left="0" w:right="-1135"/>
      </w:pPr>
      <w:r w:rsidRPr="001A597C">
        <w:rPr>
          <w:b/>
          <w:color w:val="FF0000"/>
        </w:rPr>
        <w:t>RÖTT</w:t>
      </w:r>
      <w:r w:rsidRPr="001A597C">
        <w:rPr>
          <w:b/>
        </w:rPr>
        <w:tab/>
      </w:r>
      <w:r w:rsidRPr="001A597C">
        <w:t>Utan tillsats</w:t>
      </w:r>
    </w:p>
    <w:p w14:paraId="153FA82A" w14:textId="0CA6D8BB" w:rsidR="00FA1077" w:rsidRPr="001A597C" w:rsidRDefault="00FA1077" w:rsidP="00FA1077">
      <w:pPr>
        <w:keepNext/>
        <w:tabs>
          <w:tab w:val="left" w:pos="2835"/>
        </w:tabs>
        <w:ind w:left="0" w:right="-1135"/>
        <w:outlineLvl w:val="2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Mikrotainer</w:t>
      </w:r>
      <w:proofErr w:type="spellEnd"/>
      <w:r>
        <w:rPr>
          <w:bCs/>
        </w:rPr>
        <w:t>)</w:t>
      </w:r>
      <w:r w:rsidRPr="001A597C">
        <w:rPr>
          <w:bCs/>
        </w:rPr>
        <w:tab/>
        <w:t>Läkemedelsanalyser</w:t>
      </w:r>
    </w:p>
    <w:p w14:paraId="462322C2" w14:textId="77777777" w:rsidR="00FA1077" w:rsidRPr="001A597C" w:rsidRDefault="00FA1077" w:rsidP="00FA1077">
      <w:pPr>
        <w:tabs>
          <w:tab w:val="left" w:pos="2835"/>
        </w:tabs>
        <w:ind w:left="0" w:right="-1135"/>
      </w:pPr>
    </w:p>
    <w:p w14:paraId="4CF93B9A" w14:textId="77777777" w:rsidR="00FA1077" w:rsidRPr="001A597C" w:rsidRDefault="00FA1077" w:rsidP="00FA1077">
      <w:pPr>
        <w:tabs>
          <w:tab w:val="left" w:pos="2835"/>
        </w:tabs>
        <w:ind w:left="0" w:right="-1135"/>
      </w:pPr>
    </w:p>
    <w:p w14:paraId="10705598" w14:textId="77777777" w:rsidR="00FA1077" w:rsidRPr="001A597C" w:rsidRDefault="00FA1077" w:rsidP="00FA1077">
      <w:pPr>
        <w:tabs>
          <w:tab w:val="left" w:pos="2835"/>
        </w:tabs>
        <w:ind w:left="0" w:right="-1135"/>
      </w:pPr>
      <w:r w:rsidRPr="001A597C">
        <w:rPr>
          <w:b/>
          <w:color w:val="0000FF"/>
        </w:rPr>
        <w:t>BLÅTT RÖR:</w:t>
      </w:r>
      <w:r w:rsidRPr="001A597C">
        <w:rPr>
          <w:b/>
        </w:rPr>
        <w:tab/>
      </w:r>
      <w:r w:rsidRPr="001A597C">
        <w:t xml:space="preserve">Med natriumcitrattillsats </w:t>
      </w:r>
      <w:proofErr w:type="gramStart"/>
      <w:r w:rsidRPr="001A597C">
        <w:t>( se</w:t>
      </w:r>
      <w:proofErr w:type="gramEnd"/>
      <w:r w:rsidRPr="001A597C">
        <w:t xml:space="preserve"> baksidan)</w:t>
      </w:r>
    </w:p>
    <w:p w14:paraId="4090691B" w14:textId="6AAF73DD" w:rsidR="00FA1077" w:rsidRPr="001A597C" w:rsidRDefault="00FA1077" w:rsidP="00FA1077">
      <w:pPr>
        <w:keepNext/>
        <w:tabs>
          <w:tab w:val="left" w:pos="2835"/>
        </w:tabs>
        <w:ind w:left="0" w:right="-1135"/>
        <w:outlineLvl w:val="2"/>
      </w:pPr>
      <w:r>
        <w:t>(</w:t>
      </w:r>
      <w:proofErr w:type="spellStart"/>
      <w:r>
        <w:t>Mikrotainer</w:t>
      </w:r>
      <w:proofErr w:type="spellEnd"/>
      <w:r>
        <w:t>)</w:t>
      </w:r>
      <w:r w:rsidR="00EF11FE">
        <w:tab/>
      </w:r>
      <w:r>
        <w:t xml:space="preserve"> </w:t>
      </w:r>
      <w:proofErr w:type="spellStart"/>
      <w:r>
        <w:t>koagulations</w:t>
      </w:r>
      <w:r w:rsidRPr="001A597C">
        <w:t>prover</w:t>
      </w:r>
      <w:proofErr w:type="spellEnd"/>
    </w:p>
    <w:p w14:paraId="7F1D162F" w14:textId="77777777" w:rsidR="00FA1077" w:rsidRPr="001A597C" w:rsidRDefault="00FA1077" w:rsidP="00FA1077">
      <w:pPr>
        <w:tabs>
          <w:tab w:val="left" w:pos="2835"/>
        </w:tabs>
        <w:ind w:left="0" w:right="-1135"/>
      </w:pPr>
    </w:p>
    <w:p w14:paraId="19E90010" w14:textId="77777777" w:rsidR="00FA1077" w:rsidRPr="001A597C" w:rsidRDefault="00FA1077" w:rsidP="00FA1077">
      <w:pPr>
        <w:tabs>
          <w:tab w:val="left" w:pos="2835"/>
        </w:tabs>
        <w:ind w:left="0" w:right="-1135"/>
      </w:pPr>
      <w:r w:rsidRPr="001A597C">
        <w:rPr>
          <w:b/>
          <w:color w:val="FFFF00"/>
          <w:highlight w:val="black"/>
        </w:rPr>
        <w:t>GULT RÖR</w:t>
      </w:r>
      <w:r w:rsidRPr="001A597C">
        <w:rPr>
          <w:b/>
        </w:rPr>
        <w:t>:</w:t>
      </w:r>
      <w:r w:rsidRPr="001A597C">
        <w:rPr>
          <w:b/>
        </w:rPr>
        <w:tab/>
      </w:r>
      <w:r w:rsidRPr="001A597C">
        <w:t xml:space="preserve">Med gel </w:t>
      </w:r>
    </w:p>
    <w:p w14:paraId="1AB42A60" w14:textId="68BE3340" w:rsidR="00FA1077" w:rsidRPr="001A597C" w:rsidRDefault="00FA1077" w:rsidP="00FA1077">
      <w:pPr>
        <w:keepNext/>
        <w:tabs>
          <w:tab w:val="left" w:pos="2835"/>
        </w:tabs>
        <w:ind w:left="0" w:right="-1135"/>
        <w:outlineLvl w:val="2"/>
      </w:pPr>
      <w:r w:rsidRPr="001A597C">
        <w:t>(finns på 34-an)</w:t>
      </w:r>
      <w:r w:rsidRPr="001A597C">
        <w:tab/>
        <w:t>Allergianalyser, Proteinanalyser</w:t>
      </w:r>
    </w:p>
    <w:p w14:paraId="4AD4590C" w14:textId="77777777" w:rsidR="00FA1077" w:rsidRPr="001A597C" w:rsidRDefault="00FA1077" w:rsidP="00FA1077">
      <w:pPr>
        <w:tabs>
          <w:tab w:val="left" w:pos="2835"/>
        </w:tabs>
        <w:ind w:left="0" w:right="-1135"/>
        <w:rPr>
          <w:b/>
        </w:rPr>
      </w:pPr>
    </w:p>
    <w:p w14:paraId="4F68F847" w14:textId="04C72DEE" w:rsidR="00FA1077" w:rsidRPr="001A597C" w:rsidRDefault="00FA1077" w:rsidP="00FA1077">
      <w:pPr>
        <w:tabs>
          <w:tab w:val="left" w:pos="2835"/>
        </w:tabs>
        <w:ind w:left="0" w:right="-1135"/>
      </w:pPr>
      <w:r w:rsidRPr="001A597C">
        <w:rPr>
          <w:b/>
        </w:rPr>
        <w:t>KAPILLÄRRÖR</w:t>
      </w:r>
      <w:r w:rsidRPr="001A597C">
        <w:rPr>
          <w:b/>
        </w:rPr>
        <w:tab/>
      </w:r>
      <w:r w:rsidRPr="001A597C">
        <w:t>Inga kapillärrör kan köras på vår blodgasapparat. Lab får</w:t>
      </w:r>
      <w:r w:rsidR="004F1ECC">
        <w:br/>
      </w:r>
      <w:r w:rsidR="004F1ECC">
        <w:tab/>
      </w:r>
      <w:r w:rsidRPr="001A597C">
        <w:t xml:space="preserve">komma hit och ta kapillärt och köra analyser på </w:t>
      </w:r>
      <w:proofErr w:type="spellStart"/>
      <w:r w:rsidRPr="001A597C">
        <w:t>kemlab</w:t>
      </w:r>
      <w:proofErr w:type="spellEnd"/>
    </w:p>
    <w:p w14:paraId="09098A3F" w14:textId="77777777" w:rsidR="00FA1077" w:rsidRPr="001A597C" w:rsidRDefault="00FA1077" w:rsidP="00FA1077">
      <w:pPr>
        <w:tabs>
          <w:tab w:val="left" w:pos="2835"/>
        </w:tabs>
        <w:ind w:left="0" w:right="-1135"/>
        <w:rPr>
          <w:b/>
        </w:rPr>
      </w:pPr>
    </w:p>
    <w:p w14:paraId="4E094D2E" w14:textId="77777777" w:rsidR="00FA1077" w:rsidRPr="001A597C" w:rsidRDefault="00FA1077" w:rsidP="00FA1077">
      <w:pPr>
        <w:tabs>
          <w:tab w:val="left" w:pos="2835"/>
        </w:tabs>
        <w:ind w:left="0" w:right="-1135"/>
      </w:pPr>
      <w:r w:rsidRPr="001A597C">
        <w:rPr>
          <w:b/>
        </w:rPr>
        <w:lastRenderedPageBreak/>
        <w:t>STERIL</w:t>
      </w:r>
      <w:r w:rsidRPr="001A597C">
        <w:rPr>
          <w:b/>
        </w:rPr>
        <w:tab/>
      </w:r>
      <w:r w:rsidRPr="001A597C">
        <w:t>Utan tillsats</w:t>
      </w:r>
    </w:p>
    <w:p w14:paraId="55E2C3B0" w14:textId="233CC092" w:rsidR="00FA1077" w:rsidRPr="001A597C" w:rsidRDefault="00FA1077" w:rsidP="00FA1077">
      <w:pPr>
        <w:tabs>
          <w:tab w:val="left" w:pos="2835"/>
        </w:tabs>
        <w:ind w:left="0" w:right="-1135"/>
        <w:rPr>
          <w:b/>
        </w:rPr>
      </w:pPr>
      <w:r w:rsidRPr="001A597C">
        <w:rPr>
          <w:b/>
        </w:rPr>
        <w:t>PLASTRÖR:</w:t>
      </w:r>
      <w:r w:rsidRPr="001A597C">
        <w:rPr>
          <w:b/>
        </w:rPr>
        <w:tab/>
      </w:r>
      <w:r w:rsidRPr="001A597C">
        <w:t xml:space="preserve">Urinodling, PCR- </w:t>
      </w:r>
      <w:proofErr w:type="spellStart"/>
      <w:r w:rsidRPr="001A597C">
        <w:t>liquor</w:t>
      </w:r>
      <w:proofErr w:type="spellEnd"/>
      <w:r w:rsidRPr="001A597C">
        <w:t xml:space="preserve"> analys </w:t>
      </w:r>
    </w:p>
    <w:p w14:paraId="777A18F1" w14:textId="77777777" w:rsidR="00FA1077" w:rsidRPr="001A597C" w:rsidRDefault="00FA1077" w:rsidP="00FA1077">
      <w:pPr>
        <w:tabs>
          <w:tab w:val="left" w:pos="2835"/>
        </w:tabs>
        <w:ind w:left="0" w:right="-1135"/>
        <w:rPr>
          <w:bCs/>
        </w:rPr>
      </w:pPr>
      <w:r w:rsidRPr="001A597C">
        <w:rPr>
          <w:bCs/>
        </w:rPr>
        <w:t>(finns i sterilförrådet)</w:t>
      </w:r>
    </w:p>
    <w:p w14:paraId="221BC5DF" w14:textId="77777777" w:rsidR="00FA1077" w:rsidRPr="001A597C" w:rsidRDefault="00FA1077" w:rsidP="00FA1077">
      <w:pPr>
        <w:ind w:left="0" w:right="-1135"/>
      </w:pPr>
    </w:p>
    <w:p w14:paraId="1E82BA48" w14:textId="77777777" w:rsidR="00FA1077" w:rsidRPr="001A597C" w:rsidRDefault="00FA1077" w:rsidP="00FA1077">
      <w:pPr>
        <w:ind w:left="0" w:right="-1135"/>
      </w:pPr>
      <w:proofErr w:type="spellStart"/>
      <w:r w:rsidRPr="001A597C">
        <w:t>Avd</w:t>
      </w:r>
      <w:proofErr w:type="spellEnd"/>
      <w:r w:rsidRPr="001A597C">
        <w:t xml:space="preserve"> 34 kan inte köra sina kapillärrör på vår blodgasapparat p.g.a. att det blir för liten blodmängd. </w:t>
      </w:r>
    </w:p>
    <w:bookmarkEnd w:id="0"/>
    <w:p w14:paraId="12215FAF" w14:textId="77777777" w:rsidR="00543E41" w:rsidRPr="00140747" w:rsidRDefault="00543E41" w:rsidP="00FA1077">
      <w:pPr>
        <w:ind w:left="0" w:right="-1135"/>
      </w:pPr>
    </w:p>
    <w:sectPr w:rsidR="00543E41" w:rsidRPr="00140747" w:rsidSect="00B5025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EF17" w14:textId="77777777" w:rsidR="00847F5E" w:rsidRDefault="00847F5E">
      <w:r>
        <w:separator/>
      </w:r>
    </w:p>
  </w:endnote>
  <w:endnote w:type="continuationSeparator" w:id="0">
    <w:p w14:paraId="5DEC0E1F" w14:textId="77777777" w:rsidR="00847F5E" w:rsidRDefault="00847F5E">
      <w:r>
        <w:continuationSeparator/>
      </w:r>
    </w:p>
  </w:endnote>
  <w:endnote w:type="continuationNotice" w:id="1">
    <w:p w14:paraId="03B8ACAB" w14:textId="77777777" w:rsidR="00847F5E" w:rsidRDefault="00847F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1" name="Bildobjekt 1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5E76" w14:textId="77777777" w:rsidR="00847F5E" w:rsidRDefault="00847F5E"/>
  </w:footnote>
  <w:footnote w:type="continuationSeparator" w:id="0">
    <w:p w14:paraId="6FB33B15" w14:textId="77777777" w:rsidR="00847F5E" w:rsidRDefault="00847F5E">
      <w:r>
        <w:continuationSeparator/>
      </w:r>
    </w:p>
  </w:footnote>
  <w:footnote w:type="continuationNotice" w:id="1">
    <w:p w14:paraId="5CE82E21" w14:textId="77777777" w:rsidR="00847F5E" w:rsidRDefault="00847F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6300648">
    <w:abstractNumId w:val="17"/>
  </w:num>
  <w:num w:numId="2" w16cid:durableId="1550801976">
    <w:abstractNumId w:val="14"/>
  </w:num>
  <w:num w:numId="3" w16cid:durableId="294458144">
    <w:abstractNumId w:val="0"/>
  </w:num>
  <w:num w:numId="4" w16cid:durableId="1678144427">
    <w:abstractNumId w:val="6"/>
  </w:num>
  <w:num w:numId="5" w16cid:durableId="647251841">
    <w:abstractNumId w:val="15"/>
  </w:num>
  <w:num w:numId="6" w16cid:durableId="1645426188">
    <w:abstractNumId w:val="2"/>
  </w:num>
  <w:num w:numId="7" w16cid:durableId="947270446">
    <w:abstractNumId w:val="11"/>
  </w:num>
  <w:num w:numId="8" w16cid:durableId="871768619">
    <w:abstractNumId w:val="8"/>
  </w:num>
  <w:num w:numId="9" w16cid:durableId="14382450">
    <w:abstractNumId w:val="1"/>
  </w:num>
  <w:num w:numId="10" w16cid:durableId="1951933648">
    <w:abstractNumId w:val="1"/>
  </w:num>
  <w:num w:numId="11" w16cid:durableId="78644134">
    <w:abstractNumId w:val="3"/>
  </w:num>
  <w:num w:numId="12" w16cid:durableId="943610396">
    <w:abstractNumId w:val="4"/>
  </w:num>
  <w:num w:numId="13" w16cid:durableId="1049065632">
    <w:abstractNumId w:val="13"/>
  </w:num>
  <w:num w:numId="14" w16cid:durableId="1626043690">
    <w:abstractNumId w:val="9"/>
  </w:num>
  <w:num w:numId="15" w16cid:durableId="439301033">
    <w:abstractNumId w:val="7"/>
  </w:num>
  <w:num w:numId="16" w16cid:durableId="714818720">
    <w:abstractNumId w:val="12"/>
  </w:num>
  <w:num w:numId="17" w16cid:durableId="1633748314">
    <w:abstractNumId w:val="5"/>
  </w:num>
  <w:num w:numId="18" w16cid:durableId="2142378091">
    <w:abstractNumId w:val="10"/>
  </w:num>
  <w:num w:numId="19" w16cid:durableId="119579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6A81"/>
    <w:rsid w:val="00050500"/>
    <w:rsid w:val="0005691C"/>
    <w:rsid w:val="00056ECB"/>
    <w:rsid w:val="00056ED5"/>
    <w:rsid w:val="0006316A"/>
    <w:rsid w:val="000655CC"/>
    <w:rsid w:val="000700AE"/>
    <w:rsid w:val="00084024"/>
    <w:rsid w:val="0008736E"/>
    <w:rsid w:val="0009062C"/>
    <w:rsid w:val="00095368"/>
    <w:rsid w:val="000954C4"/>
    <w:rsid w:val="000A4C35"/>
    <w:rsid w:val="000A526D"/>
    <w:rsid w:val="000A611A"/>
    <w:rsid w:val="000B12D9"/>
    <w:rsid w:val="000B2B2D"/>
    <w:rsid w:val="000B4536"/>
    <w:rsid w:val="000B7715"/>
    <w:rsid w:val="000D4AFF"/>
    <w:rsid w:val="000E41F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ED4"/>
    <w:rsid w:val="0019632A"/>
    <w:rsid w:val="001A4E7C"/>
    <w:rsid w:val="001B762C"/>
    <w:rsid w:val="001C4D0A"/>
    <w:rsid w:val="001C5FEF"/>
    <w:rsid w:val="001F1228"/>
    <w:rsid w:val="00211487"/>
    <w:rsid w:val="00211D91"/>
    <w:rsid w:val="00215ADC"/>
    <w:rsid w:val="00217DEC"/>
    <w:rsid w:val="00235B57"/>
    <w:rsid w:val="00250F24"/>
    <w:rsid w:val="002523C5"/>
    <w:rsid w:val="0025380B"/>
    <w:rsid w:val="0025703A"/>
    <w:rsid w:val="00257C3B"/>
    <w:rsid w:val="00261722"/>
    <w:rsid w:val="00262F3D"/>
    <w:rsid w:val="00263281"/>
    <w:rsid w:val="002651D6"/>
    <w:rsid w:val="0026551F"/>
    <w:rsid w:val="0026748E"/>
    <w:rsid w:val="0027011E"/>
    <w:rsid w:val="0027018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D91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647"/>
    <w:rsid w:val="00384019"/>
    <w:rsid w:val="003854F1"/>
    <w:rsid w:val="0038781B"/>
    <w:rsid w:val="0039118E"/>
    <w:rsid w:val="00397F54"/>
    <w:rsid w:val="003A0D43"/>
    <w:rsid w:val="003B2A4B"/>
    <w:rsid w:val="003C44D9"/>
    <w:rsid w:val="003D099E"/>
    <w:rsid w:val="003D21A2"/>
    <w:rsid w:val="003D29D2"/>
    <w:rsid w:val="003E0705"/>
    <w:rsid w:val="003E2FF7"/>
    <w:rsid w:val="003F1013"/>
    <w:rsid w:val="003F1ACF"/>
    <w:rsid w:val="003F5C4C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488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1ECC"/>
    <w:rsid w:val="004F4518"/>
    <w:rsid w:val="004F4C62"/>
    <w:rsid w:val="00501433"/>
    <w:rsid w:val="00504A71"/>
    <w:rsid w:val="00510282"/>
    <w:rsid w:val="00511CC4"/>
    <w:rsid w:val="00531E60"/>
    <w:rsid w:val="00536A5A"/>
    <w:rsid w:val="00541D07"/>
    <w:rsid w:val="00543E41"/>
    <w:rsid w:val="00544BAB"/>
    <w:rsid w:val="00545F31"/>
    <w:rsid w:val="005578FA"/>
    <w:rsid w:val="00565129"/>
    <w:rsid w:val="00565CD0"/>
    <w:rsid w:val="00567820"/>
    <w:rsid w:val="00575471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DBF"/>
    <w:rsid w:val="005C0045"/>
    <w:rsid w:val="005C084E"/>
    <w:rsid w:val="005C4606"/>
    <w:rsid w:val="005D0B0C"/>
    <w:rsid w:val="005D4D81"/>
    <w:rsid w:val="005E02B3"/>
    <w:rsid w:val="005E1E24"/>
    <w:rsid w:val="005E65B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498"/>
    <w:rsid w:val="00665F89"/>
    <w:rsid w:val="00673C92"/>
    <w:rsid w:val="006753EC"/>
    <w:rsid w:val="00692E5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454"/>
    <w:rsid w:val="006E450B"/>
    <w:rsid w:val="006F0D7E"/>
    <w:rsid w:val="00710B77"/>
    <w:rsid w:val="00712101"/>
    <w:rsid w:val="0072075B"/>
    <w:rsid w:val="007221C2"/>
    <w:rsid w:val="00725816"/>
    <w:rsid w:val="00730955"/>
    <w:rsid w:val="00733A9C"/>
    <w:rsid w:val="00736574"/>
    <w:rsid w:val="007367E0"/>
    <w:rsid w:val="00737215"/>
    <w:rsid w:val="00750743"/>
    <w:rsid w:val="00754905"/>
    <w:rsid w:val="00756B61"/>
    <w:rsid w:val="00760038"/>
    <w:rsid w:val="00762EE0"/>
    <w:rsid w:val="00765C41"/>
    <w:rsid w:val="00771100"/>
    <w:rsid w:val="007759DD"/>
    <w:rsid w:val="0078609F"/>
    <w:rsid w:val="00791081"/>
    <w:rsid w:val="007917BA"/>
    <w:rsid w:val="007A5C6F"/>
    <w:rsid w:val="007C7F6F"/>
    <w:rsid w:val="007D4241"/>
    <w:rsid w:val="007D4317"/>
    <w:rsid w:val="007D4EA3"/>
    <w:rsid w:val="007E10E5"/>
    <w:rsid w:val="007F1CFF"/>
    <w:rsid w:val="007F5DD5"/>
    <w:rsid w:val="00816824"/>
    <w:rsid w:val="00821A1B"/>
    <w:rsid w:val="008262E9"/>
    <w:rsid w:val="00827E69"/>
    <w:rsid w:val="00835C4D"/>
    <w:rsid w:val="008438FA"/>
    <w:rsid w:val="00843F48"/>
    <w:rsid w:val="00846C3B"/>
    <w:rsid w:val="00847F5E"/>
    <w:rsid w:val="00851423"/>
    <w:rsid w:val="00857848"/>
    <w:rsid w:val="008654B6"/>
    <w:rsid w:val="00871068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AB2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435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68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34B"/>
    <w:rsid w:val="00AA6EB4"/>
    <w:rsid w:val="00AA767D"/>
    <w:rsid w:val="00AB0CC9"/>
    <w:rsid w:val="00AB1B67"/>
    <w:rsid w:val="00AC3FF6"/>
    <w:rsid w:val="00AD73EC"/>
    <w:rsid w:val="00AE5BC7"/>
    <w:rsid w:val="00AF5AAF"/>
    <w:rsid w:val="00B046D8"/>
    <w:rsid w:val="00B13F4C"/>
    <w:rsid w:val="00B16219"/>
    <w:rsid w:val="00B16C59"/>
    <w:rsid w:val="00B172EB"/>
    <w:rsid w:val="00B21120"/>
    <w:rsid w:val="00B33FDD"/>
    <w:rsid w:val="00B359CC"/>
    <w:rsid w:val="00B36107"/>
    <w:rsid w:val="00B41789"/>
    <w:rsid w:val="00B4290D"/>
    <w:rsid w:val="00B46C03"/>
    <w:rsid w:val="00B5025A"/>
    <w:rsid w:val="00B52CF2"/>
    <w:rsid w:val="00B54124"/>
    <w:rsid w:val="00B60C6C"/>
    <w:rsid w:val="00B619A9"/>
    <w:rsid w:val="00B65737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836"/>
    <w:rsid w:val="00BE1D00"/>
    <w:rsid w:val="00BE33CD"/>
    <w:rsid w:val="00BE7978"/>
    <w:rsid w:val="00C07DDB"/>
    <w:rsid w:val="00C4014A"/>
    <w:rsid w:val="00C4115D"/>
    <w:rsid w:val="00C43BDD"/>
    <w:rsid w:val="00C47778"/>
    <w:rsid w:val="00C5011E"/>
    <w:rsid w:val="00C50EE5"/>
    <w:rsid w:val="00C5240A"/>
    <w:rsid w:val="00C5398F"/>
    <w:rsid w:val="00C556F5"/>
    <w:rsid w:val="00C567F2"/>
    <w:rsid w:val="00C70734"/>
    <w:rsid w:val="00C70E19"/>
    <w:rsid w:val="00C714D1"/>
    <w:rsid w:val="00C72574"/>
    <w:rsid w:val="00C7430C"/>
    <w:rsid w:val="00C7598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0526"/>
    <w:rsid w:val="00D37E7F"/>
    <w:rsid w:val="00D45887"/>
    <w:rsid w:val="00D47AD7"/>
    <w:rsid w:val="00D51529"/>
    <w:rsid w:val="00D76F04"/>
    <w:rsid w:val="00D85218"/>
    <w:rsid w:val="00D915B1"/>
    <w:rsid w:val="00DA299D"/>
    <w:rsid w:val="00DA65C4"/>
    <w:rsid w:val="00DB4EAC"/>
    <w:rsid w:val="00DD2BE0"/>
    <w:rsid w:val="00DE4447"/>
    <w:rsid w:val="00DE5DA2"/>
    <w:rsid w:val="00DF0033"/>
    <w:rsid w:val="00E026BF"/>
    <w:rsid w:val="00E03A1F"/>
    <w:rsid w:val="00E07B1B"/>
    <w:rsid w:val="00E11853"/>
    <w:rsid w:val="00E1683B"/>
    <w:rsid w:val="00E52666"/>
    <w:rsid w:val="00E52A86"/>
    <w:rsid w:val="00E548D2"/>
    <w:rsid w:val="00E54B47"/>
    <w:rsid w:val="00E553BF"/>
    <w:rsid w:val="00E55D93"/>
    <w:rsid w:val="00E61294"/>
    <w:rsid w:val="00E67AB5"/>
    <w:rsid w:val="00E7237C"/>
    <w:rsid w:val="00E77C46"/>
    <w:rsid w:val="00E86CE8"/>
    <w:rsid w:val="00E90E82"/>
    <w:rsid w:val="00E94D42"/>
    <w:rsid w:val="00EA00CB"/>
    <w:rsid w:val="00EA1BAA"/>
    <w:rsid w:val="00EA3FCD"/>
    <w:rsid w:val="00EA42A0"/>
    <w:rsid w:val="00EB6714"/>
    <w:rsid w:val="00EC0A68"/>
    <w:rsid w:val="00EC5006"/>
    <w:rsid w:val="00ED4155"/>
    <w:rsid w:val="00ED49C3"/>
    <w:rsid w:val="00ED6CE8"/>
    <w:rsid w:val="00ED7AA6"/>
    <w:rsid w:val="00EE2A56"/>
    <w:rsid w:val="00EE3818"/>
    <w:rsid w:val="00EF11FE"/>
    <w:rsid w:val="00F15AE2"/>
    <w:rsid w:val="00F22264"/>
    <w:rsid w:val="00F23EC3"/>
    <w:rsid w:val="00F2564D"/>
    <w:rsid w:val="00F35B05"/>
    <w:rsid w:val="00F413D9"/>
    <w:rsid w:val="00F5135F"/>
    <w:rsid w:val="00F51F78"/>
    <w:rsid w:val="00F55C56"/>
    <w:rsid w:val="00F86F47"/>
    <w:rsid w:val="00F90B64"/>
    <w:rsid w:val="00F93F65"/>
    <w:rsid w:val="00FA1077"/>
    <w:rsid w:val="00FA1E2F"/>
    <w:rsid w:val="00FB2F0F"/>
    <w:rsid w:val="00FB36B9"/>
    <w:rsid w:val="00FB5086"/>
    <w:rsid w:val="00FB5411"/>
    <w:rsid w:val="00FB6392"/>
    <w:rsid w:val="00FD09C6"/>
    <w:rsid w:val="00FD31BF"/>
    <w:rsid w:val="00FD3C70"/>
    <w:rsid w:val="00FD6820"/>
    <w:rsid w:val="00FE12D8"/>
    <w:rsid w:val="00FF7C02"/>
    <w:rsid w:val="01D69A66"/>
    <w:rsid w:val="024801E3"/>
    <w:rsid w:val="1B55D6E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4269026-9C51-4159-A0C0-4BF9AE50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3</Pages>
  <Words>269</Words>
  <Characters>1431</Characters>
  <Application>Microsoft Office Word</Application>
  <DocSecurity>0</DocSecurity>
  <Lines>11</Lines>
  <Paragraphs>3</Paragraphs>
  <ScaleCrop>false</ScaleCrop>
  <Manager/>
  <Company/>
  <LinksUpToDate>false</LinksUpToDate>
  <CharactersWithSpaces>1697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Provtagning (analyser och handhavande)</dc:title>
  <dc:subject/>
  <dc:creator>patrik.jens.johansson@vgregion.se</dc:creator>
  <keywords/>
  <lastModifiedBy>Carina Isbrand Fransson</lastModifiedBy>
  <revision>73</revision>
  <lastPrinted>2016-03-31T19:56:00.0000000Z</lastPrinted>
  <dcterms:created xsi:type="dcterms:W3CDTF">2022-05-23T12:47:00.0000000Z</dcterms:created>
  <dcterms:modified xsi:type="dcterms:W3CDTF">2024-10-24T12:03:00.0000000Z</dcterms:modified>
</coreProperties>
</file>