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48B27" w14:textId="77777777" w:rsidR="00775DD1" w:rsidRDefault="00775DD1" w:rsidP="00F35B05">
      <w:pPr>
        <w:pStyle w:val="Heading2"/>
        <w:sectPr w:rsidR="00775DD1" w:rsidSect="00775DD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F0B1D00" w14:textId="77777777" w:rsidR="00775DD1" w:rsidRPr="00775DD1" w:rsidRDefault="00775DD1" w:rsidP="00775DD1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775DD1" w:rsidRPr="00775DD1" w14:paraId="2FDA10A3" w14:textId="77777777" w:rsidTr="00DB4471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8646DEE" w14:textId="77777777" w:rsidR="00775DD1" w:rsidRPr="00775DD1" w:rsidRDefault="00775DD1" w:rsidP="00D835AA">
            <w:pPr>
              <w:pStyle w:val="Heading1"/>
            </w:pPr>
            <w:r w:rsidRPr="00775DD1">
              <w:t>Barn - Dopamin  - doseringstabell</w:t>
            </w:r>
          </w:p>
        </w:tc>
      </w:tr>
    </w:tbl>
    <w:p w14:paraId="5BBD1A80" w14:textId="77777777" w:rsidR="00775DD1" w:rsidRPr="00775DD1" w:rsidRDefault="00775DD1" w:rsidP="0024191B">
      <w:pPr>
        <w:pStyle w:val="Heading2"/>
      </w:pPr>
      <w:bookmarkStart w:id="1" w:name="_Toc501440349"/>
      <w:r w:rsidRPr="00775DD1">
        <w:t xml:space="preserve">Revidering i denna version </w:t>
      </w:r>
    </w:p>
    <w:p w14:paraId="00AE7FD0" w14:textId="6772E612" w:rsidR="00775DD1" w:rsidRPr="00775DD1" w:rsidRDefault="00A00C5F" w:rsidP="0024191B">
      <w:pPr>
        <w:numPr>
          <w:ilvl w:val="0"/>
          <w:numId w:val="20"/>
        </w:numPr>
        <w:spacing w:after="0" w:line="240" w:lineRule="auto"/>
        <w:ind w:right="0" w:firstLine="273"/>
        <w:rPr>
          <w:szCs w:val="20"/>
        </w:rPr>
      </w:pPr>
      <w:r>
        <w:rPr>
          <w:szCs w:val="20"/>
        </w:rPr>
        <w:t>Inga</w:t>
      </w:r>
      <w:r w:rsidR="00775DD1" w:rsidRPr="00775DD1">
        <w:rPr>
          <w:szCs w:val="20"/>
        </w:rPr>
        <w:t xml:space="preserve"> ändringar i denna version. </w:t>
      </w:r>
    </w:p>
    <w:p w14:paraId="416A03D6" w14:textId="77777777" w:rsidR="00775DD1" w:rsidRPr="00775DD1" w:rsidRDefault="00775DD1" w:rsidP="0024191B">
      <w:pPr>
        <w:pStyle w:val="Heading2"/>
      </w:pPr>
      <w:r w:rsidRPr="00775DD1">
        <w:t>Syfte</w:t>
      </w:r>
    </w:p>
    <w:p w14:paraId="1B220834" w14:textId="77777777" w:rsidR="00775DD1" w:rsidRPr="00775DD1" w:rsidRDefault="00775DD1" w:rsidP="0024191B">
      <w:pPr>
        <w:spacing w:after="0" w:line="240" w:lineRule="auto"/>
        <w:ind w:left="993" w:right="0"/>
        <w:rPr>
          <w:szCs w:val="20"/>
        </w:rPr>
      </w:pPr>
      <w:r w:rsidRPr="00775DD1">
        <w:rPr>
          <w:szCs w:val="20"/>
        </w:rPr>
        <w:t>Enhetliga och säkra rutiner för beredning och dosering av läkemedel som administreras via sprut- eller volympump.</w:t>
      </w:r>
    </w:p>
    <w:p w14:paraId="65F466DF" w14:textId="77777777" w:rsidR="00775DD1" w:rsidRPr="00775DD1" w:rsidRDefault="00775DD1" w:rsidP="0024191B">
      <w:pPr>
        <w:pStyle w:val="Heading2"/>
      </w:pPr>
      <w:r w:rsidRPr="00775DD1">
        <w:t>Vilka berörs</w:t>
      </w:r>
    </w:p>
    <w:p w14:paraId="6C1B78FD" w14:textId="77777777" w:rsidR="00775DD1" w:rsidRPr="00775DD1" w:rsidRDefault="00775DD1" w:rsidP="0024191B">
      <w:pPr>
        <w:spacing w:before="120" w:after="0" w:line="240" w:lineRule="auto"/>
        <w:ind w:left="993" w:right="-1702"/>
      </w:pPr>
      <w:r w:rsidRPr="00775DD1">
        <w:t>Sjuksköterskor och läkare inom AnOpIVA-kliniken</w:t>
      </w:r>
    </w:p>
    <w:p w14:paraId="381A1676" w14:textId="77777777" w:rsidR="00775DD1" w:rsidRPr="00775DD1" w:rsidRDefault="00775DD1" w:rsidP="0024191B">
      <w:pPr>
        <w:pStyle w:val="Heading2"/>
      </w:pPr>
      <w:r w:rsidRPr="00775DD1">
        <w:t>Dopamin - Barn - doseringstabell</w:t>
      </w:r>
    </w:p>
    <w:p w14:paraId="5BDC8103" w14:textId="77777777" w:rsidR="00775DD1" w:rsidRPr="00775DD1" w:rsidRDefault="00775DD1" w:rsidP="00E06FB9">
      <w:pPr>
        <w:spacing w:before="120" w:after="0" w:line="240" w:lineRule="auto"/>
        <w:ind w:left="993" w:right="-1702"/>
        <w:rPr>
          <w:rFonts w:ascii="Arial" w:hAnsi="Arial"/>
          <w:bCs/>
        </w:rPr>
      </w:pPr>
      <w:r w:rsidRPr="00775DD1">
        <w:rPr>
          <w:rFonts w:ascii="Arial" w:hAnsi="Arial"/>
          <w:bCs/>
        </w:rPr>
        <w:t>Sprutpump</w:t>
      </w:r>
    </w:p>
    <w:p w14:paraId="354E2941" w14:textId="77777777" w:rsidR="00775DD1" w:rsidRPr="00775DD1" w:rsidRDefault="00775DD1" w:rsidP="00E06FB9">
      <w:pPr>
        <w:spacing w:after="0" w:line="240" w:lineRule="auto"/>
        <w:ind w:left="993" w:right="-1702"/>
        <w:rPr>
          <w:b/>
          <w:bCs/>
          <w:szCs w:val="20"/>
        </w:rPr>
      </w:pPr>
    </w:p>
    <w:p w14:paraId="1291824D" w14:textId="676F1547" w:rsidR="00775DD1" w:rsidRPr="00775DD1" w:rsidRDefault="00775DD1" w:rsidP="00E06FB9">
      <w:pPr>
        <w:spacing w:after="0" w:line="240" w:lineRule="auto"/>
        <w:ind w:left="993" w:right="-1702"/>
        <w:rPr>
          <w:b/>
          <w:bCs/>
          <w:szCs w:val="20"/>
        </w:rPr>
      </w:pPr>
      <w:r w:rsidRPr="00775DD1">
        <w:rPr>
          <w:b/>
          <w:bCs/>
          <w:szCs w:val="20"/>
        </w:rPr>
        <w:t>Blandning:</w:t>
      </w:r>
      <w:r w:rsidRPr="00775DD1">
        <w:rPr>
          <w:b/>
          <w:bCs/>
          <w:szCs w:val="20"/>
        </w:rPr>
        <w:tab/>
      </w:r>
      <w:r w:rsidRPr="00775DD1">
        <w:rPr>
          <w:b/>
          <w:bCs/>
          <w:szCs w:val="20"/>
        </w:rPr>
        <w:tab/>
        <w:t>Giludop Licens 10</w:t>
      </w:r>
      <w:r w:rsidRPr="00775DD1">
        <w:rPr>
          <w:szCs w:val="20"/>
        </w:rPr>
        <w:t xml:space="preserve"> mg/ml, 10 ml (100 mg) </w:t>
      </w:r>
      <w:r w:rsidR="00E65EFD">
        <w:rPr>
          <w:szCs w:val="20"/>
        </w:rPr>
        <w:br/>
      </w:r>
      <w:r w:rsidR="00E65EFD">
        <w:rPr>
          <w:szCs w:val="20"/>
        </w:rPr>
        <w:tab/>
      </w:r>
      <w:r w:rsidR="00E65EFD">
        <w:rPr>
          <w:szCs w:val="20"/>
        </w:rPr>
        <w:tab/>
      </w:r>
      <w:r w:rsidR="00E65EFD">
        <w:rPr>
          <w:szCs w:val="20"/>
        </w:rPr>
        <w:tab/>
      </w:r>
      <w:r w:rsidRPr="00775DD1">
        <w:rPr>
          <w:szCs w:val="20"/>
        </w:rPr>
        <w:t>blandas i 40 ml Glucos 5 %.</w:t>
      </w:r>
    </w:p>
    <w:p w14:paraId="734075B9" w14:textId="77777777" w:rsidR="00775DD1" w:rsidRPr="00775DD1" w:rsidRDefault="00775DD1" w:rsidP="00E06FB9">
      <w:pPr>
        <w:spacing w:line="240" w:lineRule="auto"/>
        <w:ind w:left="993" w:right="-1702"/>
        <w:rPr>
          <w:b/>
          <w:bCs/>
          <w:szCs w:val="20"/>
        </w:rPr>
      </w:pPr>
      <w:r w:rsidRPr="00775DD1">
        <w:rPr>
          <w:b/>
          <w:bCs/>
          <w:szCs w:val="20"/>
        </w:rPr>
        <w:t>Koncentration:</w:t>
      </w:r>
      <w:r w:rsidRPr="00775DD1">
        <w:rPr>
          <w:b/>
          <w:bCs/>
          <w:szCs w:val="20"/>
        </w:rPr>
        <w:tab/>
        <w:t>2</w:t>
      </w:r>
      <w:r w:rsidRPr="00775DD1">
        <w:rPr>
          <w:szCs w:val="20"/>
        </w:rPr>
        <w:t xml:space="preserve"> mg/ml</w:t>
      </w:r>
    </w:p>
    <w:p w14:paraId="0AF12B6D" w14:textId="77777777" w:rsidR="00775DD1" w:rsidRPr="00775DD1" w:rsidRDefault="00775DD1" w:rsidP="00E06FB9">
      <w:pPr>
        <w:spacing w:line="240" w:lineRule="auto"/>
        <w:ind w:left="993" w:right="-1702"/>
        <w:rPr>
          <w:b/>
          <w:bCs/>
          <w:szCs w:val="20"/>
        </w:rPr>
      </w:pPr>
      <w:r w:rsidRPr="00775DD1">
        <w:rPr>
          <w:b/>
          <w:bCs/>
          <w:szCs w:val="20"/>
        </w:rPr>
        <w:t>Startdos:</w:t>
      </w:r>
      <w:r w:rsidRPr="00775DD1">
        <w:rPr>
          <w:b/>
          <w:bCs/>
          <w:szCs w:val="20"/>
        </w:rPr>
        <w:tab/>
      </w:r>
      <w:r w:rsidRPr="00775DD1">
        <w:rPr>
          <w:b/>
          <w:bCs/>
          <w:szCs w:val="20"/>
        </w:rPr>
        <w:tab/>
      </w:r>
      <w:r w:rsidRPr="00775DD1">
        <w:rPr>
          <w:szCs w:val="20"/>
        </w:rPr>
        <w:t>2,5</w:t>
      </w:r>
      <w:r w:rsidRPr="00775DD1">
        <w:rPr>
          <w:rFonts w:ascii="Symbol" w:hAnsi="Symbol"/>
          <w:szCs w:val="20"/>
        </w:rPr>
        <w:sym w:font="Symbol" w:char="F06D"/>
      </w:r>
      <w:r w:rsidRPr="00775DD1">
        <w:rPr>
          <w:szCs w:val="20"/>
        </w:rPr>
        <w:t>g/kg/min</w:t>
      </w:r>
    </w:p>
    <w:p w14:paraId="611BB9C1" w14:textId="77777777" w:rsidR="00775DD1" w:rsidRPr="00775DD1" w:rsidRDefault="00775DD1" w:rsidP="00E06FB9">
      <w:pPr>
        <w:spacing w:line="240" w:lineRule="auto"/>
        <w:ind w:left="993" w:right="-1702"/>
        <w:rPr>
          <w:b/>
          <w:bCs/>
          <w:szCs w:val="20"/>
        </w:rPr>
      </w:pPr>
      <w:r w:rsidRPr="00775DD1">
        <w:rPr>
          <w:b/>
          <w:bCs/>
          <w:szCs w:val="20"/>
        </w:rPr>
        <w:t>Normalintervall:</w:t>
      </w:r>
      <w:r w:rsidRPr="00775DD1">
        <w:rPr>
          <w:b/>
          <w:bCs/>
          <w:szCs w:val="20"/>
        </w:rPr>
        <w:tab/>
      </w:r>
      <w:r w:rsidRPr="00775DD1">
        <w:rPr>
          <w:szCs w:val="20"/>
        </w:rPr>
        <w:t xml:space="preserve">2-10 </w:t>
      </w:r>
      <w:r w:rsidRPr="00775DD1">
        <w:rPr>
          <w:rFonts w:ascii="Symbol" w:hAnsi="Symbol"/>
          <w:szCs w:val="20"/>
        </w:rPr>
        <w:sym w:font="Symbol" w:char="F06D"/>
      </w:r>
      <w:r w:rsidRPr="00775DD1">
        <w:rPr>
          <w:szCs w:val="20"/>
        </w:rPr>
        <w:t>g/kg/min</w:t>
      </w:r>
    </w:p>
    <w:p w14:paraId="7FB2140D" w14:textId="64113E03" w:rsidR="0024191B" w:rsidRDefault="00775DD1" w:rsidP="00E06FB9">
      <w:pPr>
        <w:spacing w:line="240" w:lineRule="auto"/>
        <w:ind w:left="993" w:right="-1702"/>
        <w:rPr>
          <w:szCs w:val="20"/>
        </w:rPr>
      </w:pPr>
      <w:r w:rsidRPr="00775DD1">
        <w:rPr>
          <w:b/>
          <w:bCs/>
          <w:szCs w:val="20"/>
        </w:rPr>
        <w:t>OBS!</w:t>
      </w:r>
      <w:r w:rsidRPr="00775DD1">
        <w:rPr>
          <w:b/>
          <w:bCs/>
          <w:szCs w:val="20"/>
        </w:rPr>
        <w:tab/>
      </w:r>
      <w:r w:rsidRPr="00775DD1">
        <w:rPr>
          <w:b/>
          <w:bCs/>
          <w:szCs w:val="20"/>
        </w:rPr>
        <w:tab/>
      </w:r>
      <w:r w:rsidRPr="00775DD1">
        <w:rPr>
          <w:szCs w:val="20"/>
        </w:rPr>
        <w:t>Bör ges i CVK</w:t>
      </w:r>
    </w:p>
    <w:p w14:paraId="0CD9842E" w14:textId="77777777" w:rsidR="004B4EB0" w:rsidRDefault="004B4EB0" w:rsidP="00E06FB9">
      <w:pPr>
        <w:spacing w:line="240" w:lineRule="auto"/>
        <w:ind w:left="993" w:right="-1702"/>
        <w:rPr>
          <w:szCs w:val="20"/>
        </w:rPr>
      </w:pPr>
    </w:p>
    <w:p w14:paraId="037D596C" w14:textId="77777777" w:rsidR="004B4EB0" w:rsidRDefault="004B4EB0" w:rsidP="00E06FB9">
      <w:pPr>
        <w:spacing w:line="240" w:lineRule="auto"/>
        <w:ind w:left="993" w:right="-1702"/>
        <w:rPr>
          <w:szCs w:val="20"/>
        </w:rPr>
      </w:pPr>
    </w:p>
    <w:p w14:paraId="6ED34175" w14:textId="6AAF02FF" w:rsidR="004B4EB0" w:rsidRDefault="004B4EB0" w:rsidP="00E06FB9">
      <w:pPr>
        <w:spacing w:line="240" w:lineRule="auto"/>
        <w:ind w:left="993" w:right="-1702"/>
        <w:rPr>
          <w:szCs w:val="20"/>
        </w:rPr>
      </w:pPr>
      <w:r>
        <w:rPr>
          <w:szCs w:val="20"/>
        </w:rPr>
        <w:t>Obs! se nästa sida</w:t>
      </w:r>
    </w:p>
    <w:p w14:paraId="0484F746" w14:textId="77777777" w:rsidR="0024191B" w:rsidRDefault="0024191B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11AAE49E" w14:textId="77777777" w:rsidR="00775DD1" w:rsidRPr="00775DD1" w:rsidRDefault="00775DD1" w:rsidP="00775DD1">
      <w:pPr>
        <w:spacing w:line="240" w:lineRule="auto"/>
        <w:ind w:left="0" w:right="-1702"/>
        <w:rPr>
          <w:szCs w:val="20"/>
        </w:rPr>
      </w:pPr>
    </w:p>
    <w:p w14:paraId="6DB828FC" w14:textId="77777777" w:rsidR="00775DD1" w:rsidRPr="00775DD1" w:rsidRDefault="00775DD1" w:rsidP="00775DD1">
      <w:pPr>
        <w:spacing w:line="240" w:lineRule="auto"/>
        <w:ind w:left="0" w:right="-1702"/>
        <w:rPr>
          <w:szCs w:val="20"/>
        </w:rPr>
      </w:pPr>
    </w:p>
    <w:p w14:paraId="4D094BE6" w14:textId="77777777" w:rsidR="00775DD1" w:rsidRPr="00775DD1" w:rsidRDefault="00775DD1" w:rsidP="00775DD1">
      <w:pPr>
        <w:spacing w:line="240" w:lineRule="auto"/>
        <w:ind w:left="0" w:right="-1702"/>
        <w:rPr>
          <w:b/>
          <w:bCs/>
          <w:szCs w:val="20"/>
        </w:rPr>
      </w:pPr>
      <w:r w:rsidRPr="00775DD1">
        <w:rPr>
          <w:b/>
          <w:bCs/>
          <w:szCs w:val="20"/>
        </w:rPr>
        <w:t>Infusionshastighet ml/tim</w:t>
      </w:r>
    </w:p>
    <w:tbl>
      <w:tblPr>
        <w:tblW w:w="8675" w:type="dxa"/>
        <w:tblCellSpacing w:w="20" w:type="dxa"/>
        <w:tblInd w:w="7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2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775DD1" w:rsidRPr="00775DD1" w14:paraId="0BB1818C" w14:textId="77777777" w:rsidTr="00DB4471">
        <w:trPr>
          <w:trHeight w:val="504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1963C" w14:textId="77777777" w:rsidR="00775DD1" w:rsidRPr="00775DD1" w:rsidRDefault="00775DD1" w:rsidP="00775DD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13BEED" wp14:editId="4A902A04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852805" cy="456565"/>
                      <wp:effectExtent l="0" t="0" r="0" b="0"/>
                      <wp:wrapNone/>
                      <wp:docPr id="1" name="Rak koppli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2805" cy="45656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02C7D629" id="Rak koppli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65.6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" strokecolor="gray" strokeweight="1pt"/>
                  </w:pict>
                </mc:Fallback>
              </mc:AlternateContent>
            </w:r>
            <w:r w:rsidRPr="00775DD1">
              <w:rPr>
                <w:rFonts w:ascii="Arial" w:hAnsi="Arial" w:cs="Arial"/>
                <w:b/>
                <w:bCs/>
                <w:szCs w:val="20"/>
              </w:rPr>
              <w:t xml:space="preserve">         Vikt (kg)</w:t>
            </w:r>
          </w:p>
          <w:p w14:paraId="4FDD7A46" w14:textId="77777777" w:rsidR="00775DD1" w:rsidRPr="00775DD1" w:rsidRDefault="00775DD1" w:rsidP="00775DD1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Cs w:val="20"/>
              </w:rPr>
              <w:t>Dos 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8C0A5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4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36564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6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57316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8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CF0F3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10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491F1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15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F8119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20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87EEA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25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66" w:type="dxa"/>
            <w:vAlign w:val="center"/>
          </w:tcPr>
          <w:p w14:paraId="0569A0E4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30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E020D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>40</w:t>
            </w:r>
            <w:r w:rsidRPr="00775DD1">
              <w:rPr>
                <w:rFonts w:ascii="Arial" w:hAnsi="Arial" w:cs="Arial"/>
                <w:sz w:val="16"/>
                <w:szCs w:val="20"/>
              </w:rPr>
              <w:t xml:space="preserve"> kg</w:t>
            </w:r>
          </w:p>
        </w:tc>
      </w:tr>
      <w:tr w:rsidR="00775DD1" w:rsidRPr="00775DD1" w14:paraId="3887FB0D" w14:textId="77777777" w:rsidTr="00DB4471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37CA6" w14:textId="77777777" w:rsidR="00775DD1" w:rsidRPr="00775DD1" w:rsidRDefault="00775DD1" w:rsidP="00775DD1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2 </w:t>
            </w:r>
            <w:r w:rsidRPr="00775DD1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1CD42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0,25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C5ED5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0,35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EBC9C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6A575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64BD9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0,9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8B593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A980C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1,5</w:t>
            </w:r>
          </w:p>
        </w:tc>
        <w:tc>
          <w:tcPr>
            <w:tcW w:w="766" w:type="dxa"/>
            <w:vAlign w:val="center"/>
          </w:tcPr>
          <w:p w14:paraId="75C807C8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1,8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F7493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2,4</w:t>
            </w:r>
          </w:p>
        </w:tc>
      </w:tr>
      <w:tr w:rsidR="00775DD1" w:rsidRPr="00775DD1" w14:paraId="508743BC" w14:textId="77777777" w:rsidTr="00DB4471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6FEC8" w14:textId="77777777" w:rsidR="00775DD1" w:rsidRPr="00775DD1" w:rsidRDefault="00775DD1" w:rsidP="00775DD1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4 </w:t>
            </w:r>
            <w:r w:rsidRPr="00775DD1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92F6D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D2A3C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A1E22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0,95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2CC20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DD64B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2E007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92BDC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766" w:type="dxa"/>
            <w:vAlign w:val="center"/>
          </w:tcPr>
          <w:p w14:paraId="63545D0E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3,6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2BC86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4,8</w:t>
            </w:r>
          </w:p>
        </w:tc>
      </w:tr>
      <w:tr w:rsidR="00775DD1" w:rsidRPr="00775DD1" w14:paraId="7F1F9048" w14:textId="77777777" w:rsidTr="00DB4471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E6214" w14:textId="77777777" w:rsidR="00775DD1" w:rsidRPr="00775DD1" w:rsidRDefault="00775DD1" w:rsidP="00775DD1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6 </w:t>
            </w:r>
            <w:r w:rsidRPr="00775DD1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590DA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2D124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1,1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E12AC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1,45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EF3A1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5223B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2,7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F31DC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8ABA6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4,5</w:t>
            </w:r>
          </w:p>
        </w:tc>
        <w:tc>
          <w:tcPr>
            <w:tcW w:w="766" w:type="dxa"/>
            <w:vAlign w:val="center"/>
          </w:tcPr>
          <w:p w14:paraId="486DDA44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5,4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502D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7,2</w:t>
            </w:r>
          </w:p>
        </w:tc>
      </w:tr>
      <w:tr w:rsidR="00775DD1" w:rsidRPr="00775DD1" w14:paraId="1BED9343" w14:textId="77777777" w:rsidTr="00DB4471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F145C" w14:textId="77777777" w:rsidR="00775DD1" w:rsidRPr="00775DD1" w:rsidRDefault="00775DD1" w:rsidP="00775DD1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8 </w:t>
            </w:r>
            <w:r w:rsidRPr="00775DD1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D1785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0,95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BF3CD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1,45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D8EF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1,9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34462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32B50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14906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4,8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B1E0F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766" w:type="dxa"/>
            <w:vAlign w:val="center"/>
          </w:tcPr>
          <w:p w14:paraId="350CE5BD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7,2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657A8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9,6</w:t>
            </w:r>
          </w:p>
        </w:tc>
      </w:tr>
      <w:tr w:rsidR="00775DD1" w:rsidRPr="00775DD1" w14:paraId="7C0124B6" w14:textId="77777777" w:rsidTr="00DB4471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732E8" w14:textId="77777777" w:rsidR="00775DD1" w:rsidRPr="00775DD1" w:rsidRDefault="00775DD1" w:rsidP="00775DD1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775DD1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10 </w:t>
            </w:r>
            <w:r w:rsidRPr="00775DD1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89F49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3856A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1,65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221CE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79DB3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9A8E8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4,5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18DB1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5AF18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7,5</w:t>
            </w:r>
          </w:p>
        </w:tc>
        <w:tc>
          <w:tcPr>
            <w:tcW w:w="766" w:type="dxa"/>
            <w:vAlign w:val="center"/>
          </w:tcPr>
          <w:p w14:paraId="1BAB05DC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9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C901B" w14:textId="77777777" w:rsidR="00775DD1" w:rsidRPr="00775DD1" w:rsidRDefault="00775DD1" w:rsidP="00775D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Cs w:val="20"/>
              </w:rPr>
            </w:pPr>
            <w:r w:rsidRPr="00775DD1">
              <w:rPr>
                <w:rFonts w:ascii="Arial" w:hAnsi="Arial" w:cs="Arial"/>
                <w:szCs w:val="20"/>
              </w:rPr>
              <w:t>12</w:t>
            </w:r>
          </w:p>
        </w:tc>
      </w:tr>
      <w:bookmarkEnd w:id="1"/>
    </w:tbl>
    <w:p w14:paraId="52EA5034" w14:textId="77777777" w:rsidR="00775DD1" w:rsidRPr="00775DD1" w:rsidRDefault="00775DD1" w:rsidP="00775DD1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75DD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EBA25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040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8CB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02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84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06B7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06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611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02C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73825374">
    <w:abstractNumId w:val="18"/>
  </w:num>
  <w:num w:numId="2" w16cid:durableId="970598041">
    <w:abstractNumId w:val="15"/>
  </w:num>
  <w:num w:numId="3" w16cid:durableId="343166405">
    <w:abstractNumId w:val="0"/>
  </w:num>
  <w:num w:numId="4" w16cid:durableId="470906480">
    <w:abstractNumId w:val="7"/>
  </w:num>
  <w:num w:numId="5" w16cid:durableId="673729353">
    <w:abstractNumId w:val="16"/>
  </w:num>
  <w:num w:numId="6" w16cid:durableId="1269973282">
    <w:abstractNumId w:val="2"/>
  </w:num>
  <w:num w:numId="7" w16cid:durableId="21322871">
    <w:abstractNumId w:val="12"/>
  </w:num>
  <w:num w:numId="8" w16cid:durableId="593975668">
    <w:abstractNumId w:val="9"/>
  </w:num>
  <w:num w:numId="9" w16cid:durableId="2081365105">
    <w:abstractNumId w:val="1"/>
  </w:num>
  <w:num w:numId="10" w16cid:durableId="669794675">
    <w:abstractNumId w:val="1"/>
  </w:num>
  <w:num w:numId="11" w16cid:durableId="1025715078">
    <w:abstractNumId w:val="3"/>
  </w:num>
  <w:num w:numId="12" w16cid:durableId="1089043183">
    <w:abstractNumId w:val="4"/>
  </w:num>
  <w:num w:numId="13" w16cid:durableId="1493447897">
    <w:abstractNumId w:val="14"/>
  </w:num>
  <w:num w:numId="14" w16cid:durableId="679740212">
    <w:abstractNumId w:val="10"/>
  </w:num>
  <w:num w:numId="15" w16cid:durableId="1613055108">
    <w:abstractNumId w:val="8"/>
  </w:num>
  <w:num w:numId="16" w16cid:durableId="1358000933">
    <w:abstractNumId w:val="13"/>
  </w:num>
  <w:num w:numId="17" w16cid:durableId="247467532">
    <w:abstractNumId w:val="5"/>
  </w:num>
  <w:num w:numId="18" w16cid:durableId="1775174173">
    <w:abstractNumId w:val="11"/>
  </w:num>
  <w:num w:numId="19" w16cid:durableId="1045716231">
    <w:abstractNumId w:val="17"/>
  </w:num>
  <w:num w:numId="20" w16cid:durableId="1905335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829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191B"/>
    <w:rsid w:val="00250F24"/>
    <w:rsid w:val="002523C5"/>
    <w:rsid w:val="0025380B"/>
    <w:rsid w:val="0025703A"/>
    <w:rsid w:val="00262F3D"/>
    <w:rsid w:val="00263281"/>
    <w:rsid w:val="002651D6"/>
    <w:rsid w:val="0026551F"/>
    <w:rsid w:val="002755E3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413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EB0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5DD1"/>
    <w:rsid w:val="0078609F"/>
    <w:rsid w:val="007917BA"/>
    <w:rsid w:val="007A5C6F"/>
    <w:rsid w:val="007D4241"/>
    <w:rsid w:val="007D4317"/>
    <w:rsid w:val="007D4EA3"/>
    <w:rsid w:val="007F1CFF"/>
    <w:rsid w:val="007F5DD5"/>
    <w:rsid w:val="00810CD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C5F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35AA"/>
    <w:rsid w:val="00D85218"/>
    <w:rsid w:val="00D915B1"/>
    <w:rsid w:val="00DA299D"/>
    <w:rsid w:val="00DA65C4"/>
    <w:rsid w:val="00DB4471"/>
    <w:rsid w:val="00DC6DB3"/>
    <w:rsid w:val="00DD2BE0"/>
    <w:rsid w:val="00DE4447"/>
    <w:rsid w:val="00DE5DA2"/>
    <w:rsid w:val="00DF0033"/>
    <w:rsid w:val="00E026BF"/>
    <w:rsid w:val="00E06FB9"/>
    <w:rsid w:val="00E07B1B"/>
    <w:rsid w:val="00E11853"/>
    <w:rsid w:val="00E52A86"/>
    <w:rsid w:val="00E54B47"/>
    <w:rsid w:val="00E553BF"/>
    <w:rsid w:val="00E55D93"/>
    <w:rsid w:val="00E61294"/>
    <w:rsid w:val="00E65EFD"/>
    <w:rsid w:val="00E7237C"/>
    <w:rsid w:val="00E77C46"/>
    <w:rsid w:val="00E86CE8"/>
    <w:rsid w:val="00E90E82"/>
    <w:rsid w:val="00E95404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7E47B5E2-9EE5-4E41-81DD-01D4B9DF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14</TotalTime>
  <Pages>1</Pages>
  <Words>132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Dopamin - doseringstabell</dc:title>
  <dc:subject/>
  <dc:creator>patrik.jens.johansson@vgregion.se</dc:creator>
  <keywords/>
  <lastModifiedBy>Carina Isbrand Fransson</lastModifiedBy>
  <revision>16</revision>
  <lastPrinted>2016-03-31T19:56:00.0000000Z</lastPrinted>
  <dcterms:created xsi:type="dcterms:W3CDTF">2022-05-23T12:49:00.0000000Z</dcterms:created>
  <dcterms:modified xsi:type="dcterms:W3CDTF">2023-11-21T21:32:00.0000000Z</dcterms:modified>
</coreProperties>
</file>