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C21E" w14:textId="77777777" w:rsidR="009A3DB6" w:rsidRDefault="009A3DB6" w:rsidP="00F35B05">
      <w:pPr>
        <w:pStyle w:val="Rubrik2"/>
        <w:sectPr w:rsidR="009A3DB6" w:rsidSect="009A3D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102B704" w14:textId="690C02DB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  <w:r w:rsidRPr="009A3DB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996BD" wp14:editId="182F48E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8A961" w14:textId="77777777" w:rsidR="009A3DB6" w:rsidRPr="003D37FD" w:rsidRDefault="009A3DB6" w:rsidP="009A3DB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21827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4996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628A961" w14:textId="77777777" w:rsidR="009A3DB6" w:rsidRPr="003D37FD" w:rsidRDefault="009A3DB6" w:rsidP="009A3DB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21827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A3DB6" w:rsidRPr="009A3DB6" w14:paraId="50B46E2A" w14:textId="77777777" w:rsidTr="00E66D7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033DD10" w14:textId="77777777" w:rsidR="009A3DB6" w:rsidRPr="009A3DB6" w:rsidRDefault="009A3DB6" w:rsidP="0037395C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A3DB6">
              <w:rPr>
                <w:noProof/>
              </w:rPr>
              <w:t xml:space="preserve">Barn - Normalvärden </w:t>
            </w:r>
          </w:p>
        </w:tc>
      </w:tr>
    </w:tbl>
    <w:p w14:paraId="34F31E0F" w14:textId="77777777" w:rsidR="009A3DB6" w:rsidRPr="009A3DB6" w:rsidRDefault="009A3DB6" w:rsidP="009A3DB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DD4EAAE" w14:textId="77777777" w:rsidR="009A3DB6" w:rsidRPr="009A3DB6" w:rsidRDefault="009A3DB6" w:rsidP="0037395C">
      <w:pPr>
        <w:pStyle w:val="Rubrik2"/>
        <w:rPr>
          <w:rFonts w:ascii="Calibri" w:hAnsi="Calibri" w:cs="Calibri"/>
        </w:rPr>
      </w:pPr>
      <w:r w:rsidRPr="009A3DB6">
        <w:t>Revidering i denna version</w:t>
      </w:r>
    </w:p>
    <w:p w14:paraId="1C3C0F1F" w14:textId="78AECDEC" w:rsidR="009A3DB6" w:rsidRPr="009A3DB6" w:rsidRDefault="0037395C" w:rsidP="0037395C">
      <w:pPr>
        <w:numPr>
          <w:ilvl w:val="0"/>
          <w:numId w:val="20"/>
        </w:numPr>
        <w:spacing w:after="0" w:line="240" w:lineRule="auto"/>
        <w:ind w:right="0" w:firstLine="273"/>
        <w:rPr>
          <w:szCs w:val="20"/>
        </w:rPr>
      </w:pPr>
      <w:r>
        <w:rPr>
          <w:szCs w:val="20"/>
        </w:rPr>
        <w:t xml:space="preserve">Inga ändringar. </w:t>
      </w:r>
    </w:p>
    <w:p w14:paraId="471CE01E" w14:textId="77777777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</w:p>
    <w:p w14:paraId="39CEC028" w14:textId="77777777" w:rsidR="009A3DB6" w:rsidRPr="009A3DB6" w:rsidRDefault="009A3DB6" w:rsidP="0037395C">
      <w:pPr>
        <w:pStyle w:val="Rubrik2"/>
      </w:pPr>
      <w:r w:rsidRPr="009A3DB6">
        <w:t>Bakgrund</w:t>
      </w:r>
    </w:p>
    <w:p w14:paraId="4BAE8F87" w14:textId="77777777" w:rsidR="009A3DB6" w:rsidRPr="009A3DB6" w:rsidRDefault="009A3DB6" w:rsidP="0037395C">
      <w:pPr>
        <w:spacing w:after="0" w:line="240" w:lineRule="auto"/>
        <w:ind w:left="993" w:right="0"/>
        <w:rPr>
          <w:szCs w:val="20"/>
        </w:rPr>
      </w:pPr>
      <w:r w:rsidRPr="009A3DB6">
        <w:rPr>
          <w:szCs w:val="20"/>
        </w:rPr>
        <w:t>Att tydliggöra handhavandet för en god och säker vård av barn.</w:t>
      </w:r>
    </w:p>
    <w:p w14:paraId="02C51573" w14:textId="77777777" w:rsidR="009A3DB6" w:rsidRPr="009A3DB6" w:rsidRDefault="009A3DB6" w:rsidP="0037395C">
      <w:pPr>
        <w:pStyle w:val="Rubrik2"/>
      </w:pPr>
      <w:r w:rsidRPr="009A3DB6">
        <w:t>Syfte</w:t>
      </w:r>
    </w:p>
    <w:p w14:paraId="5DD4835D" w14:textId="77777777" w:rsidR="009A3DB6" w:rsidRPr="009A3DB6" w:rsidRDefault="009A3DB6" w:rsidP="0037395C">
      <w:pPr>
        <w:spacing w:after="0" w:line="240" w:lineRule="auto"/>
        <w:ind w:left="993" w:right="0"/>
        <w:rPr>
          <w:szCs w:val="20"/>
        </w:rPr>
      </w:pPr>
      <w:r w:rsidRPr="009A3DB6">
        <w:rPr>
          <w:szCs w:val="20"/>
        </w:rPr>
        <w:t>Att underlätta för läkare, sjuksköterskor och undersköterskor i vården av barn.</w:t>
      </w:r>
    </w:p>
    <w:p w14:paraId="3CC07588" w14:textId="77777777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</w:p>
    <w:p w14:paraId="3E69BEB8" w14:textId="77777777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</w:p>
    <w:p w14:paraId="79C66A4A" w14:textId="77777777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  <w:r w:rsidRPr="009A3DB6">
        <w:rPr>
          <w:szCs w:val="20"/>
        </w:rPr>
        <w:tab/>
      </w:r>
      <w:r w:rsidRPr="009A3DB6">
        <w:rPr>
          <w:szCs w:val="20"/>
        </w:rPr>
        <w:tab/>
      </w:r>
      <w:r w:rsidRPr="009A3DB6">
        <w:rPr>
          <w:rFonts w:ascii="Arial" w:hAnsi="Arial"/>
          <w:b/>
          <w:sz w:val="22"/>
          <w:szCs w:val="22"/>
          <w:u w:val="single"/>
        </w:rPr>
        <w:t>NORMALVÄRDEN BARN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172"/>
        <w:gridCol w:w="1843"/>
        <w:gridCol w:w="1350"/>
      </w:tblGrid>
      <w:tr w:rsidR="009A3DB6" w:rsidRPr="009A3DB6" w14:paraId="2D0C7530" w14:textId="77777777" w:rsidTr="00E66D74">
        <w:trPr>
          <w:trHeight w:val="552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83BB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77AC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PULS/MIN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DA0E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BLODTRYCK </w:t>
            </w:r>
          </w:p>
          <w:p w14:paraId="6F0AF305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SYS/DIA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FFE7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ANDNINGS-</w:t>
            </w:r>
          </w:p>
          <w:p w14:paraId="0A7B08C7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FREKVENS</w:t>
            </w:r>
          </w:p>
        </w:tc>
      </w:tr>
      <w:tr w:rsidR="009A3DB6" w:rsidRPr="009A3DB6" w14:paraId="52EC201F" w14:textId="77777777" w:rsidTr="00E66D74">
        <w:trPr>
          <w:trHeight w:val="378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836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NYFÖDD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20BA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100-180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4C85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r w:rsidRPr="009A3DB6">
              <w:rPr>
                <w:rFonts w:ascii="Arial" w:hAnsi="Arial"/>
                <w:sz w:val="20"/>
                <w:szCs w:val="20"/>
              </w:rPr>
              <w:t xml:space="preserve">60/35 (MAP </w:t>
            </w: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40-45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7910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40-60</w:t>
            </w:r>
            <w:proofErr w:type="gramEnd"/>
          </w:p>
        </w:tc>
      </w:tr>
      <w:tr w:rsidR="009A3DB6" w:rsidRPr="009A3DB6" w14:paraId="4BC1BB3F" w14:textId="77777777" w:rsidTr="00E66D74">
        <w:trPr>
          <w:trHeight w:val="324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1FC6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b/>
                <w:sz w:val="20"/>
                <w:szCs w:val="20"/>
              </w:rPr>
              <w:t>0-6</w:t>
            </w:r>
            <w:proofErr w:type="gramEnd"/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 MÅN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D8F4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100-160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E34E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60-90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/30-60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F8E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30-60</w:t>
            </w:r>
            <w:proofErr w:type="gramEnd"/>
          </w:p>
        </w:tc>
      </w:tr>
      <w:tr w:rsidR="009A3DB6" w:rsidRPr="009A3DB6" w14:paraId="44B224A6" w14:textId="77777777" w:rsidTr="00E66D74">
        <w:trPr>
          <w:trHeight w:val="401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323B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b/>
                <w:sz w:val="20"/>
                <w:szCs w:val="20"/>
              </w:rPr>
              <w:t>6-12</w:t>
            </w:r>
            <w:proofErr w:type="gramEnd"/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 MÅN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F32D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100-160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D4D8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80-95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/45-65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57F4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25-50</w:t>
            </w:r>
            <w:proofErr w:type="gramEnd"/>
          </w:p>
        </w:tc>
      </w:tr>
      <w:tr w:rsidR="009A3DB6" w:rsidRPr="009A3DB6" w14:paraId="5550B889" w14:textId="77777777" w:rsidTr="00E66D74">
        <w:trPr>
          <w:trHeight w:val="353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4DBA3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b/>
                <w:sz w:val="20"/>
                <w:szCs w:val="20"/>
              </w:rPr>
              <w:t>1-2</w:t>
            </w:r>
            <w:proofErr w:type="gramEnd"/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9BD5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80-110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2D3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85-105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/55-65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9A4A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24-40</w:t>
            </w:r>
            <w:proofErr w:type="gramEnd"/>
          </w:p>
        </w:tc>
      </w:tr>
      <w:tr w:rsidR="009A3DB6" w:rsidRPr="009A3DB6" w14:paraId="199691F3" w14:textId="77777777" w:rsidTr="00E66D74">
        <w:trPr>
          <w:trHeight w:val="408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4DB1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FÖRSKOLA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44A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70-110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CF0D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95-105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/55-65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31FD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20-35</w:t>
            </w:r>
            <w:proofErr w:type="gramEnd"/>
          </w:p>
        </w:tc>
      </w:tr>
      <w:tr w:rsidR="009A3DB6" w:rsidRPr="009A3DB6" w14:paraId="48F12555" w14:textId="77777777" w:rsidTr="00E66D74">
        <w:trPr>
          <w:trHeight w:val="417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E55A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SKOLÅLDER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91E0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65-110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1297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95-115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/55-70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3159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18-30</w:t>
            </w:r>
            <w:proofErr w:type="gramEnd"/>
          </w:p>
        </w:tc>
      </w:tr>
      <w:tr w:rsidR="009A3DB6" w:rsidRPr="009A3DB6" w14:paraId="3B0793F6" w14:textId="77777777" w:rsidTr="00E66D74">
        <w:trPr>
          <w:trHeight w:val="554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0D69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TONÅR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65B0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60-90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E409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110-130</w:t>
            </w:r>
            <w:proofErr w:type="gramEnd"/>
            <w:r w:rsidRPr="009A3DB6">
              <w:rPr>
                <w:rFonts w:ascii="Arial" w:hAnsi="Arial"/>
                <w:sz w:val="20"/>
                <w:szCs w:val="20"/>
              </w:rPr>
              <w:t>/65-80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F19A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20"/>
                <w:szCs w:val="20"/>
              </w:rPr>
              <w:t>12-16</w:t>
            </w:r>
            <w:proofErr w:type="gramEnd"/>
          </w:p>
        </w:tc>
      </w:tr>
    </w:tbl>
    <w:p w14:paraId="2CC4173D" w14:textId="77777777" w:rsidR="009A3DB6" w:rsidRPr="009A3DB6" w:rsidRDefault="009A3DB6" w:rsidP="009A3DB6">
      <w:pPr>
        <w:spacing w:after="0" w:line="240" w:lineRule="auto"/>
        <w:ind w:left="0" w:right="0"/>
        <w:rPr>
          <w:vanish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</w:tblGrid>
      <w:tr w:rsidR="009A3DB6" w:rsidRPr="009A3DB6" w14:paraId="04FA89C7" w14:textId="77777777" w:rsidTr="00E66D74">
        <w:trPr>
          <w:trHeight w:val="952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54F3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>Blodvolym</w:t>
            </w:r>
          </w:p>
          <w:p w14:paraId="4913EDA8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Nyfödd  85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ml/kg </w:t>
            </w:r>
          </w:p>
          <w:p w14:paraId="1C9117C8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1-2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år 80 ml/kg</w:t>
            </w:r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14:paraId="054A0DA8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2-16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år 75ml/kg</w:t>
            </w:r>
          </w:p>
        </w:tc>
      </w:tr>
      <w:tr w:rsidR="009A3DB6" w:rsidRPr="009A3DB6" w14:paraId="268A0582" w14:textId="77777777" w:rsidTr="00E66D74">
        <w:trPr>
          <w:trHeight w:val="1264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3D0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9A3DB6">
              <w:rPr>
                <w:rFonts w:ascii="Arial" w:hAnsi="Arial"/>
                <w:b/>
                <w:sz w:val="20"/>
                <w:szCs w:val="20"/>
              </w:rPr>
              <w:t>Hb-värden</w:t>
            </w:r>
            <w:proofErr w:type="spellEnd"/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 g/l</w:t>
            </w:r>
          </w:p>
          <w:p w14:paraId="5E2730E7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009A3DB6">
              <w:rPr>
                <w:rFonts w:ascii="Arial" w:hAnsi="Arial"/>
                <w:sz w:val="16"/>
                <w:szCs w:val="16"/>
              </w:rPr>
              <w:t xml:space="preserve">Nyfödd    </w:t>
            </w: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150-180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08C008F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009A3DB6">
              <w:rPr>
                <w:rFonts w:ascii="Arial" w:hAnsi="Arial"/>
                <w:sz w:val="16"/>
                <w:szCs w:val="16"/>
              </w:rPr>
              <w:t xml:space="preserve">3 mån       </w:t>
            </w: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90-100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35FE4458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009A3DB6">
              <w:rPr>
                <w:rFonts w:ascii="Arial" w:hAnsi="Arial"/>
                <w:sz w:val="16"/>
                <w:szCs w:val="16"/>
              </w:rPr>
              <w:t xml:space="preserve">1 år           100 </w:t>
            </w:r>
          </w:p>
          <w:p w14:paraId="7690A800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009A3DB6">
              <w:rPr>
                <w:rFonts w:ascii="Arial" w:hAnsi="Arial"/>
                <w:sz w:val="16"/>
                <w:szCs w:val="16"/>
              </w:rPr>
              <w:t xml:space="preserve">15 år        </w:t>
            </w:r>
            <w:proofErr w:type="gramStart"/>
            <w:r w:rsidRPr="009A3DB6">
              <w:rPr>
                <w:rFonts w:ascii="Arial" w:hAnsi="Arial"/>
                <w:sz w:val="16"/>
                <w:szCs w:val="16"/>
              </w:rPr>
              <w:t>120-130</w:t>
            </w:r>
            <w:proofErr w:type="gramEnd"/>
            <w:r w:rsidRPr="009A3DB6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9A3DB6" w:rsidRPr="009A3DB6" w14:paraId="212B5D83" w14:textId="77777777" w:rsidTr="00E66D74">
        <w:trPr>
          <w:trHeight w:val="1334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094C" w14:textId="77777777" w:rsidR="009A3DB6" w:rsidRPr="009A3DB6" w:rsidRDefault="009A3DB6" w:rsidP="009A3DB6">
            <w:pPr>
              <w:spacing w:after="0" w:line="240" w:lineRule="auto"/>
              <w:ind w:left="0" w:right="0"/>
              <w:rPr>
                <w:rFonts w:ascii="Arial" w:hAnsi="Arial"/>
                <w:b/>
                <w:sz w:val="20"/>
                <w:szCs w:val="20"/>
              </w:rPr>
            </w:pPr>
            <w:r w:rsidRPr="009A3DB6">
              <w:rPr>
                <w:rFonts w:ascii="Arial" w:hAnsi="Arial"/>
                <w:b/>
                <w:sz w:val="20"/>
                <w:szCs w:val="20"/>
              </w:rPr>
              <w:t xml:space="preserve">Blåskapacitet </w:t>
            </w:r>
            <w:r w:rsidRPr="009A3DB6">
              <w:rPr>
                <w:rFonts w:ascii="Arial" w:hAnsi="Arial"/>
                <w:sz w:val="16"/>
                <w:szCs w:val="16"/>
              </w:rPr>
              <w:t>30xålder+30 Ytterligare 50% tolereras</w:t>
            </w:r>
            <w:r w:rsidRPr="009A3DB6">
              <w:rPr>
                <w:rFonts w:ascii="Arial" w:hAnsi="Arial"/>
                <w:b/>
                <w:sz w:val="16"/>
                <w:szCs w:val="16"/>
              </w:rPr>
              <w:t xml:space="preserve">. Normal </w:t>
            </w:r>
            <w:proofErr w:type="spellStart"/>
            <w:r w:rsidRPr="009A3DB6">
              <w:rPr>
                <w:rFonts w:ascii="Arial" w:hAnsi="Arial"/>
                <w:b/>
                <w:sz w:val="16"/>
                <w:szCs w:val="16"/>
              </w:rPr>
              <w:t>diures</w:t>
            </w:r>
            <w:proofErr w:type="spellEnd"/>
            <w:r w:rsidRPr="009A3DB6">
              <w:rPr>
                <w:rFonts w:ascii="Arial" w:hAnsi="Arial"/>
                <w:b/>
                <w:sz w:val="16"/>
                <w:szCs w:val="16"/>
              </w:rPr>
              <w:t xml:space="preserve"> 2 ml/kg/tim</w:t>
            </w:r>
            <w:r w:rsidRPr="009A3DB6">
              <w:rPr>
                <w:rFonts w:ascii="Arial" w:hAnsi="Arial"/>
                <w:b/>
                <w:sz w:val="20"/>
                <w:szCs w:val="20"/>
              </w:rPr>
              <w:t>.</w:t>
            </w:r>
          </w:p>
        </w:tc>
      </w:tr>
    </w:tbl>
    <w:p w14:paraId="17AF2736" w14:textId="77777777" w:rsidR="009A3DB6" w:rsidRPr="009A3DB6" w:rsidRDefault="009A3DB6" w:rsidP="009A3DB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A3DB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14749137">
    <w:abstractNumId w:val="18"/>
  </w:num>
  <w:num w:numId="2" w16cid:durableId="1870533851">
    <w:abstractNumId w:val="15"/>
  </w:num>
  <w:num w:numId="3" w16cid:durableId="1757289626">
    <w:abstractNumId w:val="0"/>
  </w:num>
  <w:num w:numId="4" w16cid:durableId="1230768947">
    <w:abstractNumId w:val="7"/>
  </w:num>
  <w:num w:numId="5" w16cid:durableId="1203664173">
    <w:abstractNumId w:val="16"/>
  </w:num>
  <w:num w:numId="6" w16cid:durableId="1994796264">
    <w:abstractNumId w:val="2"/>
  </w:num>
  <w:num w:numId="7" w16cid:durableId="2025473498">
    <w:abstractNumId w:val="12"/>
  </w:num>
  <w:num w:numId="8" w16cid:durableId="1079447560">
    <w:abstractNumId w:val="9"/>
  </w:num>
  <w:num w:numId="9" w16cid:durableId="46801708">
    <w:abstractNumId w:val="1"/>
  </w:num>
  <w:num w:numId="10" w16cid:durableId="1279528642">
    <w:abstractNumId w:val="1"/>
  </w:num>
  <w:num w:numId="11" w16cid:durableId="378090949">
    <w:abstractNumId w:val="3"/>
  </w:num>
  <w:num w:numId="12" w16cid:durableId="1844585893">
    <w:abstractNumId w:val="4"/>
  </w:num>
  <w:num w:numId="13" w16cid:durableId="1493762925">
    <w:abstractNumId w:val="14"/>
  </w:num>
  <w:num w:numId="14" w16cid:durableId="120002722">
    <w:abstractNumId w:val="10"/>
  </w:num>
  <w:num w:numId="15" w16cid:durableId="670334888">
    <w:abstractNumId w:val="8"/>
  </w:num>
  <w:num w:numId="16" w16cid:durableId="1186602962">
    <w:abstractNumId w:val="13"/>
  </w:num>
  <w:num w:numId="17" w16cid:durableId="1393819792">
    <w:abstractNumId w:val="5"/>
  </w:num>
  <w:num w:numId="18" w16cid:durableId="662198569">
    <w:abstractNumId w:val="11"/>
  </w:num>
  <w:num w:numId="19" w16cid:durableId="305165888">
    <w:abstractNumId w:val="17"/>
  </w:num>
  <w:num w:numId="20" w16cid:durableId="1863392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95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3DB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106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Normalvärden</dc:title>
  <dc:subject/>
  <dc:creator>patrik.jens.johansson@vgregion.se</dc:creator>
  <keywords/>
  <lastModifiedBy>Carina Isbrand Fransson</lastModifiedBy>
  <revision>3</revision>
  <lastPrinted>2016-03-31T10:56:00.0000000Z</lastPrinted>
  <dcterms:created xsi:type="dcterms:W3CDTF">2022-05-23T03:48:00.0000000Z</dcterms:created>
  <dcterms:modified xsi:type="dcterms:W3CDTF">2024-01-11T12:37:00.0000000Z</dcterms:modified>
</coreProperties>
</file>