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220B" w14:textId="77777777" w:rsidR="006C5C9E" w:rsidRDefault="006C5C9E" w:rsidP="00F35B05">
      <w:pPr>
        <w:pStyle w:val="Rubrik2"/>
        <w:sectPr w:rsidR="006C5C9E" w:rsidSect="006C5C9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B6D070" w14:textId="77777777" w:rsidR="006C5C9E" w:rsidRPr="006C5C9E" w:rsidRDefault="006C5C9E" w:rsidP="006C5C9E">
      <w:pPr>
        <w:spacing w:after="0" w:line="240" w:lineRule="auto"/>
        <w:ind w:left="0" w:right="0"/>
        <w:rPr>
          <w:szCs w:val="20"/>
        </w:rPr>
      </w:pPr>
    </w:p>
    <w:p w14:paraId="17670666" w14:textId="77777777" w:rsidR="006C5C9E" w:rsidRPr="006C5C9E" w:rsidRDefault="006C5C9E" w:rsidP="006C5C9E">
      <w:pPr>
        <w:spacing w:after="0" w:line="240" w:lineRule="auto"/>
        <w:ind w:left="0" w:right="0"/>
        <w:rPr>
          <w:szCs w:val="20"/>
        </w:rPr>
      </w:pPr>
    </w:p>
    <w:p w14:paraId="666D22E3" w14:textId="4B9957B0" w:rsidR="006C5C9E" w:rsidRPr="006C5C9E" w:rsidRDefault="006C5C9E" w:rsidP="006C5C9E">
      <w:pPr>
        <w:spacing w:after="0" w:line="240" w:lineRule="auto"/>
        <w:ind w:left="0" w:right="0"/>
        <w:rPr>
          <w:szCs w:val="20"/>
        </w:rPr>
      </w:pPr>
      <w:r w:rsidRPr="006C5C9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2041C" wp14:editId="33046B6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4DC9D" w14:textId="77777777" w:rsidR="006C5C9E" w:rsidRPr="003D37FD" w:rsidRDefault="006C5C9E" w:rsidP="006C5C9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13174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5204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A14DC9D" w14:textId="77777777" w:rsidR="006C5C9E" w:rsidRPr="003D37FD" w:rsidRDefault="006C5C9E" w:rsidP="006C5C9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13174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C5C9E" w:rsidRPr="006C5C9E" w14:paraId="4D5B28CF" w14:textId="77777777" w:rsidTr="00CC079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3E04246" w14:textId="77777777" w:rsidR="006C5C9E" w:rsidRPr="006C5C9E" w:rsidRDefault="006C5C9E" w:rsidP="00D91C5F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C5C9E">
              <w:rPr>
                <w:noProof/>
              </w:rPr>
              <w:t>Barn - Isoprenalin – Doseringstabell</w:t>
            </w:r>
          </w:p>
        </w:tc>
      </w:tr>
    </w:tbl>
    <w:p w14:paraId="3D395B93" w14:textId="77777777" w:rsidR="006C5C9E" w:rsidRPr="006C5C9E" w:rsidRDefault="006C5C9E" w:rsidP="006C5C9E">
      <w:pPr>
        <w:keepNext/>
        <w:spacing w:after="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5C7AF017" w14:textId="5308C796" w:rsidR="006C5C9E" w:rsidRPr="006C5C9E" w:rsidRDefault="006C5C9E" w:rsidP="00D91C5F">
      <w:pPr>
        <w:pStyle w:val="Rubrik2"/>
      </w:pPr>
      <w:r w:rsidRPr="006C5C9E">
        <w:t>Revidering i denna version</w:t>
      </w:r>
    </w:p>
    <w:p w14:paraId="6AF7060B" w14:textId="4E639229" w:rsidR="00D91C5F" w:rsidRPr="006C5C9E" w:rsidRDefault="004E3B96" w:rsidP="00D91C5F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Inga förändringar, uppdaterad i giltighetstid.</w:t>
      </w:r>
    </w:p>
    <w:p w14:paraId="14C5BC7C" w14:textId="77777777" w:rsidR="006C5C9E" w:rsidRPr="006C5C9E" w:rsidRDefault="006C5C9E" w:rsidP="00D91C5F">
      <w:pPr>
        <w:pStyle w:val="Rubrik2"/>
      </w:pPr>
      <w:r w:rsidRPr="006C5C9E">
        <w:t>Syfte</w:t>
      </w:r>
    </w:p>
    <w:p w14:paraId="00DC9474" w14:textId="792CA41D" w:rsidR="006C5C9E" w:rsidRPr="006C5C9E" w:rsidRDefault="006C5C9E" w:rsidP="00D91C5F">
      <w:pPr>
        <w:tabs>
          <w:tab w:val="left" w:pos="5520"/>
        </w:tabs>
        <w:spacing w:after="0" w:line="240" w:lineRule="auto"/>
        <w:ind w:left="993" w:right="0"/>
        <w:rPr>
          <w:szCs w:val="20"/>
        </w:rPr>
      </w:pPr>
      <w:r w:rsidRPr="006C5C9E">
        <w:rPr>
          <w:szCs w:val="20"/>
        </w:rPr>
        <w:t>Enhetliga och säkra rutiner för beredning och dosering av läkemedel som administreras via sprut- eller volympump.</w:t>
      </w:r>
    </w:p>
    <w:p w14:paraId="2937CA7C" w14:textId="77777777" w:rsidR="006C5C9E" w:rsidRPr="006C5C9E" w:rsidRDefault="006C5C9E" w:rsidP="00D91C5F">
      <w:pPr>
        <w:spacing w:after="0" w:line="240" w:lineRule="auto"/>
        <w:ind w:left="993" w:right="0"/>
        <w:rPr>
          <w:szCs w:val="20"/>
        </w:rPr>
      </w:pPr>
      <w:r w:rsidRPr="006C5C9E">
        <w:rPr>
          <w:szCs w:val="20"/>
        </w:rPr>
        <w:tab/>
      </w:r>
    </w:p>
    <w:p w14:paraId="5C5FAE32" w14:textId="77777777" w:rsidR="006C5C9E" w:rsidRPr="006C5C9E" w:rsidRDefault="006C5C9E" w:rsidP="00D91C5F">
      <w:pPr>
        <w:pStyle w:val="Rubrik2"/>
      </w:pPr>
      <w:r w:rsidRPr="006C5C9E">
        <w:t>Vilka berörs</w:t>
      </w:r>
    </w:p>
    <w:p w14:paraId="5DAA8D84" w14:textId="77777777" w:rsidR="006C5C9E" w:rsidRPr="006C5C9E" w:rsidRDefault="006C5C9E" w:rsidP="00D91C5F">
      <w:pPr>
        <w:spacing w:before="120" w:after="0" w:line="240" w:lineRule="auto"/>
        <w:ind w:left="993" w:right="1162"/>
      </w:pPr>
      <w:r w:rsidRPr="006C5C9E">
        <w:t>Sjuksköterskor och läkare inom AnOpIVA-kliniken</w:t>
      </w:r>
    </w:p>
    <w:p w14:paraId="7303DEE9" w14:textId="77777777" w:rsidR="006C5C9E" w:rsidRPr="006C5C9E" w:rsidRDefault="006C5C9E" w:rsidP="00D91C5F">
      <w:pPr>
        <w:spacing w:after="0" w:line="240" w:lineRule="auto"/>
        <w:ind w:left="993" w:right="1161"/>
      </w:pPr>
    </w:p>
    <w:p w14:paraId="768B884D" w14:textId="77777777" w:rsidR="006C5C9E" w:rsidRPr="006C5C9E" w:rsidRDefault="006C5C9E" w:rsidP="00D91C5F">
      <w:pPr>
        <w:pStyle w:val="Rubrik2"/>
      </w:pPr>
      <w:r w:rsidRPr="006C5C9E">
        <w:t>Isoprenalin - Barn - doseringstabell</w:t>
      </w:r>
    </w:p>
    <w:p w14:paraId="61F8F552" w14:textId="77777777" w:rsidR="006C5C9E" w:rsidRPr="006C5C9E" w:rsidRDefault="006C5C9E" w:rsidP="00D91C5F">
      <w:pPr>
        <w:tabs>
          <w:tab w:val="left" w:pos="1304"/>
          <w:tab w:val="center" w:pos="4536"/>
        </w:tabs>
        <w:spacing w:before="120" w:after="0" w:line="240" w:lineRule="auto"/>
        <w:ind w:left="993" w:right="0"/>
        <w:rPr>
          <w:rFonts w:ascii="Arial" w:hAnsi="Arial"/>
          <w:bCs/>
        </w:rPr>
      </w:pPr>
      <w:r w:rsidRPr="006C5C9E">
        <w:rPr>
          <w:rFonts w:ascii="Arial" w:hAnsi="Arial"/>
          <w:bCs/>
        </w:rPr>
        <w:t>Sprutpump</w:t>
      </w:r>
    </w:p>
    <w:p w14:paraId="26E834AA" w14:textId="77777777" w:rsidR="006C5C9E" w:rsidRPr="006C5C9E" w:rsidRDefault="006C5C9E" w:rsidP="00D91C5F">
      <w:pPr>
        <w:spacing w:after="0" w:line="240" w:lineRule="auto"/>
        <w:ind w:left="993" w:right="0"/>
        <w:rPr>
          <w:b/>
          <w:bCs/>
          <w:szCs w:val="20"/>
        </w:rPr>
      </w:pPr>
    </w:p>
    <w:p w14:paraId="35392A7C" w14:textId="77777777" w:rsidR="006C5C9E" w:rsidRPr="006C5C9E" w:rsidRDefault="006C5C9E" w:rsidP="00AC1300">
      <w:pPr>
        <w:spacing w:line="240" w:lineRule="auto"/>
        <w:ind w:left="993" w:right="-1561"/>
        <w:rPr>
          <w:b/>
          <w:bCs/>
          <w:szCs w:val="20"/>
        </w:rPr>
      </w:pPr>
      <w:r w:rsidRPr="006C5C9E">
        <w:rPr>
          <w:b/>
          <w:bCs/>
          <w:szCs w:val="20"/>
        </w:rPr>
        <w:t>Blandning:</w:t>
      </w:r>
      <w:r w:rsidRPr="006C5C9E">
        <w:rPr>
          <w:b/>
          <w:bCs/>
          <w:szCs w:val="20"/>
        </w:rPr>
        <w:tab/>
      </w:r>
      <w:r w:rsidRPr="006C5C9E">
        <w:rPr>
          <w:b/>
          <w:bCs/>
          <w:szCs w:val="20"/>
        </w:rPr>
        <w:tab/>
      </w:r>
      <w:r w:rsidRPr="006C5C9E">
        <w:rPr>
          <w:szCs w:val="20"/>
        </w:rPr>
        <w:t>Isuprel 0,2 mg/ml, 2,5 ml (0,5 mg) blandas i 47,5 ml Glucos 5 %.</w:t>
      </w:r>
    </w:p>
    <w:p w14:paraId="6D1FB0E2" w14:textId="32F2D103" w:rsidR="006C5C9E" w:rsidRPr="006C5C9E" w:rsidRDefault="006C5C9E" w:rsidP="00D91C5F">
      <w:pPr>
        <w:spacing w:line="240" w:lineRule="auto"/>
        <w:ind w:left="993" w:right="0"/>
        <w:rPr>
          <w:b/>
          <w:bCs/>
          <w:szCs w:val="20"/>
        </w:rPr>
      </w:pPr>
      <w:r w:rsidRPr="006C5C9E">
        <w:rPr>
          <w:b/>
          <w:bCs/>
          <w:szCs w:val="20"/>
        </w:rPr>
        <w:t>Koncentration:</w:t>
      </w:r>
      <w:r w:rsidRPr="006C5C9E">
        <w:rPr>
          <w:b/>
          <w:bCs/>
          <w:szCs w:val="20"/>
        </w:rPr>
        <w:tab/>
      </w:r>
      <w:r w:rsidR="00AC1300">
        <w:rPr>
          <w:b/>
          <w:bCs/>
          <w:szCs w:val="20"/>
        </w:rPr>
        <w:tab/>
      </w:r>
      <w:r w:rsidRPr="006C5C9E">
        <w:rPr>
          <w:szCs w:val="20"/>
        </w:rPr>
        <w:t xml:space="preserve">10 </w:t>
      </w:r>
      <w:r w:rsidRPr="006C5C9E">
        <w:rPr>
          <w:rFonts w:ascii="Symbol" w:hAnsi="Symbol"/>
          <w:szCs w:val="20"/>
        </w:rPr>
        <w:sym w:font="Symbol" w:char="F06D"/>
      </w:r>
      <w:r w:rsidRPr="006C5C9E">
        <w:rPr>
          <w:szCs w:val="20"/>
        </w:rPr>
        <w:t>g/ml</w:t>
      </w:r>
    </w:p>
    <w:p w14:paraId="73D1C622" w14:textId="7AEFAEF4" w:rsidR="006C5C9E" w:rsidRPr="004F3FAF" w:rsidRDefault="006C5C9E" w:rsidP="00D91C5F">
      <w:pPr>
        <w:spacing w:line="240" w:lineRule="auto"/>
        <w:ind w:left="993" w:right="0"/>
        <w:rPr>
          <w:b/>
          <w:bCs/>
          <w:szCs w:val="20"/>
        </w:rPr>
      </w:pPr>
      <w:r w:rsidRPr="006C5C9E">
        <w:rPr>
          <w:b/>
          <w:bCs/>
          <w:szCs w:val="20"/>
        </w:rPr>
        <w:t>Startdos:</w:t>
      </w:r>
      <w:r w:rsidRPr="006C5C9E">
        <w:rPr>
          <w:b/>
          <w:bCs/>
          <w:szCs w:val="20"/>
        </w:rPr>
        <w:tab/>
      </w:r>
      <w:r w:rsidRPr="006C5C9E">
        <w:rPr>
          <w:b/>
          <w:bCs/>
          <w:szCs w:val="20"/>
        </w:rPr>
        <w:tab/>
      </w:r>
      <w:r w:rsidRPr="004F3FAF">
        <w:rPr>
          <w:szCs w:val="20"/>
        </w:rPr>
        <w:t xml:space="preserve">0,1 </w:t>
      </w:r>
      <w:r w:rsidRPr="004F3FAF">
        <w:rPr>
          <w:rFonts w:ascii="Symbol" w:hAnsi="Symbol"/>
          <w:szCs w:val="20"/>
        </w:rPr>
        <w:sym w:font="Symbol" w:char="F06D"/>
      </w:r>
      <w:r w:rsidRPr="004F3FAF">
        <w:rPr>
          <w:szCs w:val="20"/>
        </w:rPr>
        <w:t>g/kg/min</w:t>
      </w:r>
      <w:r w:rsidR="00BE7181" w:rsidRPr="004F3FAF">
        <w:rPr>
          <w:szCs w:val="20"/>
        </w:rPr>
        <w:t xml:space="preserve"> </w:t>
      </w:r>
    </w:p>
    <w:p w14:paraId="51AB0641" w14:textId="1B4EBD09" w:rsidR="006C5C9E" w:rsidRPr="00BE7181" w:rsidRDefault="006C5C9E" w:rsidP="00D91C5F">
      <w:pPr>
        <w:spacing w:line="240" w:lineRule="auto"/>
        <w:ind w:left="993" w:right="0"/>
        <w:rPr>
          <w:b/>
          <w:bCs/>
          <w:color w:val="FF0000"/>
          <w:szCs w:val="20"/>
        </w:rPr>
      </w:pPr>
      <w:r w:rsidRPr="006C5C9E">
        <w:rPr>
          <w:b/>
          <w:bCs/>
          <w:szCs w:val="20"/>
        </w:rPr>
        <w:t>Normalintervall:</w:t>
      </w:r>
      <w:r w:rsidRPr="006C5C9E">
        <w:rPr>
          <w:b/>
          <w:bCs/>
          <w:szCs w:val="20"/>
        </w:rPr>
        <w:tab/>
      </w:r>
      <w:r w:rsidR="00D81C8A" w:rsidRPr="00377B34">
        <w:rPr>
          <w:szCs w:val="20"/>
        </w:rPr>
        <w:t>0,2–1</w:t>
      </w:r>
      <w:r w:rsidR="00377B34" w:rsidRPr="00377B34">
        <w:rPr>
          <w:szCs w:val="20"/>
        </w:rPr>
        <w:t xml:space="preserve"> </w:t>
      </w:r>
      <w:r w:rsidR="00377B34" w:rsidRPr="00377B34">
        <w:rPr>
          <w:rFonts w:ascii="Symbol" w:hAnsi="Symbol"/>
          <w:szCs w:val="20"/>
        </w:rPr>
        <w:sym w:font="Symbol" w:char="F06D"/>
      </w:r>
      <w:r w:rsidR="00377B34" w:rsidRPr="00377B34">
        <w:rPr>
          <w:szCs w:val="20"/>
        </w:rPr>
        <w:t xml:space="preserve">g/kg/min </w:t>
      </w:r>
    </w:p>
    <w:p w14:paraId="291BC7DA" w14:textId="77777777" w:rsidR="006C5C9E" w:rsidRDefault="006C5C9E" w:rsidP="00D91C5F">
      <w:pPr>
        <w:spacing w:line="240" w:lineRule="auto"/>
        <w:ind w:left="993" w:right="0"/>
        <w:rPr>
          <w:szCs w:val="20"/>
        </w:rPr>
      </w:pPr>
      <w:r w:rsidRPr="006C5C9E">
        <w:rPr>
          <w:b/>
          <w:bCs/>
          <w:szCs w:val="20"/>
        </w:rPr>
        <w:t>OBS!</w:t>
      </w:r>
      <w:r w:rsidRPr="006C5C9E">
        <w:rPr>
          <w:b/>
          <w:bCs/>
          <w:szCs w:val="20"/>
        </w:rPr>
        <w:tab/>
      </w:r>
      <w:r w:rsidRPr="006C5C9E">
        <w:rPr>
          <w:b/>
          <w:bCs/>
          <w:szCs w:val="20"/>
        </w:rPr>
        <w:tab/>
      </w:r>
      <w:r w:rsidRPr="006C5C9E">
        <w:rPr>
          <w:szCs w:val="20"/>
        </w:rPr>
        <w:t>Kan ges perifert.</w:t>
      </w:r>
    </w:p>
    <w:p w14:paraId="2256008D" w14:textId="77777777" w:rsidR="00CD692C" w:rsidRDefault="00CD692C" w:rsidP="006C5C9E">
      <w:pPr>
        <w:spacing w:line="240" w:lineRule="auto"/>
        <w:ind w:left="0" w:right="0"/>
        <w:rPr>
          <w:szCs w:val="20"/>
        </w:rPr>
      </w:pPr>
    </w:p>
    <w:p w14:paraId="6F642937" w14:textId="77777777" w:rsidR="00CD692C" w:rsidRDefault="00CD692C" w:rsidP="006C5C9E">
      <w:pPr>
        <w:spacing w:line="240" w:lineRule="auto"/>
        <w:ind w:left="0" w:right="0"/>
        <w:rPr>
          <w:szCs w:val="20"/>
        </w:rPr>
      </w:pPr>
    </w:p>
    <w:p w14:paraId="148FFA5D" w14:textId="77777777" w:rsidR="00CD692C" w:rsidRDefault="00CD692C" w:rsidP="006C5C9E">
      <w:pPr>
        <w:spacing w:line="240" w:lineRule="auto"/>
        <w:ind w:left="0" w:right="0"/>
        <w:rPr>
          <w:szCs w:val="20"/>
        </w:rPr>
      </w:pPr>
    </w:p>
    <w:p w14:paraId="77DE126D" w14:textId="77777777" w:rsidR="00CD692C" w:rsidRDefault="00CD692C" w:rsidP="006C5C9E">
      <w:pPr>
        <w:spacing w:line="240" w:lineRule="auto"/>
        <w:ind w:left="0" w:right="0"/>
        <w:rPr>
          <w:szCs w:val="20"/>
        </w:rPr>
      </w:pPr>
    </w:p>
    <w:p w14:paraId="4D769476" w14:textId="77777777" w:rsidR="00CD692C" w:rsidRPr="006C5C9E" w:rsidRDefault="00CD692C" w:rsidP="006C5C9E">
      <w:pPr>
        <w:spacing w:line="240" w:lineRule="auto"/>
        <w:ind w:left="0" w:right="0"/>
        <w:rPr>
          <w:b/>
          <w:bCs/>
          <w:szCs w:val="20"/>
        </w:rPr>
      </w:pPr>
    </w:p>
    <w:p w14:paraId="29CEC0AD" w14:textId="77777777" w:rsidR="006C5C9E" w:rsidRPr="006C5C9E" w:rsidRDefault="006C5C9E" w:rsidP="006C5C9E">
      <w:pPr>
        <w:spacing w:after="0" w:line="240" w:lineRule="auto"/>
        <w:ind w:left="0" w:right="0"/>
        <w:rPr>
          <w:b/>
          <w:bCs/>
          <w:szCs w:val="20"/>
        </w:rPr>
      </w:pPr>
      <w:r w:rsidRPr="006C5C9E">
        <w:rPr>
          <w:b/>
          <w:bCs/>
          <w:szCs w:val="20"/>
        </w:rPr>
        <w:tab/>
      </w:r>
    </w:p>
    <w:p w14:paraId="7BC27573" w14:textId="6163C8CB" w:rsidR="006C5C9E" w:rsidRDefault="006C5C9E" w:rsidP="006C5C9E">
      <w:pPr>
        <w:spacing w:after="0" w:line="240" w:lineRule="auto"/>
        <w:ind w:left="0" w:right="0"/>
        <w:rPr>
          <w:b/>
          <w:bCs/>
          <w:szCs w:val="20"/>
        </w:rPr>
      </w:pPr>
      <w:r w:rsidRPr="006C5C9E">
        <w:rPr>
          <w:b/>
          <w:bCs/>
          <w:szCs w:val="20"/>
        </w:rPr>
        <w:t>Infusionshastighet ml/tim</w:t>
      </w:r>
    </w:p>
    <w:p w14:paraId="4C1B03C3" w14:textId="77777777" w:rsidR="00D6664E" w:rsidRPr="006C5C9E" w:rsidRDefault="00D6664E" w:rsidP="006C5C9E">
      <w:pPr>
        <w:spacing w:after="0" w:line="240" w:lineRule="auto"/>
        <w:ind w:left="0" w:right="0"/>
        <w:rPr>
          <w:b/>
          <w:bCs/>
          <w:szCs w:val="20"/>
        </w:rPr>
      </w:pPr>
    </w:p>
    <w:tbl>
      <w:tblPr>
        <w:tblW w:w="8958" w:type="dxa"/>
        <w:tblCellSpacing w:w="20" w:type="dxa"/>
        <w:tblInd w:w="77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5"/>
        <w:gridCol w:w="805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6C5C9E" w:rsidRPr="006C5C9E" w14:paraId="5E6237FC" w14:textId="77777777" w:rsidTr="00CC0797">
        <w:trPr>
          <w:trHeight w:val="504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0BD5A" w14:textId="127765B0" w:rsidR="006C5C9E" w:rsidRPr="006C5C9E" w:rsidRDefault="006C5C9E" w:rsidP="006C5C9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7484BB" wp14:editId="6CC3113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-22225</wp:posOffset>
                      </wp:positionV>
                      <wp:extent cx="1014730" cy="46609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4730" cy="4660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46E4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1.75pt" to="78.4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" strokecolor="gray" strokeweight="1pt"/>
                  </w:pict>
                </mc:Fallback>
              </mc:AlternateContent>
            </w:r>
            <w:r w:rsidRPr="006C5C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Vikt (kg)</w:t>
            </w:r>
          </w:p>
          <w:p w14:paraId="790D1A35" w14:textId="77777777" w:rsidR="006C5C9E" w:rsidRPr="006C5C9E" w:rsidRDefault="006C5C9E" w:rsidP="006C5C9E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B34E7B" w14:textId="77777777" w:rsidR="006C5C9E" w:rsidRPr="006C5C9E" w:rsidRDefault="006C5C9E" w:rsidP="006C5C9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Dos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6757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4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51338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6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6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F4600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8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8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D551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0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10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69DE2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15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15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3E655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0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20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80ED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25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25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66" w:type="dxa"/>
            <w:vAlign w:val="center"/>
          </w:tcPr>
          <w:p w14:paraId="64EE1E4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30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30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C7145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smartTag w:uri="urn:schemas-microsoft-com:office:smarttags" w:element="metricconverter">
              <w:smartTagPr>
                <w:attr w:name="ProductID" w:val="40 kg"/>
              </w:smartTagPr>
              <w:r w:rsidRPr="006C5C9E">
                <w:rPr>
                  <w:rFonts w:ascii="Arial" w:hAnsi="Arial" w:cs="Arial"/>
                  <w:b/>
                  <w:bCs/>
                  <w:sz w:val="28"/>
                  <w:szCs w:val="20"/>
                </w:rPr>
                <w:t>40</w:t>
              </w:r>
              <w:r w:rsidRPr="006C5C9E">
                <w:rPr>
                  <w:rFonts w:ascii="Arial" w:hAnsi="Arial" w:cs="Arial"/>
                  <w:sz w:val="16"/>
                  <w:szCs w:val="20"/>
                </w:rPr>
                <w:t xml:space="preserve"> kg</w:t>
              </w:r>
            </w:smartTag>
          </w:p>
        </w:tc>
      </w:tr>
      <w:tr w:rsidR="006C5C9E" w:rsidRPr="006C5C9E" w14:paraId="532D1F0E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AC1DB" w14:textId="77777777" w:rsidR="006C5C9E" w:rsidRPr="006C5C9E" w:rsidRDefault="006C5C9E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0,20 </w:t>
            </w:r>
            <w:r w:rsidRPr="006C5C9E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9A7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B200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6A3FC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DC94C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03EC8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52DC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A5B86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766" w:type="dxa"/>
            <w:vAlign w:val="center"/>
          </w:tcPr>
          <w:p w14:paraId="12F605E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D9A82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</w:tr>
      <w:tr w:rsidR="006C5C9E" w:rsidRPr="006C5C9E" w14:paraId="165C9174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DCF6E" w14:textId="77777777" w:rsidR="006C5C9E" w:rsidRPr="006C5C9E" w:rsidRDefault="006C5C9E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0,30 </w:t>
            </w:r>
            <w:r w:rsidRPr="006C5C9E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BA98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419A1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81121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5D815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8734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2AD1C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7CF22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766" w:type="dxa"/>
            <w:vAlign w:val="center"/>
          </w:tcPr>
          <w:p w14:paraId="3BD21B8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6CB29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</w:tr>
      <w:tr w:rsidR="006C5C9E" w:rsidRPr="006C5C9E" w14:paraId="765714D0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4D366" w14:textId="77777777" w:rsidR="006C5C9E" w:rsidRPr="006C5C9E" w:rsidRDefault="006C5C9E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0,40 </w:t>
            </w:r>
            <w:r w:rsidRPr="006C5C9E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EDC1B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EA896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665D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E0A21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54B9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A3B04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6BB08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vAlign w:val="center"/>
          </w:tcPr>
          <w:p w14:paraId="27E1ECB0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1DA0E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</w:tr>
      <w:tr w:rsidR="006C5C9E" w:rsidRPr="006C5C9E" w14:paraId="6D96F188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66594" w14:textId="77777777" w:rsidR="006C5C9E" w:rsidRPr="006C5C9E" w:rsidRDefault="006C5C9E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6C5C9E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0,50 </w:t>
            </w:r>
            <w:r w:rsidRPr="006C5C9E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3958A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CA082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658BD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74FBB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AB517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20C5F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16A42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  <w:tc>
          <w:tcPr>
            <w:tcW w:w="766" w:type="dxa"/>
            <w:vAlign w:val="center"/>
          </w:tcPr>
          <w:p w14:paraId="6AE64655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51B59" w14:textId="77777777" w:rsidR="006C5C9E" w:rsidRPr="006C5C9E" w:rsidRDefault="006C5C9E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9E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</w:tr>
      <w:tr w:rsidR="000D2B67" w:rsidRPr="006C5C9E" w14:paraId="53289C6C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671F3" w14:textId="1017910E" w:rsidR="000D2B67" w:rsidRPr="006C5C9E" w:rsidRDefault="006F2067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0,60</w:t>
            </w:r>
            <w:r w:rsidR="006F31FA">
              <w:rPr>
                <w:rFonts w:ascii="Arial" w:hAnsi="Arial" w:cs="Arial"/>
                <w:b/>
                <w:bCs/>
                <w:sz w:val="28"/>
                <w:szCs w:val="20"/>
              </w:rPr>
              <w:t xml:space="preserve"> </w:t>
            </w:r>
            <w:r w:rsidR="006F31FA" w:rsidRPr="006C5C9E">
              <w:rPr>
                <w:rFonts w:ascii="Arial" w:hAnsi="Arial" w:cs="Arial"/>
                <w:sz w:val="16"/>
                <w:szCs w:val="20"/>
              </w:rPr>
              <w:t>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E4B0C" w14:textId="37010F1D" w:rsidR="000D2B67" w:rsidRPr="006C5C9E" w:rsidRDefault="00AB2060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1E80B" w14:textId="6617BD8A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FE24A" w14:textId="534B0FFC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8E0C2" w14:textId="3EA67AE9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3754D" w14:textId="2CFF5882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7EA82" w14:textId="6B3B0C2C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C4767" w14:textId="136BCD0A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66" w:type="dxa"/>
            <w:vAlign w:val="center"/>
          </w:tcPr>
          <w:p w14:paraId="151C33E1" w14:textId="5324C9C4" w:rsidR="000D2B67" w:rsidRPr="006C5C9E" w:rsidRDefault="00684EB3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F0325" w14:textId="0349C69E" w:rsidR="000D2B67" w:rsidRPr="006C5C9E" w:rsidRDefault="00326507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</w:tr>
      <w:tr w:rsidR="00AD577D" w:rsidRPr="006C5C9E" w14:paraId="3C3F4EBA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13DC8" w14:textId="65D8AA68" w:rsidR="00AD577D" w:rsidRPr="006C5C9E" w:rsidRDefault="006F31FA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0,70</w:t>
            </w:r>
            <w:r w:rsidRPr="006C5C9E">
              <w:rPr>
                <w:rFonts w:ascii="Arial" w:hAnsi="Arial" w:cs="Arial"/>
                <w:sz w:val="16"/>
                <w:szCs w:val="20"/>
              </w:rPr>
              <w:t xml:space="preserve"> 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BCB17" w14:textId="4D433E2B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B1C5A" w14:textId="3B3CE4FD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B9138" w14:textId="78D4EE4B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EFA2B" w14:textId="0B0A3298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021E1" w14:textId="211A8591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0A1E9" w14:textId="0FFFCC4C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03413" w14:textId="3BF9A115" w:rsidR="00AD577D" w:rsidRPr="006C5C9E" w:rsidRDefault="00970155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766" w:type="dxa"/>
            <w:vAlign w:val="center"/>
          </w:tcPr>
          <w:p w14:paraId="626A7ADE" w14:textId="137D9B62" w:rsidR="00AD577D" w:rsidRPr="006C5C9E" w:rsidRDefault="0075552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78CE" w14:textId="377C1F3B" w:rsidR="00AD577D" w:rsidRPr="006C5C9E" w:rsidRDefault="0075552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168,0</w:t>
            </w:r>
          </w:p>
        </w:tc>
      </w:tr>
      <w:tr w:rsidR="00AD577D" w:rsidRPr="006C5C9E" w14:paraId="670D9049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CC11C" w14:textId="249AEE42" w:rsidR="00AD577D" w:rsidRPr="006C5C9E" w:rsidRDefault="004050E3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0,80</w:t>
            </w:r>
            <w:r w:rsidRPr="006C5C9E">
              <w:rPr>
                <w:rFonts w:ascii="Arial" w:hAnsi="Arial" w:cs="Arial"/>
                <w:sz w:val="16"/>
                <w:szCs w:val="20"/>
              </w:rPr>
              <w:t xml:space="preserve"> 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90400" w14:textId="22E64521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B29A7" w14:textId="2975D805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9A13E" w14:textId="75D517DC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B9C7E" w14:textId="3DFBF0D7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F66DC" w14:textId="02A812E1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500" w14:textId="0AFDE89E" w:rsidR="00AD577D" w:rsidRPr="006C5C9E" w:rsidRDefault="0041483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EAD3D" w14:textId="5066C7DD" w:rsidR="00AD577D" w:rsidRPr="006C5C9E" w:rsidRDefault="007C3681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766" w:type="dxa"/>
            <w:vAlign w:val="center"/>
          </w:tcPr>
          <w:p w14:paraId="5978C7A3" w14:textId="68D52845" w:rsidR="00AD577D" w:rsidRPr="006C5C9E" w:rsidRDefault="007C3681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FA730" w14:textId="7978D27D" w:rsidR="00AD577D" w:rsidRPr="006C5C9E" w:rsidRDefault="007C3681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</w:tr>
      <w:tr w:rsidR="00AD577D" w:rsidRPr="006C5C9E" w14:paraId="362650C4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34E9" w14:textId="230B4AA8" w:rsidR="00AD577D" w:rsidRPr="006C5C9E" w:rsidRDefault="004050E3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0,90</w:t>
            </w:r>
            <w:r w:rsidRPr="006C5C9E">
              <w:rPr>
                <w:rFonts w:ascii="Arial" w:hAnsi="Arial" w:cs="Arial"/>
                <w:sz w:val="16"/>
                <w:szCs w:val="20"/>
              </w:rPr>
              <w:t xml:space="preserve"> 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28B69" w14:textId="296241C6" w:rsidR="00AD577D" w:rsidRPr="006C5C9E" w:rsidRDefault="008233B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B20E6" w14:textId="36194C95" w:rsidR="00AD577D" w:rsidRPr="006C5C9E" w:rsidRDefault="008233B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E4A7" w14:textId="205F9C6A" w:rsidR="00AD577D" w:rsidRPr="006C5C9E" w:rsidRDefault="008233B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5D75A" w14:textId="75FBBD83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354C3" w14:textId="14266229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981A" w14:textId="1E9E3D01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3006D" w14:textId="690A72FA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135,0</w:t>
            </w:r>
          </w:p>
        </w:tc>
        <w:tc>
          <w:tcPr>
            <w:tcW w:w="766" w:type="dxa"/>
            <w:vAlign w:val="center"/>
          </w:tcPr>
          <w:p w14:paraId="2BE42D6A" w14:textId="7A7E6A9B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F10D9" w14:textId="75EF7727" w:rsidR="00AD577D" w:rsidRPr="006C5C9E" w:rsidRDefault="00BB22A4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216,0</w:t>
            </w:r>
          </w:p>
        </w:tc>
      </w:tr>
      <w:tr w:rsidR="00AD577D" w:rsidRPr="006C5C9E" w14:paraId="5BF98A2C" w14:textId="77777777" w:rsidTr="00CC0797">
        <w:trPr>
          <w:trHeight w:val="255"/>
          <w:tblCellSpacing w:w="20" w:type="dxa"/>
        </w:trPr>
        <w:tc>
          <w:tcPr>
            <w:tcW w:w="16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ADB7C" w14:textId="6851C1F4" w:rsidR="00AD577D" w:rsidRPr="006C5C9E" w:rsidRDefault="004050E3" w:rsidP="006C5C9E">
            <w:pPr>
              <w:spacing w:after="0" w:line="240" w:lineRule="auto"/>
              <w:ind w:left="0" w:right="92"/>
              <w:jc w:val="right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1,0</w:t>
            </w:r>
            <w:r w:rsidRPr="006C5C9E">
              <w:rPr>
                <w:rFonts w:ascii="Arial" w:hAnsi="Arial" w:cs="Arial"/>
                <w:sz w:val="16"/>
                <w:szCs w:val="20"/>
              </w:rPr>
              <w:t xml:space="preserve"> ug/kg/min</w:t>
            </w:r>
          </w:p>
        </w:tc>
        <w:tc>
          <w:tcPr>
            <w:tcW w:w="7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2FA5E" w14:textId="313A2CE0" w:rsidR="00AD577D" w:rsidRPr="006C5C9E" w:rsidRDefault="00E11D4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BA538" w14:textId="4B7B2079" w:rsidR="00AD577D" w:rsidRPr="006C5C9E" w:rsidRDefault="00E11D4F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E0A3F" w14:textId="051F03CE" w:rsidR="00AD577D" w:rsidRPr="006C5C9E" w:rsidRDefault="00B40BC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BCF82" w14:textId="21D87FA4" w:rsidR="00AD577D" w:rsidRPr="006C5C9E" w:rsidRDefault="00B40BC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5FAF" w14:textId="5AA64E18" w:rsidR="00AD577D" w:rsidRPr="006C5C9E" w:rsidRDefault="00B40BC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76B8F" w14:textId="3E74170E" w:rsidR="00AD577D" w:rsidRPr="006C5C9E" w:rsidRDefault="00B40BC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112,0</w:t>
            </w:r>
          </w:p>
        </w:tc>
        <w:tc>
          <w:tcPr>
            <w:tcW w:w="7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FC28" w14:textId="6CE260DC" w:rsidR="00AD577D" w:rsidRPr="006C5C9E" w:rsidRDefault="00B40BC6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766" w:type="dxa"/>
            <w:vAlign w:val="center"/>
          </w:tcPr>
          <w:p w14:paraId="00274EA5" w14:textId="5F0F2F25" w:rsidR="00AD577D" w:rsidRPr="006C5C9E" w:rsidRDefault="004741A7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180,0</w:t>
            </w:r>
          </w:p>
        </w:tc>
        <w:tc>
          <w:tcPr>
            <w:tcW w:w="7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0C7AF" w14:textId="584F8E69" w:rsidR="00AD577D" w:rsidRPr="006C5C9E" w:rsidRDefault="004741A7" w:rsidP="006C5C9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240,0</w:t>
            </w:r>
          </w:p>
        </w:tc>
      </w:tr>
    </w:tbl>
    <w:p w14:paraId="52BCE431" w14:textId="77777777" w:rsidR="006C5C9E" w:rsidRPr="006C5C9E" w:rsidRDefault="006C5C9E" w:rsidP="006C5C9E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C5C9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" name="Bildobjekt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3815701">
    <w:abstractNumId w:val="17"/>
  </w:num>
  <w:num w:numId="2" w16cid:durableId="623001798">
    <w:abstractNumId w:val="14"/>
  </w:num>
  <w:num w:numId="3" w16cid:durableId="1744447492">
    <w:abstractNumId w:val="0"/>
  </w:num>
  <w:num w:numId="4" w16cid:durableId="1633897875">
    <w:abstractNumId w:val="6"/>
  </w:num>
  <w:num w:numId="5" w16cid:durableId="749546541">
    <w:abstractNumId w:val="15"/>
  </w:num>
  <w:num w:numId="6" w16cid:durableId="1286351833">
    <w:abstractNumId w:val="2"/>
  </w:num>
  <w:num w:numId="7" w16cid:durableId="666131253">
    <w:abstractNumId w:val="11"/>
  </w:num>
  <w:num w:numId="8" w16cid:durableId="1384981110">
    <w:abstractNumId w:val="8"/>
  </w:num>
  <w:num w:numId="9" w16cid:durableId="1665932614">
    <w:abstractNumId w:val="1"/>
  </w:num>
  <w:num w:numId="10" w16cid:durableId="1759793041">
    <w:abstractNumId w:val="1"/>
  </w:num>
  <w:num w:numId="11" w16cid:durableId="169954836">
    <w:abstractNumId w:val="3"/>
  </w:num>
  <w:num w:numId="12" w16cid:durableId="124125723">
    <w:abstractNumId w:val="4"/>
  </w:num>
  <w:num w:numId="13" w16cid:durableId="48773643">
    <w:abstractNumId w:val="13"/>
  </w:num>
  <w:num w:numId="14" w16cid:durableId="389422255">
    <w:abstractNumId w:val="9"/>
  </w:num>
  <w:num w:numId="15" w16cid:durableId="1054238581">
    <w:abstractNumId w:val="7"/>
  </w:num>
  <w:num w:numId="16" w16cid:durableId="1412697321">
    <w:abstractNumId w:val="12"/>
  </w:num>
  <w:num w:numId="17" w16cid:durableId="314334119">
    <w:abstractNumId w:val="5"/>
  </w:num>
  <w:num w:numId="18" w16cid:durableId="199172210">
    <w:abstractNumId w:val="10"/>
  </w:num>
  <w:num w:numId="19" w16cid:durableId="6168333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FAB"/>
    <w:rsid w:val="000D2B6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CE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507"/>
    <w:rsid w:val="00326C24"/>
    <w:rsid w:val="00330160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B34"/>
    <w:rsid w:val="003810AB"/>
    <w:rsid w:val="00384019"/>
    <w:rsid w:val="003854F1"/>
    <w:rsid w:val="003906CC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0E3"/>
    <w:rsid w:val="00406BEA"/>
    <w:rsid w:val="00413A60"/>
    <w:rsid w:val="0041483F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41A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3B96"/>
    <w:rsid w:val="004F3FAF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02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EB3"/>
    <w:rsid w:val="006A2789"/>
    <w:rsid w:val="006A4978"/>
    <w:rsid w:val="006A7261"/>
    <w:rsid w:val="006B0D29"/>
    <w:rsid w:val="006B1819"/>
    <w:rsid w:val="006B5DE7"/>
    <w:rsid w:val="006C5048"/>
    <w:rsid w:val="006C5C9E"/>
    <w:rsid w:val="006C6A4B"/>
    <w:rsid w:val="006C779F"/>
    <w:rsid w:val="006D01F5"/>
    <w:rsid w:val="006D0CFB"/>
    <w:rsid w:val="006D30C0"/>
    <w:rsid w:val="006D7535"/>
    <w:rsid w:val="006E450B"/>
    <w:rsid w:val="006F0D7E"/>
    <w:rsid w:val="006F2067"/>
    <w:rsid w:val="006F31F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5526"/>
    <w:rsid w:val="00760038"/>
    <w:rsid w:val="00762EE0"/>
    <w:rsid w:val="00765C41"/>
    <w:rsid w:val="00771100"/>
    <w:rsid w:val="007759DD"/>
    <w:rsid w:val="0078609F"/>
    <w:rsid w:val="007917BA"/>
    <w:rsid w:val="007A5C6F"/>
    <w:rsid w:val="007C3681"/>
    <w:rsid w:val="007D4241"/>
    <w:rsid w:val="007D4317"/>
    <w:rsid w:val="007D4EA3"/>
    <w:rsid w:val="007F1CFF"/>
    <w:rsid w:val="007F5DD5"/>
    <w:rsid w:val="0080347B"/>
    <w:rsid w:val="00821A1B"/>
    <w:rsid w:val="008233BF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155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169"/>
    <w:rsid w:val="009F4A56"/>
    <w:rsid w:val="009F4E65"/>
    <w:rsid w:val="00A006A5"/>
    <w:rsid w:val="00A0207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66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DC1"/>
    <w:rsid w:val="00AA6EB4"/>
    <w:rsid w:val="00AA767D"/>
    <w:rsid w:val="00AB0CC9"/>
    <w:rsid w:val="00AB2060"/>
    <w:rsid w:val="00AC1300"/>
    <w:rsid w:val="00AC3FF6"/>
    <w:rsid w:val="00AD577D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BC6"/>
    <w:rsid w:val="00B41789"/>
    <w:rsid w:val="00B46C03"/>
    <w:rsid w:val="00B516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2A4"/>
    <w:rsid w:val="00BB69DB"/>
    <w:rsid w:val="00BC322E"/>
    <w:rsid w:val="00BC44CD"/>
    <w:rsid w:val="00BC48A6"/>
    <w:rsid w:val="00BE718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2E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92C"/>
    <w:rsid w:val="00CE4B73"/>
    <w:rsid w:val="00CF70BB"/>
    <w:rsid w:val="00D074DB"/>
    <w:rsid w:val="00D139CF"/>
    <w:rsid w:val="00D37E7F"/>
    <w:rsid w:val="00D47AD7"/>
    <w:rsid w:val="00D51529"/>
    <w:rsid w:val="00D6664E"/>
    <w:rsid w:val="00D81C8A"/>
    <w:rsid w:val="00D85218"/>
    <w:rsid w:val="00D915B1"/>
    <w:rsid w:val="00D91C5F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1D4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24</TotalTime>
  <Pages>2</Pages>
  <Words>194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Isoprenalin – Doseringstabell</dc:title>
  <dc:subject/>
  <dc:creator>patrik.jens.johansson@vgregion.se</dc:creator>
  <keywords/>
  <lastModifiedBy>Carina Isbrand Fransson</lastModifiedBy>
  <revision>41</revision>
  <lastPrinted>2016-03-31T10:56:00.0000000Z</lastPrinted>
  <dcterms:created xsi:type="dcterms:W3CDTF">2022-05-23T03:48:00.0000000Z</dcterms:created>
  <dcterms:modified xsi:type="dcterms:W3CDTF">2025-03-19T08:07:00.0000000Z</dcterms:modified>
</coreProperties>
</file>