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96E2F" w14:textId="77777777" w:rsidR="00890C20" w:rsidRDefault="00890C20" w:rsidP="00F35B05">
      <w:pPr>
        <w:pStyle w:val="Rubrik2"/>
        <w:sectPr w:rsidR="00890C20" w:rsidSect="00890C2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E74B214" w14:textId="77777777" w:rsidR="00890C20" w:rsidRPr="00890C20" w:rsidRDefault="00890C20" w:rsidP="00890C20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890C20" w:rsidRPr="00890C20" w14:paraId="57E1C230" w14:textId="77777777" w:rsidTr="00880E20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DE07B29" w14:textId="77777777" w:rsidR="00890C20" w:rsidRPr="00890C20" w:rsidRDefault="00890C20" w:rsidP="0078727F">
            <w:pPr>
              <w:pStyle w:val="Rubrik1"/>
            </w:pPr>
            <w:r w:rsidRPr="00890C20">
              <w:t>Registrering av mat- och vätskelista</w:t>
            </w:r>
          </w:p>
        </w:tc>
      </w:tr>
    </w:tbl>
    <w:p w14:paraId="0AE393AB" w14:textId="03216C5C" w:rsidR="00890C20" w:rsidRDefault="0078727F" w:rsidP="0078727F">
      <w:pPr>
        <w:pStyle w:val="Rubrik2"/>
      </w:pPr>
      <w:bookmarkStart w:id="1" w:name="_Toc501440349"/>
      <w:r>
        <w:t>Revidering i denna version</w:t>
      </w:r>
    </w:p>
    <w:p w14:paraId="658F1BC1" w14:textId="3017472B" w:rsidR="0078727F" w:rsidRPr="0078727F" w:rsidRDefault="0078727F" w:rsidP="0078727F">
      <w:r>
        <w:t xml:space="preserve">Inga ändringar. Uppdaterad i giltighetstid. </w:t>
      </w:r>
    </w:p>
    <w:p w14:paraId="57A4ADA2" w14:textId="77777777" w:rsidR="00890C20" w:rsidRPr="00890C20" w:rsidRDefault="00890C20" w:rsidP="0078727F">
      <w:pPr>
        <w:pStyle w:val="Rubrik2"/>
      </w:pPr>
      <w:r w:rsidRPr="00890C20">
        <w:t>Bakgrund</w:t>
      </w:r>
    </w:p>
    <w:p w14:paraId="63A607A0" w14:textId="77777777" w:rsidR="00890C20" w:rsidRPr="00890C20" w:rsidRDefault="00890C20" w:rsidP="0078727F">
      <w:pPr>
        <w:spacing w:after="0" w:line="240" w:lineRule="auto"/>
        <w:ind w:left="993" w:right="565"/>
        <w:rPr>
          <w:szCs w:val="20"/>
        </w:rPr>
      </w:pPr>
      <w:r w:rsidRPr="00890C20">
        <w:rPr>
          <w:szCs w:val="20"/>
        </w:rPr>
        <w:t xml:space="preserve">Mat- och vätskelistan är ett viktigt verktyg i det dagliga omvårdnadsarbetet. Den ska användas för att registrera, beräkna och värdera patientens energi- och vätskeintag från mat, dryck samt kosttillägg. En korrekt ifylld mat- och vätskelista är nödvändigt för att kunna bedöma hur mycket energi och/eller vätska som fattas och förstå vad patienten behöver för tillskott/nutritionsstöd för att nå energi- och vätskebehov. Listan ger även viktig information när vätskeintaget behöver begränsas. </w:t>
      </w:r>
    </w:p>
    <w:p w14:paraId="737F74EA" w14:textId="77777777" w:rsidR="00890C20" w:rsidRPr="00890C20" w:rsidRDefault="00890C20" w:rsidP="0078727F">
      <w:pPr>
        <w:spacing w:after="0" w:line="240" w:lineRule="auto"/>
        <w:ind w:left="1134" w:right="565"/>
        <w:rPr>
          <w:szCs w:val="20"/>
        </w:rPr>
      </w:pPr>
    </w:p>
    <w:p w14:paraId="7BB53582" w14:textId="77777777" w:rsidR="00890C20" w:rsidRPr="00890C20" w:rsidRDefault="00890C20" w:rsidP="0078727F">
      <w:pPr>
        <w:pStyle w:val="Rubrik2"/>
      </w:pPr>
      <w:r w:rsidRPr="00890C20">
        <w:t>Syfte</w:t>
      </w:r>
    </w:p>
    <w:p w14:paraId="71D2A9D8" w14:textId="77777777" w:rsidR="00890C20" w:rsidRPr="00890C20" w:rsidRDefault="00890C20" w:rsidP="0078727F">
      <w:pPr>
        <w:spacing w:after="0" w:line="240" w:lineRule="auto"/>
        <w:ind w:left="993" w:right="565"/>
      </w:pPr>
      <w:r w:rsidRPr="00890C20">
        <w:t>Syftet med denna rutin är att beskriva och tydliggöra arbetsrutiner för mat- och vätskelistan så att den blir korrekt ifylld, fungerar i det dagliga vårdarbetet och ger patientnytta.</w:t>
      </w:r>
    </w:p>
    <w:p w14:paraId="39CAB9C8" w14:textId="77777777" w:rsidR="00890C20" w:rsidRPr="00890C20" w:rsidRDefault="00890C20" w:rsidP="0078727F">
      <w:pPr>
        <w:spacing w:after="0" w:line="240" w:lineRule="auto"/>
        <w:ind w:left="1134" w:right="565"/>
      </w:pPr>
    </w:p>
    <w:p w14:paraId="3146004E" w14:textId="77777777" w:rsidR="00890C20" w:rsidRPr="00890C20" w:rsidRDefault="00890C20" w:rsidP="0078727F">
      <w:pPr>
        <w:pStyle w:val="Rubrik2"/>
      </w:pPr>
      <w:r w:rsidRPr="00890C20">
        <w:t>Vilka berörs</w:t>
      </w:r>
    </w:p>
    <w:p w14:paraId="65867139" w14:textId="77777777" w:rsidR="00890C20" w:rsidRPr="00890C20" w:rsidRDefault="00890C20" w:rsidP="0078727F">
      <w:pPr>
        <w:spacing w:after="0" w:line="240" w:lineRule="auto"/>
        <w:ind w:left="993" w:right="565"/>
      </w:pPr>
      <w:r w:rsidRPr="00890C20">
        <w:t xml:space="preserve">Sjuksköterskor och undersköterskor inom IVA, NU-sjukvården har ett gemensamt ansvar för att mat-och vätskelistan fylls i korrekt och att avvikelser i nutritionsintag rapporteras i vårdteamet och på rond. På detta sätt kan vi förebygga risk för undernäring samt behandla konstaterad undernäring. Läkare ansvarar för nutritionsbedömning samt ordination av nutritionsmål i CCC. </w:t>
      </w:r>
    </w:p>
    <w:p w14:paraId="71B27D15" w14:textId="77777777" w:rsidR="00890C20" w:rsidRPr="00890C20" w:rsidRDefault="00890C20" w:rsidP="0078727F">
      <w:pPr>
        <w:spacing w:after="0" w:line="240" w:lineRule="auto"/>
        <w:ind w:left="1134" w:right="565"/>
        <w:rPr>
          <w:szCs w:val="20"/>
        </w:rPr>
      </w:pPr>
    </w:p>
    <w:p w14:paraId="6775859D" w14:textId="77777777" w:rsidR="00890C20" w:rsidRPr="00890C20" w:rsidRDefault="00890C20" w:rsidP="0078727F">
      <w:pPr>
        <w:pStyle w:val="Rubrik3"/>
        <w:rPr>
          <w:szCs w:val="20"/>
        </w:rPr>
      </w:pPr>
      <w:r w:rsidRPr="00890C20">
        <w:t>Mat- och Vätskelistan</w:t>
      </w:r>
    </w:p>
    <w:p w14:paraId="2293C2F6" w14:textId="77777777" w:rsidR="00890C20" w:rsidRPr="00890C20" w:rsidRDefault="00890C20" w:rsidP="0078727F">
      <w:pPr>
        <w:spacing w:after="0" w:line="240" w:lineRule="auto"/>
        <w:ind w:left="993" w:right="565"/>
      </w:pPr>
      <w:r w:rsidRPr="00890C20">
        <w:t>Mat- och vätskelistan är utformad specifikt för oss på IVA, för att förtydliga och förenkla registrering av vätske- och kaloriintag, detta för att bättre säkerställa korrekt uppnått energi- och vätskebalansmål.</w:t>
      </w:r>
    </w:p>
    <w:p w14:paraId="19AB1290" w14:textId="77777777" w:rsidR="00890C20" w:rsidRPr="00890C20" w:rsidRDefault="00890C20" w:rsidP="0078727F">
      <w:pPr>
        <w:numPr>
          <w:ilvl w:val="0"/>
          <w:numId w:val="22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Utvärdering av intagen energi och vätska skall ske efter varje arbetspass, i förhållande till ordinerade mål. Avstämning mot mål samt dokumentation ska ske i CCC.</w:t>
      </w:r>
    </w:p>
    <w:p w14:paraId="52F3E4D2" w14:textId="77777777" w:rsidR="00890C20" w:rsidRPr="00890C20" w:rsidRDefault="00890C20" w:rsidP="0078727F">
      <w:pPr>
        <w:numPr>
          <w:ilvl w:val="0"/>
          <w:numId w:val="22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Ta en ny lista för varje dygn för att undvika förvirring.</w:t>
      </w:r>
    </w:p>
    <w:p w14:paraId="719E2334" w14:textId="77777777" w:rsidR="00890C20" w:rsidRPr="00890C20" w:rsidRDefault="00890C20" w:rsidP="0078727F">
      <w:pPr>
        <w:spacing w:after="0" w:line="240" w:lineRule="auto"/>
        <w:ind w:left="993" w:right="565"/>
      </w:pPr>
    </w:p>
    <w:p w14:paraId="5AB976B4" w14:textId="77777777" w:rsidR="00890C20" w:rsidRPr="00890C20" w:rsidRDefault="00890C20" w:rsidP="0078727F">
      <w:pPr>
        <w:spacing w:after="0" w:line="240" w:lineRule="auto"/>
        <w:ind w:left="993" w:right="565"/>
      </w:pPr>
      <w:r w:rsidRPr="00890C20">
        <w:t xml:space="preserve">Första tabellen på mat- och vätskelistan avser registrering av </w:t>
      </w:r>
      <w:r w:rsidRPr="00890C20">
        <w:rPr>
          <w:i/>
          <w:iCs/>
        </w:rPr>
        <w:t>all vätska som vi mäter i mL</w:t>
      </w:r>
      <w:r w:rsidRPr="00890C20">
        <w:t>. Tillexempel: vatten, saft, nyponsoppa, näringsdryck, kaffe och så vidare. Som vätska räknas ej yoghurt/fil, äpplemos, kalla dessertsoppor/krämer.</w:t>
      </w:r>
    </w:p>
    <w:p w14:paraId="180BB820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Ange först vilken tid du serverar drycken. Tänk på att drycken inte bör stå framme i längre än 4 h. Har den gjort det så skriver du av antal mL som är urdrucket och serverar en ny dryck. Våra näringsdrycker håller 12 timmar i kylskåp och 4 timmar i rumstemperatur.</w:t>
      </w:r>
    </w:p>
    <w:p w14:paraId="14A36A36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Förtydliga vilken vätska/dryck du serverar.</w:t>
      </w:r>
    </w:p>
    <w:p w14:paraId="5C2E5123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Ange vilken mängd du serverar.</w:t>
      </w:r>
    </w:p>
    <w:p w14:paraId="77EB9C67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Ange vilken mängd kcal som drycken/vätskan innehåller.</w:t>
      </w:r>
    </w:p>
    <w:p w14:paraId="24DC22D1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Ange hur stor mängd som är urdrucken.</w:t>
      </w:r>
    </w:p>
    <w:p w14:paraId="2C306818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Ange hur stor mängd kcal som blev urdrucket.</w:t>
      </w:r>
    </w:p>
    <w:p w14:paraId="58163516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Registrera mängd mL och antal kcal i CCC, signera med dina initialer.</w:t>
      </w:r>
    </w:p>
    <w:p w14:paraId="66FF7B0F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 xml:space="preserve">Andra tabellen i mat- och vätskelistan avser registrering av </w:t>
      </w:r>
      <w:r w:rsidRPr="0078727F">
        <w:rPr>
          <w:lang w:eastAsia="en-US"/>
        </w:rPr>
        <w:t>all energi uppmätt i kcal</w:t>
      </w:r>
      <w:r w:rsidRPr="00890C20">
        <w:rPr>
          <w:lang w:eastAsia="en-US"/>
        </w:rPr>
        <w:t>. Tillexempel: frukost, mellanmål, lunch, frukt, glass/fika och så vidare.</w:t>
      </w:r>
    </w:p>
    <w:p w14:paraId="7220E821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Ange vilken tid som du serverar maten.</w:t>
      </w:r>
    </w:p>
    <w:p w14:paraId="73763997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Förtydliga vilken typ av energi som du serverar. Skriv t.ex. INTE “Frukost” utan skriv istället på flera rader: Yoghurt, Macka, Ägg.</w:t>
      </w:r>
    </w:p>
    <w:p w14:paraId="198C3C96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Räkna ut kalorierna  m.h.a. listan “IVA/IMA´s Basvarulivsmedel” hur många kcal varje livsmedel innehåller som du serverar.</w:t>
      </w:r>
    </w:p>
    <w:p w14:paraId="33FCFB2B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Ange hur många kcal av varje serverat livsmedel som ätit upp.</w:t>
      </w:r>
    </w:p>
    <w:p w14:paraId="0B3C6EB3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Räkna ihop och för in i CCC och signera därefter med dina initialer på listan.</w:t>
      </w:r>
    </w:p>
    <w:p w14:paraId="286F86D8" w14:textId="77777777" w:rsidR="00890C20" w:rsidRPr="00890C20" w:rsidRDefault="00890C20" w:rsidP="0078727F">
      <w:pPr>
        <w:numPr>
          <w:ilvl w:val="0"/>
          <w:numId w:val="21"/>
        </w:numPr>
        <w:spacing w:after="160" w:line="259" w:lineRule="auto"/>
        <w:ind w:left="1418" w:right="565" w:hanging="425"/>
        <w:contextualSpacing/>
        <w:rPr>
          <w:lang w:eastAsia="en-US"/>
        </w:rPr>
      </w:pPr>
      <w:r w:rsidRPr="00890C20">
        <w:rPr>
          <w:lang w:eastAsia="en-US"/>
        </w:rPr>
        <w:t>Förtydligande om registrering av proteinpulver: Detta ordineras i CCC och förs då automatiskt in när Du signerar given proteinpulver och skall alltså inte föras in som varken vätska eller kcal på papper eller CCC.</w:t>
      </w:r>
    </w:p>
    <w:p w14:paraId="2B15AE1A" w14:textId="77777777" w:rsidR="00890C20" w:rsidRPr="00890C20" w:rsidRDefault="00890C20" w:rsidP="00FA00EB">
      <w:pPr>
        <w:pStyle w:val="Rubrik3"/>
      </w:pPr>
      <w:r w:rsidRPr="00890C20">
        <w:t>Hur Du registrerar i CCC</w:t>
      </w:r>
    </w:p>
    <w:p w14:paraId="79C4F3EF" w14:textId="77777777" w:rsidR="00890C20" w:rsidRPr="00890C20" w:rsidRDefault="00890C20" w:rsidP="0078727F">
      <w:pPr>
        <w:spacing w:after="0" w:line="240" w:lineRule="auto"/>
        <w:ind w:left="993" w:right="565"/>
      </w:pPr>
      <w:r w:rsidRPr="00890C20">
        <w:t xml:space="preserve">Antal </w:t>
      </w:r>
      <w:r w:rsidRPr="00890C20">
        <w:rPr>
          <w:b/>
          <w:bCs/>
        </w:rPr>
        <w:t>mL</w:t>
      </w:r>
      <w:r w:rsidRPr="00890C20">
        <w:t xml:space="preserve"> intagna per os anges i CCC´s “Dryck mL” eller ”Mat och Dryck mL”. </w:t>
      </w:r>
    </w:p>
    <w:p w14:paraId="13CF0586" w14:textId="77777777" w:rsidR="00890C20" w:rsidRPr="00890C20" w:rsidRDefault="00890C20" w:rsidP="0078727F">
      <w:pPr>
        <w:spacing w:after="0" w:line="240" w:lineRule="auto"/>
        <w:ind w:left="993" w:right="565"/>
      </w:pPr>
      <w:r w:rsidRPr="00890C20">
        <w:t xml:space="preserve">Antal </w:t>
      </w:r>
      <w:r w:rsidRPr="00890C20">
        <w:rPr>
          <w:b/>
          <w:bCs/>
        </w:rPr>
        <w:t xml:space="preserve">kcal </w:t>
      </w:r>
      <w:r w:rsidRPr="00890C20">
        <w:t xml:space="preserve">intagna per os anges i CCC´s “Energitillförsel Kcal”. </w:t>
      </w:r>
    </w:p>
    <w:p w14:paraId="08139629" w14:textId="77777777" w:rsidR="00890C20" w:rsidRPr="00890C20" w:rsidRDefault="00890C20" w:rsidP="0078727F">
      <w:pPr>
        <w:spacing w:after="0" w:line="240" w:lineRule="auto"/>
        <w:ind w:left="993" w:right="565"/>
      </w:pPr>
      <w:r w:rsidRPr="00890C20">
        <w:t>“Vatten” används enbart för vatten via sond.</w:t>
      </w:r>
    </w:p>
    <w:p w14:paraId="7721C9A7" w14:textId="77777777" w:rsidR="00890C20" w:rsidRPr="00890C20" w:rsidRDefault="00890C20" w:rsidP="0078727F">
      <w:pPr>
        <w:spacing w:after="0" w:line="240" w:lineRule="auto"/>
        <w:ind w:left="993" w:right="565"/>
      </w:pPr>
    </w:p>
    <w:p w14:paraId="6641F158" w14:textId="77777777" w:rsidR="00890C20" w:rsidRPr="00890C20" w:rsidRDefault="00890C20" w:rsidP="0078727F">
      <w:pPr>
        <w:spacing w:after="0" w:line="240" w:lineRule="auto"/>
        <w:ind w:left="993" w:right="565"/>
        <w:rPr>
          <w:rFonts w:ascii="Calibri" w:hAnsi="Calibri" w:cs="Calibri"/>
          <w:sz w:val="28"/>
          <w:szCs w:val="28"/>
        </w:rPr>
      </w:pPr>
    </w:p>
    <w:p w14:paraId="0AD4A98B" w14:textId="77777777" w:rsidR="00890C20" w:rsidRPr="00890C20" w:rsidRDefault="00890C20" w:rsidP="0078727F">
      <w:pPr>
        <w:spacing w:after="0" w:line="240" w:lineRule="auto"/>
        <w:ind w:left="993" w:right="565"/>
      </w:pPr>
      <w:r w:rsidRPr="00FA00EB">
        <w:rPr>
          <w:rStyle w:val="Rubrik3Char"/>
        </w:rPr>
        <w:t>Bilaga 1:</w:t>
      </w:r>
      <w:r w:rsidRPr="00890C20">
        <w:rPr>
          <w:rFonts w:ascii="Calibri" w:hAnsi="Calibri" w:cs="Calibri"/>
          <w:sz w:val="28"/>
          <w:szCs w:val="28"/>
        </w:rPr>
        <w:t xml:space="preserve"> </w:t>
      </w:r>
      <w:r w:rsidRPr="00890C20">
        <w:t>IVA:s Mat och vätskelista</w:t>
      </w:r>
    </w:p>
    <w:p w14:paraId="1B78F48B" w14:textId="77777777" w:rsidR="00890C20" w:rsidRPr="00890C20" w:rsidRDefault="00890C20" w:rsidP="0078727F">
      <w:pPr>
        <w:spacing w:after="0" w:line="240" w:lineRule="auto"/>
        <w:ind w:left="993" w:right="565"/>
      </w:pPr>
    </w:p>
    <w:p w14:paraId="0411D234" w14:textId="77777777" w:rsidR="00890C20" w:rsidRPr="00890C20" w:rsidRDefault="00890C20" w:rsidP="00890C20">
      <w:pPr>
        <w:keepNext/>
        <w:spacing w:after="0" w:line="240" w:lineRule="auto"/>
        <w:ind w:left="0"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  <w:r w:rsidRPr="00890C20">
        <w:rPr>
          <w:rFonts w:ascii="Calibri" w:hAnsi="Calibri" w:cs="Calibri"/>
          <w:b/>
          <w:bCs/>
          <w:kern w:val="32"/>
          <w:sz w:val="36"/>
          <w:szCs w:val="36"/>
        </w:rPr>
        <w:t xml:space="preserve">IVA:s Mat och vätskelista    </w:t>
      </w:r>
    </w:p>
    <w:p w14:paraId="3AB9D807" w14:textId="77777777" w:rsidR="00890C20" w:rsidRPr="00890C20" w:rsidRDefault="00890C20" w:rsidP="00890C20">
      <w:pPr>
        <w:keepNext/>
        <w:spacing w:after="0" w:line="240" w:lineRule="auto"/>
        <w:ind w:left="0"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  <w:r w:rsidRPr="00890C20">
        <w:rPr>
          <w:rFonts w:ascii="Calibri" w:hAnsi="Calibri" w:cs="Calibri"/>
          <w:b/>
          <w:bCs/>
          <w:kern w:val="32"/>
          <w:sz w:val="36"/>
          <w:szCs w:val="36"/>
        </w:rPr>
        <w:t xml:space="preserve">  </w:t>
      </w:r>
    </w:p>
    <w:p w14:paraId="06A154CC" w14:textId="77777777" w:rsidR="00890C20" w:rsidRPr="00890C20" w:rsidRDefault="00890C20" w:rsidP="00890C20">
      <w:pPr>
        <w:keepNext/>
        <w:spacing w:after="0" w:line="240" w:lineRule="auto"/>
        <w:ind w:left="0" w:right="-426"/>
        <w:outlineLvl w:val="0"/>
        <w:rPr>
          <w:rFonts w:ascii="Calibri" w:hAnsi="Calibri" w:cs="Calibri"/>
          <w:b/>
          <w:bCs/>
          <w:kern w:val="32"/>
        </w:rPr>
      </w:pPr>
      <w:r w:rsidRPr="00890C20">
        <w:rPr>
          <w:rFonts w:ascii="Calibri" w:hAnsi="Calibri" w:cs="Calibri"/>
          <w:b/>
          <w:bCs/>
          <w:kern w:val="32"/>
        </w:rPr>
        <w:t>Salsnummer och datum:</w:t>
      </w:r>
      <w:r w:rsidRPr="00890C20">
        <w:rPr>
          <w:rFonts w:ascii="Calibri" w:hAnsi="Calibri" w:cs="Calibri"/>
          <w:b/>
          <w:bCs/>
          <w:kern w:val="32"/>
          <w:u w:val="single"/>
        </w:rPr>
        <w:tab/>
      </w:r>
      <w:r w:rsidRPr="00890C20">
        <w:rPr>
          <w:rFonts w:ascii="Calibri" w:hAnsi="Calibri" w:cs="Calibri"/>
          <w:b/>
          <w:bCs/>
          <w:kern w:val="32"/>
          <w:u w:val="single"/>
        </w:rPr>
        <w:tab/>
        <w:t xml:space="preserve"> </w:t>
      </w:r>
      <w:r w:rsidRPr="00890C20">
        <w:rPr>
          <w:rFonts w:ascii="Calibri" w:hAnsi="Calibri" w:cs="Calibri"/>
          <w:b/>
          <w:bCs/>
          <w:kern w:val="32"/>
        </w:rPr>
        <w:t xml:space="preserve"> Energimål/dygn:</w:t>
      </w:r>
      <w:r w:rsidRPr="00890C20">
        <w:rPr>
          <w:rFonts w:ascii="Calibri" w:hAnsi="Calibri" w:cs="Calibri"/>
          <w:b/>
          <w:bCs/>
          <w:kern w:val="32"/>
          <w:u w:val="single"/>
        </w:rPr>
        <w:tab/>
      </w:r>
      <w:r w:rsidRPr="00890C20">
        <w:rPr>
          <w:rFonts w:ascii="Calibri" w:hAnsi="Calibri" w:cs="Calibri"/>
          <w:b/>
          <w:bCs/>
          <w:kern w:val="32"/>
        </w:rPr>
        <w:t xml:space="preserve"> Kosttyp:</w:t>
      </w:r>
      <w:r w:rsidRPr="00890C20">
        <w:rPr>
          <w:rFonts w:ascii="Calibri" w:hAnsi="Calibri" w:cs="Calibri"/>
          <w:b/>
          <w:bCs/>
          <w:kern w:val="32"/>
          <w:u w:val="single"/>
        </w:rPr>
        <w:tab/>
      </w:r>
      <w:r w:rsidRPr="00890C20">
        <w:rPr>
          <w:rFonts w:ascii="Calibri" w:hAnsi="Calibri" w:cs="Calibri"/>
          <w:b/>
          <w:bCs/>
          <w:kern w:val="32"/>
          <w:u w:val="single"/>
        </w:rPr>
        <w:tab/>
      </w:r>
      <w:r w:rsidRPr="00890C20">
        <w:rPr>
          <w:rFonts w:ascii="Calibri" w:hAnsi="Calibri" w:cs="Calibri"/>
          <w:b/>
          <w:bCs/>
          <w:kern w:val="32"/>
        </w:rPr>
        <w:tab/>
      </w:r>
      <w:r w:rsidRPr="00890C20">
        <w:rPr>
          <w:rFonts w:ascii="Calibri" w:hAnsi="Calibri" w:cs="Calibri"/>
          <w:b/>
          <w:bCs/>
          <w:kern w:val="32"/>
          <w:u w:val="single"/>
        </w:rPr>
        <w:t xml:space="preserve"> </w:t>
      </w:r>
      <w:r w:rsidRPr="00890C20">
        <w:rPr>
          <w:rFonts w:ascii="Calibri" w:hAnsi="Calibri" w:cs="Calibri"/>
          <w:b/>
          <w:bCs/>
          <w:kern w:val="32"/>
        </w:rPr>
        <w:t xml:space="preserve"> </w:t>
      </w:r>
    </w:p>
    <w:tbl>
      <w:tblPr>
        <w:tblStyle w:val="Tabellrutnt"/>
        <w:tblW w:w="10742" w:type="dxa"/>
        <w:tblInd w:w="-556" w:type="dxa"/>
        <w:tblLayout w:type="fixed"/>
        <w:tblLook w:val="06A0" w:firstRow="1" w:lastRow="0" w:firstColumn="1" w:lastColumn="0" w:noHBand="1" w:noVBand="1"/>
      </w:tblPr>
      <w:tblGrid>
        <w:gridCol w:w="1072"/>
        <w:gridCol w:w="2125"/>
        <w:gridCol w:w="1131"/>
        <w:gridCol w:w="2229"/>
        <w:gridCol w:w="1813"/>
        <w:gridCol w:w="1500"/>
        <w:gridCol w:w="872"/>
      </w:tblGrid>
      <w:tr w:rsidR="00890C20" w:rsidRPr="00890C20" w14:paraId="092F2CD8" w14:textId="77777777" w:rsidTr="00880E20">
        <w:trPr>
          <w:trHeight w:val="708"/>
        </w:trPr>
        <w:tc>
          <w:tcPr>
            <w:tcW w:w="1072" w:type="dxa"/>
          </w:tcPr>
          <w:p w14:paraId="763EB7D3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Kl.</w:t>
            </w:r>
          </w:p>
        </w:tc>
        <w:tc>
          <w:tcPr>
            <w:tcW w:w="2125" w:type="dxa"/>
          </w:tcPr>
          <w:p w14:paraId="5F1F0FD0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Serverat vätska</w:t>
            </w:r>
          </w:p>
        </w:tc>
        <w:tc>
          <w:tcPr>
            <w:tcW w:w="1131" w:type="dxa"/>
          </w:tcPr>
          <w:p w14:paraId="45AE89A3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Mängd ml</w:t>
            </w:r>
          </w:p>
        </w:tc>
        <w:tc>
          <w:tcPr>
            <w:tcW w:w="2229" w:type="dxa"/>
          </w:tcPr>
          <w:p w14:paraId="53E2FB58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Serverat kcal</w:t>
            </w:r>
          </w:p>
        </w:tc>
        <w:tc>
          <w:tcPr>
            <w:tcW w:w="1813" w:type="dxa"/>
          </w:tcPr>
          <w:p w14:paraId="45D14399" w14:textId="77777777" w:rsidR="00890C20" w:rsidRPr="00890C20" w:rsidRDefault="00890C20" w:rsidP="00890C20">
            <w:pPr>
              <w:spacing w:after="0" w:line="259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Urdrucket ml</w:t>
            </w:r>
          </w:p>
        </w:tc>
        <w:tc>
          <w:tcPr>
            <w:tcW w:w="1500" w:type="dxa"/>
          </w:tcPr>
          <w:p w14:paraId="081B1C40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Urdrucket kcal</w:t>
            </w:r>
          </w:p>
        </w:tc>
        <w:tc>
          <w:tcPr>
            <w:tcW w:w="872" w:type="dxa"/>
          </w:tcPr>
          <w:p w14:paraId="13178AA9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Infört CCC/ Sign</w:t>
            </w:r>
          </w:p>
        </w:tc>
      </w:tr>
      <w:tr w:rsidR="00890C20" w:rsidRPr="00890C20" w14:paraId="400523A9" w14:textId="77777777" w:rsidTr="00880E20">
        <w:trPr>
          <w:trHeight w:val="243"/>
        </w:trPr>
        <w:tc>
          <w:tcPr>
            <w:tcW w:w="1072" w:type="dxa"/>
          </w:tcPr>
          <w:p w14:paraId="71D81DD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0AFD332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2EA0DADA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6BF8BC0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40533D47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54629EB0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666EB43B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20328EA2" w14:textId="77777777" w:rsidTr="00880E20">
        <w:trPr>
          <w:trHeight w:val="255"/>
        </w:trPr>
        <w:tc>
          <w:tcPr>
            <w:tcW w:w="1072" w:type="dxa"/>
          </w:tcPr>
          <w:p w14:paraId="2035D74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4C9059D7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58D37CE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446B5DB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65F63CD8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328919B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50AD376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79355BDD" w14:textId="77777777" w:rsidTr="00880E20">
        <w:trPr>
          <w:trHeight w:val="243"/>
        </w:trPr>
        <w:tc>
          <w:tcPr>
            <w:tcW w:w="1072" w:type="dxa"/>
          </w:tcPr>
          <w:p w14:paraId="4E96A32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03FD37BB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244FB56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20EE502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718518E4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1A18DC4A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46C7C74B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0BFC4359" w14:textId="77777777" w:rsidTr="00880E20">
        <w:trPr>
          <w:trHeight w:val="255"/>
        </w:trPr>
        <w:tc>
          <w:tcPr>
            <w:tcW w:w="1072" w:type="dxa"/>
          </w:tcPr>
          <w:p w14:paraId="0F122267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45BE794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3740351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3540D2E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12E88A58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7E1006F1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47E73580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40CD7C50" w14:textId="77777777" w:rsidTr="00880E20">
        <w:trPr>
          <w:trHeight w:val="243"/>
        </w:trPr>
        <w:tc>
          <w:tcPr>
            <w:tcW w:w="1072" w:type="dxa"/>
          </w:tcPr>
          <w:p w14:paraId="67B06A9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75F745E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2A42921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56EAE23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0BF4D609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4AC3D56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55DE00B1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09482A84" w14:textId="77777777" w:rsidTr="00880E20">
        <w:trPr>
          <w:trHeight w:val="255"/>
        </w:trPr>
        <w:tc>
          <w:tcPr>
            <w:tcW w:w="1072" w:type="dxa"/>
          </w:tcPr>
          <w:p w14:paraId="2626E620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3D572407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530E088B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5C6A9AD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00C2AB29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472CE5D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207A277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40E1E982" w14:textId="77777777" w:rsidTr="00880E20">
        <w:trPr>
          <w:trHeight w:val="255"/>
        </w:trPr>
        <w:tc>
          <w:tcPr>
            <w:tcW w:w="1072" w:type="dxa"/>
          </w:tcPr>
          <w:p w14:paraId="3093C53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3001E92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545B82D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55B873D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2040B5E1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6D8E4A1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06BDF80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02F841A6" w14:textId="77777777" w:rsidTr="00880E20">
        <w:trPr>
          <w:trHeight w:val="243"/>
        </w:trPr>
        <w:tc>
          <w:tcPr>
            <w:tcW w:w="1072" w:type="dxa"/>
          </w:tcPr>
          <w:p w14:paraId="35C7F17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52869EB8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1183DFC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0B2D5E9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66938E24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45C0E481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140AF225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1125B871" w14:textId="77777777" w:rsidTr="00880E20">
        <w:trPr>
          <w:trHeight w:val="255"/>
        </w:trPr>
        <w:tc>
          <w:tcPr>
            <w:tcW w:w="1072" w:type="dxa"/>
          </w:tcPr>
          <w:p w14:paraId="08FB265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25FBAC4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430E1A1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0F0BFFA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5A5B34E8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78098B8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213BE0A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29C78BFE" w14:textId="77777777" w:rsidTr="00880E20">
        <w:trPr>
          <w:trHeight w:val="243"/>
        </w:trPr>
        <w:tc>
          <w:tcPr>
            <w:tcW w:w="1072" w:type="dxa"/>
          </w:tcPr>
          <w:p w14:paraId="6F2177C0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71FC037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6C1F1DF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00CE60A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085FD11A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5EE5766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23FC86A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67441BFF" w14:textId="77777777" w:rsidTr="00880E20">
        <w:trPr>
          <w:trHeight w:val="243"/>
        </w:trPr>
        <w:tc>
          <w:tcPr>
            <w:tcW w:w="1072" w:type="dxa"/>
          </w:tcPr>
          <w:p w14:paraId="67524D6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5B6FBF0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6901721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7783062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788F83D8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34C1DD8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0C5D02E1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43CEEA9F" w14:textId="77777777" w:rsidTr="00880E20">
        <w:trPr>
          <w:trHeight w:val="243"/>
        </w:trPr>
        <w:tc>
          <w:tcPr>
            <w:tcW w:w="1072" w:type="dxa"/>
          </w:tcPr>
          <w:p w14:paraId="3AF2F08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15037F8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423F64B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15085737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7C06A76D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2652079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33FB1E87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22A0B1A8" w14:textId="77777777" w:rsidTr="00880E20">
        <w:trPr>
          <w:trHeight w:val="243"/>
        </w:trPr>
        <w:tc>
          <w:tcPr>
            <w:tcW w:w="1072" w:type="dxa"/>
          </w:tcPr>
          <w:p w14:paraId="740BBDD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25" w:type="dxa"/>
          </w:tcPr>
          <w:p w14:paraId="017EA00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131" w:type="dxa"/>
          </w:tcPr>
          <w:p w14:paraId="71CEB60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229" w:type="dxa"/>
          </w:tcPr>
          <w:p w14:paraId="2229802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13" w:type="dxa"/>
          </w:tcPr>
          <w:p w14:paraId="2D258513" w14:textId="77777777" w:rsidR="00890C20" w:rsidRPr="00890C20" w:rsidRDefault="00890C20" w:rsidP="00890C20">
            <w:pPr>
              <w:spacing w:after="0" w:line="259" w:lineRule="auto"/>
              <w:ind w:left="0" w:right="0"/>
            </w:pPr>
          </w:p>
        </w:tc>
        <w:tc>
          <w:tcPr>
            <w:tcW w:w="1500" w:type="dxa"/>
          </w:tcPr>
          <w:p w14:paraId="136EF2E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872" w:type="dxa"/>
          </w:tcPr>
          <w:p w14:paraId="22689EC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</w:tbl>
    <w:p w14:paraId="09CC40B1" w14:textId="77777777" w:rsidR="00890C20" w:rsidRPr="00890C20" w:rsidRDefault="00890C20" w:rsidP="00890C20">
      <w:pPr>
        <w:spacing w:after="0" w:line="240" w:lineRule="auto"/>
        <w:ind w:left="0" w:right="0"/>
      </w:pPr>
    </w:p>
    <w:tbl>
      <w:tblPr>
        <w:tblStyle w:val="Tabellrutnt"/>
        <w:tblW w:w="10920" w:type="dxa"/>
        <w:tblInd w:w="-646" w:type="dxa"/>
        <w:tblLayout w:type="fixed"/>
        <w:tblLook w:val="06A0" w:firstRow="1" w:lastRow="0" w:firstColumn="1" w:lastColumn="0" w:noHBand="1" w:noVBand="1"/>
      </w:tblPr>
      <w:tblGrid>
        <w:gridCol w:w="1455"/>
        <w:gridCol w:w="3375"/>
        <w:gridCol w:w="1965"/>
        <w:gridCol w:w="1215"/>
        <w:gridCol w:w="2910"/>
      </w:tblGrid>
      <w:tr w:rsidR="00890C20" w:rsidRPr="00890C20" w14:paraId="5A5391AF" w14:textId="77777777" w:rsidTr="00880E20">
        <w:tc>
          <w:tcPr>
            <w:tcW w:w="1455" w:type="dxa"/>
          </w:tcPr>
          <w:p w14:paraId="7BDA84CA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Kl:</w:t>
            </w:r>
          </w:p>
        </w:tc>
        <w:tc>
          <w:tcPr>
            <w:tcW w:w="3375" w:type="dxa"/>
          </w:tcPr>
          <w:p w14:paraId="092525F5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Serverat mat/energi</w:t>
            </w:r>
          </w:p>
        </w:tc>
        <w:tc>
          <w:tcPr>
            <w:tcW w:w="1965" w:type="dxa"/>
          </w:tcPr>
          <w:p w14:paraId="712DE31F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Mängd kcal serverat</w:t>
            </w:r>
          </w:p>
        </w:tc>
        <w:tc>
          <w:tcPr>
            <w:tcW w:w="1215" w:type="dxa"/>
          </w:tcPr>
          <w:p w14:paraId="086F022B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Uppätet kcal</w:t>
            </w:r>
          </w:p>
        </w:tc>
        <w:tc>
          <w:tcPr>
            <w:tcW w:w="2910" w:type="dxa"/>
          </w:tcPr>
          <w:p w14:paraId="25B2E04C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890C20">
              <w:rPr>
                <w:b/>
                <w:bCs/>
              </w:rPr>
              <w:t>Infört CCC/Sign</w:t>
            </w:r>
          </w:p>
        </w:tc>
      </w:tr>
      <w:tr w:rsidR="00890C20" w:rsidRPr="00890C20" w14:paraId="62F00039" w14:textId="77777777" w:rsidTr="00880E20">
        <w:tc>
          <w:tcPr>
            <w:tcW w:w="1455" w:type="dxa"/>
          </w:tcPr>
          <w:p w14:paraId="5308CAC1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1357225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10CCF70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222D09A8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34D8242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3296AEE7" w14:textId="77777777" w:rsidTr="00880E20">
        <w:tc>
          <w:tcPr>
            <w:tcW w:w="1455" w:type="dxa"/>
          </w:tcPr>
          <w:p w14:paraId="2C4587EA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027BE37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65D31730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6E2D720A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607CE62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1981CD0A" w14:textId="77777777" w:rsidTr="00880E20">
        <w:tc>
          <w:tcPr>
            <w:tcW w:w="1455" w:type="dxa"/>
          </w:tcPr>
          <w:p w14:paraId="59C09EFF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4DA076A0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1FF3B7B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63DC7871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1C057C64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60C062E3" w14:textId="77777777" w:rsidTr="00880E20">
        <w:tc>
          <w:tcPr>
            <w:tcW w:w="1455" w:type="dxa"/>
          </w:tcPr>
          <w:p w14:paraId="23A3C1C4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5C4D3A78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19C8E543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4B1002B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4046373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3AC0143D" w14:textId="77777777" w:rsidTr="00880E20">
        <w:tc>
          <w:tcPr>
            <w:tcW w:w="1455" w:type="dxa"/>
          </w:tcPr>
          <w:p w14:paraId="4F9E839E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0F2C267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2BCD0D9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748FD3B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4CBAF118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572DA80B" w14:textId="77777777" w:rsidTr="00880E20">
        <w:tc>
          <w:tcPr>
            <w:tcW w:w="1455" w:type="dxa"/>
          </w:tcPr>
          <w:p w14:paraId="75D53EED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10DBF0FA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60B8696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1DB18D2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3F811C76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2F78A390" w14:textId="77777777" w:rsidTr="00880E20">
        <w:tc>
          <w:tcPr>
            <w:tcW w:w="1455" w:type="dxa"/>
          </w:tcPr>
          <w:p w14:paraId="0D948B49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16B02878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7F0D38D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394B7C1C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1FE5018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31FD39EF" w14:textId="77777777" w:rsidTr="00880E20">
        <w:tc>
          <w:tcPr>
            <w:tcW w:w="1455" w:type="dxa"/>
          </w:tcPr>
          <w:p w14:paraId="42278708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01740ED5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5C69BB72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5F48FBD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0DF2ADAB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4A402276" w14:textId="77777777" w:rsidTr="00880E20">
        <w:tc>
          <w:tcPr>
            <w:tcW w:w="1455" w:type="dxa"/>
          </w:tcPr>
          <w:p w14:paraId="5AA4643C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6FA6268A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542166A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206D0671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119CDFB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1B87892B" w14:textId="77777777" w:rsidTr="00880E20">
        <w:tc>
          <w:tcPr>
            <w:tcW w:w="1455" w:type="dxa"/>
          </w:tcPr>
          <w:p w14:paraId="1976E9AD" w14:textId="77777777" w:rsidR="00890C20" w:rsidRPr="00890C20" w:rsidRDefault="00890C20" w:rsidP="00890C20">
            <w:pPr>
              <w:spacing w:after="0" w:line="240" w:lineRule="auto"/>
              <w:ind w:left="0" w:right="0"/>
              <w:rPr>
                <w:b/>
                <w:bCs/>
              </w:rPr>
            </w:pPr>
          </w:p>
        </w:tc>
        <w:tc>
          <w:tcPr>
            <w:tcW w:w="3375" w:type="dxa"/>
          </w:tcPr>
          <w:p w14:paraId="01EF5F67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965" w:type="dxa"/>
          </w:tcPr>
          <w:p w14:paraId="572BA5D1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215" w:type="dxa"/>
          </w:tcPr>
          <w:p w14:paraId="408533F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910" w:type="dxa"/>
          </w:tcPr>
          <w:p w14:paraId="51288BC9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</w:tbl>
    <w:p w14:paraId="39A606B8" w14:textId="77777777" w:rsidR="00890C20" w:rsidRPr="00890C20" w:rsidRDefault="00890C20" w:rsidP="00890C20">
      <w:pPr>
        <w:spacing w:after="0" w:line="240" w:lineRule="auto"/>
        <w:ind w:left="0" w:right="0"/>
      </w:pPr>
      <w:r w:rsidRPr="00890C20">
        <w:t>Glas normalt=150 ml. Plastmugg= 100ml. Porslinsmugg=150 ml.</w:t>
      </w:r>
    </w:p>
    <w:p w14:paraId="315CA15A" w14:textId="77777777" w:rsidR="00890C20" w:rsidRPr="00890C20" w:rsidRDefault="00890C20" w:rsidP="00890C20">
      <w:pPr>
        <w:spacing w:after="0" w:line="240" w:lineRule="auto"/>
        <w:ind w:left="0" w:right="0"/>
      </w:pPr>
    </w:p>
    <w:p w14:paraId="49A6D1BC" w14:textId="77777777" w:rsidR="00890C20" w:rsidRPr="00890C20" w:rsidRDefault="00890C20" w:rsidP="00890C20">
      <w:pPr>
        <w:spacing w:after="0" w:line="240" w:lineRule="auto"/>
        <w:ind w:left="0" w:right="0"/>
      </w:pPr>
    </w:p>
    <w:tbl>
      <w:tblPr>
        <w:tblStyle w:val="Tabellrutnt"/>
        <w:tblW w:w="11007" w:type="dxa"/>
        <w:tblInd w:w="-659" w:type="dxa"/>
        <w:tblLayout w:type="fixed"/>
        <w:tblLook w:val="06A0" w:firstRow="1" w:lastRow="0" w:firstColumn="1" w:lastColumn="0" w:noHBand="1" w:noVBand="1"/>
      </w:tblPr>
      <w:tblGrid>
        <w:gridCol w:w="2719"/>
        <w:gridCol w:w="1827"/>
        <w:gridCol w:w="2003"/>
        <w:gridCol w:w="2353"/>
        <w:gridCol w:w="2105"/>
      </w:tblGrid>
      <w:tr w:rsidR="00890C20" w:rsidRPr="00890C20" w14:paraId="7137FCEA" w14:textId="77777777" w:rsidTr="00880E20">
        <w:trPr>
          <w:trHeight w:val="573"/>
        </w:trPr>
        <w:tc>
          <w:tcPr>
            <w:tcW w:w="2719" w:type="dxa"/>
          </w:tcPr>
          <w:p w14:paraId="1FC9038C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Kl:</w:t>
            </w:r>
          </w:p>
        </w:tc>
        <w:tc>
          <w:tcPr>
            <w:tcW w:w="1827" w:type="dxa"/>
          </w:tcPr>
          <w:p w14:paraId="7D99DB10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Serverat protein</w:t>
            </w:r>
          </w:p>
        </w:tc>
        <w:tc>
          <w:tcPr>
            <w:tcW w:w="2003" w:type="dxa"/>
          </w:tcPr>
          <w:p w14:paraId="1275E06A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Antal proteiner serverade/g</w:t>
            </w:r>
          </w:p>
        </w:tc>
        <w:tc>
          <w:tcPr>
            <w:tcW w:w="2353" w:type="dxa"/>
          </w:tcPr>
          <w:p w14:paraId="4F2EEFB0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Uppätet proteiner</w:t>
            </w:r>
          </w:p>
        </w:tc>
        <w:tc>
          <w:tcPr>
            <w:tcW w:w="2105" w:type="dxa"/>
          </w:tcPr>
          <w:p w14:paraId="56AE2115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Infört CCC/Sign</w:t>
            </w:r>
          </w:p>
        </w:tc>
      </w:tr>
      <w:tr w:rsidR="00890C20" w:rsidRPr="00890C20" w14:paraId="6440B0E4" w14:textId="77777777" w:rsidTr="00880E20">
        <w:trPr>
          <w:trHeight w:val="303"/>
        </w:trPr>
        <w:tc>
          <w:tcPr>
            <w:tcW w:w="2719" w:type="dxa"/>
          </w:tcPr>
          <w:p w14:paraId="0BEE987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27" w:type="dxa"/>
          </w:tcPr>
          <w:p w14:paraId="5B5CDA6F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Lunch</w:t>
            </w:r>
          </w:p>
        </w:tc>
        <w:tc>
          <w:tcPr>
            <w:tcW w:w="2003" w:type="dxa"/>
          </w:tcPr>
          <w:p w14:paraId="1434CB2A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12g</w:t>
            </w:r>
          </w:p>
        </w:tc>
        <w:tc>
          <w:tcPr>
            <w:tcW w:w="2353" w:type="dxa"/>
          </w:tcPr>
          <w:p w14:paraId="4862C0E1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6g</w:t>
            </w:r>
          </w:p>
        </w:tc>
        <w:tc>
          <w:tcPr>
            <w:tcW w:w="2105" w:type="dxa"/>
          </w:tcPr>
          <w:p w14:paraId="0F8E618A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7DD74B09" w14:textId="77777777" w:rsidTr="00880E20">
        <w:trPr>
          <w:trHeight w:val="286"/>
        </w:trPr>
        <w:tc>
          <w:tcPr>
            <w:tcW w:w="2719" w:type="dxa"/>
          </w:tcPr>
          <w:p w14:paraId="20CEF8CA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27" w:type="dxa"/>
          </w:tcPr>
          <w:p w14:paraId="3F2B2EAE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ND</w:t>
            </w:r>
          </w:p>
        </w:tc>
        <w:tc>
          <w:tcPr>
            <w:tcW w:w="2003" w:type="dxa"/>
          </w:tcPr>
          <w:p w14:paraId="76AAA61E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353" w:type="dxa"/>
          </w:tcPr>
          <w:p w14:paraId="0BB3D618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05" w:type="dxa"/>
          </w:tcPr>
          <w:p w14:paraId="0D2920AD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  <w:tr w:rsidR="00890C20" w:rsidRPr="00890C20" w14:paraId="3072EDCF" w14:textId="77777777" w:rsidTr="00880E20">
        <w:trPr>
          <w:trHeight w:val="270"/>
        </w:trPr>
        <w:tc>
          <w:tcPr>
            <w:tcW w:w="2719" w:type="dxa"/>
          </w:tcPr>
          <w:p w14:paraId="47668F55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1827" w:type="dxa"/>
          </w:tcPr>
          <w:p w14:paraId="44957B7B" w14:textId="77777777" w:rsidR="00890C20" w:rsidRPr="00890C20" w:rsidRDefault="00890C20" w:rsidP="00890C20">
            <w:pPr>
              <w:spacing w:after="0" w:line="240" w:lineRule="auto"/>
              <w:ind w:left="0" w:right="0"/>
            </w:pPr>
            <w:r w:rsidRPr="00890C20">
              <w:t>Middag</w:t>
            </w:r>
          </w:p>
        </w:tc>
        <w:tc>
          <w:tcPr>
            <w:tcW w:w="2003" w:type="dxa"/>
          </w:tcPr>
          <w:p w14:paraId="35AF0217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353" w:type="dxa"/>
          </w:tcPr>
          <w:p w14:paraId="15EFEF1F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  <w:tc>
          <w:tcPr>
            <w:tcW w:w="2105" w:type="dxa"/>
          </w:tcPr>
          <w:p w14:paraId="30B525AB" w14:textId="77777777" w:rsidR="00890C20" w:rsidRPr="00890C20" w:rsidRDefault="00890C20" w:rsidP="00890C20">
            <w:pPr>
              <w:spacing w:after="0" w:line="240" w:lineRule="auto"/>
              <w:ind w:left="0" w:right="0"/>
            </w:pPr>
          </w:p>
        </w:tc>
      </w:tr>
    </w:tbl>
    <w:p w14:paraId="4419EC20" w14:textId="77777777" w:rsidR="00890C20" w:rsidRPr="00890C20" w:rsidRDefault="00890C20" w:rsidP="00890C20">
      <w:pPr>
        <w:spacing w:after="0" w:line="240" w:lineRule="auto"/>
        <w:ind w:left="0" w:right="0"/>
      </w:pPr>
    </w:p>
    <w:p w14:paraId="31845DDE" w14:textId="77777777" w:rsidR="00890C20" w:rsidRPr="00890C20" w:rsidRDefault="00890C20" w:rsidP="00890C20">
      <w:pPr>
        <w:spacing w:after="0" w:line="240" w:lineRule="auto"/>
        <w:ind w:left="0" w:right="0"/>
      </w:pPr>
    </w:p>
    <w:bookmarkEnd w:id="1"/>
    <w:p w14:paraId="3E11EA1C" w14:textId="77777777" w:rsidR="00890C20" w:rsidRPr="00890C20" w:rsidRDefault="00890C20" w:rsidP="00890C20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90C2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1832D7D"/>
    <w:multiLevelType w:val="hybridMultilevel"/>
    <w:tmpl w:val="C0B8E54A"/>
    <w:lvl w:ilvl="0" w:tplc="B6882A30">
      <w:start w:val="1"/>
      <w:numFmt w:val="decimal"/>
      <w:lvlText w:val="%1."/>
      <w:lvlJc w:val="left"/>
      <w:pPr>
        <w:ind w:left="720" w:hanging="360"/>
      </w:pPr>
    </w:lvl>
    <w:lvl w:ilvl="1" w:tplc="C7966E06">
      <w:start w:val="1"/>
      <w:numFmt w:val="lowerLetter"/>
      <w:lvlText w:val="%2."/>
      <w:lvlJc w:val="left"/>
      <w:pPr>
        <w:ind w:left="1440" w:hanging="360"/>
      </w:pPr>
    </w:lvl>
    <w:lvl w:ilvl="2" w:tplc="412200F8">
      <w:start w:val="1"/>
      <w:numFmt w:val="lowerRoman"/>
      <w:lvlText w:val="%3."/>
      <w:lvlJc w:val="right"/>
      <w:pPr>
        <w:ind w:left="2160" w:hanging="180"/>
      </w:pPr>
    </w:lvl>
    <w:lvl w:ilvl="3" w:tplc="A03EE61E">
      <w:start w:val="1"/>
      <w:numFmt w:val="decimal"/>
      <w:lvlText w:val="%4."/>
      <w:lvlJc w:val="left"/>
      <w:pPr>
        <w:ind w:left="2880" w:hanging="360"/>
      </w:pPr>
    </w:lvl>
    <w:lvl w:ilvl="4" w:tplc="BCF8FD8C">
      <w:start w:val="1"/>
      <w:numFmt w:val="lowerLetter"/>
      <w:lvlText w:val="%5."/>
      <w:lvlJc w:val="left"/>
      <w:pPr>
        <w:ind w:left="3600" w:hanging="360"/>
      </w:pPr>
    </w:lvl>
    <w:lvl w:ilvl="5" w:tplc="86CE2C6E">
      <w:start w:val="1"/>
      <w:numFmt w:val="lowerRoman"/>
      <w:lvlText w:val="%6."/>
      <w:lvlJc w:val="right"/>
      <w:pPr>
        <w:ind w:left="4320" w:hanging="180"/>
      </w:pPr>
    </w:lvl>
    <w:lvl w:ilvl="6" w:tplc="C4F6B93A">
      <w:start w:val="1"/>
      <w:numFmt w:val="decimal"/>
      <w:lvlText w:val="%7."/>
      <w:lvlJc w:val="left"/>
      <w:pPr>
        <w:ind w:left="5040" w:hanging="360"/>
      </w:pPr>
    </w:lvl>
    <w:lvl w:ilvl="7" w:tplc="7EDC6156">
      <w:start w:val="1"/>
      <w:numFmt w:val="lowerLetter"/>
      <w:lvlText w:val="%8."/>
      <w:lvlJc w:val="left"/>
      <w:pPr>
        <w:ind w:left="5760" w:hanging="360"/>
      </w:pPr>
    </w:lvl>
    <w:lvl w:ilvl="8" w:tplc="B6B019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51561"/>
    <w:multiLevelType w:val="hybridMultilevel"/>
    <w:tmpl w:val="F3A8FD78"/>
    <w:lvl w:ilvl="0" w:tplc="3D263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AA1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EA5C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4A4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F0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40E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687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644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BC8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3A4367E"/>
    <w:multiLevelType w:val="hybridMultilevel"/>
    <w:tmpl w:val="6A4C8740"/>
    <w:lvl w:ilvl="0" w:tplc="1744DA20">
      <w:start w:val="1"/>
      <w:numFmt w:val="decimal"/>
      <w:lvlText w:val="%1."/>
      <w:lvlJc w:val="left"/>
      <w:pPr>
        <w:ind w:left="720" w:hanging="360"/>
      </w:pPr>
    </w:lvl>
    <w:lvl w:ilvl="1" w:tplc="950EB06E">
      <w:start w:val="1"/>
      <w:numFmt w:val="lowerLetter"/>
      <w:lvlText w:val="%2."/>
      <w:lvlJc w:val="left"/>
      <w:pPr>
        <w:ind w:left="1440" w:hanging="360"/>
      </w:pPr>
    </w:lvl>
    <w:lvl w:ilvl="2" w:tplc="F126BFA4">
      <w:start w:val="1"/>
      <w:numFmt w:val="lowerRoman"/>
      <w:lvlText w:val="%3."/>
      <w:lvlJc w:val="right"/>
      <w:pPr>
        <w:ind w:left="2160" w:hanging="180"/>
      </w:pPr>
    </w:lvl>
    <w:lvl w:ilvl="3" w:tplc="90DE29BC">
      <w:start w:val="1"/>
      <w:numFmt w:val="decimal"/>
      <w:lvlText w:val="%4."/>
      <w:lvlJc w:val="left"/>
      <w:pPr>
        <w:ind w:left="2880" w:hanging="360"/>
      </w:pPr>
    </w:lvl>
    <w:lvl w:ilvl="4" w:tplc="7286F742">
      <w:start w:val="1"/>
      <w:numFmt w:val="lowerLetter"/>
      <w:lvlText w:val="%5."/>
      <w:lvlJc w:val="left"/>
      <w:pPr>
        <w:ind w:left="3600" w:hanging="360"/>
      </w:pPr>
    </w:lvl>
    <w:lvl w:ilvl="5" w:tplc="519AFF58">
      <w:start w:val="1"/>
      <w:numFmt w:val="lowerRoman"/>
      <w:lvlText w:val="%6."/>
      <w:lvlJc w:val="right"/>
      <w:pPr>
        <w:ind w:left="4320" w:hanging="180"/>
      </w:pPr>
    </w:lvl>
    <w:lvl w:ilvl="6" w:tplc="5D4211C0">
      <w:start w:val="1"/>
      <w:numFmt w:val="decimal"/>
      <w:lvlText w:val="%7."/>
      <w:lvlJc w:val="left"/>
      <w:pPr>
        <w:ind w:left="5040" w:hanging="360"/>
      </w:pPr>
    </w:lvl>
    <w:lvl w:ilvl="7" w:tplc="317A642E">
      <w:start w:val="1"/>
      <w:numFmt w:val="lowerLetter"/>
      <w:lvlText w:val="%8."/>
      <w:lvlJc w:val="left"/>
      <w:pPr>
        <w:ind w:left="5760" w:hanging="360"/>
      </w:pPr>
    </w:lvl>
    <w:lvl w:ilvl="8" w:tplc="C97C4E4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7730356">
    <w:abstractNumId w:val="20"/>
  </w:num>
  <w:num w:numId="2" w16cid:durableId="1866751376">
    <w:abstractNumId w:val="16"/>
  </w:num>
  <w:num w:numId="3" w16cid:durableId="1050151321">
    <w:abstractNumId w:val="0"/>
  </w:num>
  <w:num w:numId="4" w16cid:durableId="2070573940">
    <w:abstractNumId w:val="6"/>
  </w:num>
  <w:num w:numId="5" w16cid:durableId="339546147">
    <w:abstractNumId w:val="17"/>
  </w:num>
  <w:num w:numId="6" w16cid:durableId="1411732660">
    <w:abstractNumId w:val="2"/>
  </w:num>
  <w:num w:numId="7" w16cid:durableId="1531188573">
    <w:abstractNumId w:val="12"/>
  </w:num>
  <w:num w:numId="8" w16cid:durableId="1342976877">
    <w:abstractNumId w:val="9"/>
  </w:num>
  <w:num w:numId="9" w16cid:durableId="1706754234">
    <w:abstractNumId w:val="1"/>
  </w:num>
  <w:num w:numId="10" w16cid:durableId="1362317022">
    <w:abstractNumId w:val="1"/>
  </w:num>
  <w:num w:numId="11" w16cid:durableId="1320304757">
    <w:abstractNumId w:val="3"/>
  </w:num>
  <w:num w:numId="12" w16cid:durableId="2022078064">
    <w:abstractNumId w:val="4"/>
  </w:num>
  <w:num w:numId="13" w16cid:durableId="87049028">
    <w:abstractNumId w:val="15"/>
  </w:num>
  <w:num w:numId="14" w16cid:durableId="1598247784">
    <w:abstractNumId w:val="10"/>
  </w:num>
  <w:num w:numId="15" w16cid:durableId="1479371771">
    <w:abstractNumId w:val="7"/>
  </w:num>
  <w:num w:numId="16" w16cid:durableId="1821924626">
    <w:abstractNumId w:val="14"/>
  </w:num>
  <w:num w:numId="17" w16cid:durableId="949357063">
    <w:abstractNumId w:val="5"/>
  </w:num>
  <w:num w:numId="18" w16cid:durableId="403797762">
    <w:abstractNumId w:val="11"/>
  </w:num>
  <w:num w:numId="19" w16cid:durableId="1124495654">
    <w:abstractNumId w:val="19"/>
  </w:num>
  <w:num w:numId="20" w16cid:durableId="1687436335">
    <w:abstractNumId w:val="8"/>
  </w:num>
  <w:num w:numId="21" w16cid:durableId="142816773">
    <w:abstractNumId w:val="18"/>
  </w:num>
  <w:num w:numId="22" w16cid:durableId="4606538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8727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0C20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00EB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3</Pages>
  <Words>602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Registrering av mat- och vätskelista</dc:title>
  <dc:subject/>
  <dc:creator>patrik.jens.johansson@vgregion.se</dc:creator>
  <keywords/>
  <lastModifiedBy>Carina Isbrand Fransson</lastModifiedBy>
  <revision>4</revision>
  <lastPrinted>2016-03-31T10:56:00.0000000Z</lastPrinted>
  <dcterms:created xsi:type="dcterms:W3CDTF">2022-05-25T11:45:00.0000000Z</dcterms:created>
  <dcterms:modified xsi:type="dcterms:W3CDTF">2023-12-20T08:39:00.0000000Z</dcterms:modified>
</coreProperties>
</file>