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EA99" w14:textId="77777777" w:rsidR="00C6358E" w:rsidRDefault="00C6358E" w:rsidP="00F35B05">
      <w:pPr>
        <w:pStyle w:val="Rubrik2"/>
        <w:sectPr w:rsidR="00C6358E" w:rsidSect="00C6358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44315D" w14:textId="77777777" w:rsidR="00C6358E" w:rsidRPr="00C6358E" w:rsidRDefault="00C6358E" w:rsidP="00C6358E">
      <w:pPr>
        <w:spacing w:after="0" w:line="240" w:lineRule="auto"/>
        <w:ind w:left="0" w:right="0"/>
        <w:rPr>
          <w:szCs w:val="20"/>
        </w:rPr>
      </w:pPr>
    </w:p>
    <w:p w14:paraId="2B267FD9" w14:textId="77777777" w:rsidR="00C6358E" w:rsidRPr="00C6358E" w:rsidRDefault="00C6358E" w:rsidP="00C6358E">
      <w:pPr>
        <w:spacing w:after="0" w:line="240" w:lineRule="auto"/>
        <w:ind w:left="0" w:right="0"/>
        <w:rPr>
          <w:szCs w:val="20"/>
        </w:rPr>
      </w:pPr>
    </w:p>
    <w:p w14:paraId="7F03711C" w14:textId="77777777" w:rsidR="00C6358E" w:rsidRPr="00C6358E" w:rsidRDefault="00C6358E" w:rsidP="00C6358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6358E">
        <w:rPr>
          <w:szCs w:val="20"/>
        </w:rPr>
        <w:tab/>
      </w:r>
    </w:p>
    <w:p w14:paraId="421731BD" w14:textId="275A93E5" w:rsidR="00C6358E" w:rsidRPr="00C6358E" w:rsidRDefault="00C6358E" w:rsidP="00C6358E">
      <w:pPr>
        <w:spacing w:after="0" w:line="240" w:lineRule="auto"/>
        <w:ind w:left="0" w:right="0"/>
        <w:rPr>
          <w:szCs w:val="20"/>
        </w:rPr>
      </w:pPr>
      <w:r w:rsidRPr="00C6358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83291" wp14:editId="4FF28EB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28A544" w14:textId="77777777" w:rsidR="00C6358E" w:rsidRPr="003D37FD" w:rsidRDefault="00C6358E" w:rsidP="00C6358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12397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2832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028A544" w14:textId="77777777" w:rsidR="00C6358E" w:rsidRPr="003D37FD" w:rsidRDefault="00C6358E" w:rsidP="00C6358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12397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6358E" w:rsidRPr="00C6358E" w14:paraId="2672C705" w14:textId="77777777" w:rsidTr="00D0514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EDBEF2A" w14:textId="3EF3548C" w:rsidR="00C6358E" w:rsidRPr="003E6883" w:rsidRDefault="00C6358E" w:rsidP="00BE4619">
            <w:pPr>
              <w:pStyle w:val="Rubrik1"/>
              <w:rPr>
                <w:rFonts w:ascii="Verdana" w:hAnsi="Verdana"/>
                <w:noProof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r w:rsidRPr="003E6883">
              <w:rPr>
                <w:rFonts w:ascii="Verdana" w:hAnsi="Verdana"/>
                <w:noProof/>
                <w:sz w:val="44"/>
                <w:szCs w:val="44"/>
              </w:rPr>
              <w:t>Lumbalpunktion</w:t>
            </w:r>
            <w:r w:rsidR="00BE4619" w:rsidRPr="003E6883">
              <w:rPr>
                <w:rFonts w:ascii="Verdana" w:hAnsi="Verdana"/>
                <w:noProof/>
                <w:sz w:val="44"/>
                <w:szCs w:val="44"/>
              </w:rPr>
              <w:t xml:space="preserve"> – IVA och IMA</w:t>
            </w:r>
          </w:p>
        </w:tc>
      </w:tr>
    </w:tbl>
    <w:bookmarkEnd w:id="0"/>
    <w:p w14:paraId="72CBE5A8" w14:textId="77777777" w:rsidR="00184BB3" w:rsidRPr="00D31E1A" w:rsidRDefault="00184BB3" w:rsidP="00184BB3">
      <w:pPr>
        <w:pStyle w:val="Rubrik2"/>
        <w:rPr>
          <w:rFonts w:ascii="Verdana" w:hAnsi="Verdana"/>
          <w:sz w:val="36"/>
          <w:szCs w:val="36"/>
        </w:rPr>
      </w:pPr>
      <w:r w:rsidRPr="00D31E1A">
        <w:rPr>
          <w:rFonts w:ascii="Verdana" w:hAnsi="Verdana"/>
          <w:sz w:val="36"/>
          <w:szCs w:val="36"/>
        </w:rPr>
        <w:t>Revidering i denna version</w:t>
      </w:r>
    </w:p>
    <w:p w14:paraId="1336662E" w14:textId="77777777" w:rsidR="00184BB3" w:rsidRPr="00D31E1A" w:rsidRDefault="00184BB3" w:rsidP="00184BB3">
      <w:pPr>
        <w:rPr>
          <w:rFonts w:ascii="Georgia" w:hAnsi="Georgia"/>
        </w:rPr>
      </w:pPr>
      <w:r w:rsidRPr="00D31E1A">
        <w:rPr>
          <w:rFonts w:ascii="Georgia" w:hAnsi="Georgia"/>
        </w:rPr>
        <w:t>Uppdaterad info om pediatrisk blododlingsflaska.</w:t>
      </w:r>
    </w:p>
    <w:p w14:paraId="28FAA7D6" w14:textId="77777777" w:rsidR="00184BB3" w:rsidRPr="00D31E1A" w:rsidRDefault="00184BB3" w:rsidP="00184BB3">
      <w:pPr>
        <w:pStyle w:val="Rubrik2"/>
        <w:ind w:right="140"/>
        <w:rPr>
          <w:rFonts w:ascii="Verdana" w:hAnsi="Verdana"/>
          <w:sz w:val="36"/>
          <w:szCs w:val="36"/>
        </w:rPr>
      </w:pPr>
      <w:r w:rsidRPr="00D31E1A">
        <w:rPr>
          <w:rFonts w:ascii="Verdana" w:hAnsi="Verdana"/>
          <w:sz w:val="36"/>
          <w:szCs w:val="36"/>
        </w:rPr>
        <w:t>Syfte</w:t>
      </w:r>
    </w:p>
    <w:p w14:paraId="33058E44" w14:textId="77777777" w:rsidR="00184BB3" w:rsidRPr="00D31E1A" w:rsidRDefault="00184BB3" w:rsidP="00D31E1A">
      <w:pPr>
        <w:tabs>
          <w:tab w:val="left" w:pos="2268"/>
          <w:tab w:val="left" w:pos="11057"/>
          <w:tab w:val="left" w:pos="14175"/>
        </w:tabs>
        <w:spacing w:after="0" w:line="360" w:lineRule="auto"/>
        <w:ind w:right="140"/>
        <w:rPr>
          <w:rFonts w:ascii="Georgia" w:hAnsi="Georgia"/>
          <w:bCs/>
        </w:rPr>
      </w:pPr>
      <w:r w:rsidRPr="00D31E1A">
        <w:rPr>
          <w:rFonts w:ascii="Georgia" w:hAnsi="Georgia"/>
        </w:rPr>
        <w:t xml:space="preserve">Att säkerställa att lumbalpunktion utförs aseptiskt, samt att remisser och provtagningsinstruktioner </w:t>
      </w:r>
      <w:r w:rsidRPr="00D31E1A">
        <w:rPr>
          <w:rFonts w:ascii="Georgia" w:hAnsi="Georgia"/>
          <w:bCs/>
        </w:rPr>
        <w:t xml:space="preserve">finns lättillgängliga vid de </w:t>
      </w:r>
      <w:proofErr w:type="spellStart"/>
      <w:r w:rsidRPr="00D31E1A">
        <w:rPr>
          <w:rFonts w:ascii="Georgia" w:hAnsi="Georgia"/>
          <w:bCs/>
        </w:rPr>
        <w:t>likvorundersökningar</w:t>
      </w:r>
      <w:proofErr w:type="spellEnd"/>
      <w:r w:rsidRPr="00D31E1A">
        <w:rPr>
          <w:rFonts w:ascii="Georgia" w:hAnsi="Georgia"/>
          <w:bCs/>
        </w:rPr>
        <w:t xml:space="preserve"> som förekommer på IVA. </w:t>
      </w:r>
    </w:p>
    <w:p w14:paraId="772F9227" w14:textId="77777777" w:rsidR="00184BB3" w:rsidRPr="00D31E1A" w:rsidRDefault="00184BB3" w:rsidP="00D31E1A">
      <w:pPr>
        <w:tabs>
          <w:tab w:val="left" w:pos="2268"/>
          <w:tab w:val="left" w:pos="11057"/>
          <w:tab w:val="left" w:pos="14175"/>
        </w:tabs>
        <w:spacing w:line="360" w:lineRule="auto"/>
        <w:ind w:right="140"/>
        <w:rPr>
          <w:rFonts w:ascii="Georgia" w:hAnsi="Georgia"/>
          <w:b/>
        </w:rPr>
      </w:pPr>
      <w:r w:rsidRPr="00D31E1A">
        <w:rPr>
          <w:rFonts w:ascii="Georgia" w:hAnsi="Georgia"/>
          <w:b/>
        </w:rPr>
        <w:t>För remiss- och provtagningshänvisning: se tabell 1.</w:t>
      </w:r>
    </w:p>
    <w:p w14:paraId="7706DEFF" w14:textId="77777777" w:rsidR="00184BB3" w:rsidRPr="00A35D52" w:rsidRDefault="00184BB3" w:rsidP="00184BB3">
      <w:pPr>
        <w:pStyle w:val="Rubrik2"/>
        <w:ind w:right="140"/>
        <w:rPr>
          <w:rFonts w:ascii="Verdana" w:hAnsi="Verdana"/>
          <w:sz w:val="36"/>
          <w:szCs w:val="36"/>
        </w:rPr>
      </w:pPr>
      <w:r w:rsidRPr="00A35D52">
        <w:rPr>
          <w:rFonts w:ascii="Verdana" w:hAnsi="Verdana"/>
          <w:sz w:val="36"/>
          <w:szCs w:val="36"/>
        </w:rPr>
        <w:t>Vilka berörs</w:t>
      </w:r>
    </w:p>
    <w:p w14:paraId="5DA5CE27" w14:textId="77777777" w:rsidR="00184BB3" w:rsidRPr="00A35D52" w:rsidRDefault="00184BB3" w:rsidP="00184BB3">
      <w:pPr>
        <w:pStyle w:val="Sidhuvud"/>
        <w:ind w:right="140"/>
        <w:rPr>
          <w:rFonts w:ascii="Georgia" w:hAnsi="Georgia"/>
          <w:b/>
        </w:rPr>
      </w:pPr>
      <w:r w:rsidRPr="00A35D52">
        <w:rPr>
          <w:rFonts w:ascii="Georgia" w:hAnsi="Georgia"/>
        </w:rPr>
        <w:t>Läkare, sjuksköterskor och undersköterskor på IVA och IMA, NÄL.</w:t>
      </w:r>
    </w:p>
    <w:p w14:paraId="3CE28F33" w14:textId="77777777" w:rsidR="00184BB3" w:rsidRPr="00A35D52" w:rsidRDefault="00184BB3" w:rsidP="00184BB3">
      <w:pPr>
        <w:pStyle w:val="Rubrik2"/>
        <w:ind w:right="140"/>
        <w:rPr>
          <w:rFonts w:ascii="Verdana" w:hAnsi="Verdana"/>
          <w:sz w:val="36"/>
          <w:szCs w:val="36"/>
        </w:rPr>
      </w:pPr>
      <w:r w:rsidRPr="00A35D52">
        <w:rPr>
          <w:rFonts w:ascii="Verdana" w:hAnsi="Verdana"/>
          <w:sz w:val="36"/>
          <w:szCs w:val="36"/>
        </w:rPr>
        <w:t>Bakgrund</w:t>
      </w:r>
    </w:p>
    <w:p w14:paraId="5A9C79FB" w14:textId="77777777" w:rsidR="00184BB3" w:rsidRPr="00A35D52" w:rsidRDefault="00184BB3" w:rsidP="00A35D52">
      <w:pPr>
        <w:spacing w:line="360" w:lineRule="auto"/>
        <w:ind w:right="140"/>
        <w:rPr>
          <w:rFonts w:ascii="Georgia" w:hAnsi="Georgia"/>
        </w:rPr>
      </w:pPr>
      <w:proofErr w:type="spellStart"/>
      <w:r w:rsidRPr="00A35D52">
        <w:rPr>
          <w:rFonts w:ascii="Georgia" w:hAnsi="Georgia"/>
        </w:rPr>
        <w:t>Likvoranalys</w:t>
      </w:r>
      <w:proofErr w:type="spellEnd"/>
      <w:r w:rsidRPr="00A35D52">
        <w:rPr>
          <w:rFonts w:ascii="Georgia" w:hAnsi="Georgia"/>
        </w:rPr>
        <w:t xml:space="preserve"> är en vanlig analys för bekräftande/uteslutande av en rad olika orsaker till symptom från centrala </w:t>
      </w:r>
      <w:proofErr w:type="spellStart"/>
      <w:r w:rsidRPr="00A35D52">
        <w:rPr>
          <w:rFonts w:ascii="Georgia" w:hAnsi="Georgia"/>
        </w:rPr>
        <w:t>nersvsystemet</w:t>
      </w:r>
      <w:proofErr w:type="spellEnd"/>
      <w:r w:rsidRPr="00A35D52">
        <w:rPr>
          <w:rFonts w:ascii="Georgia" w:hAnsi="Georgia"/>
        </w:rPr>
        <w:t xml:space="preserve">. Det vanligaste är misstanke om meningit/encefalit, men det kan också vara annan utredning av medvetandepåverkan såsom </w:t>
      </w:r>
      <w:proofErr w:type="spellStart"/>
      <w:r w:rsidRPr="00A35D52">
        <w:rPr>
          <w:rFonts w:ascii="Georgia" w:hAnsi="Georgia"/>
        </w:rPr>
        <w:t>Guillain</w:t>
      </w:r>
      <w:proofErr w:type="spellEnd"/>
      <w:r w:rsidRPr="00A35D52">
        <w:rPr>
          <w:rFonts w:ascii="Georgia" w:hAnsi="Georgia"/>
        </w:rPr>
        <w:t>-Barré, lymfom/annan malignitet, andra neurologiska sjukdomar.</w:t>
      </w:r>
    </w:p>
    <w:p w14:paraId="400085F3" w14:textId="77777777" w:rsidR="00184BB3" w:rsidRPr="00A35D52" w:rsidRDefault="00184BB3" w:rsidP="00184BB3">
      <w:pPr>
        <w:pStyle w:val="Rubrik2"/>
        <w:rPr>
          <w:rFonts w:ascii="Verdana" w:hAnsi="Verdana"/>
          <w:sz w:val="28"/>
          <w:szCs w:val="28"/>
        </w:rPr>
      </w:pPr>
      <w:r w:rsidRPr="00A35D52">
        <w:rPr>
          <w:rFonts w:ascii="Verdana" w:hAnsi="Verdana"/>
          <w:sz w:val="28"/>
          <w:szCs w:val="28"/>
        </w:rPr>
        <w:t xml:space="preserve">Tillvägagångssätt </w:t>
      </w:r>
    </w:p>
    <w:p w14:paraId="6F1F871A" w14:textId="77777777" w:rsidR="00184BB3" w:rsidRPr="00A35D52" w:rsidRDefault="00184BB3" w:rsidP="00A35D52">
      <w:pPr>
        <w:numPr>
          <w:ilvl w:val="0"/>
          <w:numId w:val="20"/>
        </w:numPr>
        <w:spacing w:after="0" w:line="360" w:lineRule="auto"/>
        <w:ind w:left="1418" w:right="140" w:hanging="425"/>
        <w:rPr>
          <w:rFonts w:ascii="Georgia" w:hAnsi="Georgia"/>
        </w:rPr>
      </w:pPr>
      <w:r w:rsidRPr="00A35D52">
        <w:rPr>
          <w:rFonts w:ascii="Georgia" w:hAnsi="Georgia"/>
        </w:rPr>
        <w:t xml:space="preserve">Ta fram back för LP och duka upp sterilt på sedvanligt sätt. </w:t>
      </w:r>
    </w:p>
    <w:p w14:paraId="278EE9C2" w14:textId="77777777" w:rsidR="00184BB3" w:rsidRPr="00A35D52" w:rsidRDefault="00184BB3" w:rsidP="00A35D52">
      <w:pPr>
        <w:numPr>
          <w:ilvl w:val="0"/>
          <w:numId w:val="20"/>
        </w:numPr>
        <w:spacing w:after="0" w:line="360" w:lineRule="auto"/>
        <w:ind w:left="1418" w:right="140" w:hanging="425"/>
        <w:rPr>
          <w:rFonts w:ascii="Georgia" w:hAnsi="Georgia"/>
        </w:rPr>
      </w:pPr>
      <w:r w:rsidRPr="00A35D52">
        <w:rPr>
          <w:rFonts w:ascii="Georgia" w:hAnsi="Georgia"/>
        </w:rPr>
        <w:t xml:space="preserve">På läkarordination förbered eventuell </w:t>
      </w:r>
      <w:proofErr w:type="spellStart"/>
      <w:r w:rsidRPr="00A35D52">
        <w:rPr>
          <w:rFonts w:ascii="Georgia" w:hAnsi="Georgia"/>
        </w:rPr>
        <w:t>sedering</w:t>
      </w:r>
      <w:proofErr w:type="spellEnd"/>
      <w:r w:rsidRPr="00A35D52">
        <w:rPr>
          <w:rFonts w:ascii="Georgia" w:hAnsi="Georgia"/>
        </w:rPr>
        <w:t xml:space="preserve"> och/eller lokalanestesi (</w:t>
      </w:r>
      <w:proofErr w:type="spellStart"/>
      <w:r w:rsidRPr="00A35D52">
        <w:rPr>
          <w:rFonts w:ascii="Georgia" w:hAnsi="Georgia"/>
        </w:rPr>
        <w:t>Mepivacain</w:t>
      </w:r>
      <w:proofErr w:type="spellEnd"/>
      <w:r w:rsidRPr="00A35D52">
        <w:rPr>
          <w:rFonts w:ascii="Georgia" w:hAnsi="Georgia"/>
        </w:rPr>
        <w:t xml:space="preserve"> 10 mg/ml).</w:t>
      </w:r>
    </w:p>
    <w:p w14:paraId="30AA6DF3" w14:textId="77777777" w:rsidR="00184BB3" w:rsidRPr="00A35D52" w:rsidRDefault="00184BB3" w:rsidP="00A35D52">
      <w:pPr>
        <w:numPr>
          <w:ilvl w:val="0"/>
          <w:numId w:val="20"/>
        </w:numPr>
        <w:spacing w:after="0" w:line="360" w:lineRule="auto"/>
        <w:ind w:left="1418" w:right="140" w:hanging="425"/>
        <w:rPr>
          <w:rFonts w:ascii="Georgia" w:hAnsi="Georgia"/>
        </w:rPr>
      </w:pPr>
      <w:r w:rsidRPr="00A35D52">
        <w:rPr>
          <w:rFonts w:ascii="Georgia" w:hAnsi="Georgia"/>
        </w:rPr>
        <w:lastRenderedPageBreak/>
        <w:t>Patienten skall vara placerad i sidoläge (vanligast vänster sida) och ligga så nära kanten på sängen som möjligt, med knäna uppdragna.</w:t>
      </w:r>
    </w:p>
    <w:p w14:paraId="1548DF24" w14:textId="77777777" w:rsidR="00184BB3" w:rsidRPr="00A35D52" w:rsidRDefault="00184BB3" w:rsidP="00184BB3">
      <w:pPr>
        <w:numPr>
          <w:ilvl w:val="0"/>
          <w:numId w:val="20"/>
        </w:numPr>
        <w:spacing w:after="0" w:line="240" w:lineRule="auto"/>
        <w:ind w:left="1418" w:right="140" w:hanging="425"/>
        <w:rPr>
          <w:rFonts w:ascii="Georgia" w:hAnsi="Georgia"/>
        </w:rPr>
      </w:pPr>
      <w:r w:rsidRPr="00A35D52">
        <w:rPr>
          <w:rFonts w:ascii="Georgia" w:hAnsi="Georgia"/>
        </w:rPr>
        <w:t xml:space="preserve">Tvätta med </w:t>
      </w:r>
      <w:proofErr w:type="spellStart"/>
      <w:r w:rsidRPr="00A35D52">
        <w:rPr>
          <w:rFonts w:ascii="Georgia" w:hAnsi="Georgia"/>
        </w:rPr>
        <w:t>Descutan</w:t>
      </w:r>
      <w:proofErr w:type="spellEnd"/>
      <w:r w:rsidRPr="00A35D52">
        <w:rPr>
          <w:rFonts w:ascii="Georgia" w:hAnsi="Georgia"/>
        </w:rPr>
        <w:t>® x 1</w:t>
      </w:r>
    </w:p>
    <w:p w14:paraId="27A53615" w14:textId="77777777" w:rsidR="00184BB3" w:rsidRPr="00FA3309" w:rsidRDefault="00184BB3" w:rsidP="00184BB3">
      <w:pPr>
        <w:spacing w:after="0" w:line="240" w:lineRule="auto"/>
        <w:ind w:left="1418" w:right="140"/>
      </w:pPr>
    </w:p>
    <w:p w14:paraId="08187A7B" w14:textId="77777777" w:rsidR="00184BB3" w:rsidRPr="00A35D52" w:rsidRDefault="00184BB3" w:rsidP="00184BB3">
      <w:pPr>
        <w:pStyle w:val="Rubrik2"/>
        <w:rPr>
          <w:rFonts w:ascii="Verdana" w:hAnsi="Verdana"/>
          <w:sz w:val="28"/>
          <w:szCs w:val="28"/>
        </w:rPr>
      </w:pPr>
      <w:r w:rsidRPr="00A35D52">
        <w:rPr>
          <w:rFonts w:ascii="Verdana" w:hAnsi="Verdana"/>
          <w:sz w:val="28"/>
          <w:szCs w:val="28"/>
        </w:rPr>
        <w:t>Standardförfarande vid provtagning</w:t>
      </w:r>
    </w:p>
    <w:p w14:paraId="2E1F72AA" w14:textId="77777777" w:rsidR="00184BB3" w:rsidRPr="00A35D52" w:rsidRDefault="00184BB3" w:rsidP="00A35D52">
      <w:pPr>
        <w:spacing w:after="0" w:line="360" w:lineRule="auto"/>
        <w:ind w:right="140"/>
        <w:rPr>
          <w:rFonts w:ascii="Georgia" w:hAnsi="Georgia"/>
        </w:rPr>
      </w:pPr>
      <w:r w:rsidRPr="00A35D52">
        <w:rPr>
          <w:rFonts w:ascii="Georgia" w:hAnsi="Georgia"/>
        </w:rPr>
        <w:t>Remisserna skall fyllas i av läkare. Det är viktigt med anamnes och provtagningstid. Dokumentera om antibiotika givits.</w:t>
      </w:r>
      <w:r w:rsidRPr="00A35D52">
        <w:rPr>
          <w:rFonts w:ascii="Georgia" w:hAnsi="Georgia"/>
        </w:rPr>
        <w:br/>
        <w:t xml:space="preserve">Remisserna skall vara ifyllda </w:t>
      </w:r>
      <w:r w:rsidRPr="00A35D52">
        <w:rPr>
          <w:rFonts w:ascii="Georgia" w:hAnsi="Georgia"/>
          <w:b/>
        </w:rPr>
        <w:t>innan</w:t>
      </w:r>
      <w:r w:rsidRPr="00A35D52">
        <w:rPr>
          <w:rFonts w:ascii="Georgia" w:hAnsi="Georgia"/>
        </w:rPr>
        <w:t xml:space="preserve"> provtagning.</w:t>
      </w:r>
    </w:p>
    <w:p w14:paraId="077E9D28" w14:textId="77777777" w:rsidR="00184BB3" w:rsidRPr="00A35D52" w:rsidRDefault="00184BB3" w:rsidP="00A35D52">
      <w:pPr>
        <w:spacing w:after="0" w:line="360" w:lineRule="auto"/>
        <w:ind w:right="140"/>
        <w:rPr>
          <w:rFonts w:ascii="Georgia" w:hAnsi="Georgia"/>
        </w:rPr>
      </w:pPr>
      <w:r w:rsidRPr="00A35D52">
        <w:rPr>
          <w:rFonts w:ascii="Georgia" w:hAnsi="Georgia"/>
        </w:rPr>
        <w:t xml:space="preserve">I backen märkt ”lumbalpunktion” finns remisser, samt även inplastade exempel-remisser för varje analys. </w:t>
      </w:r>
      <w:r w:rsidRPr="00A35D52">
        <w:rPr>
          <w:rFonts w:ascii="Georgia" w:hAnsi="Georgia"/>
        </w:rPr>
        <w:br/>
        <w:t xml:space="preserve">Alla prover måste lämnas till </w:t>
      </w:r>
      <w:proofErr w:type="spellStart"/>
      <w:r w:rsidRPr="00A35D52">
        <w:rPr>
          <w:rFonts w:ascii="Georgia" w:hAnsi="Georgia"/>
        </w:rPr>
        <w:t>kemlab</w:t>
      </w:r>
      <w:proofErr w:type="spellEnd"/>
      <w:r w:rsidRPr="00A35D52">
        <w:rPr>
          <w:rFonts w:ascii="Georgia" w:hAnsi="Georgia"/>
        </w:rPr>
        <w:t xml:space="preserve"> genast. De rör som inte har analys kopplad direkt, märks med patient-ID + ”sparas”.</w:t>
      </w:r>
    </w:p>
    <w:p w14:paraId="1F5FC041" w14:textId="77777777" w:rsidR="00184BB3" w:rsidRPr="00A35D52" w:rsidRDefault="00184BB3" w:rsidP="00A35D52">
      <w:pPr>
        <w:spacing w:after="0" w:line="360" w:lineRule="auto"/>
        <w:ind w:right="140"/>
        <w:rPr>
          <w:rFonts w:ascii="Georgia" w:hAnsi="Georgia"/>
        </w:rPr>
      </w:pPr>
      <w:r w:rsidRPr="00A35D52">
        <w:rPr>
          <w:rFonts w:ascii="Georgia" w:hAnsi="Georgia"/>
          <w:b/>
          <w:bCs/>
        </w:rPr>
        <w:t>Obs!</w:t>
      </w:r>
      <w:r w:rsidRPr="00A35D52">
        <w:rPr>
          <w:rFonts w:ascii="Georgia" w:hAnsi="Georgia"/>
        </w:rPr>
        <w:t xml:space="preserve"> Proverna får aldrig skickas med rörpost.</w:t>
      </w:r>
    </w:p>
    <w:p w14:paraId="375F4459" w14:textId="77777777" w:rsidR="00184BB3" w:rsidRPr="00A35D52" w:rsidRDefault="00184BB3" w:rsidP="00184BB3">
      <w:pPr>
        <w:pStyle w:val="Rubrik2"/>
        <w:ind w:right="140"/>
        <w:rPr>
          <w:rFonts w:ascii="Verdana" w:hAnsi="Verdana"/>
          <w:sz w:val="28"/>
          <w:szCs w:val="28"/>
        </w:rPr>
      </w:pPr>
      <w:r w:rsidRPr="00A35D52">
        <w:rPr>
          <w:rFonts w:ascii="Verdana" w:hAnsi="Verdana"/>
          <w:sz w:val="28"/>
          <w:szCs w:val="28"/>
        </w:rPr>
        <w:t>Provtagning, bakgrund</w:t>
      </w:r>
    </w:p>
    <w:p w14:paraId="5CCDCFCA" w14:textId="77777777" w:rsidR="00184BB3" w:rsidRPr="00A35D52" w:rsidRDefault="00184BB3" w:rsidP="00A35D52">
      <w:pPr>
        <w:spacing w:line="360" w:lineRule="auto"/>
        <w:ind w:right="140"/>
        <w:rPr>
          <w:rFonts w:ascii="Georgia" w:hAnsi="Georgia"/>
        </w:rPr>
      </w:pPr>
      <w:r w:rsidRPr="00A35D52">
        <w:rPr>
          <w:rFonts w:ascii="Georgia" w:hAnsi="Georgia"/>
        </w:rPr>
        <w:t xml:space="preserve">Odling och direktmikroskopi, </w:t>
      </w:r>
      <w:proofErr w:type="spellStart"/>
      <w:r w:rsidRPr="00A35D52">
        <w:rPr>
          <w:rFonts w:ascii="Georgia" w:hAnsi="Georgia"/>
        </w:rPr>
        <w:t>FilmArray</w:t>
      </w:r>
      <w:proofErr w:type="spellEnd"/>
      <w:r w:rsidRPr="00A35D52">
        <w:rPr>
          <w:rFonts w:ascii="Georgia" w:hAnsi="Georgia"/>
        </w:rPr>
        <w:t xml:space="preserve"> samt cellanalys görs i princip alltid. Därutöver kan ytterligare analyser behöva göras – se text nedan. Diskutera gärna med infektion och/eller neurolog innan för att inte behöva sticka om. Ta gärna ett extrarör som sparas på lab – märks ”sparas”</w:t>
      </w:r>
    </w:p>
    <w:p w14:paraId="5EA960D5" w14:textId="77777777" w:rsidR="00184BB3" w:rsidRPr="00A35D52" w:rsidRDefault="00184BB3" w:rsidP="00A35D52">
      <w:pPr>
        <w:spacing w:line="360" w:lineRule="auto"/>
        <w:ind w:right="140"/>
        <w:rPr>
          <w:rFonts w:ascii="Georgia" w:hAnsi="Georgia"/>
        </w:rPr>
      </w:pPr>
      <w:r w:rsidRPr="00A35D52">
        <w:rPr>
          <w:rFonts w:ascii="Georgia" w:hAnsi="Georgia"/>
        </w:rPr>
        <w:t xml:space="preserve">Mät alltid trycket och dokumentera. Normalt </w:t>
      </w:r>
      <w:proofErr w:type="gramStart"/>
      <w:r w:rsidRPr="00A35D52">
        <w:rPr>
          <w:rFonts w:ascii="Georgia" w:hAnsi="Georgia"/>
        </w:rPr>
        <w:t>&lt; 20</w:t>
      </w:r>
      <w:proofErr w:type="gramEnd"/>
      <w:r w:rsidRPr="00A35D52">
        <w:rPr>
          <w:rFonts w:ascii="Georgia" w:hAnsi="Georgia"/>
        </w:rPr>
        <w:t xml:space="preserve"> cm H2O. </w:t>
      </w:r>
    </w:p>
    <w:p w14:paraId="22F4AD2A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 xml:space="preserve">Ta i princip alltid minst </w:t>
      </w:r>
      <w:proofErr w:type="gramStart"/>
      <w:r w:rsidRPr="00A35D52">
        <w:rPr>
          <w:rFonts w:ascii="Georgia" w:hAnsi="Georgia"/>
        </w:rPr>
        <w:t>4 st</w:t>
      </w:r>
      <w:proofErr w:type="gramEnd"/>
      <w:r w:rsidRPr="00A35D52">
        <w:rPr>
          <w:rFonts w:ascii="Georgia" w:hAnsi="Georgia"/>
        </w:rPr>
        <w:t xml:space="preserve"> rör. </w:t>
      </w:r>
    </w:p>
    <w:p w14:paraId="1FA3D94F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>Den vanligaste orsaken till provtagning på IVA är misstanke om meningit/encefalit. Odling + direktmikroskopi.</w:t>
      </w:r>
    </w:p>
    <w:p w14:paraId="6BD47640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 xml:space="preserve">Snabb-PCR </w:t>
      </w:r>
      <w:proofErr w:type="spellStart"/>
      <w:r w:rsidRPr="00A35D52">
        <w:rPr>
          <w:rFonts w:ascii="Georgia" w:hAnsi="Georgia"/>
        </w:rPr>
        <w:t>likvor</w:t>
      </w:r>
      <w:proofErr w:type="spellEnd"/>
      <w:r w:rsidRPr="00A35D52">
        <w:rPr>
          <w:rFonts w:ascii="Georgia" w:hAnsi="Georgia"/>
        </w:rPr>
        <w:t xml:space="preserve"> (”Film Array”) analyserar HSV-1, HSV-2, VZV, Enterovirus, HHV-6, Humant </w:t>
      </w:r>
      <w:proofErr w:type="spellStart"/>
      <w:r w:rsidRPr="00A35D52">
        <w:rPr>
          <w:rFonts w:ascii="Georgia" w:hAnsi="Georgia"/>
        </w:rPr>
        <w:t>parechovirus</w:t>
      </w:r>
      <w:proofErr w:type="spellEnd"/>
      <w:r w:rsidRPr="00A35D52">
        <w:rPr>
          <w:rFonts w:ascii="Georgia" w:hAnsi="Georgia"/>
        </w:rPr>
        <w:t xml:space="preserve">, CMV, Pneumokocker, </w:t>
      </w:r>
      <w:proofErr w:type="spellStart"/>
      <w:r w:rsidRPr="00A35D52">
        <w:rPr>
          <w:rFonts w:ascii="Georgia" w:hAnsi="Georgia"/>
        </w:rPr>
        <w:t>Haemophilus</w:t>
      </w:r>
      <w:proofErr w:type="spellEnd"/>
      <w:r w:rsidRPr="00A35D52">
        <w:rPr>
          <w:rFonts w:ascii="Georgia" w:hAnsi="Georgia"/>
        </w:rPr>
        <w:t xml:space="preserve"> </w:t>
      </w:r>
      <w:proofErr w:type="spellStart"/>
      <w:r w:rsidRPr="00A35D52">
        <w:rPr>
          <w:rFonts w:ascii="Georgia" w:hAnsi="Georgia"/>
        </w:rPr>
        <w:t>infl</w:t>
      </w:r>
      <w:proofErr w:type="spellEnd"/>
      <w:r w:rsidRPr="00A35D52">
        <w:rPr>
          <w:rFonts w:ascii="Georgia" w:hAnsi="Georgia"/>
        </w:rPr>
        <w:t xml:space="preserve">., </w:t>
      </w:r>
      <w:proofErr w:type="spellStart"/>
      <w:r w:rsidRPr="00A35D52">
        <w:rPr>
          <w:rFonts w:ascii="Georgia" w:hAnsi="Georgia"/>
        </w:rPr>
        <w:t>Meningokocker</w:t>
      </w:r>
      <w:proofErr w:type="spellEnd"/>
      <w:r w:rsidRPr="00A35D52">
        <w:rPr>
          <w:rFonts w:ascii="Georgia" w:hAnsi="Georgia"/>
        </w:rPr>
        <w:t xml:space="preserve">, </w:t>
      </w:r>
      <w:proofErr w:type="spellStart"/>
      <w:r w:rsidRPr="00A35D52">
        <w:rPr>
          <w:rFonts w:ascii="Georgia" w:hAnsi="Georgia"/>
        </w:rPr>
        <w:t>Listeria</w:t>
      </w:r>
      <w:proofErr w:type="spellEnd"/>
      <w:r w:rsidRPr="00A35D52">
        <w:rPr>
          <w:rFonts w:ascii="Georgia" w:hAnsi="Georgia"/>
        </w:rPr>
        <w:t xml:space="preserve">, Grupp B Streptokocker, E. </w:t>
      </w:r>
      <w:proofErr w:type="spellStart"/>
      <w:r w:rsidRPr="00A35D52">
        <w:rPr>
          <w:rFonts w:ascii="Georgia" w:hAnsi="Georgia"/>
        </w:rPr>
        <w:t>Coli</w:t>
      </w:r>
      <w:proofErr w:type="spellEnd"/>
      <w:r w:rsidRPr="00A35D52">
        <w:rPr>
          <w:rFonts w:ascii="Georgia" w:hAnsi="Georgia"/>
        </w:rPr>
        <w:t xml:space="preserve"> samt Kryptokocker. </w:t>
      </w:r>
    </w:p>
    <w:p w14:paraId="50C96B30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 xml:space="preserve">Vid misstanke om Borrelia så tas serologi både i </w:t>
      </w:r>
      <w:proofErr w:type="spellStart"/>
      <w:r w:rsidRPr="00A35D52">
        <w:rPr>
          <w:rFonts w:ascii="Georgia" w:hAnsi="Georgia"/>
        </w:rPr>
        <w:t>likvor</w:t>
      </w:r>
      <w:proofErr w:type="spellEnd"/>
      <w:r w:rsidRPr="00A35D52">
        <w:rPr>
          <w:rFonts w:ascii="Georgia" w:hAnsi="Georgia"/>
        </w:rPr>
        <w:t xml:space="preserve"> och blod. </w:t>
      </w:r>
    </w:p>
    <w:p w14:paraId="5A21E6AE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 xml:space="preserve">Vid misstanke om svårodlade bakterier eller exempelvis vid redan startad antibiotikabehandling, kan 16s-RNA vara aktuellt. </w:t>
      </w:r>
    </w:p>
    <w:p w14:paraId="619B7DAC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>Sista röret (oavsett antal rör) går alltid till cellräkning – celler, Albumin, Glukos (alltid även B-Glukos)</w:t>
      </w:r>
    </w:p>
    <w:p w14:paraId="25310EDF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lastRenderedPageBreak/>
        <w:t>Blocket ”</w:t>
      </w:r>
      <w:proofErr w:type="spellStart"/>
      <w:r w:rsidRPr="00A35D52">
        <w:rPr>
          <w:rFonts w:ascii="Georgia" w:hAnsi="Georgia"/>
        </w:rPr>
        <w:t>neurotropa</w:t>
      </w:r>
      <w:proofErr w:type="spellEnd"/>
      <w:r w:rsidRPr="00A35D52">
        <w:rPr>
          <w:rFonts w:ascii="Georgia" w:hAnsi="Georgia"/>
        </w:rPr>
        <w:t xml:space="preserve"> virus” innefattar antikroppar av: CMV, EBV, HSV 1 och 2, </w:t>
      </w:r>
      <w:proofErr w:type="spellStart"/>
      <w:r w:rsidRPr="00A35D52">
        <w:rPr>
          <w:rFonts w:ascii="Georgia" w:hAnsi="Georgia"/>
        </w:rPr>
        <w:t>Toxoplasma</w:t>
      </w:r>
      <w:proofErr w:type="spellEnd"/>
      <w:r w:rsidRPr="00A35D52">
        <w:rPr>
          <w:rFonts w:ascii="Georgia" w:hAnsi="Georgia"/>
        </w:rPr>
        <w:t xml:space="preserve"> </w:t>
      </w:r>
      <w:proofErr w:type="spellStart"/>
      <w:r w:rsidRPr="00A35D52">
        <w:rPr>
          <w:rFonts w:ascii="Georgia" w:hAnsi="Georgia"/>
        </w:rPr>
        <w:t>gondii</w:t>
      </w:r>
      <w:proofErr w:type="spellEnd"/>
      <w:r w:rsidRPr="00A35D52">
        <w:rPr>
          <w:rFonts w:ascii="Georgia" w:hAnsi="Georgia"/>
        </w:rPr>
        <w:t xml:space="preserve">, Enterovirus, </w:t>
      </w:r>
      <w:proofErr w:type="spellStart"/>
      <w:r w:rsidRPr="00A35D52">
        <w:rPr>
          <w:rFonts w:ascii="Georgia" w:hAnsi="Georgia"/>
        </w:rPr>
        <w:t>Mykoplasma</w:t>
      </w:r>
      <w:proofErr w:type="spellEnd"/>
      <w:r w:rsidRPr="00A35D52">
        <w:rPr>
          <w:rFonts w:ascii="Georgia" w:hAnsi="Georgia"/>
        </w:rPr>
        <w:t xml:space="preserve"> </w:t>
      </w:r>
      <w:proofErr w:type="spellStart"/>
      <w:r w:rsidRPr="00A35D52">
        <w:rPr>
          <w:rFonts w:ascii="Georgia" w:hAnsi="Georgia"/>
        </w:rPr>
        <w:t>pneumonie</w:t>
      </w:r>
      <w:proofErr w:type="spellEnd"/>
      <w:r w:rsidRPr="00A35D52">
        <w:rPr>
          <w:rFonts w:ascii="Georgia" w:hAnsi="Georgia"/>
        </w:rPr>
        <w:t xml:space="preserve">, </w:t>
      </w:r>
      <w:proofErr w:type="spellStart"/>
      <w:r w:rsidRPr="00A35D52">
        <w:rPr>
          <w:rFonts w:ascii="Georgia" w:hAnsi="Georgia"/>
        </w:rPr>
        <w:t>Morbilli</w:t>
      </w:r>
      <w:proofErr w:type="spellEnd"/>
      <w:r w:rsidRPr="00A35D52">
        <w:rPr>
          <w:rFonts w:ascii="Georgia" w:hAnsi="Georgia"/>
        </w:rPr>
        <w:t>, TBE och VZV.</w:t>
      </w:r>
    </w:p>
    <w:p w14:paraId="66143D41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 xml:space="preserve">Vid misstanke om nedbrytning av CNS-vävnad så kan man ta prov för parenkymskademarkörer (Tau-protein, GFAO och NFL). </w:t>
      </w:r>
    </w:p>
    <w:p w14:paraId="317EC1F4" w14:textId="77777777" w:rsidR="00184BB3" w:rsidRPr="00A35D52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>Ibland kan det finnas skäl att skicka rör till cytologisk granskning.</w:t>
      </w:r>
    </w:p>
    <w:p w14:paraId="66E37139" w14:textId="77777777" w:rsidR="00184BB3" w:rsidRDefault="00184BB3" w:rsidP="00A35D52">
      <w:pPr>
        <w:numPr>
          <w:ilvl w:val="0"/>
          <w:numId w:val="21"/>
        </w:numPr>
        <w:spacing w:after="0" w:line="360" w:lineRule="auto"/>
        <w:ind w:left="1560" w:right="140" w:hanging="567"/>
        <w:rPr>
          <w:rFonts w:ascii="Georgia" w:hAnsi="Georgia"/>
        </w:rPr>
      </w:pPr>
      <w:r w:rsidRPr="00A35D52">
        <w:rPr>
          <w:rFonts w:ascii="Georgia" w:hAnsi="Georgia"/>
        </w:rPr>
        <w:t xml:space="preserve">FACS-analys görs vid lymfomutredning. </w:t>
      </w:r>
    </w:p>
    <w:p w14:paraId="0C129EF2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5A66876C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2CBD64CE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02CCA978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658DC93F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24876D29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3A389687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470EB17F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6409B6FD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0AE5A23F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322A3306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116C5B75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04F00853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3C4177E3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5AE1F333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77655DEB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1904B0B0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33E37B76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6E1CB77D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5AB2669D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642D6BB9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0895AADD" w14:textId="77777777" w:rsid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5ADF05BE" w14:textId="77777777" w:rsidR="00A35D52" w:rsidRPr="00A35D52" w:rsidRDefault="00A35D52" w:rsidP="00A35D52">
      <w:pPr>
        <w:spacing w:after="0" w:line="360" w:lineRule="auto"/>
        <w:ind w:right="140"/>
        <w:rPr>
          <w:rFonts w:ascii="Georgia" w:hAnsi="Georgia"/>
        </w:rPr>
      </w:pPr>
    </w:p>
    <w:p w14:paraId="3E7B91C4" w14:textId="77777777" w:rsidR="00184BB3" w:rsidRDefault="00184BB3" w:rsidP="00184BB3">
      <w:pPr>
        <w:spacing w:after="0" w:line="240" w:lineRule="auto"/>
        <w:ind w:left="1560" w:right="140"/>
      </w:pPr>
    </w:p>
    <w:p w14:paraId="2593E1EC" w14:textId="77777777" w:rsidR="00184BB3" w:rsidRDefault="00184BB3" w:rsidP="00184BB3">
      <w:pPr>
        <w:ind w:right="140"/>
      </w:pPr>
    </w:p>
    <w:p w14:paraId="077516AB" w14:textId="77777777" w:rsidR="00184BB3" w:rsidRDefault="00184BB3" w:rsidP="00184BB3">
      <w:pPr>
        <w:tabs>
          <w:tab w:val="left" w:pos="6804"/>
        </w:tabs>
        <w:ind w:right="140" w:hanging="1140"/>
      </w:pPr>
    </w:p>
    <w:p w14:paraId="31F34562" w14:textId="77777777" w:rsidR="00184BB3" w:rsidRDefault="00184BB3" w:rsidP="00184BB3">
      <w:pPr>
        <w:tabs>
          <w:tab w:val="left" w:pos="6804"/>
        </w:tabs>
        <w:ind w:right="140" w:hanging="1140"/>
      </w:pPr>
    </w:p>
    <w:p w14:paraId="5CB9A155" w14:textId="77777777" w:rsidR="00184BB3" w:rsidRDefault="00184BB3" w:rsidP="00184BB3">
      <w:pPr>
        <w:pStyle w:val="Rubrik2"/>
        <w:tabs>
          <w:tab w:val="left" w:pos="6804"/>
        </w:tabs>
        <w:ind w:left="0" w:right="140"/>
      </w:pPr>
      <w:r>
        <w:lastRenderedPageBreak/>
        <w:t xml:space="preserve"> Provtagning, remisser</w:t>
      </w:r>
    </w:p>
    <w:p w14:paraId="586F26D3" w14:textId="77777777" w:rsidR="00184BB3" w:rsidRDefault="00184BB3" w:rsidP="00184BB3">
      <w:pPr>
        <w:tabs>
          <w:tab w:val="left" w:pos="6804"/>
        </w:tabs>
        <w:ind w:right="140"/>
      </w:pP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2085"/>
        <w:gridCol w:w="917"/>
        <w:gridCol w:w="2525"/>
      </w:tblGrid>
      <w:tr w:rsidR="00184BB3" w:rsidRPr="00606692" w14:paraId="0B9BDB5E" w14:textId="77777777" w:rsidTr="00AF2766">
        <w:trPr>
          <w:trHeight w:val="223"/>
        </w:trPr>
        <w:tc>
          <w:tcPr>
            <w:tcW w:w="3597" w:type="dxa"/>
            <w:shd w:val="clear" w:color="auto" w:fill="auto"/>
          </w:tcPr>
          <w:p w14:paraId="3B314A8A" w14:textId="77777777" w:rsidR="00184BB3" w:rsidRPr="00606692" w:rsidRDefault="00184BB3" w:rsidP="00AF2766">
            <w:pPr>
              <w:ind w:left="22" w:right="140"/>
              <w:rPr>
                <w:b/>
                <w:bCs/>
              </w:rPr>
            </w:pPr>
            <w:r w:rsidRPr="00606692">
              <w:rPr>
                <w:b/>
                <w:bCs/>
              </w:rPr>
              <w:t>Analys</w:t>
            </w:r>
          </w:p>
        </w:tc>
        <w:tc>
          <w:tcPr>
            <w:tcW w:w="1658" w:type="dxa"/>
            <w:shd w:val="clear" w:color="auto" w:fill="auto"/>
          </w:tcPr>
          <w:p w14:paraId="6D055A76" w14:textId="77777777" w:rsidR="00184BB3" w:rsidRPr="00606692" w:rsidRDefault="00184BB3" w:rsidP="00AF2766">
            <w:pPr>
              <w:ind w:left="22" w:right="140"/>
              <w:rPr>
                <w:b/>
                <w:bCs/>
              </w:rPr>
            </w:pPr>
            <w:r w:rsidRPr="00606692">
              <w:rPr>
                <w:b/>
                <w:bCs/>
              </w:rPr>
              <w:t xml:space="preserve">Volym </w:t>
            </w:r>
            <w:proofErr w:type="spellStart"/>
            <w:r w:rsidRPr="00606692">
              <w:rPr>
                <w:b/>
                <w:bCs/>
              </w:rPr>
              <w:t>likvor</w:t>
            </w:r>
            <w:proofErr w:type="spellEnd"/>
          </w:p>
        </w:tc>
        <w:tc>
          <w:tcPr>
            <w:tcW w:w="917" w:type="dxa"/>
            <w:shd w:val="clear" w:color="auto" w:fill="auto"/>
          </w:tcPr>
          <w:p w14:paraId="016C41E7" w14:textId="77777777" w:rsidR="00184BB3" w:rsidRPr="00606692" w:rsidRDefault="00184BB3" w:rsidP="00AF2766">
            <w:pPr>
              <w:ind w:left="22" w:right="140"/>
              <w:rPr>
                <w:b/>
                <w:bCs/>
              </w:rPr>
            </w:pPr>
            <w:r w:rsidRPr="00606692">
              <w:rPr>
                <w:b/>
                <w:bCs/>
              </w:rPr>
              <w:t>Rör nr</w:t>
            </w:r>
          </w:p>
        </w:tc>
        <w:tc>
          <w:tcPr>
            <w:tcW w:w="2747" w:type="dxa"/>
            <w:shd w:val="clear" w:color="auto" w:fill="auto"/>
          </w:tcPr>
          <w:p w14:paraId="3128F716" w14:textId="77777777" w:rsidR="00184BB3" w:rsidRPr="00606692" w:rsidRDefault="00184BB3" w:rsidP="00AF2766">
            <w:pPr>
              <w:ind w:left="22" w:right="140"/>
              <w:rPr>
                <w:b/>
                <w:bCs/>
              </w:rPr>
            </w:pPr>
            <w:r w:rsidRPr="00606692">
              <w:rPr>
                <w:b/>
                <w:bCs/>
              </w:rPr>
              <w:t>Remiss</w:t>
            </w:r>
          </w:p>
        </w:tc>
      </w:tr>
      <w:tr w:rsidR="00184BB3" w:rsidRPr="00606692" w14:paraId="06FBA9FD" w14:textId="77777777" w:rsidTr="00AF2766">
        <w:trPr>
          <w:trHeight w:val="223"/>
        </w:trPr>
        <w:tc>
          <w:tcPr>
            <w:tcW w:w="3597" w:type="dxa"/>
            <w:shd w:val="clear" w:color="auto" w:fill="auto"/>
          </w:tcPr>
          <w:p w14:paraId="753B51FD" w14:textId="77777777" w:rsidR="00184BB3" w:rsidRPr="00606692" w:rsidRDefault="00184BB3" w:rsidP="00AF2766">
            <w:pPr>
              <w:ind w:left="22" w:right="140"/>
            </w:pPr>
            <w:r w:rsidRPr="00606692">
              <w:t>Odling och direktmikroskopi</w:t>
            </w:r>
          </w:p>
        </w:tc>
        <w:tc>
          <w:tcPr>
            <w:tcW w:w="1658" w:type="dxa"/>
            <w:shd w:val="clear" w:color="auto" w:fill="auto"/>
          </w:tcPr>
          <w:p w14:paraId="7FC55F3D" w14:textId="77777777" w:rsidR="00184BB3" w:rsidRPr="00606692" w:rsidRDefault="00184BB3" w:rsidP="00AF2766">
            <w:pPr>
              <w:ind w:left="22" w:right="140"/>
            </w:pPr>
            <w:r w:rsidRPr="00606692">
              <w:t xml:space="preserve">3 ml, varav </w:t>
            </w:r>
            <w:r>
              <w:t>0,5</w:t>
            </w:r>
            <w:r w:rsidRPr="00606692">
              <w:t xml:space="preserve"> ml i </w:t>
            </w:r>
            <w:r>
              <w:t>pediatrisk blod</w:t>
            </w:r>
            <w:r w:rsidRPr="00606692">
              <w:t>odlingsflaska</w:t>
            </w:r>
            <w:r>
              <w:t xml:space="preserve"> </w:t>
            </w:r>
          </w:p>
        </w:tc>
        <w:tc>
          <w:tcPr>
            <w:tcW w:w="917" w:type="dxa"/>
            <w:shd w:val="clear" w:color="auto" w:fill="auto"/>
          </w:tcPr>
          <w:p w14:paraId="51E3A736" w14:textId="77777777" w:rsidR="00184BB3" w:rsidRPr="00606692" w:rsidRDefault="00184BB3" w:rsidP="00AF2766">
            <w:pPr>
              <w:ind w:left="22" w:right="140"/>
            </w:pPr>
            <w:r>
              <w:t>1</w:t>
            </w:r>
          </w:p>
        </w:tc>
        <w:tc>
          <w:tcPr>
            <w:tcW w:w="2747" w:type="dxa"/>
            <w:shd w:val="clear" w:color="auto" w:fill="auto"/>
          </w:tcPr>
          <w:p w14:paraId="2592ACCB" w14:textId="77777777" w:rsidR="00184BB3" w:rsidRPr="00606692" w:rsidRDefault="00184BB3" w:rsidP="00AF2766">
            <w:pPr>
              <w:ind w:left="22" w:right="140"/>
            </w:pPr>
            <w:r w:rsidRPr="00606692">
              <w:t>Gul A5, NÄL, mikrobiologen</w:t>
            </w:r>
          </w:p>
        </w:tc>
      </w:tr>
      <w:tr w:rsidR="00184BB3" w:rsidRPr="00606692" w14:paraId="2744D520" w14:textId="77777777" w:rsidTr="00AF2766">
        <w:trPr>
          <w:trHeight w:val="181"/>
        </w:trPr>
        <w:tc>
          <w:tcPr>
            <w:tcW w:w="3597" w:type="dxa"/>
            <w:shd w:val="clear" w:color="auto" w:fill="auto"/>
          </w:tcPr>
          <w:p w14:paraId="7FB4F1E6" w14:textId="77777777" w:rsidR="00184BB3" w:rsidRPr="00606692" w:rsidRDefault="00184BB3" w:rsidP="00AF2766">
            <w:pPr>
              <w:ind w:left="22" w:right="140"/>
            </w:pPr>
            <w:r w:rsidRPr="00606692">
              <w:t>Snabb-PCR (”Film Array”)</w:t>
            </w:r>
          </w:p>
        </w:tc>
        <w:tc>
          <w:tcPr>
            <w:tcW w:w="1658" w:type="dxa"/>
            <w:shd w:val="clear" w:color="auto" w:fill="auto"/>
          </w:tcPr>
          <w:p w14:paraId="5BB0FE16" w14:textId="77777777" w:rsidR="00184BB3" w:rsidRPr="00606692" w:rsidRDefault="00184BB3" w:rsidP="00AF2766">
            <w:pPr>
              <w:ind w:left="22" w:right="140"/>
            </w:pPr>
            <w:r w:rsidRPr="00606692">
              <w:t>1,5 ml</w:t>
            </w:r>
          </w:p>
        </w:tc>
        <w:tc>
          <w:tcPr>
            <w:tcW w:w="917" w:type="dxa"/>
            <w:shd w:val="clear" w:color="auto" w:fill="auto"/>
          </w:tcPr>
          <w:p w14:paraId="301083CF" w14:textId="77777777" w:rsidR="00184BB3" w:rsidRPr="00606692" w:rsidRDefault="00184BB3" w:rsidP="00AF2766">
            <w:pPr>
              <w:ind w:left="22" w:right="140"/>
            </w:pPr>
            <w:r>
              <w:t>2</w:t>
            </w:r>
          </w:p>
        </w:tc>
        <w:tc>
          <w:tcPr>
            <w:tcW w:w="2747" w:type="dxa"/>
            <w:shd w:val="clear" w:color="auto" w:fill="auto"/>
          </w:tcPr>
          <w:p w14:paraId="049D72AC" w14:textId="77777777" w:rsidR="00184BB3" w:rsidRPr="00606692" w:rsidRDefault="00184BB3" w:rsidP="00AF2766">
            <w:pPr>
              <w:ind w:left="22" w:right="140"/>
            </w:pPr>
            <w:r w:rsidRPr="00606692">
              <w:t>Gul A5, NÄL, mikrobiologen</w:t>
            </w:r>
          </w:p>
        </w:tc>
      </w:tr>
      <w:tr w:rsidR="00184BB3" w:rsidRPr="00606692" w14:paraId="37A7E846" w14:textId="77777777" w:rsidTr="00AF2766">
        <w:trPr>
          <w:trHeight w:val="181"/>
        </w:trPr>
        <w:tc>
          <w:tcPr>
            <w:tcW w:w="3597" w:type="dxa"/>
            <w:shd w:val="clear" w:color="auto" w:fill="auto"/>
          </w:tcPr>
          <w:p w14:paraId="16B0FFA6" w14:textId="77777777" w:rsidR="00184BB3" w:rsidRPr="00606692" w:rsidRDefault="00184BB3" w:rsidP="00AF2766">
            <w:pPr>
              <w:ind w:left="22" w:right="140"/>
            </w:pPr>
            <w:r w:rsidRPr="00606692">
              <w:t xml:space="preserve">Borrelia-serologi (blod + </w:t>
            </w:r>
            <w:proofErr w:type="spellStart"/>
            <w:r w:rsidRPr="00606692">
              <w:t>likvor</w:t>
            </w:r>
            <w:proofErr w:type="spellEnd"/>
            <w:r w:rsidRPr="00606692">
              <w:t>)</w:t>
            </w:r>
          </w:p>
        </w:tc>
        <w:tc>
          <w:tcPr>
            <w:tcW w:w="1658" w:type="dxa"/>
            <w:shd w:val="clear" w:color="auto" w:fill="auto"/>
          </w:tcPr>
          <w:p w14:paraId="1F4C40AC" w14:textId="77777777" w:rsidR="00184BB3" w:rsidRPr="00606692" w:rsidRDefault="00184BB3" w:rsidP="00AF2766">
            <w:pPr>
              <w:ind w:left="22" w:right="140"/>
            </w:pPr>
            <w:r w:rsidRPr="00606692">
              <w:t>1 ml</w:t>
            </w:r>
          </w:p>
        </w:tc>
        <w:tc>
          <w:tcPr>
            <w:tcW w:w="917" w:type="dxa"/>
            <w:shd w:val="clear" w:color="auto" w:fill="auto"/>
          </w:tcPr>
          <w:p w14:paraId="4B59D742" w14:textId="77777777" w:rsidR="00184BB3" w:rsidRPr="00606692" w:rsidRDefault="00184BB3" w:rsidP="00AF2766">
            <w:pPr>
              <w:ind w:left="22" w:right="140"/>
            </w:pPr>
          </w:p>
        </w:tc>
        <w:tc>
          <w:tcPr>
            <w:tcW w:w="2747" w:type="dxa"/>
            <w:shd w:val="clear" w:color="auto" w:fill="auto"/>
          </w:tcPr>
          <w:p w14:paraId="50A3D179" w14:textId="77777777" w:rsidR="00184BB3" w:rsidRPr="00606692" w:rsidRDefault="00184BB3" w:rsidP="00AF2766">
            <w:pPr>
              <w:ind w:left="22" w:right="140"/>
            </w:pPr>
            <w:r w:rsidRPr="00606692">
              <w:t>Klinisk mikrobiologi SU (blå kant)</w:t>
            </w:r>
          </w:p>
        </w:tc>
      </w:tr>
      <w:tr w:rsidR="00184BB3" w:rsidRPr="00606692" w14:paraId="3EA07585" w14:textId="77777777" w:rsidTr="00AF2766">
        <w:trPr>
          <w:trHeight w:val="181"/>
        </w:trPr>
        <w:tc>
          <w:tcPr>
            <w:tcW w:w="3597" w:type="dxa"/>
            <w:shd w:val="clear" w:color="auto" w:fill="auto"/>
          </w:tcPr>
          <w:p w14:paraId="3F868CB0" w14:textId="77777777" w:rsidR="00184BB3" w:rsidRPr="00606692" w:rsidRDefault="00184BB3" w:rsidP="00AF2766">
            <w:pPr>
              <w:ind w:left="22" w:right="140"/>
            </w:pPr>
            <w:r w:rsidRPr="00606692">
              <w:t>16s-RNA</w:t>
            </w:r>
          </w:p>
        </w:tc>
        <w:tc>
          <w:tcPr>
            <w:tcW w:w="1658" w:type="dxa"/>
            <w:shd w:val="clear" w:color="auto" w:fill="auto"/>
          </w:tcPr>
          <w:p w14:paraId="27D00BD0" w14:textId="77777777" w:rsidR="00184BB3" w:rsidRPr="00606692" w:rsidRDefault="00184BB3" w:rsidP="00AF2766">
            <w:pPr>
              <w:ind w:left="22" w:right="140"/>
            </w:pPr>
            <w:r w:rsidRPr="00606692">
              <w:t>1 ml</w:t>
            </w:r>
          </w:p>
        </w:tc>
        <w:tc>
          <w:tcPr>
            <w:tcW w:w="917" w:type="dxa"/>
            <w:shd w:val="clear" w:color="auto" w:fill="auto"/>
          </w:tcPr>
          <w:p w14:paraId="7361F62A" w14:textId="77777777" w:rsidR="00184BB3" w:rsidRPr="00606692" w:rsidRDefault="00184BB3" w:rsidP="00AF2766">
            <w:pPr>
              <w:ind w:left="22" w:right="140"/>
            </w:pPr>
          </w:p>
        </w:tc>
        <w:tc>
          <w:tcPr>
            <w:tcW w:w="2747" w:type="dxa"/>
            <w:shd w:val="clear" w:color="auto" w:fill="auto"/>
          </w:tcPr>
          <w:p w14:paraId="102D8DAA" w14:textId="77777777" w:rsidR="00184BB3" w:rsidRPr="00606692" w:rsidRDefault="00184BB3" w:rsidP="00AF2766">
            <w:pPr>
              <w:ind w:left="22" w:right="140"/>
            </w:pPr>
            <w:r w:rsidRPr="00606692">
              <w:t>Klinisk mikrobiologi SU (blå kant)</w:t>
            </w:r>
          </w:p>
        </w:tc>
      </w:tr>
      <w:tr w:rsidR="00184BB3" w:rsidRPr="00606692" w14:paraId="0D33FB78" w14:textId="77777777" w:rsidTr="00AF2766">
        <w:trPr>
          <w:trHeight w:val="374"/>
        </w:trPr>
        <w:tc>
          <w:tcPr>
            <w:tcW w:w="3597" w:type="dxa"/>
            <w:shd w:val="clear" w:color="auto" w:fill="auto"/>
          </w:tcPr>
          <w:p w14:paraId="2CC94316" w14:textId="77777777" w:rsidR="00184BB3" w:rsidRPr="00606692" w:rsidRDefault="00184BB3" w:rsidP="00AF2766">
            <w:pPr>
              <w:ind w:left="22" w:right="140"/>
            </w:pPr>
            <w:r w:rsidRPr="00606692">
              <w:t>Parenkymskademarkörer</w:t>
            </w:r>
          </w:p>
        </w:tc>
        <w:tc>
          <w:tcPr>
            <w:tcW w:w="1658" w:type="dxa"/>
            <w:shd w:val="clear" w:color="auto" w:fill="auto"/>
          </w:tcPr>
          <w:p w14:paraId="401F7FAE" w14:textId="77777777" w:rsidR="00184BB3" w:rsidRPr="00606692" w:rsidRDefault="00184BB3" w:rsidP="00AF2766">
            <w:pPr>
              <w:ind w:left="22" w:right="140"/>
            </w:pPr>
            <w:r w:rsidRPr="00606692">
              <w:t>3 ml</w:t>
            </w:r>
          </w:p>
        </w:tc>
        <w:tc>
          <w:tcPr>
            <w:tcW w:w="917" w:type="dxa"/>
            <w:shd w:val="clear" w:color="auto" w:fill="auto"/>
          </w:tcPr>
          <w:p w14:paraId="13720424" w14:textId="77777777" w:rsidR="00184BB3" w:rsidRPr="00606692" w:rsidRDefault="00184BB3" w:rsidP="00AF2766">
            <w:pPr>
              <w:ind w:left="22" w:right="140"/>
            </w:pPr>
          </w:p>
        </w:tc>
        <w:tc>
          <w:tcPr>
            <w:tcW w:w="2747" w:type="dxa"/>
            <w:shd w:val="clear" w:color="auto" w:fill="auto"/>
          </w:tcPr>
          <w:p w14:paraId="181588F6" w14:textId="77777777" w:rsidR="00184BB3" w:rsidRPr="00606692" w:rsidRDefault="00184BB3" w:rsidP="00AF2766">
            <w:pPr>
              <w:ind w:left="22" w:right="140"/>
            </w:pPr>
            <w:r w:rsidRPr="00606692">
              <w:t xml:space="preserve">Remiss 7 Klinisk kemi, SU </w:t>
            </w:r>
          </w:p>
        </w:tc>
      </w:tr>
      <w:tr w:rsidR="00184BB3" w:rsidRPr="00606692" w14:paraId="22031AB3" w14:textId="77777777" w:rsidTr="00AF2766">
        <w:trPr>
          <w:trHeight w:val="17"/>
        </w:trPr>
        <w:tc>
          <w:tcPr>
            <w:tcW w:w="3597" w:type="dxa"/>
            <w:shd w:val="clear" w:color="auto" w:fill="auto"/>
          </w:tcPr>
          <w:p w14:paraId="1E42E39E" w14:textId="77777777" w:rsidR="00184BB3" w:rsidRPr="00606692" w:rsidRDefault="00184BB3" w:rsidP="00AF2766">
            <w:pPr>
              <w:ind w:left="0" w:right="140"/>
            </w:pPr>
            <w:r w:rsidRPr="00606692">
              <w:t>Cytologi</w:t>
            </w:r>
          </w:p>
        </w:tc>
        <w:tc>
          <w:tcPr>
            <w:tcW w:w="1658" w:type="dxa"/>
            <w:shd w:val="clear" w:color="auto" w:fill="auto"/>
          </w:tcPr>
          <w:p w14:paraId="0722E0A5" w14:textId="77777777" w:rsidR="00184BB3" w:rsidRPr="00606692" w:rsidRDefault="00184BB3" w:rsidP="00AF2766">
            <w:pPr>
              <w:ind w:left="0" w:right="140"/>
            </w:pPr>
            <w:r w:rsidRPr="00606692">
              <w:t>10 ml</w:t>
            </w:r>
          </w:p>
        </w:tc>
        <w:tc>
          <w:tcPr>
            <w:tcW w:w="917" w:type="dxa"/>
            <w:shd w:val="clear" w:color="auto" w:fill="auto"/>
          </w:tcPr>
          <w:p w14:paraId="6010CEEA" w14:textId="77777777" w:rsidR="00184BB3" w:rsidRPr="00606692" w:rsidRDefault="00184BB3" w:rsidP="00AF2766">
            <w:pPr>
              <w:ind w:left="0" w:right="140"/>
            </w:pPr>
          </w:p>
        </w:tc>
        <w:tc>
          <w:tcPr>
            <w:tcW w:w="2747" w:type="dxa"/>
            <w:shd w:val="clear" w:color="auto" w:fill="auto"/>
          </w:tcPr>
          <w:p w14:paraId="7FDED0F4" w14:textId="77777777" w:rsidR="00184BB3" w:rsidRPr="00606692" w:rsidRDefault="00184BB3" w:rsidP="00AF2766">
            <w:pPr>
              <w:ind w:left="0" w:right="140"/>
            </w:pPr>
            <w:r w:rsidRPr="00606692">
              <w:t>Remiss 7 b, Klinisk kemi, SU</w:t>
            </w:r>
          </w:p>
        </w:tc>
      </w:tr>
      <w:tr w:rsidR="00184BB3" w:rsidRPr="00606692" w14:paraId="270F6604" w14:textId="77777777" w:rsidTr="00AF2766">
        <w:trPr>
          <w:trHeight w:val="17"/>
        </w:trPr>
        <w:tc>
          <w:tcPr>
            <w:tcW w:w="3597" w:type="dxa"/>
            <w:shd w:val="clear" w:color="auto" w:fill="auto"/>
          </w:tcPr>
          <w:p w14:paraId="6C241AD1" w14:textId="77777777" w:rsidR="00184BB3" w:rsidRPr="00606692" w:rsidRDefault="00184BB3" w:rsidP="00AF2766">
            <w:pPr>
              <w:ind w:left="0" w:right="140"/>
            </w:pPr>
            <w:r w:rsidRPr="00606692">
              <w:t>FACS-analys</w:t>
            </w:r>
          </w:p>
        </w:tc>
        <w:tc>
          <w:tcPr>
            <w:tcW w:w="1658" w:type="dxa"/>
            <w:shd w:val="clear" w:color="auto" w:fill="auto"/>
          </w:tcPr>
          <w:p w14:paraId="4025C34E" w14:textId="77777777" w:rsidR="00184BB3" w:rsidRPr="00606692" w:rsidRDefault="00184BB3" w:rsidP="00AF2766">
            <w:pPr>
              <w:ind w:left="0" w:right="140"/>
            </w:pPr>
            <w:r w:rsidRPr="00606692">
              <w:t xml:space="preserve">3 ml </w:t>
            </w:r>
          </w:p>
        </w:tc>
        <w:tc>
          <w:tcPr>
            <w:tcW w:w="917" w:type="dxa"/>
            <w:shd w:val="clear" w:color="auto" w:fill="auto"/>
          </w:tcPr>
          <w:p w14:paraId="03C25916" w14:textId="77777777" w:rsidR="00184BB3" w:rsidRPr="00606692" w:rsidRDefault="00184BB3" w:rsidP="00AF2766">
            <w:pPr>
              <w:ind w:left="0" w:right="140"/>
            </w:pPr>
          </w:p>
        </w:tc>
        <w:tc>
          <w:tcPr>
            <w:tcW w:w="2747" w:type="dxa"/>
            <w:shd w:val="clear" w:color="auto" w:fill="auto"/>
          </w:tcPr>
          <w:p w14:paraId="51E05AFC" w14:textId="77777777" w:rsidR="00184BB3" w:rsidRPr="00606692" w:rsidRDefault="00184BB3" w:rsidP="00AF2766">
            <w:pPr>
              <w:ind w:left="0" w:right="140"/>
            </w:pPr>
            <w:r w:rsidRPr="00606692">
              <w:t>Remiss immunologi 2, Immunologiska laboratoriet SU</w:t>
            </w:r>
          </w:p>
        </w:tc>
      </w:tr>
      <w:tr w:rsidR="00184BB3" w:rsidRPr="00606692" w14:paraId="41BBE78F" w14:textId="77777777" w:rsidTr="00AF2766">
        <w:trPr>
          <w:trHeight w:val="17"/>
        </w:trPr>
        <w:tc>
          <w:tcPr>
            <w:tcW w:w="3597" w:type="dxa"/>
            <w:shd w:val="clear" w:color="auto" w:fill="auto"/>
          </w:tcPr>
          <w:p w14:paraId="14C97395" w14:textId="77777777" w:rsidR="00184BB3" w:rsidRPr="00606692" w:rsidRDefault="00184BB3" w:rsidP="00AF2766">
            <w:pPr>
              <w:ind w:left="0" w:right="140"/>
            </w:pPr>
            <w:proofErr w:type="spellStart"/>
            <w:r w:rsidRPr="00606692">
              <w:t>Neurotropa</w:t>
            </w:r>
            <w:proofErr w:type="spellEnd"/>
            <w:r w:rsidRPr="00606692">
              <w:t xml:space="preserve"> virus</w:t>
            </w:r>
          </w:p>
        </w:tc>
        <w:tc>
          <w:tcPr>
            <w:tcW w:w="1658" w:type="dxa"/>
            <w:shd w:val="clear" w:color="auto" w:fill="auto"/>
          </w:tcPr>
          <w:p w14:paraId="0F63E396" w14:textId="77777777" w:rsidR="00184BB3" w:rsidRPr="00606692" w:rsidRDefault="00184BB3" w:rsidP="00AF2766">
            <w:pPr>
              <w:ind w:left="0" w:right="140"/>
            </w:pPr>
            <w:r>
              <w:t>3 ml</w:t>
            </w:r>
          </w:p>
        </w:tc>
        <w:tc>
          <w:tcPr>
            <w:tcW w:w="917" w:type="dxa"/>
            <w:shd w:val="clear" w:color="auto" w:fill="auto"/>
          </w:tcPr>
          <w:p w14:paraId="061EBDC6" w14:textId="77777777" w:rsidR="00184BB3" w:rsidRPr="00606692" w:rsidRDefault="00184BB3" w:rsidP="00AF2766">
            <w:pPr>
              <w:ind w:left="0" w:right="140"/>
            </w:pPr>
          </w:p>
        </w:tc>
        <w:tc>
          <w:tcPr>
            <w:tcW w:w="2747" w:type="dxa"/>
            <w:shd w:val="clear" w:color="auto" w:fill="auto"/>
          </w:tcPr>
          <w:p w14:paraId="646304F5" w14:textId="77777777" w:rsidR="00184BB3" w:rsidRDefault="00184BB3" w:rsidP="00AF2766">
            <w:pPr>
              <w:ind w:left="0" w:right="140"/>
            </w:pPr>
            <w:r>
              <w:t>Remiss virologi</w:t>
            </w:r>
          </w:p>
          <w:p w14:paraId="45C21567" w14:textId="77777777" w:rsidR="00184BB3" w:rsidRPr="00606692" w:rsidRDefault="00184BB3" w:rsidP="00AF2766">
            <w:pPr>
              <w:ind w:left="0" w:right="140"/>
            </w:pPr>
            <w:r>
              <w:t>Göteborg</w:t>
            </w:r>
          </w:p>
        </w:tc>
      </w:tr>
      <w:tr w:rsidR="00184BB3" w14:paraId="04D6E37A" w14:textId="77777777" w:rsidTr="00AF2766">
        <w:trPr>
          <w:trHeight w:val="153"/>
        </w:trPr>
        <w:tc>
          <w:tcPr>
            <w:tcW w:w="3597" w:type="dxa"/>
            <w:shd w:val="clear" w:color="auto" w:fill="auto"/>
          </w:tcPr>
          <w:p w14:paraId="60AF3C4D" w14:textId="77777777" w:rsidR="00184BB3" w:rsidRDefault="00184BB3" w:rsidP="00AF2766">
            <w:pPr>
              <w:ind w:left="0" w:right="140"/>
            </w:pPr>
            <w:r>
              <w:t>Eventuella extrarör</w:t>
            </w:r>
          </w:p>
        </w:tc>
        <w:tc>
          <w:tcPr>
            <w:tcW w:w="1658" w:type="dxa"/>
            <w:shd w:val="clear" w:color="auto" w:fill="auto"/>
          </w:tcPr>
          <w:p w14:paraId="3DA950A1" w14:textId="77777777" w:rsidR="00184BB3" w:rsidRDefault="00184BB3" w:rsidP="00AF2766">
            <w:pPr>
              <w:ind w:left="0" w:right="140"/>
            </w:pPr>
          </w:p>
        </w:tc>
        <w:tc>
          <w:tcPr>
            <w:tcW w:w="917" w:type="dxa"/>
            <w:shd w:val="clear" w:color="auto" w:fill="auto"/>
          </w:tcPr>
          <w:p w14:paraId="23871797" w14:textId="77777777" w:rsidR="00184BB3" w:rsidRDefault="00184BB3" w:rsidP="00AF2766">
            <w:pPr>
              <w:ind w:left="0" w:right="140"/>
            </w:pPr>
          </w:p>
        </w:tc>
        <w:tc>
          <w:tcPr>
            <w:tcW w:w="2747" w:type="dxa"/>
            <w:shd w:val="clear" w:color="auto" w:fill="auto"/>
          </w:tcPr>
          <w:p w14:paraId="10A0D34D" w14:textId="77777777" w:rsidR="00184BB3" w:rsidRDefault="00184BB3" w:rsidP="00AF2766">
            <w:pPr>
              <w:ind w:left="0" w:right="140"/>
            </w:pPr>
          </w:p>
        </w:tc>
      </w:tr>
      <w:tr w:rsidR="00184BB3" w14:paraId="740A81AF" w14:textId="77777777" w:rsidTr="00AF2766">
        <w:trPr>
          <w:trHeight w:val="153"/>
        </w:trPr>
        <w:tc>
          <w:tcPr>
            <w:tcW w:w="3597" w:type="dxa"/>
            <w:shd w:val="clear" w:color="auto" w:fill="auto"/>
          </w:tcPr>
          <w:p w14:paraId="42E18321" w14:textId="77777777" w:rsidR="00184BB3" w:rsidRPr="00606692" w:rsidRDefault="00184BB3" w:rsidP="00AF2766">
            <w:pPr>
              <w:ind w:left="0" w:right="140"/>
            </w:pPr>
            <w:r w:rsidRPr="00606692">
              <w:t>Celler, Albumin, Glukos</w:t>
            </w:r>
          </w:p>
        </w:tc>
        <w:tc>
          <w:tcPr>
            <w:tcW w:w="1658" w:type="dxa"/>
            <w:shd w:val="clear" w:color="auto" w:fill="auto"/>
          </w:tcPr>
          <w:p w14:paraId="60707196" w14:textId="77777777" w:rsidR="00184BB3" w:rsidRDefault="00184BB3" w:rsidP="00AF2766">
            <w:pPr>
              <w:ind w:left="0" w:right="140"/>
            </w:pPr>
            <w:r w:rsidRPr="00606692">
              <w:t>4 ml</w:t>
            </w:r>
          </w:p>
        </w:tc>
        <w:tc>
          <w:tcPr>
            <w:tcW w:w="917" w:type="dxa"/>
            <w:shd w:val="clear" w:color="auto" w:fill="auto"/>
          </w:tcPr>
          <w:p w14:paraId="54C27736" w14:textId="77777777" w:rsidR="00184BB3" w:rsidRDefault="00184BB3" w:rsidP="00AF2766">
            <w:pPr>
              <w:ind w:left="0" w:right="140"/>
            </w:pPr>
            <w:r w:rsidRPr="00EC3C33">
              <w:rPr>
                <w:color w:val="FF0000"/>
              </w:rPr>
              <w:t>Alltid sista röret</w:t>
            </w:r>
          </w:p>
        </w:tc>
        <w:tc>
          <w:tcPr>
            <w:tcW w:w="2747" w:type="dxa"/>
            <w:shd w:val="clear" w:color="auto" w:fill="auto"/>
          </w:tcPr>
          <w:p w14:paraId="436425CA" w14:textId="77777777" w:rsidR="00184BB3" w:rsidRDefault="00184BB3" w:rsidP="00AF2766">
            <w:pPr>
              <w:ind w:left="0" w:right="140"/>
            </w:pPr>
            <w:r w:rsidRPr="00606692">
              <w:t>Klinisk kemi NU</w:t>
            </w:r>
          </w:p>
        </w:tc>
      </w:tr>
    </w:tbl>
    <w:p w14:paraId="521E0578" w14:textId="77777777" w:rsidR="00184BB3" w:rsidRDefault="00184BB3" w:rsidP="00184BB3">
      <w:pPr>
        <w:ind w:left="0" w:right="140"/>
      </w:pPr>
    </w:p>
    <w:p w14:paraId="64C49FD6" w14:textId="77777777" w:rsidR="00184BB3" w:rsidRPr="00FD4480" w:rsidRDefault="00184BB3" w:rsidP="00184BB3">
      <w:pPr>
        <w:tabs>
          <w:tab w:val="left" w:pos="6804"/>
        </w:tabs>
        <w:ind w:left="0" w:right="140" w:hanging="1140"/>
      </w:pPr>
      <w:r w:rsidRPr="00FD4480">
        <w:t xml:space="preserve"> </w:t>
      </w:r>
    </w:p>
    <w:p w14:paraId="6634CD60" w14:textId="77777777" w:rsidR="00184BB3" w:rsidRDefault="00184BB3" w:rsidP="00184BB3">
      <w:pPr>
        <w:pStyle w:val="Rubrik2"/>
        <w:ind w:left="0"/>
      </w:pPr>
    </w:p>
    <w:p w14:paraId="12B7C6A7" w14:textId="77777777" w:rsidR="00184BB3" w:rsidRDefault="00184BB3" w:rsidP="00184BB3"/>
    <w:p w14:paraId="2F4CA1ED" w14:textId="77777777" w:rsidR="00184BB3" w:rsidRPr="00EC3C33" w:rsidRDefault="00184BB3" w:rsidP="00184BB3"/>
    <w:p w14:paraId="29ECCFD9" w14:textId="77777777" w:rsidR="00184BB3" w:rsidRDefault="00184BB3" w:rsidP="00184BB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CEE8DFF" w14:textId="2BF58501" w:rsidR="00184BB3" w:rsidRPr="00A35D52" w:rsidRDefault="00184BB3" w:rsidP="00184BB3">
      <w:pPr>
        <w:pStyle w:val="Rubrik2"/>
        <w:ind w:left="0"/>
        <w:rPr>
          <w:rFonts w:ascii="Verdana" w:hAnsi="Verdana"/>
          <w:sz w:val="36"/>
          <w:szCs w:val="36"/>
        </w:rPr>
      </w:pPr>
      <w:r w:rsidRPr="00A35D52">
        <w:rPr>
          <w:rFonts w:ascii="Verdana" w:hAnsi="Verdana"/>
          <w:sz w:val="36"/>
          <w:szCs w:val="36"/>
        </w:rPr>
        <w:lastRenderedPageBreak/>
        <w:t>R</w:t>
      </w:r>
      <w:r w:rsidR="00A35D52">
        <w:rPr>
          <w:rFonts w:ascii="Verdana" w:hAnsi="Verdana"/>
          <w:sz w:val="36"/>
          <w:szCs w:val="36"/>
        </w:rPr>
        <w:t>eferenser</w:t>
      </w:r>
    </w:p>
    <w:p w14:paraId="66CA6B7E" w14:textId="77777777" w:rsidR="00184BB3" w:rsidRDefault="00184BB3" w:rsidP="00184BB3">
      <w:pPr>
        <w:ind w:left="0" w:right="140"/>
      </w:pPr>
      <w:hyperlink r:id="rId17" w:history="1">
        <w:r w:rsidRPr="00025E9E">
          <w:rPr>
            <w:color w:val="0000FF"/>
            <w:u w:val="single"/>
          </w:rPr>
          <w:t>Lumbalpunktion - Vårdhandboken (vardhandboken.se)</w:t>
        </w:r>
      </w:hyperlink>
    </w:p>
    <w:p w14:paraId="7E8AA45A" w14:textId="77777777" w:rsidR="00184BB3" w:rsidRDefault="00184BB3" w:rsidP="00184BB3">
      <w:pPr>
        <w:ind w:right="140"/>
      </w:pPr>
    </w:p>
    <w:p w14:paraId="27CFF9E5" w14:textId="77777777" w:rsidR="00184BB3" w:rsidRDefault="00184BB3" w:rsidP="00184BB3">
      <w:pPr>
        <w:ind w:right="140"/>
      </w:pPr>
    </w:p>
    <w:p w14:paraId="70B2A0ED" w14:textId="77777777" w:rsidR="00184BB3" w:rsidRPr="00C6358E" w:rsidRDefault="00184BB3" w:rsidP="00184BB3">
      <w:pPr>
        <w:keepNext/>
        <w:spacing w:after="0" w:line="240" w:lineRule="auto"/>
        <w:ind w:right="14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FD4A308" w14:textId="77777777" w:rsidR="00184BB3" w:rsidRPr="00C6358E" w:rsidRDefault="00184BB3" w:rsidP="00184BB3">
      <w:pPr>
        <w:pStyle w:val="Rubrik2"/>
        <w:rPr>
          <w:rFonts w:ascii="Arial Fet" w:hAnsi="Arial Fet" w:cs="Arial"/>
          <w:b/>
          <w:bCs w:val="0"/>
          <w:kern w:val="32"/>
          <w:sz w:val="28"/>
          <w:szCs w:val="32"/>
        </w:rPr>
      </w:pPr>
    </w:p>
    <w:p w14:paraId="2E663C8E" w14:textId="77777777" w:rsidR="00BE4619" w:rsidRPr="00C6358E" w:rsidRDefault="00BE4619" w:rsidP="003E6883">
      <w:pPr>
        <w:pStyle w:val="Rubrik2"/>
        <w:rPr>
          <w:rFonts w:ascii="Arial Fet" w:hAnsi="Arial Fet" w:cs="Arial"/>
          <w:b/>
          <w:bCs w:val="0"/>
          <w:kern w:val="32"/>
          <w:sz w:val="28"/>
          <w:szCs w:val="32"/>
        </w:rPr>
      </w:pPr>
    </w:p>
    <w:sectPr w:rsidR="00BE4619" w:rsidRPr="00C6358E" w:rsidSect="00C6358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48232B"/>
    <w:multiLevelType w:val="hybridMultilevel"/>
    <w:tmpl w:val="CDFA7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987B90"/>
    <w:multiLevelType w:val="hybridMultilevel"/>
    <w:tmpl w:val="3E5CA8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8196336">
    <w:abstractNumId w:val="19"/>
  </w:num>
  <w:num w:numId="2" w16cid:durableId="809791561">
    <w:abstractNumId w:val="16"/>
  </w:num>
  <w:num w:numId="3" w16cid:durableId="342325841">
    <w:abstractNumId w:val="0"/>
  </w:num>
  <w:num w:numId="4" w16cid:durableId="74016041">
    <w:abstractNumId w:val="7"/>
  </w:num>
  <w:num w:numId="5" w16cid:durableId="130096928">
    <w:abstractNumId w:val="17"/>
  </w:num>
  <w:num w:numId="6" w16cid:durableId="618074719">
    <w:abstractNumId w:val="2"/>
  </w:num>
  <w:num w:numId="7" w16cid:durableId="918252844">
    <w:abstractNumId w:val="13"/>
  </w:num>
  <w:num w:numId="8" w16cid:durableId="638337343">
    <w:abstractNumId w:val="10"/>
  </w:num>
  <w:num w:numId="9" w16cid:durableId="106195085">
    <w:abstractNumId w:val="1"/>
  </w:num>
  <w:num w:numId="10" w16cid:durableId="918518640">
    <w:abstractNumId w:val="1"/>
  </w:num>
  <w:num w:numId="11" w16cid:durableId="273634553">
    <w:abstractNumId w:val="4"/>
  </w:num>
  <w:num w:numId="12" w16cid:durableId="1151604431">
    <w:abstractNumId w:val="5"/>
  </w:num>
  <w:num w:numId="13" w16cid:durableId="606474586">
    <w:abstractNumId w:val="15"/>
  </w:num>
  <w:num w:numId="14" w16cid:durableId="12726558">
    <w:abstractNumId w:val="11"/>
  </w:num>
  <w:num w:numId="15" w16cid:durableId="612831406">
    <w:abstractNumId w:val="8"/>
  </w:num>
  <w:num w:numId="16" w16cid:durableId="1209495691">
    <w:abstractNumId w:val="14"/>
  </w:num>
  <w:num w:numId="17" w16cid:durableId="1558781680">
    <w:abstractNumId w:val="6"/>
  </w:num>
  <w:num w:numId="18" w16cid:durableId="214507671">
    <w:abstractNumId w:val="12"/>
  </w:num>
  <w:num w:numId="19" w16cid:durableId="761029132">
    <w:abstractNumId w:val="18"/>
  </w:num>
  <w:num w:numId="20" w16cid:durableId="1197504763">
    <w:abstractNumId w:val="9"/>
  </w:num>
  <w:num w:numId="21" w16cid:durableId="381709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19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BB3"/>
    <w:rsid w:val="001860B9"/>
    <w:rsid w:val="001863B8"/>
    <w:rsid w:val="00186F2B"/>
    <w:rsid w:val="001874D6"/>
    <w:rsid w:val="0019632A"/>
    <w:rsid w:val="001A4E7C"/>
    <w:rsid w:val="001B762C"/>
    <w:rsid w:val="001C3CD0"/>
    <w:rsid w:val="001C4D0A"/>
    <w:rsid w:val="001C5FEF"/>
    <w:rsid w:val="002064D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74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6883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B4C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2BC"/>
    <w:rsid w:val="008A3DEA"/>
    <w:rsid w:val="008A4EB9"/>
    <w:rsid w:val="008A74C0"/>
    <w:rsid w:val="008B1694"/>
    <w:rsid w:val="008C4B27"/>
    <w:rsid w:val="008C7F2A"/>
    <w:rsid w:val="008D4A8D"/>
    <w:rsid w:val="008D721F"/>
    <w:rsid w:val="008E36F8"/>
    <w:rsid w:val="008E46B2"/>
    <w:rsid w:val="008E5C75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D52"/>
    <w:rsid w:val="00A407AD"/>
    <w:rsid w:val="00A40923"/>
    <w:rsid w:val="00A41C05"/>
    <w:rsid w:val="00A42426"/>
    <w:rsid w:val="00A5050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C62"/>
    <w:rsid w:val="00AD73EC"/>
    <w:rsid w:val="00AE5BC7"/>
    <w:rsid w:val="00AF5AAF"/>
    <w:rsid w:val="00B046D8"/>
    <w:rsid w:val="00B072E7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4619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58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E1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5A3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C33"/>
    <w:rsid w:val="00F2564D"/>
    <w:rsid w:val="00F35B05"/>
    <w:rsid w:val="00F413D9"/>
    <w:rsid w:val="00F5135F"/>
    <w:rsid w:val="00F51F78"/>
    <w:rsid w:val="00F61B6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undersokning-och-provtagning/biopsier-och-punktioner/lumbalpunktio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5</Pages>
  <Words>507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Lumbalpunktion - IVA och IMA </dc:title>
  <dc:subject/>
  <dc:creator>patrik.jens.johansson@vgregion.se</dc:creator>
  <keywords/>
  <lastModifiedBy>Carina Isbrand Fransson</lastModifiedBy>
  <revision>18</revision>
  <lastPrinted>2016-03-31T10:56:00.0000000Z</lastPrinted>
  <dcterms:created xsi:type="dcterms:W3CDTF">2022-05-25T11:45:00.0000000Z</dcterms:created>
  <dcterms:modified xsi:type="dcterms:W3CDTF">2026-01-19T09:29:00.0000000Z</dcterms:modified>
</coreProperties>
</file>