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84261" w14:textId="77777777" w:rsidR="00185C16" w:rsidRDefault="00185C16" w:rsidP="00185C16">
      <w:pPr>
        <w:tabs>
          <w:tab w:val="left" w:pos="4590"/>
        </w:tabs>
      </w:pPr>
      <w:bookmarkStart w:id="0" w:name="_Toc321146591"/>
      <w:r>
        <w:tab/>
      </w:r>
    </w:p>
    <w:p w14:paraId="5C374F4A" w14:textId="77777777" w:rsidR="00185C16" w:rsidRDefault="00185C16" w:rsidP="00185C16">
      <w:pPr>
        <w:ind w:right="-568"/>
      </w:pPr>
      <w:r>
        <w:rPr>
          <w:noProof/>
        </w:rPr>
        <mc:AlternateContent>
          <mc:Choice Requires="wps">
            <w:drawing>
              <wp:anchor distT="0" distB="0" distL="114300" distR="114300" simplePos="0" relativeHeight="251659264" behindDoc="0" locked="0" layoutInCell="1" allowOverlap="1" wp14:anchorId="542219E4" wp14:editId="3B482F06">
                <wp:simplePos x="0" y="0"/>
                <wp:positionH relativeFrom="column">
                  <wp:posOffset>6518275</wp:posOffset>
                </wp:positionH>
                <wp:positionV relativeFrom="paragraph">
                  <wp:posOffset>78740</wp:posOffset>
                </wp:positionV>
                <wp:extent cx="1244600" cy="222885"/>
                <wp:effectExtent l="0" t="635" r="0" b="0"/>
                <wp:wrapNone/>
                <wp:docPr id="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AA980F" w14:textId="77777777" w:rsidR="00185C16" w:rsidRPr="003D37FD" w:rsidRDefault="00185C16" w:rsidP="00185C16">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29046</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42219E4" id="_x0000_t202" coordsize="21600,21600" o:spt="202" path="m,l,21600r21600,l21600,xe">
                <v:stroke joinstyle="miter"/>
                <v:path gradientshapeok="t" o:connecttype="rect"/>
              </v:shapetype>
              <v:shape id="Textruta 2" o:spid="_x0000_s1026" type="#_x0000_t202"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49AA980F" w14:textId="77777777" w:rsidR="00185C16" w:rsidRPr="003D37FD" w:rsidRDefault="00185C16" w:rsidP="00185C16">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29046</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185C16" w14:paraId="305449B2" w14:textId="77777777" w:rsidTr="00E55B91">
        <w:trPr>
          <w:cantSplit/>
          <w:trHeight w:val="570"/>
        </w:trPr>
        <w:tc>
          <w:tcPr>
            <w:tcW w:w="9039" w:type="dxa"/>
            <w:tcBorders>
              <w:bottom w:val="single" w:sz="8" w:space="0" w:color="auto"/>
            </w:tcBorders>
            <w:tcMar>
              <w:left w:w="0" w:type="dxa"/>
              <w:right w:w="0" w:type="dxa"/>
            </w:tcMar>
            <w:vAlign w:val="bottom"/>
          </w:tcPr>
          <w:p w14:paraId="50E9B1BC" w14:textId="77777777" w:rsidR="00185C16" w:rsidRPr="00953C98" w:rsidRDefault="00185C16" w:rsidP="00E55B91">
            <w:pPr>
              <w:pStyle w:val="Rubrik1"/>
            </w:pPr>
            <w:bookmarkStart w:id="1" w:name="_1314629194"/>
            <w:bookmarkStart w:id="2" w:name="Rubrik"/>
            <w:bookmarkEnd w:id="1"/>
            <w:bookmarkEnd w:id="2"/>
            <w:r w:rsidRPr="00953C98">
              <w:t>IVA- Arbetsbeskrivning personal</w:t>
            </w:r>
          </w:p>
        </w:tc>
      </w:tr>
    </w:tbl>
    <w:p w14:paraId="2C9C07AF" w14:textId="77777777" w:rsidR="00185C16" w:rsidRPr="00C9656F" w:rsidRDefault="00185C16" w:rsidP="00185C16">
      <w:pPr>
        <w:pStyle w:val="Rubrik2"/>
      </w:pPr>
      <w:bookmarkStart w:id="3" w:name="_Hlk99955675"/>
      <w:bookmarkStart w:id="4" w:name="_Hlk99956192"/>
      <w:bookmarkStart w:id="5" w:name="_Hlk99956219"/>
      <w:bookmarkStart w:id="6" w:name="_Hlk99956963"/>
      <w:bookmarkStart w:id="7" w:name="_Hlk99957009"/>
      <w:bookmarkStart w:id="8" w:name="_Hlk99956280"/>
      <w:bookmarkStart w:id="9" w:name="_Hlk98235920"/>
      <w:bookmarkStart w:id="10" w:name="_Hlk99955548"/>
      <w:bookmarkStart w:id="11" w:name="_Hlk98236337"/>
      <w:bookmarkStart w:id="12" w:name="_Hlk98827073"/>
      <w:bookmarkStart w:id="13" w:name="_Hlk98413635"/>
      <w:bookmarkStart w:id="14" w:name="_Hlk98414542"/>
      <w:bookmarkStart w:id="15" w:name="_Hlk98418324"/>
      <w:bookmarkStart w:id="16" w:name="_Hlk98418442"/>
      <w:bookmarkStart w:id="17" w:name="_Hlk98418886"/>
      <w:bookmarkStart w:id="18" w:name="_Hlk98418197"/>
      <w:bookmarkStart w:id="19" w:name="_Hlk98827663"/>
      <w:bookmarkStart w:id="20" w:name="_Hlk98418847"/>
      <w:bookmarkStart w:id="21" w:name="_Hlk98828848"/>
      <w:bookmarkStart w:id="22" w:name="_Hlk98828129"/>
      <w:bookmarkStart w:id="23" w:name="_Hlk98833945"/>
      <w:bookmarkStart w:id="24" w:name="_Hlk98833075"/>
      <w:bookmarkStart w:id="25" w:name="_Hlk98834466"/>
      <w:bookmarkStart w:id="26" w:name="_Hlk98827844"/>
      <w:bookmarkStart w:id="27" w:name="_Hlk98418802"/>
      <w:bookmarkStart w:id="28" w:name="_Hlk98830592"/>
      <w:bookmarkStart w:id="29" w:name="_Hlk98830202"/>
      <w:bookmarkEnd w:id="0"/>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t>Revidering i denna version</w:t>
      </w:r>
    </w:p>
    <w:p w14:paraId="78DF8C21" w14:textId="77777777" w:rsidR="00185C16" w:rsidRDefault="00185C16" w:rsidP="00185C16">
      <w:pPr>
        <w:spacing w:after="0" w:line="240" w:lineRule="auto"/>
        <w:ind w:left="993" w:right="0"/>
      </w:pPr>
      <w:r>
        <w:t>Uppdatering av beskrivning för MIG-funktion.</w:t>
      </w:r>
    </w:p>
    <w:p w14:paraId="330FB9BC" w14:textId="77777777" w:rsidR="00185C16" w:rsidRDefault="00185C16" w:rsidP="00185C16">
      <w:pPr>
        <w:pStyle w:val="Rubrik2"/>
        <w:ind w:right="1161"/>
      </w:pPr>
      <w:r w:rsidRPr="4BD1D636">
        <w:rPr>
          <w:rFonts w:ascii="Calibri" w:eastAsia="Calibri" w:hAnsi="Calibri" w:cs="Calibri"/>
          <w:bCs w:val="0"/>
          <w:color w:val="000000" w:themeColor="text2"/>
          <w:szCs w:val="40"/>
        </w:rPr>
        <w:t xml:space="preserve">Bakgrund/Syfte </w:t>
      </w:r>
    </w:p>
    <w:p w14:paraId="7D5542ED" w14:textId="77777777" w:rsidR="00185C16" w:rsidRDefault="00185C16" w:rsidP="00185C16">
      <w:r w:rsidRPr="4BD1D636">
        <w:t xml:space="preserve">Tydliggöra arbetsuppgifter för de funktioner som på IVA bemannas av leg. Sjuksköterskor och Undersköterskor. Fokus ligger på teamarbete såväl hos patient som ute på avdelningen. Det innebär att vi alla hjälps åt med den dagliga driften av avdelningen. </w:t>
      </w:r>
    </w:p>
    <w:p w14:paraId="4AF571F0" w14:textId="77777777" w:rsidR="00185C16" w:rsidRDefault="00185C16" w:rsidP="00185C16">
      <w:r w:rsidRPr="4BD1D636">
        <w:t xml:space="preserve"> </w:t>
      </w:r>
    </w:p>
    <w:p w14:paraId="4520D722" w14:textId="77777777" w:rsidR="00185C16" w:rsidRDefault="00185C16" w:rsidP="00185C16">
      <w:r w:rsidRPr="4BD1D636">
        <w:t xml:space="preserve">S. </w:t>
      </w:r>
      <w:proofErr w:type="gramStart"/>
      <w:r w:rsidRPr="4BD1D636">
        <w:t>1-4</w:t>
      </w:r>
      <w:proofErr w:type="gramEnd"/>
      <w:r w:rsidRPr="4BD1D636">
        <w:t xml:space="preserve"> Koordinatorfunktionen.</w:t>
      </w:r>
    </w:p>
    <w:p w14:paraId="17EA101E" w14:textId="77777777" w:rsidR="00185C16" w:rsidRDefault="00185C16" w:rsidP="00185C16">
      <w:r w:rsidRPr="4BD1D636">
        <w:t>S. 4 Trauma-MIG</w:t>
      </w:r>
    </w:p>
    <w:p w14:paraId="0978FD6F" w14:textId="77777777" w:rsidR="00185C16" w:rsidRDefault="00185C16" w:rsidP="00185C16">
      <w:r w:rsidRPr="4BD1D636">
        <w:t xml:space="preserve">S. </w:t>
      </w:r>
      <w:proofErr w:type="gramStart"/>
      <w:r w:rsidRPr="4BD1D636">
        <w:t>5-6</w:t>
      </w:r>
      <w:proofErr w:type="gramEnd"/>
      <w:r w:rsidRPr="4BD1D636">
        <w:t xml:space="preserve"> Koordinator undersköterska</w:t>
      </w:r>
    </w:p>
    <w:p w14:paraId="019F3716" w14:textId="77777777" w:rsidR="00185C16" w:rsidRDefault="00185C16" w:rsidP="00185C16">
      <w:r w:rsidRPr="4BD1D636">
        <w:t xml:space="preserve">S. </w:t>
      </w:r>
      <w:proofErr w:type="gramStart"/>
      <w:r w:rsidRPr="4BD1D636">
        <w:t>6-7</w:t>
      </w:r>
      <w:proofErr w:type="gramEnd"/>
      <w:r w:rsidRPr="4BD1D636">
        <w:t xml:space="preserve"> Sjuksköterska förmiddag</w:t>
      </w:r>
    </w:p>
    <w:p w14:paraId="5410FD77" w14:textId="77777777" w:rsidR="00185C16" w:rsidRDefault="00185C16" w:rsidP="00185C16">
      <w:r w:rsidRPr="4BD1D636">
        <w:t>S. 7 Sjuksköterska eftermiddag</w:t>
      </w:r>
    </w:p>
    <w:p w14:paraId="2AD89A18" w14:textId="77777777" w:rsidR="00185C16" w:rsidRDefault="00185C16" w:rsidP="00185C16">
      <w:r w:rsidRPr="4BD1D636">
        <w:t>S. 8 Sjuksköterska natt</w:t>
      </w:r>
    </w:p>
    <w:p w14:paraId="529C642F" w14:textId="77777777" w:rsidR="00185C16" w:rsidRDefault="00185C16" w:rsidP="00185C16">
      <w:r w:rsidRPr="4BD1D636">
        <w:t xml:space="preserve">S. </w:t>
      </w:r>
      <w:proofErr w:type="gramStart"/>
      <w:r w:rsidRPr="4BD1D636">
        <w:t>9-10</w:t>
      </w:r>
      <w:proofErr w:type="gramEnd"/>
      <w:r w:rsidRPr="4BD1D636">
        <w:t xml:space="preserve"> Undersköterska förmiddag</w:t>
      </w:r>
    </w:p>
    <w:p w14:paraId="54BC3444" w14:textId="77777777" w:rsidR="00185C16" w:rsidRDefault="00185C16" w:rsidP="00185C16">
      <w:r w:rsidRPr="4BD1D636">
        <w:t xml:space="preserve">S. </w:t>
      </w:r>
      <w:proofErr w:type="gramStart"/>
      <w:r w:rsidRPr="4BD1D636">
        <w:t>10-11</w:t>
      </w:r>
      <w:proofErr w:type="gramEnd"/>
      <w:r w:rsidRPr="4BD1D636">
        <w:t xml:space="preserve"> Undersköterska eftermiddag</w:t>
      </w:r>
    </w:p>
    <w:p w14:paraId="532E02B2" w14:textId="77777777" w:rsidR="00185C16" w:rsidRDefault="00185C16" w:rsidP="00185C16">
      <w:r w:rsidRPr="4BD1D636">
        <w:t xml:space="preserve">S. 11 Undersköterska natt </w:t>
      </w:r>
    </w:p>
    <w:p w14:paraId="272A5962" w14:textId="77777777" w:rsidR="00185C16" w:rsidRDefault="00185C16" w:rsidP="00185C16">
      <w:r w:rsidRPr="4BD1D636">
        <w:t xml:space="preserve"> </w:t>
      </w:r>
    </w:p>
    <w:p w14:paraId="1EB3BB9A" w14:textId="77777777" w:rsidR="00185C16" w:rsidRDefault="00185C16" w:rsidP="00185C16">
      <w:pPr>
        <w:pStyle w:val="Rubrik2"/>
      </w:pPr>
      <w:r w:rsidRPr="4BD1D636">
        <w:rPr>
          <w:rFonts w:ascii="Calibri" w:eastAsia="Calibri" w:hAnsi="Calibri" w:cs="Calibri"/>
          <w:bCs w:val="0"/>
          <w:color w:val="000000" w:themeColor="text2"/>
          <w:szCs w:val="40"/>
        </w:rPr>
        <w:t>Koordinator SSK: Tel 513 60</w:t>
      </w:r>
    </w:p>
    <w:p w14:paraId="7030C2DB" w14:textId="77777777" w:rsidR="00185C16" w:rsidRDefault="00185C16" w:rsidP="00185C16">
      <w:pPr>
        <w:ind w:right="1161"/>
      </w:pPr>
      <w:r w:rsidRPr="4BD1D636">
        <w:t>Personalfördelning</w:t>
      </w:r>
      <w:r w:rsidRPr="4BD1D636">
        <w:rPr>
          <w:b/>
          <w:bCs/>
        </w:rPr>
        <w:t xml:space="preserve"> </w:t>
      </w:r>
      <w:r w:rsidRPr="4BD1D636">
        <w:t>görs i samråd med bemanningsansvariga</w:t>
      </w:r>
      <w:r w:rsidRPr="4BD1D636">
        <w:rPr>
          <w:rFonts w:ascii="Arial" w:eastAsia="Arial" w:hAnsi="Arial" w:cs="Arial"/>
        </w:rPr>
        <w:t xml:space="preserve"> </w:t>
      </w:r>
      <w:r w:rsidRPr="4BD1D636">
        <w:t>– Hänsyn tas till</w:t>
      </w:r>
    </w:p>
    <w:p w14:paraId="19B04971" w14:textId="77777777" w:rsidR="00185C16" w:rsidRDefault="00185C16" w:rsidP="00185C16">
      <w:pPr>
        <w:pStyle w:val="Liststycke"/>
        <w:numPr>
          <w:ilvl w:val="0"/>
          <w:numId w:val="15"/>
        </w:numPr>
        <w:spacing w:after="0"/>
        <w:ind w:left="1664" w:right="1161"/>
      </w:pPr>
      <w:r w:rsidRPr="4BD1D636">
        <w:t>Vårdtyngd</w:t>
      </w:r>
    </w:p>
    <w:p w14:paraId="1AFE2D86" w14:textId="77777777" w:rsidR="00185C16" w:rsidRDefault="00185C16" w:rsidP="00185C16">
      <w:pPr>
        <w:pStyle w:val="Liststycke"/>
        <w:numPr>
          <w:ilvl w:val="0"/>
          <w:numId w:val="15"/>
        </w:numPr>
        <w:spacing w:after="0"/>
        <w:ind w:left="1664" w:right="1161"/>
      </w:pPr>
      <w:r w:rsidRPr="4BD1D636">
        <w:t>Patientkontinuitet</w:t>
      </w:r>
    </w:p>
    <w:p w14:paraId="24252D5F" w14:textId="77777777" w:rsidR="00185C16" w:rsidRDefault="00185C16" w:rsidP="00185C16">
      <w:pPr>
        <w:pStyle w:val="Liststycke"/>
        <w:numPr>
          <w:ilvl w:val="0"/>
          <w:numId w:val="15"/>
        </w:numPr>
        <w:spacing w:after="0"/>
        <w:ind w:left="1664" w:right="1161"/>
      </w:pPr>
      <w:r w:rsidRPr="4BD1D636">
        <w:t>Erfarenhet/Kompetens- teamet ssk och usk</w:t>
      </w:r>
    </w:p>
    <w:p w14:paraId="414A5820" w14:textId="77777777" w:rsidR="00185C16" w:rsidRDefault="00185C16" w:rsidP="00185C16">
      <w:pPr>
        <w:pStyle w:val="Liststycke"/>
        <w:numPr>
          <w:ilvl w:val="0"/>
          <w:numId w:val="15"/>
        </w:numPr>
        <w:spacing w:after="0"/>
        <w:ind w:left="1664" w:right="1161"/>
      </w:pPr>
      <w:r w:rsidRPr="4BD1D636">
        <w:t>Att personal under introduktion placeras optimalt.</w:t>
      </w:r>
    </w:p>
    <w:p w14:paraId="5C238975" w14:textId="77777777" w:rsidR="00185C16" w:rsidRDefault="00185C16" w:rsidP="00185C16">
      <w:pPr>
        <w:pStyle w:val="Liststycke"/>
        <w:numPr>
          <w:ilvl w:val="0"/>
          <w:numId w:val="15"/>
        </w:numPr>
        <w:spacing w:after="0"/>
        <w:ind w:left="1664" w:right="1161"/>
      </w:pPr>
      <w:r w:rsidRPr="4BD1D636">
        <w:t>Placering av studenter.</w:t>
      </w:r>
    </w:p>
    <w:p w14:paraId="5A5D326E" w14:textId="77777777" w:rsidR="00185C16" w:rsidRDefault="00185C16" w:rsidP="00185C16">
      <w:pPr>
        <w:pStyle w:val="Liststycke"/>
        <w:numPr>
          <w:ilvl w:val="0"/>
          <w:numId w:val="15"/>
        </w:numPr>
        <w:spacing w:after="0"/>
        <w:ind w:left="1664" w:right="1161"/>
      </w:pPr>
      <w:r w:rsidRPr="4BD1D636">
        <w:t>Skyddsmaskplacering</w:t>
      </w:r>
    </w:p>
    <w:p w14:paraId="44649980" w14:textId="77777777" w:rsidR="00185C16" w:rsidRDefault="00185C16" w:rsidP="00185C16">
      <w:pPr>
        <w:pStyle w:val="Liststycke"/>
        <w:numPr>
          <w:ilvl w:val="0"/>
          <w:numId w:val="14"/>
        </w:numPr>
        <w:spacing w:after="0"/>
        <w:ind w:left="426" w:right="1161" w:hanging="284"/>
      </w:pPr>
      <w:r w:rsidRPr="4BD1D636">
        <w:t xml:space="preserve">Vid arbetspassets början stämma av med föregående koordinator samt undersköterske-koordinator hur föregående arbetspass sett ut. Hur ser arbetsbördan ut på salarna? Planerade undersökningar, procedurer eller transporter? </w:t>
      </w:r>
    </w:p>
    <w:p w14:paraId="6261A0C9" w14:textId="77777777" w:rsidR="00185C16" w:rsidRDefault="00185C16" w:rsidP="00185C16">
      <w:pPr>
        <w:pStyle w:val="Liststycke"/>
        <w:numPr>
          <w:ilvl w:val="0"/>
          <w:numId w:val="13"/>
        </w:numPr>
        <w:spacing w:after="0"/>
        <w:ind w:left="426" w:right="1161" w:hanging="426"/>
        <w:rPr>
          <w:b/>
          <w:bCs/>
        </w:rPr>
      </w:pPr>
      <w:r w:rsidRPr="4BD1D636">
        <w:rPr>
          <w:b/>
          <w:bCs/>
        </w:rPr>
        <w:t xml:space="preserve">Patientfri personal placeras ut av koordinator på de IVA-moduler där de bäst behövs. </w:t>
      </w:r>
    </w:p>
    <w:p w14:paraId="56621E54" w14:textId="77777777" w:rsidR="00185C16" w:rsidRDefault="00185C16" w:rsidP="00185C16">
      <w:pPr>
        <w:pStyle w:val="Liststycke"/>
        <w:numPr>
          <w:ilvl w:val="0"/>
          <w:numId w:val="13"/>
        </w:numPr>
        <w:spacing w:after="0"/>
        <w:ind w:left="426" w:right="1161" w:hanging="426"/>
        <w:rPr>
          <w:b/>
          <w:bCs/>
        </w:rPr>
      </w:pPr>
      <w:r w:rsidRPr="4BD1D636">
        <w:rPr>
          <w:b/>
          <w:bCs/>
        </w:rPr>
        <w:t>Koordinatorn organiserar mottagandet när ny patient kommer till IVA.</w:t>
      </w:r>
    </w:p>
    <w:p w14:paraId="0D325828" w14:textId="77777777" w:rsidR="00185C16" w:rsidRDefault="00185C16" w:rsidP="00185C16">
      <w:pPr>
        <w:pStyle w:val="Liststycke"/>
        <w:numPr>
          <w:ilvl w:val="0"/>
          <w:numId w:val="13"/>
        </w:numPr>
        <w:spacing w:after="0"/>
        <w:ind w:left="426" w:right="1161" w:hanging="426"/>
      </w:pPr>
      <w:r w:rsidRPr="4BD1D636">
        <w:t>Vid ny patient eller vid förflyttning av patient inom IVA bestäms salsplacering av koordinatorn.</w:t>
      </w:r>
    </w:p>
    <w:p w14:paraId="5F6CAFA0" w14:textId="77777777" w:rsidR="00185C16" w:rsidRDefault="00185C16" w:rsidP="00185C16">
      <w:pPr>
        <w:pStyle w:val="Liststycke"/>
        <w:numPr>
          <w:ilvl w:val="0"/>
          <w:numId w:val="13"/>
        </w:numPr>
        <w:spacing w:after="0"/>
        <w:ind w:left="426" w:right="1161" w:hanging="426"/>
        <w:rPr>
          <w:b/>
          <w:bCs/>
        </w:rPr>
      </w:pPr>
      <w:r w:rsidRPr="4BD1D636">
        <w:rPr>
          <w:b/>
          <w:bCs/>
        </w:rPr>
        <w:t xml:space="preserve">Koordinatorn skall fortlöpande ha en dialog med koordinator UVA för att stämma av arbetssituationen där. </w:t>
      </w:r>
    </w:p>
    <w:p w14:paraId="679A76B2" w14:textId="77777777" w:rsidR="00185C16" w:rsidRDefault="00185C16" w:rsidP="00185C16">
      <w:pPr>
        <w:pStyle w:val="Liststycke"/>
        <w:numPr>
          <w:ilvl w:val="0"/>
          <w:numId w:val="13"/>
        </w:numPr>
        <w:spacing w:after="0"/>
        <w:ind w:left="426" w:right="1161" w:hanging="426"/>
      </w:pPr>
      <w:r w:rsidRPr="4BD1D636">
        <w:t>Medverkar vid läkarnas överrapportering kl. 07.30 på vardagar och 8.00 på helger.</w:t>
      </w:r>
    </w:p>
    <w:p w14:paraId="2BC8883F" w14:textId="77777777" w:rsidR="00185C16" w:rsidRDefault="00185C16" w:rsidP="00185C16">
      <w:pPr>
        <w:pStyle w:val="Liststycke"/>
        <w:numPr>
          <w:ilvl w:val="0"/>
          <w:numId w:val="13"/>
        </w:numPr>
        <w:spacing w:after="0"/>
        <w:ind w:left="426" w:right="1161" w:hanging="426"/>
      </w:pPr>
      <w:r w:rsidRPr="4BD1D636">
        <w:t>Vid hög beläggningsgrad ska det alltid i dialog med IVA-jour finnas en plan för att kunna ta emot ny IVA-patient.</w:t>
      </w:r>
    </w:p>
    <w:p w14:paraId="471F9CD9" w14:textId="77777777" w:rsidR="00185C16" w:rsidRDefault="00185C16" w:rsidP="00185C16">
      <w:pPr>
        <w:pStyle w:val="Liststycke"/>
        <w:numPr>
          <w:ilvl w:val="0"/>
          <w:numId w:val="13"/>
        </w:numPr>
        <w:spacing w:after="0"/>
        <w:ind w:left="426" w:right="1161" w:hanging="426"/>
      </w:pPr>
      <w:r w:rsidRPr="4BD1D636">
        <w:t xml:space="preserve">Vid låg beläggning försöka frigöra personal som har specialområden för administrativ tid. </w:t>
      </w:r>
    </w:p>
    <w:p w14:paraId="22D10102" w14:textId="77777777" w:rsidR="00185C16" w:rsidRDefault="00185C16" w:rsidP="00185C16">
      <w:pPr>
        <w:pStyle w:val="Liststycke"/>
        <w:numPr>
          <w:ilvl w:val="0"/>
          <w:numId w:val="13"/>
        </w:numPr>
        <w:spacing w:after="0"/>
        <w:ind w:left="426" w:right="1161" w:hanging="426"/>
      </w:pPr>
      <w:r w:rsidRPr="4BD1D636">
        <w:t>Kvällar och helger utifrån vårdtyngd planera ev ledighet/inringning av personal för kommande pass IVA och UVA.</w:t>
      </w:r>
    </w:p>
    <w:p w14:paraId="47206AD7" w14:textId="77777777" w:rsidR="00185C16" w:rsidRDefault="00185C16" w:rsidP="00185C16">
      <w:pPr>
        <w:pStyle w:val="Liststycke"/>
        <w:numPr>
          <w:ilvl w:val="0"/>
          <w:numId w:val="13"/>
        </w:numPr>
        <w:spacing w:after="0"/>
        <w:ind w:left="426" w:right="1161" w:hanging="426"/>
      </w:pPr>
      <w:r w:rsidRPr="4BD1D636">
        <w:t>Överblick över raster och vid behov koordinera dessa.</w:t>
      </w:r>
    </w:p>
    <w:p w14:paraId="41AF8E06" w14:textId="77777777" w:rsidR="00185C16" w:rsidRDefault="00185C16" w:rsidP="00185C16">
      <w:pPr>
        <w:pStyle w:val="Liststycke"/>
        <w:numPr>
          <w:ilvl w:val="0"/>
          <w:numId w:val="13"/>
        </w:numPr>
        <w:spacing w:after="0"/>
        <w:ind w:left="426" w:right="1161" w:hanging="426"/>
      </w:pPr>
      <w:r w:rsidRPr="4BD1D636">
        <w:t xml:space="preserve">Eventuellt hjälpa ssk på sal att koordinera transporter utanför avdelningen ex CT. Vilken typ av transport? Vilka går med? </w:t>
      </w:r>
    </w:p>
    <w:p w14:paraId="06E866CE" w14:textId="77777777" w:rsidR="00185C16" w:rsidRDefault="00185C16" w:rsidP="00185C16">
      <w:pPr>
        <w:pStyle w:val="Liststycke"/>
        <w:numPr>
          <w:ilvl w:val="0"/>
          <w:numId w:val="13"/>
        </w:numPr>
        <w:spacing w:after="0"/>
        <w:ind w:left="426" w:right="1161" w:hanging="426"/>
      </w:pPr>
      <w:r w:rsidRPr="4BD1D636">
        <w:t>Koordinator initierar arbetet och utser PAS och PAU när patienterna har en förväntad lång vårdtid, eller har vårdats&gt; 14 dagar.</w:t>
      </w:r>
    </w:p>
    <w:p w14:paraId="1CBCB286" w14:textId="77777777" w:rsidR="00185C16" w:rsidRDefault="00185C16" w:rsidP="00185C16">
      <w:pPr>
        <w:pStyle w:val="Liststycke"/>
        <w:numPr>
          <w:ilvl w:val="0"/>
          <w:numId w:val="13"/>
        </w:numPr>
        <w:spacing w:after="0"/>
        <w:ind w:left="426" w:right="1161" w:hanging="426"/>
      </w:pPr>
      <w:r w:rsidRPr="4BD1D636">
        <w:t>Läkemedel/vätskevagnar (före kl. 09.30 måndag, onsdag och fredag). Ställs utanför sal 13–16.</w:t>
      </w:r>
    </w:p>
    <w:p w14:paraId="0E196F50" w14:textId="77777777" w:rsidR="00185C16" w:rsidRDefault="00185C16" w:rsidP="00185C16">
      <w:pPr>
        <w:pStyle w:val="Liststycke"/>
        <w:numPr>
          <w:ilvl w:val="0"/>
          <w:numId w:val="13"/>
        </w:numPr>
        <w:spacing w:after="0"/>
        <w:ind w:left="426" w:right="1161" w:hanging="426"/>
      </w:pPr>
      <w:r w:rsidRPr="4BD1D636">
        <w:t>Torka av MedMark etikettskrivare i läkemedelsrummet 1 ggr/pass. Byt etiketter när dessa är slut liksom färgpatron.</w:t>
      </w:r>
    </w:p>
    <w:p w14:paraId="00CFFF1F" w14:textId="77777777" w:rsidR="00185C16" w:rsidRDefault="00185C16" w:rsidP="00185C16">
      <w:pPr>
        <w:pStyle w:val="Liststycke"/>
        <w:numPr>
          <w:ilvl w:val="0"/>
          <w:numId w:val="13"/>
        </w:numPr>
        <w:spacing w:after="0"/>
        <w:ind w:left="426" w:right="1161" w:hanging="426"/>
      </w:pPr>
      <w:r w:rsidRPr="4BD1D636">
        <w:t>Fyller på och gör rent i beredningsrummet alt. MIG/Trauma ssk. OBS! Tänk på att inte överfylla!</w:t>
      </w:r>
    </w:p>
    <w:p w14:paraId="467AFE6F" w14:textId="77777777" w:rsidR="00185C16" w:rsidRDefault="00185C16" w:rsidP="00185C16">
      <w:pPr>
        <w:pStyle w:val="Liststycke"/>
        <w:numPr>
          <w:ilvl w:val="0"/>
          <w:numId w:val="13"/>
        </w:numPr>
        <w:spacing w:after="0"/>
        <w:ind w:left="426" w:right="1161" w:hanging="426"/>
      </w:pPr>
      <w:r w:rsidRPr="4BD1D636">
        <w:t xml:space="preserve">Se till att läkarna fyller i vilken läkare som ansvarar för patienten samt aktuellt telefonnummer i personalplaceringsdokumentet. </w:t>
      </w:r>
    </w:p>
    <w:p w14:paraId="777FCEAD" w14:textId="77777777" w:rsidR="00185C16" w:rsidRDefault="00185C16" w:rsidP="00185C16">
      <w:pPr>
        <w:pStyle w:val="Liststycke"/>
        <w:numPr>
          <w:ilvl w:val="0"/>
          <w:numId w:val="13"/>
        </w:numPr>
        <w:spacing w:after="0"/>
        <w:ind w:left="426" w:right="1161" w:hanging="426"/>
      </w:pPr>
      <w:r w:rsidRPr="4BD1D636">
        <w:t>Ange patientens bakavdelning i personalplaceringsdokumentet utifrån CCC.</w:t>
      </w:r>
    </w:p>
    <w:p w14:paraId="7D28ACCB" w14:textId="77777777" w:rsidR="00185C16" w:rsidRDefault="00185C16" w:rsidP="00185C16">
      <w:pPr>
        <w:pStyle w:val="Liststycke"/>
        <w:numPr>
          <w:ilvl w:val="0"/>
          <w:numId w:val="13"/>
        </w:numPr>
        <w:spacing w:after="0"/>
        <w:ind w:left="426" w:right="1161" w:hanging="426"/>
      </w:pPr>
      <w:r w:rsidRPr="4BD1D636">
        <w:t>Ange i personalplaceringsdokumentet vilka patienter som är aktuella för fysioterapeut.</w:t>
      </w:r>
    </w:p>
    <w:p w14:paraId="1C79E1F5" w14:textId="77777777" w:rsidR="00185C16" w:rsidRDefault="00185C16" w:rsidP="00185C16">
      <w:pPr>
        <w:pStyle w:val="Liststycke"/>
        <w:numPr>
          <w:ilvl w:val="0"/>
          <w:numId w:val="13"/>
        </w:numPr>
        <w:spacing w:after="0"/>
        <w:ind w:left="426" w:right="1161" w:hanging="426"/>
      </w:pPr>
      <w:r w:rsidRPr="4BD1D636">
        <w:t xml:space="preserve">Skriva på Whiteboard-tavlan vad som skall hända på rummen, tex CVK, Trach, EEG osv. </w:t>
      </w:r>
    </w:p>
    <w:p w14:paraId="0ADE3160" w14:textId="77777777" w:rsidR="00185C16" w:rsidRDefault="00185C16" w:rsidP="00185C16">
      <w:pPr>
        <w:pStyle w:val="Liststycke"/>
        <w:numPr>
          <w:ilvl w:val="0"/>
          <w:numId w:val="13"/>
        </w:numPr>
        <w:spacing w:after="0"/>
        <w:ind w:left="426" w:right="1161" w:hanging="426"/>
      </w:pPr>
      <w:r w:rsidRPr="4BD1D636">
        <w:t>Kontinuerlig kontakt med bemanningen för att se över bemanningsbehovet på salarna inför kommande pass.</w:t>
      </w:r>
    </w:p>
    <w:p w14:paraId="0918DA4A" w14:textId="77777777" w:rsidR="00185C16" w:rsidRDefault="00185C16" w:rsidP="00185C16">
      <w:pPr>
        <w:pStyle w:val="Liststycke"/>
        <w:numPr>
          <w:ilvl w:val="0"/>
          <w:numId w:val="13"/>
        </w:numPr>
        <w:spacing w:after="0"/>
        <w:ind w:left="426" w:right="1161" w:hanging="426"/>
      </w:pPr>
      <w:r w:rsidRPr="4BD1D636">
        <w:t>Tillsammans med usk-koordinator stötta mot sal vid specifika procedurer såsom tracheostomi osv. Alternativt Trauma/MIG funktionen.</w:t>
      </w:r>
    </w:p>
    <w:p w14:paraId="197AF505" w14:textId="77777777" w:rsidR="00185C16" w:rsidRDefault="00185C16" w:rsidP="00185C16">
      <w:pPr>
        <w:pStyle w:val="Liststycke"/>
        <w:numPr>
          <w:ilvl w:val="0"/>
          <w:numId w:val="13"/>
        </w:numPr>
        <w:spacing w:after="0"/>
        <w:ind w:left="426" w:right="1161" w:hanging="426"/>
      </w:pPr>
      <w:r w:rsidRPr="4BD1D636">
        <w:t>Utifrån checklista fördela fredagskontroller- och månadskontroller av akutvagnar, TÖVA x 2, defibrillator och sal 2 då dagpersonalen ansvarar för detta.</w:t>
      </w:r>
    </w:p>
    <w:p w14:paraId="1D1673C5" w14:textId="77777777" w:rsidR="00185C16" w:rsidRDefault="00185C16" w:rsidP="00185C16">
      <w:pPr>
        <w:pStyle w:val="Liststycke"/>
        <w:numPr>
          <w:ilvl w:val="0"/>
          <w:numId w:val="13"/>
        </w:numPr>
        <w:spacing w:after="0"/>
        <w:ind w:left="426" w:right="1161" w:hanging="426"/>
      </w:pPr>
      <w:r w:rsidRPr="4BD1D636">
        <w:t>På lördagar kl 10.00 testas de blå akutlarmen. Kontrollera tillsammans med usk-koordinator att alla salar testas, även IMA. Registrera att larmen testats via länken i Sharepoint.</w:t>
      </w:r>
    </w:p>
    <w:p w14:paraId="016413D4" w14:textId="77777777" w:rsidR="00185C16" w:rsidRDefault="00185C16" w:rsidP="00185C16">
      <w:pPr>
        <w:pStyle w:val="Rubrik2"/>
        <w:ind w:left="0"/>
      </w:pPr>
      <w:r w:rsidRPr="4BD1D636">
        <w:rPr>
          <w:rFonts w:ascii="Calibri" w:eastAsia="Calibri" w:hAnsi="Calibri" w:cs="Calibri"/>
          <w:bCs w:val="0"/>
          <w:color w:val="000000" w:themeColor="text2"/>
          <w:szCs w:val="40"/>
        </w:rPr>
        <w:t>Koordinator SSK natt: Tel 513 60</w:t>
      </w:r>
    </w:p>
    <w:p w14:paraId="77595586" w14:textId="77777777" w:rsidR="00185C16" w:rsidRDefault="00185C16" w:rsidP="00185C16">
      <w:pPr>
        <w:pStyle w:val="Liststycke"/>
        <w:numPr>
          <w:ilvl w:val="0"/>
          <w:numId w:val="14"/>
        </w:numPr>
        <w:spacing w:after="0"/>
        <w:ind w:left="426" w:right="1162" w:hanging="284"/>
      </w:pPr>
      <w:r w:rsidRPr="4BD1D636">
        <w:t xml:space="preserve">Vid arbetspassets början stämma av med föregående koordinator samt undersköterske-koordinator hur föregående arbetspass sett ut. Hur ser arbetsbördan ut på salarna? Planerade undersökningar, procedurer eller transporter? </w:t>
      </w:r>
    </w:p>
    <w:p w14:paraId="3932E7A6" w14:textId="77777777" w:rsidR="00185C16" w:rsidRDefault="00185C16" w:rsidP="00185C16">
      <w:pPr>
        <w:pStyle w:val="Liststycke"/>
        <w:numPr>
          <w:ilvl w:val="0"/>
          <w:numId w:val="13"/>
        </w:numPr>
        <w:spacing w:after="0"/>
        <w:ind w:left="426" w:right="1161" w:hanging="426"/>
        <w:rPr>
          <w:b/>
          <w:bCs/>
        </w:rPr>
      </w:pPr>
      <w:r w:rsidRPr="4BD1D636">
        <w:rPr>
          <w:b/>
          <w:bCs/>
        </w:rPr>
        <w:t xml:space="preserve">Patientfri personal placeras ut av koordinator på de IVA-moduler där de bäst behövs. </w:t>
      </w:r>
    </w:p>
    <w:p w14:paraId="70ED94F5" w14:textId="77777777" w:rsidR="00185C16" w:rsidRDefault="00185C16" w:rsidP="00185C16">
      <w:pPr>
        <w:pStyle w:val="Liststycke"/>
        <w:numPr>
          <w:ilvl w:val="0"/>
          <w:numId w:val="13"/>
        </w:numPr>
        <w:spacing w:after="0"/>
        <w:ind w:left="426" w:right="1161" w:hanging="426"/>
      </w:pPr>
      <w:r w:rsidRPr="4BD1D636">
        <w:t xml:space="preserve">Ser över bemanningen för kommande A-tur tillsammans med avgående koordinator C-tur. </w:t>
      </w:r>
    </w:p>
    <w:p w14:paraId="65786A0C" w14:textId="77777777" w:rsidR="00185C16" w:rsidRDefault="00185C16" w:rsidP="00185C16">
      <w:pPr>
        <w:pStyle w:val="Liststycke"/>
        <w:numPr>
          <w:ilvl w:val="0"/>
          <w:numId w:val="13"/>
        </w:numPr>
        <w:spacing w:after="0"/>
        <w:ind w:left="426" w:right="1161" w:hanging="426"/>
      </w:pPr>
      <w:r w:rsidRPr="4BD1D636">
        <w:t>Koordinator planerar personalplaceringen för nästkommande natt. Personalfördelningen utgår från:</w:t>
      </w:r>
    </w:p>
    <w:p w14:paraId="57892FB1" w14:textId="77777777" w:rsidR="00185C16" w:rsidRDefault="00185C16" w:rsidP="00185C16">
      <w:pPr>
        <w:ind w:left="426" w:right="1161"/>
      </w:pPr>
      <w:r w:rsidRPr="4BD1D636">
        <w:t xml:space="preserve"> </w:t>
      </w:r>
    </w:p>
    <w:p w14:paraId="44F77144" w14:textId="77777777" w:rsidR="00185C16" w:rsidRDefault="00185C16" w:rsidP="00185C16">
      <w:pPr>
        <w:pStyle w:val="Liststycke"/>
        <w:numPr>
          <w:ilvl w:val="1"/>
          <w:numId w:val="13"/>
        </w:numPr>
        <w:spacing w:after="0"/>
        <w:ind w:left="2149" w:right="1161"/>
      </w:pPr>
      <w:r w:rsidRPr="4BD1D636">
        <w:t>Vårdtyngd</w:t>
      </w:r>
    </w:p>
    <w:p w14:paraId="63C120FB" w14:textId="77777777" w:rsidR="00185C16" w:rsidRDefault="00185C16" w:rsidP="00185C16">
      <w:pPr>
        <w:pStyle w:val="Liststycke"/>
        <w:numPr>
          <w:ilvl w:val="1"/>
          <w:numId w:val="13"/>
        </w:numPr>
        <w:spacing w:after="0"/>
        <w:ind w:left="2149" w:right="1161"/>
      </w:pPr>
      <w:r w:rsidRPr="4BD1D636">
        <w:t>Patientkontinuitet</w:t>
      </w:r>
    </w:p>
    <w:p w14:paraId="031B30E0" w14:textId="77777777" w:rsidR="00185C16" w:rsidRDefault="00185C16" w:rsidP="00185C16">
      <w:pPr>
        <w:pStyle w:val="Liststycke"/>
        <w:numPr>
          <w:ilvl w:val="1"/>
          <w:numId w:val="13"/>
        </w:numPr>
        <w:spacing w:after="0"/>
        <w:ind w:left="2149" w:right="1161"/>
      </w:pPr>
      <w:r w:rsidRPr="4BD1D636">
        <w:t>Erfarenhet/kompetens- teamet ssk och usk</w:t>
      </w:r>
    </w:p>
    <w:p w14:paraId="452EC63C" w14:textId="77777777" w:rsidR="00185C16" w:rsidRDefault="00185C16" w:rsidP="00185C16">
      <w:pPr>
        <w:pStyle w:val="Liststycke"/>
        <w:numPr>
          <w:ilvl w:val="1"/>
          <w:numId w:val="13"/>
        </w:numPr>
        <w:spacing w:after="0"/>
        <w:ind w:left="2149" w:right="1161"/>
      </w:pPr>
      <w:r w:rsidRPr="4BD1D636">
        <w:t>Att personal under introduktion placeras optimalt</w:t>
      </w:r>
    </w:p>
    <w:p w14:paraId="2E77C2DE" w14:textId="77777777" w:rsidR="00185C16" w:rsidRDefault="00185C16" w:rsidP="00185C16">
      <w:pPr>
        <w:pStyle w:val="Liststycke"/>
        <w:numPr>
          <w:ilvl w:val="1"/>
          <w:numId w:val="13"/>
        </w:numPr>
        <w:spacing w:after="0"/>
        <w:ind w:left="2149" w:right="1161"/>
      </w:pPr>
      <w:r w:rsidRPr="4BD1D636">
        <w:t>Placering av studenter</w:t>
      </w:r>
    </w:p>
    <w:p w14:paraId="437B8BAD" w14:textId="77777777" w:rsidR="00185C16" w:rsidRDefault="00185C16" w:rsidP="00185C16">
      <w:pPr>
        <w:pStyle w:val="Liststycke"/>
        <w:numPr>
          <w:ilvl w:val="1"/>
          <w:numId w:val="13"/>
        </w:numPr>
        <w:spacing w:after="0"/>
        <w:ind w:left="2149" w:right="1161"/>
      </w:pPr>
      <w:r w:rsidRPr="4BD1D636">
        <w:t>Skyddsmaskplacering</w:t>
      </w:r>
    </w:p>
    <w:p w14:paraId="75AA3B32" w14:textId="77777777" w:rsidR="00185C16" w:rsidRDefault="00185C16" w:rsidP="00185C16">
      <w:pPr>
        <w:ind w:right="1161"/>
      </w:pPr>
      <w:r w:rsidRPr="4BD1D636">
        <w:t xml:space="preserve"> </w:t>
      </w:r>
    </w:p>
    <w:p w14:paraId="1EADD4B8" w14:textId="77777777" w:rsidR="00185C16" w:rsidRDefault="00185C16" w:rsidP="00185C16">
      <w:pPr>
        <w:pStyle w:val="Liststycke"/>
        <w:numPr>
          <w:ilvl w:val="0"/>
          <w:numId w:val="13"/>
        </w:numPr>
        <w:spacing w:after="0"/>
        <w:ind w:left="426" w:right="1161" w:hanging="426"/>
      </w:pPr>
      <w:r w:rsidRPr="4BD1D636">
        <w:t>Går tillsammans med Koordinator-usk runt på modulerna för att bilda sig en uppfattning hur det ser ut på respektive modul.</w:t>
      </w:r>
    </w:p>
    <w:p w14:paraId="0DC64B86" w14:textId="77777777" w:rsidR="00185C16" w:rsidRDefault="00185C16" w:rsidP="00185C16">
      <w:pPr>
        <w:pStyle w:val="Liststycke"/>
        <w:numPr>
          <w:ilvl w:val="0"/>
          <w:numId w:val="13"/>
        </w:numPr>
        <w:spacing w:after="0"/>
        <w:ind w:left="426" w:right="1161" w:hanging="426"/>
      </w:pPr>
      <w:r w:rsidRPr="4BD1D636">
        <w:t>Förmedla till personalen planerad turordning för kommande patientinläggningar.</w:t>
      </w:r>
    </w:p>
    <w:p w14:paraId="0B4BFB65" w14:textId="77777777" w:rsidR="00185C16" w:rsidRDefault="00185C16" w:rsidP="00185C16">
      <w:pPr>
        <w:pStyle w:val="Liststycke"/>
        <w:numPr>
          <w:ilvl w:val="0"/>
          <w:numId w:val="13"/>
        </w:numPr>
        <w:spacing w:after="0"/>
        <w:ind w:left="426" w:right="1161" w:hanging="426"/>
      </w:pPr>
      <w:r w:rsidRPr="4BD1D636">
        <w:t>Förmedlar till personal vem som behöver flyttas om behov uppstår.</w:t>
      </w:r>
    </w:p>
    <w:p w14:paraId="7CF80F81" w14:textId="77777777" w:rsidR="00185C16" w:rsidRDefault="00185C16" w:rsidP="00185C16">
      <w:pPr>
        <w:pStyle w:val="Liststycke"/>
        <w:numPr>
          <w:ilvl w:val="0"/>
          <w:numId w:val="13"/>
        </w:numPr>
        <w:spacing w:after="0"/>
        <w:ind w:left="426" w:right="1161" w:hanging="426"/>
      </w:pPr>
      <w:r w:rsidRPr="4BD1D636">
        <w:t xml:space="preserve">Dialog med IVA-jour för att säkerställa samsyn kring patienter samt planering. Även dialog med primär-jour hur planeringen ser ut för op samt om det finns patienter på huset som kan vara aktuella för en IVA-plats. </w:t>
      </w:r>
    </w:p>
    <w:p w14:paraId="5377C272" w14:textId="77777777" w:rsidR="00185C16" w:rsidRDefault="00185C16" w:rsidP="00185C16">
      <w:pPr>
        <w:pStyle w:val="Liststycke"/>
        <w:numPr>
          <w:ilvl w:val="0"/>
          <w:numId w:val="13"/>
        </w:numPr>
        <w:spacing w:after="0"/>
        <w:ind w:left="426" w:right="1161" w:hanging="426"/>
      </w:pPr>
      <w:r w:rsidRPr="4BD1D636">
        <w:t>Dialog med UVA. Hur ser situationen ut där?</w:t>
      </w:r>
    </w:p>
    <w:p w14:paraId="346B6F8C" w14:textId="77777777" w:rsidR="00185C16" w:rsidRDefault="00185C16" w:rsidP="00185C16">
      <w:pPr>
        <w:pStyle w:val="Liststycke"/>
        <w:numPr>
          <w:ilvl w:val="0"/>
          <w:numId w:val="13"/>
        </w:numPr>
        <w:spacing w:after="0"/>
        <w:ind w:left="426" w:right="1161" w:hanging="426"/>
      </w:pPr>
      <w:r w:rsidRPr="4BD1D636">
        <w:t>Vid ny patient eller vid förflyttning av patient inom IVA bestäms salsplacering av koordinatorn.</w:t>
      </w:r>
    </w:p>
    <w:p w14:paraId="18A3296D" w14:textId="77777777" w:rsidR="00185C16" w:rsidRDefault="00185C16" w:rsidP="00185C16">
      <w:pPr>
        <w:pStyle w:val="Liststycke"/>
        <w:numPr>
          <w:ilvl w:val="0"/>
          <w:numId w:val="13"/>
        </w:numPr>
        <w:spacing w:after="0"/>
        <w:ind w:left="426" w:right="1161" w:hanging="426"/>
        <w:rPr>
          <w:b/>
          <w:bCs/>
        </w:rPr>
      </w:pPr>
      <w:r w:rsidRPr="4BD1D636">
        <w:rPr>
          <w:b/>
          <w:bCs/>
        </w:rPr>
        <w:t>Koordinatorn organiserar mottagandet när ny patient kommer till IVA.</w:t>
      </w:r>
    </w:p>
    <w:p w14:paraId="4678ECBA" w14:textId="77777777" w:rsidR="00185C16" w:rsidRDefault="00185C16" w:rsidP="00185C16">
      <w:pPr>
        <w:pStyle w:val="Liststycke"/>
        <w:numPr>
          <w:ilvl w:val="0"/>
          <w:numId w:val="13"/>
        </w:numPr>
        <w:spacing w:after="0"/>
        <w:ind w:left="426" w:right="1161" w:hanging="426"/>
      </w:pPr>
      <w:r w:rsidRPr="4BD1D636">
        <w:t>Överblick över pauser och vid behov koordinera dessa så att alla får komma ut och äta.</w:t>
      </w:r>
    </w:p>
    <w:p w14:paraId="281E62E7" w14:textId="77777777" w:rsidR="00185C16" w:rsidRDefault="00185C16" w:rsidP="00185C16">
      <w:pPr>
        <w:pStyle w:val="Liststycke"/>
        <w:numPr>
          <w:ilvl w:val="0"/>
          <w:numId w:val="13"/>
        </w:numPr>
        <w:spacing w:after="0"/>
        <w:ind w:left="426" w:right="1161" w:hanging="426"/>
      </w:pPr>
      <w:r w:rsidRPr="4BD1D636">
        <w:t>Kvällar och helger utifrån vårdtyngd planera ev ledighet/inringning av personal för kommande pass IVA och UVA.</w:t>
      </w:r>
    </w:p>
    <w:p w14:paraId="30C50EC3" w14:textId="77777777" w:rsidR="00185C16" w:rsidRDefault="00185C16" w:rsidP="00185C16">
      <w:pPr>
        <w:pStyle w:val="Liststycke"/>
        <w:numPr>
          <w:ilvl w:val="0"/>
          <w:numId w:val="13"/>
        </w:numPr>
        <w:spacing w:after="0"/>
        <w:ind w:left="426" w:right="1161" w:hanging="426"/>
      </w:pPr>
      <w:r w:rsidRPr="4BD1D636">
        <w:t xml:space="preserve">Vid låg beläggning försöka frigöra personal som har specialområden för administrativ tid. </w:t>
      </w:r>
    </w:p>
    <w:p w14:paraId="12D41653" w14:textId="77777777" w:rsidR="00185C16" w:rsidRDefault="00185C16" w:rsidP="00185C16">
      <w:pPr>
        <w:ind w:left="426" w:right="1161"/>
      </w:pPr>
      <w:r w:rsidRPr="4BD1D636">
        <w:rPr>
          <w:b/>
          <w:bCs/>
        </w:rPr>
        <w:t xml:space="preserve"> </w:t>
      </w:r>
    </w:p>
    <w:p w14:paraId="6D692C91" w14:textId="77777777" w:rsidR="00185C16" w:rsidRDefault="00185C16" w:rsidP="00185C16">
      <w:pPr>
        <w:pStyle w:val="Liststycke"/>
        <w:numPr>
          <w:ilvl w:val="0"/>
          <w:numId w:val="13"/>
        </w:numPr>
        <w:spacing w:after="0"/>
        <w:ind w:left="426" w:right="1161" w:hanging="426"/>
      </w:pPr>
      <w:r w:rsidRPr="4BD1D636">
        <w:t>Dokumentera sjukskrivningar/VAB på avsett dokument i personalpärmen. Säkerställ att bemanningen kontaktas av den hemmavarande.</w:t>
      </w:r>
    </w:p>
    <w:p w14:paraId="76DF9C47" w14:textId="77777777" w:rsidR="00185C16" w:rsidRDefault="00185C16" w:rsidP="00185C16">
      <w:pPr>
        <w:pStyle w:val="Liststycke"/>
        <w:numPr>
          <w:ilvl w:val="0"/>
          <w:numId w:val="13"/>
        </w:numPr>
        <w:spacing w:after="0"/>
        <w:ind w:left="426" w:right="1161" w:hanging="426"/>
      </w:pPr>
      <w:r w:rsidRPr="4BD1D636">
        <w:t>Utifrån checklista fördela fredagskontroller- och månadskontroller av akutvagnar, TÖVA x 2, defibrillator och sal 2 då natten ansvarar för detta.</w:t>
      </w:r>
    </w:p>
    <w:p w14:paraId="7B7B3551" w14:textId="77777777" w:rsidR="00185C16" w:rsidRDefault="00185C16" w:rsidP="00185C16">
      <w:pPr>
        <w:pStyle w:val="Liststycke"/>
        <w:numPr>
          <w:ilvl w:val="0"/>
          <w:numId w:val="13"/>
        </w:numPr>
        <w:spacing w:after="0"/>
        <w:ind w:left="426" w:right="1161" w:hanging="426"/>
      </w:pPr>
      <w:r w:rsidRPr="4BD1D636">
        <w:t>Kontrollräkna narkotika varje natt alternativ MIG/Trauma ssk</w:t>
      </w:r>
    </w:p>
    <w:p w14:paraId="40B9696C" w14:textId="77777777" w:rsidR="00185C16" w:rsidRDefault="00185C16" w:rsidP="00185C16">
      <w:pPr>
        <w:ind w:right="1161"/>
      </w:pPr>
      <w:r w:rsidRPr="4BD1D636">
        <w:t xml:space="preserve"> </w:t>
      </w:r>
    </w:p>
    <w:p w14:paraId="240E3DF6" w14:textId="77777777" w:rsidR="00185C16" w:rsidRDefault="00185C16" w:rsidP="00185C16">
      <w:pPr>
        <w:pStyle w:val="Rubrik2"/>
        <w:ind w:left="0"/>
      </w:pPr>
      <w:r w:rsidRPr="4BD1D636">
        <w:rPr>
          <w:rFonts w:ascii="Calibri" w:eastAsia="Calibri" w:hAnsi="Calibri" w:cs="Calibri"/>
          <w:bCs w:val="0"/>
          <w:color w:val="000000" w:themeColor="text2"/>
          <w:szCs w:val="40"/>
        </w:rPr>
        <w:t xml:space="preserve">Trauma/MIG-ssk: Tel 507 67 </w:t>
      </w:r>
    </w:p>
    <w:p w14:paraId="516BC528" w14:textId="77777777" w:rsidR="00185C16" w:rsidRDefault="00185C16" w:rsidP="00185C16">
      <w:pPr>
        <w:pStyle w:val="Liststycke"/>
        <w:numPr>
          <w:ilvl w:val="0"/>
          <w:numId w:val="12"/>
        </w:numPr>
        <w:spacing w:after="0"/>
        <w:ind w:left="426" w:right="1161" w:hanging="284"/>
      </w:pPr>
      <w:r w:rsidRPr="4BD1D636">
        <w:t>Stötta mot IVA-salar, dialog med koordinatorn. Vart finns störst behov?</w:t>
      </w:r>
    </w:p>
    <w:p w14:paraId="2E77719D" w14:textId="77777777" w:rsidR="00185C16" w:rsidRDefault="00185C16" w:rsidP="00185C16">
      <w:pPr>
        <w:pStyle w:val="Liststycke"/>
        <w:numPr>
          <w:ilvl w:val="0"/>
          <w:numId w:val="12"/>
        </w:numPr>
        <w:spacing w:after="0"/>
        <w:ind w:left="426" w:right="1161" w:hanging="284"/>
      </w:pPr>
      <w:r w:rsidRPr="4BD1D636">
        <w:t>Går på alla traumalarm, Nivå 1, på AVC. Tillsammans med läkare och anestesi-ssk ansvara för patienten vid transport till trauma-CT eller C-op. Vid avblåsta Nivå 1-larm på rtg transportera patienten tillbaka till AVC.</w:t>
      </w:r>
    </w:p>
    <w:p w14:paraId="374E64F5" w14:textId="77777777" w:rsidR="00185C16" w:rsidRDefault="00185C16" w:rsidP="00185C16">
      <w:pPr>
        <w:pStyle w:val="Liststycke"/>
        <w:numPr>
          <w:ilvl w:val="0"/>
          <w:numId w:val="12"/>
        </w:numPr>
        <w:spacing w:after="0"/>
        <w:ind w:left="426" w:right="1161" w:hanging="284"/>
      </w:pPr>
      <w:r w:rsidRPr="4BD1D636">
        <w:t>Nivå 1 Trauma där patienten ska till IVA</w:t>
      </w:r>
      <w:r>
        <w:t>,</w:t>
      </w:r>
      <w:r w:rsidRPr="4BD1D636">
        <w:t xml:space="preserve"> lämna över patienten till ansvarig IVA-ssk </w:t>
      </w:r>
      <w:r>
        <w:t>och</w:t>
      </w:r>
      <w:r w:rsidRPr="4BD1D636">
        <w:t xml:space="preserve"> inta rollen som ssk 2 enligt rutin: Ny patient till IVA, arbetssätt Barium ID: </w:t>
      </w:r>
      <w:proofErr w:type="gramStart"/>
      <w:r w:rsidRPr="4BD1D636">
        <w:t>12004</w:t>
      </w:r>
      <w:proofErr w:type="gramEnd"/>
    </w:p>
    <w:p w14:paraId="5583EB70" w14:textId="77777777" w:rsidR="00185C16" w:rsidRDefault="00185C16" w:rsidP="00185C16">
      <w:pPr>
        <w:pStyle w:val="Liststycke"/>
        <w:numPr>
          <w:ilvl w:val="0"/>
          <w:numId w:val="12"/>
        </w:numPr>
        <w:spacing w:after="0"/>
        <w:ind w:left="426" w:right="1161" w:hanging="284"/>
      </w:pPr>
      <w:r w:rsidRPr="4BD1D636">
        <w:t>Går på alla MIG- och PIG-uppdrag.</w:t>
      </w:r>
    </w:p>
    <w:p w14:paraId="40EBF8C3" w14:textId="77777777" w:rsidR="00185C16" w:rsidRPr="00AB7509" w:rsidRDefault="00185C16" w:rsidP="00185C16">
      <w:pPr>
        <w:pStyle w:val="Liststycke"/>
        <w:numPr>
          <w:ilvl w:val="1"/>
          <w:numId w:val="12"/>
        </w:numPr>
        <w:spacing w:after="0"/>
        <w:ind w:right="1161"/>
      </w:pPr>
      <w:r w:rsidRPr="00AB7509">
        <w:t>Vid arbetspassets start tas rapport från avgående MIG ssk. om pågående MIG/PIG fall.</w:t>
      </w:r>
    </w:p>
    <w:p w14:paraId="37B318D9" w14:textId="77777777" w:rsidR="00185C16" w:rsidRPr="00AB7509" w:rsidRDefault="00185C16" w:rsidP="00185C16">
      <w:pPr>
        <w:pStyle w:val="Liststycke"/>
        <w:numPr>
          <w:ilvl w:val="0"/>
          <w:numId w:val="12"/>
        </w:numPr>
        <w:spacing w:after="0"/>
        <w:ind w:left="426" w:right="1161" w:hanging="284"/>
      </w:pPr>
      <w:r w:rsidRPr="00AB7509">
        <w:t>Hjälper till att fylla på och hålla ordning i läkemedelsrummet.</w:t>
      </w:r>
    </w:p>
    <w:p w14:paraId="6CCD05A9" w14:textId="77777777" w:rsidR="00185C16" w:rsidRPr="00AB7509" w:rsidRDefault="00185C16" w:rsidP="00185C16">
      <w:pPr>
        <w:pStyle w:val="Liststycke"/>
        <w:numPr>
          <w:ilvl w:val="0"/>
          <w:numId w:val="12"/>
        </w:numPr>
        <w:spacing w:after="0"/>
        <w:ind w:left="426" w:right="1161" w:hanging="284"/>
      </w:pPr>
      <w:r w:rsidRPr="00AB7509">
        <w:t>Vid behov ta egen patient. MIG/Trauma-funktionen kan då behöva övergå till annan kollega alt. Koordinator. Du ska vara beredd att ta hand om alla patientkategorier, även barn.</w:t>
      </w:r>
    </w:p>
    <w:p w14:paraId="105F1384" w14:textId="77777777" w:rsidR="00185C16" w:rsidRDefault="00185C16" w:rsidP="00185C16">
      <w:pPr>
        <w:ind w:left="709" w:right="1161"/>
      </w:pPr>
      <w:r w:rsidRPr="4BD1D636">
        <w:t xml:space="preserve"> </w:t>
      </w:r>
    </w:p>
    <w:p w14:paraId="2A7C70D1" w14:textId="77777777" w:rsidR="00185C16" w:rsidRDefault="00185C16" w:rsidP="00185C16">
      <w:pPr>
        <w:pStyle w:val="Rubrik3"/>
        <w:ind w:left="0"/>
      </w:pPr>
      <w:r w:rsidRPr="4BD1D636">
        <w:rPr>
          <w:rFonts w:ascii="Calibri" w:eastAsia="Calibri" w:hAnsi="Calibri" w:cs="Calibri"/>
          <w:bCs w:val="0"/>
          <w:color w:val="000000" w:themeColor="text2"/>
          <w:szCs w:val="36"/>
        </w:rPr>
        <w:t xml:space="preserve">Tillägg för eftermiddag  </w:t>
      </w:r>
    </w:p>
    <w:p w14:paraId="0300CECE" w14:textId="77777777" w:rsidR="00185C16" w:rsidRDefault="00185C16" w:rsidP="00185C16">
      <w:pPr>
        <w:pStyle w:val="Liststycke"/>
        <w:numPr>
          <w:ilvl w:val="0"/>
          <w:numId w:val="11"/>
        </w:numPr>
        <w:spacing w:after="0"/>
        <w:ind w:left="426" w:right="1161" w:hanging="284"/>
      </w:pPr>
      <w:r w:rsidRPr="4BD1D636">
        <w:t>Kontroll av traumarummet utifrån IVA-ssk funktion vid traumalarm Nivå 1:</w:t>
      </w:r>
    </w:p>
    <w:p w14:paraId="510A763F" w14:textId="77777777" w:rsidR="00185C16" w:rsidRDefault="00185C16" w:rsidP="00185C16">
      <w:pPr>
        <w:ind w:left="426" w:right="1161"/>
      </w:pPr>
      <w:r w:rsidRPr="4BD1D636">
        <w:rPr>
          <w:b/>
          <w:bCs/>
        </w:rPr>
        <w:t>Smartfoot</w:t>
      </w:r>
      <w:r w:rsidRPr="4BD1D636">
        <w:t>: Syrgas och sug samt Hamilton-ventilator på alla traumarum. Hamilton behöver ej funktionskontroll varje dag (det görs när apparaten har använts och byte av slangar görs). Signera på listan.</w:t>
      </w:r>
    </w:p>
    <w:p w14:paraId="19673EAF" w14:textId="77777777" w:rsidR="00185C16" w:rsidRDefault="00185C16" w:rsidP="00185C16">
      <w:pPr>
        <w:ind w:left="426" w:right="1161"/>
      </w:pPr>
    </w:p>
    <w:p w14:paraId="28DC8A5B" w14:textId="77777777" w:rsidR="00185C16" w:rsidRPr="000310D3" w:rsidRDefault="00185C16" w:rsidP="00185C16">
      <w:pPr>
        <w:rPr>
          <w:highlight w:val="yellow"/>
        </w:rPr>
      </w:pPr>
    </w:p>
    <w:p w14:paraId="2FB4832D" w14:textId="77777777" w:rsidR="00185C16" w:rsidRPr="00AB7509" w:rsidRDefault="00185C16" w:rsidP="00185C16">
      <w:pPr>
        <w:pStyle w:val="Rubrik3"/>
        <w:ind w:left="0"/>
      </w:pPr>
      <w:r w:rsidRPr="00AB7509">
        <w:t>Vid MIG-kontakt</w:t>
      </w:r>
    </w:p>
    <w:p w14:paraId="3B191F14" w14:textId="77777777" w:rsidR="00185C16" w:rsidRPr="00AB7509" w:rsidRDefault="00185C16" w:rsidP="00185C16">
      <w:pPr>
        <w:pStyle w:val="Liststycke"/>
        <w:numPr>
          <w:ilvl w:val="0"/>
          <w:numId w:val="23"/>
        </w:numPr>
        <w:spacing w:after="160" w:line="259" w:lineRule="auto"/>
        <w:ind w:right="0"/>
      </w:pPr>
      <w:r w:rsidRPr="00AB7509">
        <w:t>MIG-sjuksköterskan får rapport från avdelningssjuksköterskan enligt SBAR, använd gärna den förtryckta blanketten som finns i MIG pärmen.</w:t>
      </w:r>
    </w:p>
    <w:p w14:paraId="4DCA11EA" w14:textId="77777777" w:rsidR="00185C16" w:rsidRPr="00AB7509" w:rsidRDefault="00185C16" w:rsidP="00185C16">
      <w:pPr>
        <w:pStyle w:val="Liststycke"/>
        <w:numPr>
          <w:ilvl w:val="0"/>
          <w:numId w:val="23"/>
        </w:numPr>
        <w:spacing w:after="160" w:line="259" w:lineRule="auto"/>
        <w:ind w:right="0"/>
      </w:pPr>
      <w:r w:rsidRPr="00AB7509">
        <w:t xml:space="preserve">Vitalparametrar enligt NEWS – glöm ej urinproduktion. </w:t>
      </w:r>
    </w:p>
    <w:p w14:paraId="5C1E1B11" w14:textId="77777777" w:rsidR="00185C16" w:rsidRPr="00AB7509" w:rsidRDefault="00185C16" w:rsidP="00185C16">
      <w:pPr>
        <w:pStyle w:val="Liststycke"/>
        <w:numPr>
          <w:ilvl w:val="0"/>
          <w:numId w:val="23"/>
        </w:numPr>
        <w:spacing w:after="160" w:line="259" w:lineRule="auto"/>
        <w:ind w:right="0"/>
      </w:pPr>
      <w:r w:rsidRPr="00AB7509">
        <w:t>Försäkra dig om att patientens läkare är kontaktad och kommer till avdelningen.</w:t>
      </w:r>
    </w:p>
    <w:p w14:paraId="0A014BF2" w14:textId="77777777" w:rsidR="00185C16" w:rsidRPr="00AB7509" w:rsidRDefault="00185C16" w:rsidP="00185C16">
      <w:pPr>
        <w:pStyle w:val="Liststycke"/>
        <w:numPr>
          <w:ilvl w:val="0"/>
          <w:numId w:val="23"/>
        </w:numPr>
        <w:spacing w:after="160" w:line="259" w:lineRule="auto"/>
        <w:ind w:right="0"/>
      </w:pPr>
      <w:r w:rsidRPr="00AB7509">
        <w:t>Kontakta narkos jouren om MIG. Tfn 50760.</w:t>
      </w:r>
    </w:p>
    <w:p w14:paraId="6ECB448C" w14:textId="77777777" w:rsidR="00185C16" w:rsidRPr="00AB7509" w:rsidRDefault="00185C16" w:rsidP="00185C16">
      <w:pPr>
        <w:pStyle w:val="Liststycke"/>
        <w:numPr>
          <w:ilvl w:val="0"/>
          <w:numId w:val="23"/>
        </w:numPr>
        <w:spacing w:after="160" w:line="259" w:lineRule="auto"/>
        <w:ind w:right="0"/>
      </w:pPr>
      <w:r w:rsidRPr="00AB7509">
        <w:t xml:space="preserve">Läs, om möjligt, patientens journal tillsammans. </w:t>
      </w:r>
    </w:p>
    <w:p w14:paraId="0711B390" w14:textId="77777777" w:rsidR="00185C16" w:rsidRPr="00AB7509" w:rsidRDefault="00185C16" w:rsidP="00185C16">
      <w:pPr>
        <w:pStyle w:val="Liststycke"/>
        <w:numPr>
          <w:ilvl w:val="0"/>
          <w:numId w:val="23"/>
        </w:numPr>
        <w:spacing w:after="160" w:line="259" w:lineRule="auto"/>
        <w:ind w:right="0"/>
      </w:pPr>
      <w:r w:rsidRPr="00AB7509">
        <w:t>Sträva efter att komma till avdelningen inom 30 min, om det av någon anledning dröjer, kontakta avdelningssjuksköterskan.</w:t>
      </w:r>
    </w:p>
    <w:p w14:paraId="4D2242CD" w14:textId="77777777" w:rsidR="00185C16" w:rsidRPr="00AB7509" w:rsidRDefault="00185C16" w:rsidP="00185C16">
      <w:pPr>
        <w:pStyle w:val="Liststycke"/>
        <w:numPr>
          <w:ilvl w:val="0"/>
          <w:numId w:val="23"/>
        </w:numPr>
        <w:spacing w:after="160" w:line="259" w:lineRule="auto"/>
        <w:ind w:right="0"/>
      </w:pPr>
      <w:r w:rsidRPr="00AB7509">
        <w:t>Tala om för koordinatorn att du lämnar avdelningen och går på MIG uppdrag.</w:t>
      </w:r>
    </w:p>
    <w:p w14:paraId="366981BF" w14:textId="77777777" w:rsidR="00185C16" w:rsidRPr="00AB7509" w:rsidRDefault="00185C16" w:rsidP="00185C16">
      <w:pPr>
        <w:pStyle w:val="Liststycke"/>
        <w:numPr>
          <w:ilvl w:val="0"/>
          <w:numId w:val="23"/>
        </w:numPr>
        <w:spacing w:after="160" w:line="259" w:lineRule="auto"/>
        <w:ind w:right="0"/>
      </w:pPr>
      <w:r w:rsidRPr="00AB7509">
        <w:t xml:space="preserve">Teamet (ssk avd, läk avd, ssk IVA och läk IVA) samlas hos patienten för bedömning. </w:t>
      </w:r>
    </w:p>
    <w:p w14:paraId="08A35CF9" w14:textId="77777777" w:rsidR="00185C16" w:rsidRPr="00AB7509" w:rsidRDefault="00185C16" w:rsidP="00185C16">
      <w:pPr>
        <w:pStyle w:val="Liststycke"/>
        <w:numPr>
          <w:ilvl w:val="0"/>
          <w:numId w:val="23"/>
        </w:numPr>
        <w:spacing w:after="160" w:line="259" w:lineRule="auto"/>
        <w:ind w:right="0"/>
      </w:pPr>
      <w:r w:rsidRPr="00AB7509">
        <w:t>Vårdbegränsningar?</w:t>
      </w:r>
    </w:p>
    <w:p w14:paraId="7E327519" w14:textId="77777777" w:rsidR="00185C16" w:rsidRPr="00AB7509" w:rsidRDefault="00185C16" w:rsidP="00185C16">
      <w:pPr>
        <w:pStyle w:val="Liststycke"/>
        <w:numPr>
          <w:ilvl w:val="0"/>
          <w:numId w:val="23"/>
        </w:numPr>
        <w:spacing w:after="160" w:line="259" w:lineRule="auto"/>
        <w:ind w:right="0"/>
      </w:pPr>
      <w:r w:rsidRPr="00AB7509">
        <w:t>Vitalparametrar (NEWS2) tas i igen.</w:t>
      </w:r>
    </w:p>
    <w:p w14:paraId="70C34C92" w14:textId="77777777" w:rsidR="00185C16" w:rsidRPr="00AB7509" w:rsidRDefault="00185C16" w:rsidP="00185C16">
      <w:pPr>
        <w:pStyle w:val="Liststycke"/>
        <w:numPr>
          <w:ilvl w:val="0"/>
          <w:numId w:val="23"/>
        </w:numPr>
        <w:spacing w:after="160" w:line="259" w:lineRule="auto"/>
        <w:ind w:right="0"/>
      </w:pPr>
      <w:r w:rsidRPr="00AB7509">
        <w:t>Om patienten bedöms kunna kvarstanna på avdelning ska IVA sjuksköterskan, i mån av tid, hjälpa till att stabilisera patienten. Ge stöd utan att ta över. Poängterera för sjuksköterskan att hen måste ringa vid försämring om så sker innan nästa avstämning.</w:t>
      </w:r>
    </w:p>
    <w:p w14:paraId="0F5D6D0F" w14:textId="77777777" w:rsidR="00185C16" w:rsidRPr="00AB7509" w:rsidRDefault="00185C16" w:rsidP="00185C16">
      <w:pPr>
        <w:pStyle w:val="Liststycke"/>
        <w:numPr>
          <w:ilvl w:val="0"/>
          <w:numId w:val="23"/>
        </w:numPr>
        <w:spacing w:after="160" w:line="259" w:lineRule="auto"/>
        <w:ind w:right="0"/>
      </w:pPr>
      <w:r w:rsidRPr="00AB7509">
        <w:t>Säkerställ att det finns en plan för patienten, att alla inblandade har samma mål.</w:t>
      </w:r>
    </w:p>
    <w:p w14:paraId="0E2DA135" w14:textId="77777777" w:rsidR="00185C16" w:rsidRPr="00AB7509" w:rsidRDefault="00185C16" w:rsidP="00185C16">
      <w:pPr>
        <w:pStyle w:val="Liststycke"/>
        <w:numPr>
          <w:ilvl w:val="0"/>
          <w:numId w:val="23"/>
        </w:numPr>
        <w:spacing w:after="160" w:line="259" w:lineRule="auto"/>
        <w:ind w:right="0"/>
      </w:pPr>
      <w:r w:rsidRPr="00AB7509">
        <w:t xml:space="preserve">Vid behov av intensivvård, kontakta koordinatorn på IVA. MIG-sjuksköterska medverkar vid transport till IVA. </w:t>
      </w:r>
    </w:p>
    <w:p w14:paraId="078E300B" w14:textId="77777777" w:rsidR="00185C16" w:rsidRPr="00AB7509" w:rsidRDefault="00185C16" w:rsidP="00185C16">
      <w:pPr>
        <w:pStyle w:val="Liststycke"/>
        <w:numPr>
          <w:ilvl w:val="0"/>
          <w:numId w:val="23"/>
        </w:numPr>
        <w:spacing w:after="160" w:line="259" w:lineRule="auto"/>
        <w:ind w:right="0"/>
      </w:pPr>
      <w:r w:rsidRPr="00AB7509">
        <w:t xml:space="preserve">Uppföljning efter avtalad tid görs av MIG-sjuksköterska och v.b narkosläkare. Om inte läkaren kan följa med, rapportera över till denne hur patienten mår. </w:t>
      </w:r>
    </w:p>
    <w:p w14:paraId="74D5DBE7" w14:textId="77777777" w:rsidR="00185C16" w:rsidRPr="00AB7509" w:rsidRDefault="00185C16" w:rsidP="00185C16">
      <w:pPr>
        <w:pStyle w:val="Liststycke"/>
        <w:numPr>
          <w:ilvl w:val="0"/>
          <w:numId w:val="23"/>
        </w:numPr>
        <w:spacing w:after="160" w:line="259" w:lineRule="auto"/>
        <w:ind w:right="0"/>
      </w:pPr>
      <w:r w:rsidRPr="00AB7509">
        <w:t>Dokumentera i Melior under MIG begäran, denna ska sjuksköterskan på avdelningen ha öppnat och fyllt i. Du fyller i NEWS2, åtgärd och fortsatt plan.</w:t>
      </w:r>
    </w:p>
    <w:p w14:paraId="4B6218D0" w14:textId="77777777" w:rsidR="00185C16" w:rsidRPr="00AB7509" w:rsidRDefault="00185C16" w:rsidP="00185C16">
      <w:pPr>
        <w:pStyle w:val="Liststycke"/>
        <w:numPr>
          <w:ilvl w:val="0"/>
          <w:numId w:val="23"/>
        </w:numPr>
        <w:spacing w:after="160" w:line="259" w:lineRule="auto"/>
        <w:ind w:right="0"/>
      </w:pPr>
      <w:r w:rsidRPr="00AB7509">
        <w:t xml:space="preserve">Skriv in patienten i CCC som MIG. </w:t>
      </w:r>
    </w:p>
    <w:p w14:paraId="0D5ED2FC" w14:textId="77777777" w:rsidR="00185C16" w:rsidRPr="00AB7509" w:rsidRDefault="00185C16" w:rsidP="00185C16">
      <w:pPr>
        <w:pStyle w:val="Liststycke"/>
        <w:numPr>
          <w:ilvl w:val="1"/>
          <w:numId w:val="23"/>
        </w:numPr>
        <w:spacing w:after="160" w:line="259" w:lineRule="auto"/>
        <w:ind w:right="0"/>
      </w:pPr>
      <w:r w:rsidRPr="00AB7509">
        <w:t>Inskrivningstid = tid för MIG begäran</w:t>
      </w:r>
    </w:p>
    <w:p w14:paraId="09D0C4D9" w14:textId="77777777" w:rsidR="00185C16" w:rsidRPr="00AB7509" w:rsidRDefault="00185C16" w:rsidP="00185C16">
      <w:pPr>
        <w:pStyle w:val="Liststycke"/>
        <w:numPr>
          <w:ilvl w:val="1"/>
          <w:numId w:val="23"/>
        </w:numPr>
        <w:spacing w:after="160" w:line="259" w:lineRule="auto"/>
        <w:ind w:right="0"/>
      </w:pPr>
      <w:r w:rsidRPr="00AB7509">
        <w:t xml:space="preserve">Utskrivningstid = tid för avslut. </w:t>
      </w:r>
    </w:p>
    <w:p w14:paraId="291C6E42" w14:textId="77777777" w:rsidR="00185C16" w:rsidRPr="00AB7509" w:rsidRDefault="00185C16" w:rsidP="00185C16">
      <w:pPr>
        <w:pStyle w:val="Liststycke"/>
        <w:numPr>
          <w:ilvl w:val="0"/>
          <w:numId w:val="23"/>
        </w:numPr>
        <w:spacing w:after="160" w:line="259" w:lineRule="auto"/>
        <w:ind w:right="0"/>
      </w:pPr>
      <w:r w:rsidRPr="00AB7509">
        <w:t>Skriv upp på personalplaceringstavlan; MIG + avdelning</w:t>
      </w:r>
    </w:p>
    <w:p w14:paraId="42BEA102" w14:textId="77777777" w:rsidR="00185C16" w:rsidRPr="00AB7509" w:rsidRDefault="00185C16" w:rsidP="00185C16">
      <w:pPr>
        <w:ind w:left="0"/>
      </w:pPr>
    </w:p>
    <w:p w14:paraId="2633AB0F" w14:textId="77777777" w:rsidR="00185C16" w:rsidRDefault="00185C16" w:rsidP="00185C16">
      <w:pPr>
        <w:ind w:left="0"/>
      </w:pPr>
      <w:r w:rsidRPr="00AB7509">
        <w:t>Som MIG-sjuksköterska är du ansiktet utåt för vår avdelning. Tänk på att uppträda korrekt, vara lyhörd och stötta dina kollegor på huset.</w:t>
      </w:r>
    </w:p>
    <w:p w14:paraId="2736366B" w14:textId="77777777" w:rsidR="00185C16" w:rsidRDefault="00185C16" w:rsidP="00185C16">
      <w:pPr>
        <w:ind w:left="426" w:right="1161"/>
      </w:pPr>
    </w:p>
    <w:p w14:paraId="65D263C9" w14:textId="77777777" w:rsidR="00185C16" w:rsidRDefault="00185C16" w:rsidP="00185C16">
      <w:pPr>
        <w:ind w:right="1161"/>
      </w:pPr>
      <w:r w:rsidRPr="4BD1D636">
        <w:t xml:space="preserve"> </w:t>
      </w:r>
    </w:p>
    <w:p w14:paraId="534B09B5" w14:textId="77777777" w:rsidR="00185C16" w:rsidRDefault="00185C16" w:rsidP="00185C16">
      <w:pPr>
        <w:ind w:right="1161"/>
      </w:pPr>
      <w:r w:rsidRPr="4BD1D636">
        <w:t xml:space="preserve"> </w:t>
      </w:r>
    </w:p>
    <w:p w14:paraId="00C04FFB" w14:textId="77777777" w:rsidR="00185C16" w:rsidRDefault="00185C16" w:rsidP="00185C16">
      <w:pPr>
        <w:ind w:right="1161"/>
      </w:pPr>
      <w:r w:rsidRPr="4BD1D636">
        <w:t xml:space="preserve"> </w:t>
      </w:r>
    </w:p>
    <w:p w14:paraId="6CC900E2" w14:textId="77777777" w:rsidR="00185C16" w:rsidRDefault="00185C16" w:rsidP="00185C16">
      <w:pPr>
        <w:ind w:right="1161"/>
      </w:pPr>
      <w:r w:rsidRPr="4BD1D636">
        <w:t xml:space="preserve"> </w:t>
      </w:r>
    </w:p>
    <w:p w14:paraId="7633E0DA" w14:textId="77777777" w:rsidR="00185C16" w:rsidRDefault="00185C16" w:rsidP="00185C16">
      <w:pPr>
        <w:ind w:left="0" w:right="1161"/>
      </w:pPr>
      <w:r w:rsidRPr="4BD1D636">
        <w:t xml:space="preserve"> </w:t>
      </w:r>
    </w:p>
    <w:p w14:paraId="3F45EF3A" w14:textId="77777777" w:rsidR="00185C16" w:rsidRDefault="00185C16" w:rsidP="00185C16">
      <w:pPr>
        <w:ind w:right="1161"/>
      </w:pPr>
      <w:r w:rsidRPr="4BD1D636">
        <w:t xml:space="preserve"> </w:t>
      </w:r>
    </w:p>
    <w:p w14:paraId="78F74A6D" w14:textId="77777777" w:rsidR="00185C16" w:rsidRDefault="00185C16" w:rsidP="00185C16">
      <w:pPr>
        <w:pStyle w:val="Rubrik2"/>
        <w:ind w:left="0"/>
      </w:pPr>
      <w:r w:rsidRPr="4BD1D636">
        <w:rPr>
          <w:rFonts w:ascii="Calibri" w:eastAsia="Calibri" w:hAnsi="Calibri" w:cs="Calibri"/>
          <w:bCs w:val="0"/>
          <w:color w:val="000000" w:themeColor="text2"/>
          <w:szCs w:val="40"/>
        </w:rPr>
        <w:t>Koordinator USK: Tel 513 20</w:t>
      </w:r>
    </w:p>
    <w:p w14:paraId="41EF26F1" w14:textId="77777777" w:rsidR="00185C16" w:rsidRDefault="00185C16" w:rsidP="00185C16">
      <w:pPr>
        <w:pStyle w:val="Liststycke"/>
        <w:numPr>
          <w:ilvl w:val="0"/>
          <w:numId w:val="14"/>
        </w:numPr>
        <w:spacing w:after="0"/>
        <w:ind w:left="426" w:right="1162" w:hanging="284"/>
      </w:pPr>
      <w:r w:rsidRPr="4BD1D636">
        <w:t xml:space="preserve">Vid arbetspassets början stämma av med föregående koordinator samt undersköterske-koordinator hur föregående arbetspass sett ut. Utifrån den informationen och aktuell situation i samråd med koordinator planera och fördela de resurser som finns på avdelningen. Hur ser arbetsbördan ut på salarna? Planerade undersökningar, procedurer eller transporter? </w:t>
      </w:r>
    </w:p>
    <w:p w14:paraId="0EB5C265" w14:textId="77777777" w:rsidR="00185C16" w:rsidRDefault="00185C16" w:rsidP="00185C16">
      <w:pPr>
        <w:pStyle w:val="Liststycke"/>
        <w:numPr>
          <w:ilvl w:val="0"/>
          <w:numId w:val="11"/>
        </w:numPr>
        <w:spacing w:after="0"/>
        <w:ind w:left="426" w:right="1162" w:hanging="284"/>
      </w:pPr>
      <w:r w:rsidRPr="4BD1D636">
        <w:t xml:space="preserve">Stöttar och hjälper till när ny patient anländer, fungera som handräckare mellan korridor och IVA-sal. Hjälpa och stötta anhöriga i samband med det akuta omhändertagandet på IVA. </w:t>
      </w:r>
    </w:p>
    <w:p w14:paraId="6DEF642C" w14:textId="77777777" w:rsidR="00185C16" w:rsidRDefault="00185C16" w:rsidP="00185C16">
      <w:pPr>
        <w:pStyle w:val="Liststycke"/>
        <w:numPr>
          <w:ilvl w:val="0"/>
          <w:numId w:val="14"/>
        </w:numPr>
        <w:spacing w:after="0"/>
        <w:ind w:left="426" w:right="1162" w:hanging="284"/>
      </w:pPr>
      <w:r w:rsidRPr="4BD1D636">
        <w:t>Hjälper till med att organisera rast i samråd med koordinatorn</w:t>
      </w:r>
    </w:p>
    <w:p w14:paraId="13E2D0C4" w14:textId="77777777" w:rsidR="00185C16" w:rsidRDefault="00185C16" w:rsidP="00185C16">
      <w:pPr>
        <w:pStyle w:val="Liststycke"/>
        <w:numPr>
          <w:ilvl w:val="0"/>
          <w:numId w:val="14"/>
        </w:numPr>
        <w:spacing w:after="0"/>
        <w:ind w:left="426" w:right="1161" w:hanging="284"/>
      </w:pPr>
      <w:r w:rsidRPr="4BD1D636">
        <w:t>Stötta/hjälpa/undervisa nyare kollegor vid olika procedurer på rummen, undersökningar samt vid transporter</w:t>
      </w:r>
    </w:p>
    <w:p w14:paraId="7F6FAE84" w14:textId="77777777" w:rsidR="00185C16" w:rsidRDefault="00185C16" w:rsidP="00185C16">
      <w:pPr>
        <w:pStyle w:val="Liststycke"/>
        <w:numPr>
          <w:ilvl w:val="0"/>
          <w:numId w:val="14"/>
        </w:numPr>
        <w:spacing w:after="0"/>
        <w:ind w:left="426" w:right="1161" w:hanging="284"/>
      </w:pPr>
      <w:r w:rsidRPr="4BD1D636">
        <w:t xml:space="preserve">Diska galler och lämna till instrumentcentralen för sterilisering och hämta åter när det är färdigt.  </w:t>
      </w:r>
    </w:p>
    <w:p w14:paraId="7A86EA72" w14:textId="77777777" w:rsidR="00185C16" w:rsidRDefault="00185C16" w:rsidP="00185C16">
      <w:pPr>
        <w:pStyle w:val="Liststycke"/>
        <w:numPr>
          <w:ilvl w:val="0"/>
          <w:numId w:val="14"/>
        </w:numPr>
        <w:spacing w:after="0"/>
        <w:ind w:left="426" w:right="1161" w:hanging="284"/>
      </w:pPr>
      <w:r w:rsidRPr="4BD1D636">
        <w:t xml:space="preserve">Gå in till op med sterilt gods </w:t>
      </w:r>
      <w:r w:rsidRPr="4BD1D636">
        <w:rPr>
          <w:b/>
          <w:bCs/>
        </w:rPr>
        <w:t>fredagar</w:t>
      </w:r>
      <w:r w:rsidRPr="4BD1D636">
        <w:t>. Hämta färdigt gods.</w:t>
      </w:r>
      <w:r w:rsidRPr="00B45A07">
        <w:rPr>
          <w:sz w:val="16"/>
          <w:szCs w:val="16"/>
        </w:rPr>
        <w:t xml:space="preserve"> </w:t>
      </w:r>
    </w:p>
    <w:p w14:paraId="24DD1838" w14:textId="77777777" w:rsidR="00185C16" w:rsidRDefault="00185C16" w:rsidP="00185C16">
      <w:pPr>
        <w:pStyle w:val="Liststycke"/>
        <w:numPr>
          <w:ilvl w:val="0"/>
          <w:numId w:val="14"/>
        </w:numPr>
        <w:spacing w:after="0"/>
        <w:ind w:left="426" w:right="1161" w:hanging="284"/>
      </w:pPr>
      <w:r w:rsidRPr="4BD1D636">
        <w:t xml:space="preserve">Packa nya backar. Finns det personal som är osäkra på vad som finns i backarna? Ombesörj att detta arbetsmoment får övas på, lös vid behov ut personen från sal. </w:t>
      </w:r>
    </w:p>
    <w:p w14:paraId="50F6D91C" w14:textId="77777777" w:rsidR="00185C16" w:rsidRDefault="00185C16" w:rsidP="00185C16">
      <w:pPr>
        <w:pStyle w:val="Liststycke"/>
        <w:numPr>
          <w:ilvl w:val="0"/>
          <w:numId w:val="14"/>
        </w:numPr>
        <w:spacing w:after="0"/>
        <w:ind w:left="426" w:right="1161" w:hanging="284"/>
      </w:pPr>
      <w:r w:rsidRPr="4BD1D636">
        <w:t xml:space="preserve">Vid behov hjälpa till vid omvårdnad på sal samt mobilisering. </w:t>
      </w:r>
    </w:p>
    <w:p w14:paraId="28F3ECED" w14:textId="77777777" w:rsidR="00185C16" w:rsidRDefault="00185C16" w:rsidP="00185C16">
      <w:pPr>
        <w:pStyle w:val="Liststycke"/>
        <w:numPr>
          <w:ilvl w:val="0"/>
          <w:numId w:val="11"/>
        </w:numPr>
        <w:spacing w:after="0"/>
        <w:ind w:left="426" w:right="1162" w:hanging="284"/>
      </w:pPr>
      <w:r w:rsidRPr="4BD1D636">
        <w:t xml:space="preserve">Överblick så att sopor kommer ut i soprummet. </w:t>
      </w:r>
    </w:p>
    <w:p w14:paraId="30D50D33" w14:textId="77777777" w:rsidR="00185C16" w:rsidRDefault="00185C16" w:rsidP="00185C16">
      <w:pPr>
        <w:pStyle w:val="Liststycke"/>
        <w:numPr>
          <w:ilvl w:val="0"/>
          <w:numId w:val="11"/>
        </w:numPr>
        <w:spacing w:after="0"/>
        <w:ind w:left="426" w:right="1162" w:hanging="284"/>
        <w:rPr>
          <w:b/>
          <w:bCs/>
        </w:rPr>
      </w:pPr>
      <w:r w:rsidRPr="4BD1D636">
        <w:t xml:space="preserve">Kontrollera att alla kranar/duschar genomspolas i patientutrymmen enligt rutin på </w:t>
      </w:r>
      <w:r w:rsidRPr="4BD1D636">
        <w:rPr>
          <w:b/>
          <w:bCs/>
        </w:rPr>
        <w:t>måndagar.</w:t>
      </w:r>
    </w:p>
    <w:p w14:paraId="786833D7" w14:textId="77777777" w:rsidR="00185C16" w:rsidRDefault="00185C16" w:rsidP="00185C16">
      <w:pPr>
        <w:pStyle w:val="Liststycke"/>
        <w:numPr>
          <w:ilvl w:val="0"/>
          <w:numId w:val="11"/>
        </w:numPr>
        <w:spacing w:after="0"/>
        <w:ind w:left="426" w:right="1162" w:hanging="284"/>
      </w:pPr>
      <w:r w:rsidRPr="4BD1D636">
        <w:t xml:space="preserve">Glideskop lämnas på sterilen när detta är smutsigt och diskas innan åter in på IVA. </w:t>
      </w:r>
    </w:p>
    <w:p w14:paraId="5099C8E6" w14:textId="77777777" w:rsidR="00185C16" w:rsidRDefault="00185C16" w:rsidP="00185C16">
      <w:pPr>
        <w:pStyle w:val="Liststycke"/>
        <w:numPr>
          <w:ilvl w:val="0"/>
          <w:numId w:val="11"/>
        </w:numPr>
        <w:spacing w:after="0"/>
        <w:ind w:left="426" w:right="1162" w:hanging="284"/>
      </w:pPr>
      <w:r w:rsidRPr="4BD1D636">
        <w:t xml:space="preserve">Ansvarar för kök och påfyllnad. </w:t>
      </w:r>
    </w:p>
    <w:p w14:paraId="36BCFAE5" w14:textId="77777777" w:rsidR="00185C16" w:rsidRDefault="00185C16" w:rsidP="00185C16">
      <w:pPr>
        <w:pStyle w:val="Liststycke"/>
        <w:numPr>
          <w:ilvl w:val="0"/>
          <w:numId w:val="11"/>
        </w:numPr>
        <w:spacing w:after="0"/>
        <w:ind w:left="426" w:right="1162" w:hanging="284"/>
      </w:pPr>
      <w:r w:rsidRPr="4BD1D636">
        <w:t xml:space="preserve">Ansvarar för anhörigenheten inklusive toalett, städa och fylla på. </w:t>
      </w:r>
    </w:p>
    <w:p w14:paraId="0AF1E6C8" w14:textId="77777777" w:rsidR="00185C16" w:rsidRDefault="00185C16" w:rsidP="00185C16">
      <w:pPr>
        <w:spacing w:before="120"/>
        <w:ind w:left="426" w:right="1162"/>
      </w:pPr>
      <w:r w:rsidRPr="4BD1D636">
        <w:rPr>
          <w:b/>
          <w:bCs/>
        </w:rPr>
        <w:t xml:space="preserve">Fredagar: </w:t>
      </w:r>
      <w:r w:rsidRPr="4BD1D636">
        <w:t xml:space="preserve"> Fredagsfrukost, kaffemaskinerna.  </w:t>
      </w:r>
    </w:p>
    <w:p w14:paraId="7D2F33FC" w14:textId="77777777" w:rsidR="00185C16" w:rsidRDefault="00185C16" w:rsidP="00185C16">
      <w:pPr>
        <w:spacing w:before="120"/>
        <w:ind w:left="426" w:right="1162"/>
      </w:pPr>
      <w:r w:rsidRPr="4BD1D636">
        <w:rPr>
          <w:b/>
          <w:bCs/>
        </w:rPr>
        <w:t>Lördag och söndag</w:t>
      </w:r>
      <w:r w:rsidRPr="4BD1D636">
        <w:rPr>
          <w:i/>
          <w:iCs/>
        </w:rPr>
        <w:t>:</w:t>
      </w:r>
      <w:r w:rsidRPr="4BD1D636">
        <w:t xml:space="preserve"> Kaffemaskinerna. </w:t>
      </w:r>
      <w:r w:rsidRPr="4BD1D636">
        <w:rPr>
          <w:i/>
          <w:iCs/>
        </w:rPr>
        <w:t xml:space="preserve">(Mån-tors förrådsansvariga)   </w:t>
      </w:r>
    </w:p>
    <w:p w14:paraId="16EA46A2" w14:textId="77777777" w:rsidR="00185C16" w:rsidRDefault="00185C16" w:rsidP="00185C16">
      <w:pPr>
        <w:pStyle w:val="Rubrik2"/>
        <w:ind w:left="0"/>
      </w:pPr>
      <w:r w:rsidRPr="4BD1D636">
        <w:rPr>
          <w:rFonts w:ascii="Calibri" w:eastAsia="Calibri" w:hAnsi="Calibri" w:cs="Calibri"/>
          <w:bCs w:val="0"/>
          <w:color w:val="000000" w:themeColor="text2"/>
          <w:szCs w:val="40"/>
        </w:rPr>
        <w:t>Koordinator USK – Tillägg Natt</w:t>
      </w:r>
    </w:p>
    <w:p w14:paraId="34A46089" w14:textId="77777777" w:rsidR="00185C16" w:rsidRDefault="00185C16" w:rsidP="00185C16">
      <w:pPr>
        <w:pStyle w:val="Liststycke"/>
        <w:numPr>
          <w:ilvl w:val="0"/>
          <w:numId w:val="11"/>
        </w:numPr>
        <w:spacing w:after="0"/>
        <w:ind w:left="426" w:right="1162" w:hanging="284"/>
      </w:pPr>
      <w:r w:rsidRPr="4BD1D636">
        <w:t xml:space="preserve">Sprita biytor på avdelningen, ABL-bänkar, tangentbord och på navet. </w:t>
      </w:r>
    </w:p>
    <w:p w14:paraId="21183DA4" w14:textId="77777777" w:rsidR="00185C16" w:rsidRDefault="00185C16" w:rsidP="00185C16">
      <w:pPr>
        <w:pStyle w:val="Liststycke"/>
        <w:numPr>
          <w:ilvl w:val="0"/>
          <w:numId w:val="11"/>
        </w:numPr>
        <w:spacing w:after="0"/>
        <w:ind w:left="426" w:right="1162" w:hanging="284"/>
      </w:pPr>
      <w:r w:rsidRPr="4BD1D636">
        <w:t xml:space="preserve">Tömma papperskorgar i patientfria utrymmen. Överblick över att sopor kommer ut till soprummet. </w:t>
      </w:r>
    </w:p>
    <w:p w14:paraId="3A017633" w14:textId="77777777" w:rsidR="00185C16" w:rsidRDefault="00185C16" w:rsidP="00185C16">
      <w:pPr>
        <w:pStyle w:val="Liststycke"/>
        <w:numPr>
          <w:ilvl w:val="0"/>
          <w:numId w:val="11"/>
        </w:numPr>
        <w:spacing w:after="0"/>
        <w:ind w:left="426" w:right="1162" w:hanging="284"/>
      </w:pPr>
      <w:r w:rsidRPr="4BD1D636">
        <w:t xml:space="preserve">På </w:t>
      </w:r>
      <w:r w:rsidRPr="4BD1D636">
        <w:rPr>
          <w:b/>
          <w:bCs/>
        </w:rPr>
        <w:t>måndag</w:t>
      </w:r>
      <w:r w:rsidRPr="4BD1D636">
        <w:t xml:space="preserve"> natt, kontrollera att alla kranar i patientfria utrymmen genomspolas enligt rutin.</w:t>
      </w:r>
    </w:p>
    <w:p w14:paraId="65205027" w14:textId="77777777" w:rsidR="00185C16" w:rsidRDefault="00185C16" w:rsidP="00185C16">
      <w:pPr>
        <w:pStyle w:val="Liststycke"/>
        <w:numPr>
          <w:ilvl w:val="0"/>
          <w:numId w:val="11"/>
        </w:numPr>
        <w:spacing w:after="0"/>
        <w:ind w:left="426" w:right="1162" w:hanging="284"/>
      </w:pPr>
      <w:r w:rsidRPr="4BD1D636">
        <w:t>Vattna blommor vid behov.</w:t>
      </w:r>
    </w:p>
    <w:p w14:paraId="23AFC8E7" w14:textId="77777777" w:rsidR="00185C16" w:rsidRDefault="00185C16" w:rsidP="00185C16">
      <w:pPr>
        <w:pStyle w:val="Liststycke"/>
        <w:numPr>
          <w:ilvl w:val="0"/>
          <w:numId w:val="14"/>
        </w:numPr>
        <w:spacing w:after="0"/>
        <w:ind w:left="426" w:right="1161" w:hanging="284"/>
      </w:pPr>
      <w:r w:rsidRPr="4BD1D636">
        <w:t>Packa nya backar. Finns det personal som är osäkra på vad som finns i backarna. Ombesörj att detta arbetsmoment får övas på, lös vid behov ut personen från sal.</w:t>
      </w:r>
    </w:p>
    <w:p w14:paraId="29BB0C81" w14:textId="77777777" w:rsidR="00185C16" w:rsidRDefault="00185C16" w:rsidP="00185C16">
      <w:pPr>
        <w:pStyle w:val="Liststycke"/>
        <w:numPr>
          <w:ilvl w:val="0"/>
          <w:numId w:val="11"/>
        </w:numPr>
        <w:spacing w:after="0"/>
        <w:ind w:left="426" w:right="1162" w:hanging="284"/>
      </w:pPr>
      <w:r w:rsidRPr="4BD1D636">
        <w:t>Kontrollera avskedsrummet vid behov</w:t>
      </w:r>
    </w:p>
    <w:p w14:paraId="07DB6864" w14:textId="77777777" w:rsidR="00185C16" w:rsidRDefault="00185C16" w:rsidP="00185C16">
      <w:pPr>
        <w:pStyle w:val="Liststycke"/>
        <w:numPr>
          <w:ilvl w:val="0"/>
          <w:numId w:val="11"/>
        </w:numPr>
        <w:spacing w:after="0"/>
        <w:ind w:left="426" w:right="1162" w:hanging="284"/>
      </w:pPr>
      <w:r w:rsidRPr="4BD1D636">
        <w:rPr>
          <w:b/>
          <w:bCs/>
        </w:rPr>
        <w:t>Lördag/söndag</w:t>
      </w:r>
      <w:r w:rsidRPr="4BD1D636">
        <w:t xml:space="preserve">: Städa ur personalkyl och slänga gammal mat.  </w:t>
      </w:r>
    </w:p>
    <w:p w14:paraId="0740684C" w14:textId="77777777" w:rsidR="00185C16" w:rsidRDefault="00185C16" w:rsidP="00185C16">
      <w:pPr>
        <w:pStyle w:val="Rubrik2"/>
        <w:ind w:left="0"/>
      </w:pPr>
      <w:r w:rsidRPr="4BD1D636">
        <w:rPr>
          <w:rFonts w:ascii="Calibri" w:eastAsia="Calibri" w:hAnsi="Calibri" w:cs="Calibri"/>
          <w:bCs w:val="0"/>
          <w:color w:val="000000" w:themeColor="text2"/>
          <w:szCs w:val="40"/>
        </w:rPr>
        <w:t>Sjuksköterska fm: Salstelefon, ojämnt nr</w:t>
      </w:r>
    </w:p>
    <w:p w14:paraId="4CEDE647" w14:textId="77777777" w:rsidR="00185C16" w:rsidRDefault="00185C16" w:rsidP="00185C16">
      <w:pPr>
        <w:ind w:left="142" w:right="1162"/>
      </w:pPr>
      <w:r w:rsidRPr="4BD1D636">
        <w:rPr>
          <w:b/>
          <w:bCs/>
        </w:rPr>
        <w:t>Kl. 06.45</w:t>
      </w:r>
    </w:p>
    <w:p w14:paraId="5DA8143F" w14:textId="77777777" w:rsidR="00185C16" w:rsidRDefault="00185C16" w:rsidP="00185C16">
      <w:pPr>
        <w:pStyle w:val="Liststycke"/>
        <w:numPr>
          <w:ilvl w:val="0"/>
          <w:numId w:val="11"/>
        </w:numPr>
        <w:spacing w:after="0"/>
        <w:ind w:left="426" w:right="1162" w:hanging="284"/>
      </w:pPr>
      <w:r w:rsidRPr="4BD1D636">
        <w:t xml:space="preserve">Samling med kort genomgång av väsentliga nyheter från koordinator och chef, kort patientrapport samt vilken personalplacering. </w:t>
      </w:r>
    </w:p>
    <w:p w14:paraId="141DA8A7" w14:textId="77777777" w:rsidR="00185C16" w:rsidRDefault="00185C16" w:rsidP="00185C16">
      <w:pPr>
        <w:pStyle w:val="Liststycke"/>
        <w:numPr>
          <w:ilvl w:val="0"/>
          <w:numId w:val="9"/>
        </w:numPr>
        <w:spacing w:after="0"/>
        <w:ind w:left="360" w:right="1161" w:hanging="218"/>
      </w:pPr>
      <w:r w:rsidRPr="4BD1D636">
        <w:t>Patientrapport enl SBAR av avgående nattpersonal i buren utanför IVA-modul. Vid behov genomgång av läkemedelsinfusioner osv inne hos patienten. Möjlighet till erfarenhetsutbyte med varandra.</w:t>
      </w:r>
    </w:p>
    <w:p w14:paraId="50DBDA7F" w14:textId="77777777" w:rsidR="00185C16" w:rsidRDefault="00185C16" w:rsidP="00185C16">
      <w:pPr>
        <w:pStyle w:val="Liststycke"/>
        <w:numPr>
          <w:ilvl w:val="0"/>
          <w:numId w:val="11"/>
        </w:numPr>
        <w:spacing w:after="0"/>
        <w:ind w:left="426" w:right="1162" w:hanging="284"/>
      </w:pPr>
      <w:r w:rsidRPr="4BD1D636">
        <w:t>Gemensam systematisk genomgång</w:t>
      </w:r>
      <w:r w:rsidRPr="4BD1D636">
        <w:rPr>
          <w:i/>
          <w:iCs/>
        </w:rPr>
        <w:t xml:space="preserve"> </w:t>
      </w:r>
      <w:r w:rsidRPr="4BD1D636">
        <w:t>av patienten</w:t>
      </w:r>
      <w:r w:rsidRPr="4BD1D636">
        <w:rPr>
          <w:i/>
          <w:iCs/>
        </w:rPr>
        <w:t xml:space="preserve"> </w:t>
      </w:r>
      <w:r w:rsidRPr="4BD1D636">
        <w:t>utifrån Ssk-kontrollen i CCC. Gör upp en plan för arbetspasset.</w:t>
      </w:r>
    </w:p>
    <w:p w14:paraId="1D5A0D16" w14:textId="77777777" w:rsidR="00185C16" w:rsidRDefault="00185C16" w:rsidP="00185C16">
      <w:pPr>
        <w:pStyle w:val="Liststycke"/>
        <w:numPr>
          <w:ilvl w:val="0"/>
          <w:numId w:val="11"/>
        </w:numPr>
        <w:spacing w:after="0"/>
        <w:ind w:left="426" w:right="1162" w:hanging="284"/>
      </w:pPr>
      <w:r w:rsidRPr="4BD1D636">
        <w:t>Wake-up-Call om detta inte är gjort kl 06 av sjuksköterska på natten.</w:t>
      </w:r>
    </w:p>
    <w:p w14:paraId="22B4BB64" w14:textId="77777777" w:rsidR="00185C16" w:rsidRDefault="00185C16" w:rsidP="00185C16">
      <w:pPr>
        <w:pStyle w:val="Liststycke"/>
        <w:numPr>
          <w:ilvl w:val="0"/>
          <w:numId w:val="11"/>
        </w:numPr>
        <w:spacing w:after="0"/>
        <w:ind w:left="426" w:right="1162" w:hanging="284"/>
      </w:pPr>
      <w:r w:rsidRPr="4BD1D636">
        <w:t xml:space="preserve">Hämta läkemedel som ska ges, planera för ditt pass och hämta in de läkemedel som ska ges under dagen. </w:t>
      </w:r>
    </w:p>
    <w:p w14:paraId="0A85C03A" w14:textId="77777777" w:rsidR="00185C16" w:rsidRDefault="00185C16" w:rsidP="00185C16">
      <w:pPr>
        <w:pStyle w:val="Liststycke"/>
        <w:numPr>
          <w:ilvl w:val="0"/>
          <w:numId w:val="11"/>
        </w:numPr>
        <w:spacing w:after="0"/>
        <w:ind w:left="426" w:right="1162" w:hanging="284"/>
      </w:pPr>
      <w:r w:rsidRPr="4BD1D636">
        <w:t xml:space="preserve">Rond tillsammans med ansvarig IVA-läkare av 1 patient innan morgonfika. </w:t>
      </w:r>
    </w:p>
    <w:p w14:paraId="482C1CD4" w14:textId="77777777" w:rsidR="00185C16" w:rsidRDefault="00185C16" w:rsidP="00185C16">
      <w:pPr>
        <w:pStyle w:val="Liststycke"/>
        <w:numPr>
          <w:ilvl w:val="0"/>
          <w:numId w:val="11"/>
        </w:numPr>
        <w:spacing w:after="0"/>
        <w:ind w:left="426" w:right="1162" w:hanging="284"/>
      </w:pPr>
      <w:r w:rsidRPr="4BD1D636">
        <w:t>Vätskebalansberäkning samt kontroll av kalorimål.</w:t>
      </w:r>
    </w:p>
    <w:p w14:paraId="5F5ACDDA" w14:textId="77777777" w:rsidR="00185C16" w:rsidRDefault="00185C16" w:rsidP="00185C16">
      <w:pPr>
        <w:pStyle w:val="Liststycke"/>
        <w:numPr>
          <w:ilvl w:val="0"/>
          <w:numId w:val="11"/>
        </w:numPr>
        <w:spacing w:after="0"/>
        <w:ind w:left="426" w:right="1162" w:hanging="284"/>
      </w:pPr>
      <w:r w:rsidRPr="4BD1D636">
        <w:t>Utifrån rond: Undersökningar och åtgärder efter rondarbetet omvårdnad och mobilisering.</w:t>
      </w:r>
    </w:p>
    <w:p w14:paraId="3998000F" w14:textId="77777777" w:rsidR="00185C16" w:rsidRDefault="00185C16" w:rsidP="00185C16">
      <w:pPr>
        <w:pStyle w:val="Liststycke"/>
        <w:numPr>
          <w:ilvl w:val="0"/>
          <w:numId w:val="8"/>
        </w:numPr>
        <w:spacing w:after="0"/>
        <w:ind w:left="426" w:right="1162" w:hanging="284"/>
      </w:pPr>
      <w:r w:rsidRPr="4BD1D636">
        <w:t>Kontroll av bytesintervall av slangar + infusioner.</w:t>
      </w:r>
    </w:p>
    <w:p w14:paraId="17470D74" w14:textId="77777777" w:rsidR="00185C16" w:rsidRPr="005A2F13" w:rsidRDefault="00185C16" w:rsidP="00185C16">
      <w:pPr>
        <w:pStyle w:val="Liststycke"/>
        <w:numPr>
          <w:ilvl w:val="0"/>
          <w:numId w:val="8"/>
        </w:numPr>
        <w:spacing w:after="0"/>
        <w:ind w:left="426" w:right="1161" w:hanging="284"/>
      </w:pPr>
      <w:r w:rsidRPr="4BD1D636">
        <w:t xml:space="preserve">Uppföljning av rondmålen och omvårdnadsmålen i CCC. </w:t>
      </w:r>
    </w:p>
    <w:p w14:paraId="1BDBD1FE" w14:textId="77777777" w:rsidR="00185C16" w:rsidRDefault="00185C16" w:rsidP="00185C16">
      <w:pPr>
        <w:ind w:left="709" w:right="1162" w:hanging="567"/>
        <w:rPr>
          <w:b/>
          <w:bCs/>
        </w:rPr>
      </w:pPr>
    </w:p>
    <w:p w14:paraId="5B13AF40" w14:textId="77777777" w:rsidR="00185C16" w:rsidRDefault="00185C16" w:rsidP="00185C16">
      <w:pPr>
        <w:ind w:left="709" w:right="1162" w:hanging="567"/>
      </w:pPr>
      <w:r w:rsidRPr="4BD1D636">
        <w:rPr>
          <w:b/>
          <w:bCs/>
        </w:rPr>
        <w:t>Kl. 11.15 – 13.00</w:t>
      </w:r>
    </w:p>
    <w:p w14:paraId="1D370A03" w14:textId="77777777" w:rsidR="00185C16" w:rsidRDefault="00185C16" w:rsidP="00185C16">
      <w:pPr>
        <w:pStyle w:val="Liststycke"/>
        <w:numPr>
          <w:ilvl w:val="0"/>
          <w:numId w:val="14"/>
        </w:numPr>
        <w:spacing w:before="120" w:after="0"/>
        <w:ind w:right="1162"/>
      </w:pPr>
      <w:r w:rsidRPr="4BD1D636">
        <w:t>Raster, personalen på modulen löser varandra i första hand, om inte möjligt ta hjälp av personalen i korridoren. Informera koordinator.</w:t>
      </w:r>
    </w:p>
    <w:p w14:paraId="6387CDCF" w14:textId="77777777" w:rsidR="00185C16" w:rsidRDefault="00185C16" w:rsidP="00185C16">
      <w:pPr>
        <w:pStyle w:val="Liststycke"/>
        <w:numPr>
          <w:ilvl w:val="0"/>
          <w:numId w:val="14"/>
        </w:numPr>
        <w:spacing w:before="120" w:after="0"/>
        <w:ind w:right="1162"/>
      </w:pPr>
      <w:r w:rsidRPr="4BD1D636">
        <w:t>Dokumentation i Melior. VTS i CCC (kan göras av ssk eller usk) Skriv i patientens dagbok, glöm inte att ta foton av patienten.</w:t>
      </w:r>
    </w:p>
    <w:p w14:paraId="6BEF6B4B" w14:textId="77777777" w:rsidR="00185C16" w:rsidRDefault="00185C16" w:rsidP="00185C16">
      <w:pPr>
        <w:pStyle w:val="Liststycke"/>
        <w:numPr>
          <w:ilvl w:val="0"/>
          <w:numId w:val="14"/>
        </w:numPr>
        <w:spacing w:before="120" w:after="0"/>
        <w:ind w:right="1162"/>
      </w:pPr>
      <w:r w:rsidRPr="4BD1D636">
        <w:t>Patientrapport enl SBAR till eftermiddagspersonalen.</w:t>
      </w:r>
    </w:p>
    <w:p w14:paraId="5AF40811" w14:textId="77777777" w:rsidR="00185C16" w:rsidRDefault="00185C16" w:rsidP="00185C16">
      <w:pPr>
        <w:pStyle w:val="Liststycke"/>
        <w:numPr>
          <w:ilvl w:val="0"/>
          <w:numId w:val="14"/>
        </w:numPr>
        <w:spacing w:before="120" w:after="0"/>
        <w:ind w:right="1162"/>
      </w:pPr>
      <w:r w:rsidRPr="4BD1D636">
        <w:t>I överlappning hjälp till vid ev mobilisering. Interna IVA-transporter.</w:t>
      </w:r>
    </w:p>
    <w:p w14:paraId="5EE65CB3" w14:textId="77777777" w:rsidR="00185C16" w:rsidRDefault="00185C16" w:rsidP="00185C16">
      <w:pPr>
        <w:pStyle w:val="Liststycke"/>
        <w:numPr>
          <w:ilvl w:val="0"/>
          <w:numId w:val="14"/>
        </w:numPr>
        <w:spacing w:before="120" w:after="0"/>
        <w:ind w:right="1162"/>
      </w:pPr>
      <w:r w:rsidRPr="4BD1D636">
        <w:t>Tid för internutbildning. Ev Föreläsningar och Lärportalen</w:t>
      </w:r>
    </w:p>
    <w:p w14:paraId="467F27C7" w14:textId="77777777" w:rsidR="00185C16" w:rsidRDefault="00185C16" w:rsidP="00185C16">
      <w:pPr>
        <w:pStyle w:val="Liststycke"/>
        <w:numPr>
          <w:ilvl w:val="0"/>
          <w:numId w:val="14"/>
        </w:numPr>
        <w:spacing w:before="120" w:after="0"/>
        <w:ind w:right="1162"/>
      </w:pPr>
      <w:r w:rsidRPr="4BD1D636">
        <w:t>Reflektionsstund</w:t>
      </w:r>
    </w:p>
    <w:p w14:paraId="1725D496" w14:textId="77777777" w:rsidR="00185C16" w:rsidRDefault="00185C16" w:rsidP="00185C16">
      <w:pPr>
        <w:pStyle w:val="Rubrik2"/>
        <w:ind w:left="0"/>
      </w:pPr>
      <w:r w:rsidRPr="4BD1D636">
        <w:rPr>
          <w:rFonts w:ascii="Calibri" w:eastAsia="Calibri" w:hAnsi="Calibri" w:cs="Calibri"/>
          <w:bCs w:val="0"/>
          <w:color w:val="000000" w:themeColor="text2"/>
          <w:szCs w:val="40"/>
        </w:rPr>
        <w:t>Sjuksköterska em: Salstelefon, ojämnt nr</w:t>
      </w:r>
    </w:p>
    <w:p w14:paraId="2159496C" w14:textId="77777777" w:rsidR="00185C16" w:rsidRPr="005A2F13" w:rsidRDefault="00185C16" w:rsidP="00185C16">
      <w:pPr>
        <w:ind w:left="142" w:right="1161"/>
      </w:pPr>
      <w:r w:rsidRPr="4BD1D636">
        <w:rPr>
          <w:rFonts w:ascii="Arial" w:eastAsia="Arial" w:hAnsi="Arial" w:cs="Arial"/>
          <w:b/>
          <w:bCs/>
          <w:sz w:val="28"/>
          <w:szCs w:val="28"/>
        </w:rPr>
        <w:t xml:space="preserve"> </w:t>
      </w:r>
      <w:r w:rsidRPr="005A2F13">
        <w:rPr>
          <w:rFonts w:eastAsia="Arial"/>
          <w:b/>
          <w:bCs/>
        </w:rPr>
        <w:t>Kl. 13.30</w:t>
      </w:r>
    </w:p>
    <w:p w14:paraId="79628049" w14:textId="77777777" w:rsidR="00185C16" w:rsidRDefault="00185C16" w:rsidP="00185C16">
      <w:pPr>
        <w:pStyle w:val="Liststycke"/>
        <w:numPr>
          <w:ilvl w:val="0"/>
          <w:numId w:val="14"/>
        </w:numPr>
        <w:spacing w:before="120" w:after="0"/>
        <w:ind w:right="1162"/>
      </w:pPr>
      <w:r w:rsidRPr="4BD1D636">
        <w:t>Samling med kort genomgång av väsentliga nyheter från koordinator och chef, kort patientrapport samt vilken personalplacering.</w:t>
      </w:r>
    </w:p>
    <w:p w14:paraId="52E0585F" w14:textId="77777777" w:rsidR="00185C16" w:rsidRDefault="00185C16" w:rsidP="00185C16">
      <w:pPr>
        <w:pStyle w:val="Liststycke"/>
        <w:numPr>
          <w:ilvl w:val="0"/>
          <w:numId w:val="14"/>
        </w:numPr>
        <w:spacing w:after="0"/>
        <w:ind w:right="1161"/>
      </w:pPr>
      <w:r w:rsidRPr="4BD1D636">
        <w:t>Patientrapport enl SBAR av avgående dagpersonal i buren utanför IVA-modul. Vid behov genomgång av läkemedelsinfusioner mm inne hos patienten. Möjlighet till erfarenhetsutbyte med varandra.</w:t>
      </w:r>
    </w:p>
    <w:p w14:paraId="03AB0510" w14:textId="77777777" w:rsidR="00185C16" w:rsidRDefault="00185C16" w:rsidP="00185C16">
      <w:pPr>
        <w:ind w:left="720" w:right="1161"/>
      </w:pPr>
      <w:r w:rsidRPr="4BD1D636">
        <w:rPr>
          <w:sz w:val="16"/>
          <w:szCs w:val="16"/>
        </w:rPr>
        <w:t xml:space="preserve"> </w:t>
      </w:r>
    </w:p>
    <w:p w14:paraId="52EDF467" w14:textId="77777777" w:rsidR="00185C16" w:rsidRDefault="00185C16" w:rsidP="00185C16">
      <w:pPr>
        <w:pStyle w:val="Liststycke"/>
        <w:numPr>
          <w:ilvl w:val="0"/>
          <w:numId w:val="14"/>
        </w:numPr>
        <w:spacing w:after="0"/>
        <w:ind w:right="1161"/>
      </w:pPr>
      <w:r w:rsidRPr="4BD1D636">
        <w:t xml:space="preserve">Uppföljning av rondmålen och omvårdnadsmålen i CCC. </w:t>
      </w:r>
    </w:p>
    <w:p w14:paraId="0DC5F919" w14:textId="77777777" w:rsidR="00185C16" w:rsidRDefault="00185C16" w:rsidP="00185C16">
      <w:pPr>
        <w:pStyle w:val="Liststycke"/>
        <w:numPr>
          <w:ilvl w:val="0"/>
          <w:numId w:val="14"/>
        </w:numPr>
        <w:spacing w:before="120" w:after="0"/>
        <w:ind w:right="1161"/>
      </w:pPr>
      <w:r w:rsidRPr="4BD1D636">
        <w:t>Gemensam systematisk genomgång</w:t>
      </w:r>
      <w:r w:rsidRPr="4BD1D636">
        <w:rPr>
          <w:i/>
          <w:iCs/>
        </w:rPr>
        <w:t xml:space="preserve"> </w:t>
      </w:r>
      <w:r w:rsidRPr="4BD1D636">
        <w:t>av patienten</w:t>
      </w:r>
      <w:r w:rsidRPr="4BD1D636">
        <w:rPr>
          <w:i/>
          <w:iCs/>
        </w:rPr>
        <w:t xml:space="preserve"> </w:t>
      </w:r>
      <w:r w:rsidRPr="4BD1D636">
        <w:t>utifrån Ssk-kontrollen i CCC. Gör upp en plan för arbetspasset.</w:t>
      </w:r>
    </w:p>
    <w:p w14:paraId="7EF1FA36" w14:textId="77777777" w:rsidR="00185C16" w:rsidRDefault="00185C16" w:rsidP="00185C16">
      <w:pPr>
        <w:pStyle w:val="Liststycke"/>
        <w:numPr>
          <w:ilvl w:val="0"/>
          <w:numId w:val="14"/>
        </w:numPr>
        <w:spacing w:before="120" w:after="0"/>
        <w:ind w:right="1162"/>
      </w:pPr>
      <w:r w:rsidRPr="4BD1D636">
        <w:t>Raster, personalen på modulen löser varandra i första hand, om inte möjligt ta hjälp av personalen i korridoren. Informera koordinator.</w:t>
      </w:r>
    </w:p>
    <w:p w14:paraId="2418EA6C" w14:textId="77777777" w:rsidR="00185C16" w:rsidRDefault="00185C16" w:rsidP="00185C16">
      <w:pPr>
        <w:pStyle w:val="Liststycke"/>
        <w:numPr>
          <w:ilvl w:val="0"/>
          <w:numId w:val="14"/>
        </w:numPr>
        <w:spacing w:before="120" w:after="0"/>
        <w:ind w:right="1162"/>
      </w:pPr>
      <w:r w:rsidRPr="4BD1D636">
        <w:t xml:space="preserve">Hämta läkemedel som ska ges, planera för ditt pass och hämta in de läkemedel som ska ges under kvällen. </w:t>
      </w:r>
    </w:p>
    <w:p w14:paraId="6AE5EE00" w14:textId="77777777" w:rsidR="00185C16" w:rsidRDefault="00185C16" w:rsidP="00185C16">
      <w:pPr>
        <w:pStyle w:val="Liststycke"/>
        <w:numPr>
          <w:ilvl w:val="0"/>
          <w:numId w:val="14"/>
        </w:numPr>
        <w:spacing w:after="0"/>
        <w:ind w:right="1161"/>
      </w:pPr>
      <w:r w:rsidRPr="4BD1D636">
        <w:t>Vätskebalansberäkning samt kontroll av kalorimål.</w:t>
      </w:r>
    </w:p>
    <w:p w14:paraId="11E85BC1" w14:textId="77777777" w:rsidR="00185C16" w:rsidRDefault="00185C16" w:rsidP="00185C16">
      <w:pPr>
        <w:pStyle w:val="Liststycke"/>
        <w:numPr>
          <w:ilvl w:val="0"/>
          <w:numId w:val="14"/>
        </w:numPr>
        <w:spacing w:before="120" w:after="0"/>
        <w:ind w:right="1162"/>
      </w:pPr>
      <w:r w:rsidRPr="4BD1D636">
        <w:t>Omvårdnadsarbete tillsammans med undersköterska på modulen</w:t>
      </w:r>
      <w:r>
        <w:t>.</w:t>
      </w:r>
    </w:p>
    <w:p w14:paraId="1A14C85E" w14:textId="77777777" w:rsidR="00185C16" w:rsidRDefault="00185C16" w:rsidP="00185C16">
      <w:pPr>
        <w:pStyle w:val="Liststycke"/>
        <w:numPr>
          <w:ilvl w:val="0"/>
          <w:numId w:val="14"/>
        </w:numPr>
        <w:spacing w:after="0"/>
        <w:ind w:right="1161"/>
      </w:pPr>
      <w:r w:rsidRPr="4BD1D636">
        <w:t xml:space="preserve">Uppföljning av rondmålen och omvårdnadsmålen i CCC inför natten. </w:t>
      </w:r>
    </w:p>
    <w:p w14:paraId="2A577C0A" w14:textId="77777777" w:rsidR="00185C16" w:rsidRDefault="00185C16" w:rsidP="00185C16">
      <w:pPr>
        <w:pStyle w:val="Liststycke"/>
        <w:numPr>
          <w:ilvl w:val="0"/>
          <w:numId w:val="14"/>
        </w:numPr>
        <w:spacing w:before="120" w:after="0"/>
        <w:ind w:right="1162"/>
      </w:pPr>
      <w:r w:rsidRPr="4BD1D636">
        <w:t xml:space="preserve">Dokumentation i Melior. VTS i CCC (kan göras av ssk eller usk) Skriv i patientens dagbok. </w:t>
      </w:r>
    </w:p>
    <w:p w14:paraId="793E66D1" w14:textId="77777777" w:rsidR="00185C16" w:rsidRDefault="00185C16" w:rsidP="00185C16">
      <w:pPr>
        <w:ind w:right="1161"/>
      </w:pPr>
      <w:r w:rsidRPr="4BD1D636">
        <w:t xml:space="preserve"> </w:t>
      </w:r>
    </w:p>
    <w:p w14:paraId="69FB624C" w14:textId="77777777" w:rsidR="00185C16" w:rsidRPr="005A2F13" w:rsidRDefault="00185C16" w:rsidP="00185C16">
      <w:pPr>
        <w:ind w:left="142" w:right="1161"/>
      </w:pPr>
      <w:r w:rsidRPr="005A2F13">
        <w:rPr>
          <w:rFonts w:eastAsia="Arial"/>
          <w:b/>
          <w:bCs/>
        </w:rPr>
        <w:t xml:space="preserve">Kl.21.20-21.45  </w:t>
      </w:r>
    </w:p>
    <w:p w14:paraId="6BF6FFE8" w14:textId="77777777" w:rsidR="00185C16" w:rsidRDefault="00185C16" w:rsidP="00185C16">
      <w:pPr>
        <w:pStyle w:val="Liststycke"/>
        <w:numPr>
          <w:ilvl w:val="0"/>
          <w:numId w:val="7"/>
        </w:numPr>
        <w:spacing w:after="0"/>
        <w:ind w:left="502" w:right="1162"/>
      </w:pPr>
      <w:r w:rsidRPr="4BD1D636">
        <w:t xml:space="preserve">Patientrapport enl SBAR till nattpersonal i buren utanför IVA-modul. </w:t>
      </w:r>
    </w:p>
    <w:p w14:paraId="7DC4629C" w14:textId="77777777" w:rsidR="00185C16" w:rsidRDefault="00185C16" w:rsidP="00185C16">
      <w:pPr>
        <w:spacing w:after="0"/>
        <w:ind w:right="1162"/>
      </w:pPr>
    </w:p>
    <w:p w14:paraId="7207FA46" w14:textId="77777777" w:rsidR="00185C16" w:rsidRDefault="00185C16" w:rsidP="00185C16">
      <w:pPr>
        <w:spacing w:after="0"/>
        <w:ind w:right="1162"/>
      </w:pPr>
    </w:p>
    <w:p w14:paraId="37193628" w14:textId="77777777" w:rsidR="00185C16" w:rsidRDefault="00185C16" w:rsidP="00185C16">
      <w:pPr>
        <w:spacing w:after="0"/>
        <w:ind w:left="502" w:right="1162"/>
      </w:pPr>
      <w:r w:rsidRPr="4BD1D636">
        <w:rPr>
          <w:rFonts w:ascii="Arial" w:eastAsia="Arial" w:hAnsi="Arial" w:cs="Arial"/>
          <w:b/>
          <w:bCs/>
          <w:sz w:val="28"/>
          <w:szCs w:val="28"/>
        </w:rPr>
        <w:t xml:space="preserve"> </w:t>
      </w:r>
    </w:p>
    <w:p w14:paraId="5D3F7791" w14:textId="77777777" w:rsidR="00185C16" w:rsidRDefault="00185C16" w:rsidP="00185C16">
      <w:pPr>
        <w:ind w:left="0" w:right="1162"/>
      </w:pPr>
      <w:r w:rsidRPr="4BD1D636">
        <w:rPr>
          <w:rFonts w:ascii="Calibri" w:eastAsia="Calibri" w:hAnsi="Calibri" w:cs="Calibri"/>
          <w:color w:val="000000" w:themeColor="text2"/>
          <w:sz w:val="40"/>
          <w:szCs w:val="40"/>
        </w:rPr>
        <w:t>Sjuksköterska natt: Salstelefon, ojämnt nr</w:t>
      </w:r>
      <w:r>
        <w:br/>
      </w:r>
      <w:r w:rsidRPr="4BD1D636">
        <w:rPr>
          <w:rFonts w:ascii="Calibri" w:eastAsia="Calibri" w:hAnsi="Calibri" w:cs="Calibri"/>
          <w:color w:val="000000" w:themeColor="text2"/>
          <w:sz w:val="40"/>
          <w:szCs w:val="40"/>
        </w:rPr>
        <w:t xml:space="preserve"> </w:t>
      </w:r>
      <w:r w:rsidRPr="4BD1D636">
        <w:rPr>
          <w:b/>
          <w:bCs/>
        </w:rPr>
        <w:t>Kl. 21.15</w:t>
      </w:r>
    </w:p>
    <w:p w14:paraId="66DAEA1D" w14:textId="77777777" w:rsidR="00185C16" w:rsidRDefault="00185C16" w:rsidP="00185C16">
      <w:pPr>
        <w:pStyle w:val="Liststycke"/>
        <w:numPr>
          <w:ilvl w:val="0"/>
          <w:numId w:val="6"/>
        </w:numPr>
        <w:spacing w:after="0"/>
        <w:ind w:left="501" w:right="1162"/>
      </w:pPr>
      <w:r w:rsidRPr="4BD1D636">
        <w:t>Samling med kort genomgång av väsentliga nyheter från koordinator, kort patientrapport samt vilken personalplacering.</w:t>
      </w:r>
    </w:p>
    <w:p w14:paraId="77543EB6" w14:textId="77777777" w:rsidR="00185C16" w:rsidRDefault="00185C16" w:rsidP="00185C16">
      <w:pPr>
        <w:pStyle w:val="Liststycke"/>
        <w:numPr>
          <w:ilvl w:val="0"/>
          <w:numId w:val="6"/>
        </w:numPr>
        <w:spacing w:after="0"/>
        <w:ind w:left="501" w:right="1161"/>
      </w:pPr>
      <w:r w:rsidRPr="4BD1D636">
        <w:t>Patientrapport enl SBAR av avgående kvällpersonal i buren utanför. IVA-modul. Vid behov genomgång av läkemedelsinfusioner mm inne hos patienten. Möjlighet till erfarenhetsutbyte med varandra.</w:t>
      </w:r>
    </w:p>
    <w:p w14:paraId="75F6C6B2" w14:textId="77777777" w:rsidR="00185C16" w:rsidRDefault="00185C16" w:rsidP="00185C16">
      <w:pPr>
        <w:pStyle w:val="Liststycke"/>
        <w:numPr>
          <w:ilvl w:val="0"/>
          <w:numId w:val="6"/>
        </w:numPr>
        <w:spacing w:after="0"/>
        <w:ind w:left="501" w:right="1161" w:hanging="359"/>
      </w:pPr>
      <w:r w:rsidRPr="4BD1D636">
        <w:t xml:space="preserve">Uppföljning av rondmålen och omvårdnadsmålen i CCC. </w:t>
      </w:r>
    </w:p>
    <w:p w14:paraId="1731A12A" w14:textId="77777777" w:rsidR="00185C16" w:rsidRDefault="00185C16" w:rsidP="00185C16">
      <w:pPr>
        <w:pStyle w:val="Liststycke"/>
        <w:numPr>
          <w:ilvl w:val="0"/>
          <w:numId w:val="11"/>
        </w:numPr>
        <w:spacing w:after="0"/>
        <w:ind w:left="426" w:right="1162" w:hanging="284"/>
      </w:pPr>
      <w:r w:rsidRPr="4BD1D636">
        <w:t>Gemensam systematisk genomgång av patienten utifrån Ssk-kontrollen i CCC. Gör upp en plan inför arbetspasset.</w:t>
      </w:r>
    </w:p>
    <w:p w14:paraId="66007D88" w14:textId="77777777" w:rsidR="00185C16" w:rsidRDefault="00185C16" w:rsidP="00185C16">
      <w:pPr>
        <w:pStyle w:val="Liststycke"/>
        <w:numPr>
          <w:ilvl w:val="0"/>
          <w:numId w:val="6"/>
        </w:numPr>
        <w:spacing w:after="0"/>
        <w:ind w:left="501" w:right="1162"/>
      </w:pPr>
      <w:r w:rsidRPr="4BD1D636">
        <w:t>Vätskebalansberäkning samt kontroll av kalorimål.</w:t>
      </w:r>
    </w:p>
    <w:p w14:paraId="3BDCA9DE" w14:textId="77777777" w:rsidR="00185C16" w:rsidRDefault="00185C16" w:rsidP="00185C16">
      <w:pPr>
        <w:pStyle w:val="Liststycke"/>
        <w:numPr>
          <w:ilvl w:val="0"/>
          <w:numId w:val="6"/>
        </w:numPr>
        <w:spacing w:after="0"/>
        <w:ind w:left="501" w:right="1162"/>
      </w:pPr>
      <w:r w:rsidRPr="4BD1D636">
        <w:t xml:space="preserve">Kontrollera om det finns behov att hämta läkemedel från VNL inför de närmsta dygnen. </w:t>
      </w:r>
    </w:p>
    <w:p w14:paraId="1B6D6CDD" w14:textId="77777777" w:rsidR="00185C16" w:rsidRDefault="00185C16" w:rsidP="00185C16">
      <w:pPr>
        <w:pStyle w:val="Liststycke"/>
        <w:numPr>
          <w:ilvl w:val="0"/>
          <w:numId w:val="6"/>
        </w:numPr>
        <w:spacing w:after="0"/>
        <w:ind w:left="501" w:right="1162"/>
      </w:pPr>
      <w:r w:rsidRPr="4BD1D636">
        <w:t xml:space="preserve">”Nattning” släcka ner, sänka ljudnivån, sömntabletter vid behov mm. </w:t>
      </w:r>
    </w:p>
    <w:p w14:paraId="4FF60B23" w14:textId="77777777" w:rsidR="00185C16" w:rsidRDefault="00185C16" w:rsidP="00185C16">
      <w:pPr>
        <w:pStyle w:val="Liststycke"/>
        <w:numPr>
          <w:ilvl w:val="0"/>
          <w:numId w:val="6"/>
        </w:numPr>
        <w:spacing w:after="0"/>
        <w:ind w:left="501" w:right="1162"/>
      </w:pPr>
      <w:r w:rsidRPr="4BD1D636">
        <w:t>Samordna läkemedel med andra aktiviteter runt patienten så att patienten störs vid så få tillfällen som möjligt</w:t>
      </w:r>
    </w:p>
    <w:p w14:paraId="2D16280A" w14:textId="77777777" w:rsidR="00185C16" w:rsidRDefault="00185C16" w:rsidP="00185C16">
      <w:pPr>
        <w:pStyle w:val="Liststycke"/>
        <w:numPr>
          <w:ilvl w:val="0"/>
          <w:numId w:val="6"/>
        </w:numPr>
        <w:spacing w:after="0"/>
        <w:ind w:left="501" w:right="1162"/>
      </w:pPr>
      <w:r w:rsidRPr="4BD1D636">
        <w:t>Kort-rond med IVA-läkare inför natten.</w:t>
      </w:r>
    </w:p>
    <w:p w14:paraId="460AD7CE" w14:textId="77777777" w:rsidR="00185C16" w:rsidRDefault="00185C16" w:rsidP="00185C16">
      <w:pPr>
        <w:ind w:left="501" w:right="1162"/>
      </w:pPr>
      <w:r w:rsidRPr="4BD1D636">
        <w:rPr>
          <w:b/>
          <w:bCs/>
        </w:rPr>
        <w:t xml:space="preserve"> </w:t>
      </w:r>
    </w:p>
    <w:p w14:paraId="2905E150" w14:textId="77777777" w:rsidR="00185C16" w:rsidRDefault="00185C16" w:rsidP="00185C16">
      <w:pPr>
        <w:ind w:left="501" w:right="1162"/>
      </w:pPr>
      <w:r w:rsidRPr="4BD1D636">
        <w:rPr>
          <w:b/>
          <w:bCs/>
        </w:rPr>
        <w:t>Kl. 05.59</w:t>
      </w:r>
    </w:p>
    <w:p w14:paraId="61A18DFB" w14:textId="77777777" w:rsidR="00185C16" w:rsidRDefault="00185C16" w:rsidP="00185C16">
      <w:pPr>
        <w:pStyle w:val="Liststycke"/>
        <w:numPr>
          <w:ilvl w:val="0"/>
          <w:numId w:val="6"/>
        </w:numPr>
        <w:spacing w:after="0"/>
        <w:ind w:left="501" w:right="1162"/>
      </w:pPr>
      <w:r w:rsidRPr="4BD1D636">
        <w:t xml:space="preserve">Vätskedygnsbyte i CCC.  </w:t>
      </w:r>
    </w:p>
    <w:p w14:paraId="0DD0C0CF" w14:textId="77777777" w:rsidR="00185C16" w:rsidRDefault="00185C16" w:rsidP="00185C16">
      <w:pPr>
        <w:ind w:right="1162"/>
      </w:pPr>
      <w:r w:rsidRPr="4BD1D636">
        <w:rPr>
          <w:b/>
          <w:bCs/>
        </w:rPr>
        <w:t xml:space="preserve"> </w:t>
      </w:r>
    </w:p>
    <w:p w14:paraId="1C818AE3" w14:textId="77777777" w:rsidR="00185C16" w:rsidRDefault="00185C16" w:rsidP="00185C16">
      <w:pPr>
        <w:ind w:left="501" w:right="1162"/>
      </w:pPr>
      <w:r w:rsidRPr="4BD1D636">
        <w:rPr>
          <w:b/>
          <w:bCs/>
        </w:rPr>
        <w:t>Kl. 06.00</w:t>
      </w:r>
    </w:p>
    <w:p w14:paraId="30B9D718" w14:textId="77777777" w:rsidR="00185C16" w:rsidRDefault="00185C16" w:rsidP="00185C16">
      <w:pPr>
        <w:pStyle w:val="Liststycke"/>
        <w:numPr>
          <w:ilvl w:val="0"/>
          <w:numId w:val="6"/>
        </w:numPr>
        <w:spacing w:after="0"/>
        <w:ind w:left="501" w:right="1162"/>
      </w:pPr>
      <w:r w:rsidRPr="4BD1D636">
        <w:t>Provtagning enligt ordination i CCC. Tänk på att kontrollera giltig BASTEST. Rutinodling måndagar.</w:t>
      </w:r>
    </w:p>
    <w:p w14:paraId="647D8923" w14:textId="77777777" w:rsidR="00185C16" w:rsidRDefault="00185C16" w:rsidP="00185C16">
      <w:pPr>
        <w:pStyle w:val="Liststycke"/>
        <w:numPr>
          <w:ilvl w:val="0"/>
          <w:numId w:val="6"/>
        </w:numPr>
        <w:spacing w:after="0"/>
        <w:ind w:left="501" w:right="1162"/>
      </w:pPr>
      <w:r w:rsidRPr="4BD1D636">
        <w:t xml:space="preserve"> Wake-up-Call </w:t>
      </w:r>
    </w:p>
    <w:p w14:paraId="3F02E040" w14:textId="77777777" w:rsidR="00185C16" w:rsidRDefault="00185C16" w:rsidP="00185C16">
      <w:pPr>
        <w:pStyle w:val="Liststycke"/>
        <w:numPr>
          <w:ilvl w:val="1"/>
          <w:numId w:val="5"/>
        </w:numPr>
        <w:spacing w:after="0"/>
        <w:ind w:left="567" w:right="1162" w:hanging="425"/>
      </w:pPr>
      <w:r w:rsidRPr="4BD1D636">
        <w:t xml:space="preserve">Dokumentation i Melior. VTS i CCC (kan göras av ssk eller usk) Skriv i patientens dagbok. </w:t>
      </w:r>
      <w:r>
        <w:br/>
      </w:r>
    </w:p>
    <w:p w14:paraId="6C61DD9A" w14:textId="77777777" w:rsidR="00185C16" w:rsidRDefault="00185C16" w:rsidP="00185C16">
      <w:pPr>
        <w:ind w:left="567" w:right="1162"/>
      </w:pPr>
      <w:r w:rsidRPr="4BD1D636">
        <w:rPr>
          <w:b/>
          <w:bCs/>
        </w:rPr>
        <w:t>Kl. 07.00</w:t>
      </w:r>
    </w:p>
    <w:p w14:paraId="017F3B6F" w14:textId="77777777" w:rsidR="00185C16" w:rsidRDefault="00185C16" w:rsidP="00185C16">
      <w:pPr>
        <w:pStyle w:val="Liststycke"/>
        <w:numPr>
          <w:ilvl w:val="0"/>
          <w:numId w:val="11"/>
        </w:numPr>
        <w:spacing w:after="0"/>
        <w:ind w:left="426" w:right="1162" w:hanging="284"/>
      </w:pPr>
      <w:r w:rsidRPr="4BD1D636">
        <w:t>Patientrapport enl SBAR till förmiddagspersonalen.</w:t>
      </w:r>
    </w:p>
    <w:p w14:paraId="0917C6C0" w14:textId="77777777" w:rsidR="00185C16" w:rsidRDefault="00185C16" w:rsidP="00185C16">
      <w:pPr>
        <w:spacing w:before="120"/>
        <w:ind w:right="1162"/>
      </w:pPr>
      <w:r w:rsidRPr="4BD1D636">
        <w:rPr>
          <w:rFonts w:ascii="Arial" w:eastAsia="Arial" w:hAnsi="Arial" w:cs="Arial"/>
          <w:b/>
          <w:bCs/>
          <w:sz w:val="28"/>
          <w:szCs w:val="28"/>
        </w:rPr>
        <w:t xml:space="preserve"> </w:t>
      </w:r>
    </w:p>
    <w:p w14:paraId="70307AC8" w14:textId="77777777" w:rsidR="00185C16" w:rsidRDefault="00185C16" w:rsidP="00185C16">
      <w:pPr>
        <w:pStyle w:val="Rubrik2"/>
        <w:ind w:left="426"/>
      </w:pPr>
      <w:r w:rsidRPr="4BD1D636">
        <w:rPr>
          <w:rFonts w:ascii="Calibri" w:eastAsia="Calibri" w:hAnsi="Calibri" w:cs="Calibri"/>
          <w:bCs w:val="0"/>
          <w:color w:val="000000" w:themeColor="text2"/>
          <w:szCs w:val="40"/>
        </w:rPr>
        <w:t xml:space="preserve">Undersköterska fm: Salstelefon, jämnt nr </w:t>
      </w:r>
    </w:p>
    <w:p w14:paraId="0EE3377E" w14:textId="77777777" w:rsidR="00185C16" w:rsidRPr="00510CC1" w:rsidRDefault="00185C16" w:rsidP="00185C16">
      <w:pPr>
        <w:spacing w:before="120"/>
        <w:ind w:left="426" w:right="1162"/>
      </w:pPr>
      <w:r w:rsidRPr="00510CC1">
        <w:rPr>
          <w:rFonts w:eastAsia="Arial"/>
          <w:b/>
          <w:bCs/>
        </w:rPr>
        <w:t>Kl.06.45</w:t>
      </w:r>
    </w:p>
    <w:p w14:paraId="3DD49D23" w14:textId="77777777" w:rsidR="00185C16" w:rsidRDefault="00185C16" w:rsidP="00185C16">
      <w:pPr>
        <w:pStyle w:val="Liststycke"/>
        <w:numPr>
          <w:ilvl w:val="0"/>
          <w:numId w:val="4"/>
        </w:numPr>
        <w:spacing w:after="0"/>
        <w:ind w:left="514" w:right="1162"/>
      </w:pPr>
      <w:r w:rsidRPr="4BD1D636">
        <w:t>Samling med kort genomgång av väsentliga nyheter från koordinator och chef, kort patientrapport samt vilken personalplacering.</w:t>
      </w:r>
    </w:p>
    <w:p w14:paraId="209D22AE" w14:textId="77777777" w:rsidR="00185C16" w:rsidRDefault="00185C16" w:rsidP="00185C16">
      <w:pPr>
        <w:pStyle w:val="Liststycke"/>
        <w:numPr>
          <w:ilvl w:val="0"/>
          <w:numId w:val="4"/>
        </w:numPr>
        <w:spacing w:after="0"/>
        <w:ind w:left="514" w:right="1162"/>
      </w:pPr>
      <w:r w:rsidRPr="4BD1D636">
        <w:t xml:space="preserve">   Patientrapport enl SBAR av avgående nattpersonal i buren utanför IVA-modul. Vid behov genomgång på sal. Möjlighet till erfarenhetsutbyte med varandra.</w:t>
      </w:r>
    </w:p>
    <w:p w14:paraId="47483451" w14:textId="77777777" w:rsidR="00185C16" w:rsidRDefault="00185C16" w:rsidP="00185C16">
      <w:pPr>
        <w:pStyle w:val="Liststycke"/>
        <w:numPr>
          <w:ilvl w:val="0"/>
          <w:numId w:val="4"/>
        </w:numPr>
        <w:spacing w:after="0"/>
        <w:ind w:left="514" w:right="1162"/>
      </w:pPr>
      <w:r w:rsidRPr="4BD1D636">
        <w:t xml:space="preserve">Uppföljning av rondmålen och omvårdnadsmålen i CCC. </w:t>
      </w:r>
    </w:p>
    <w:p w14:paraId="380BEFBA" w14:textId="77777777" w:rsidR="00185C16" w:rsidRDefault="00185C16" w:rsidP="00185C16">
      <w:pPr>
        <w:pStyle w:val="Liststycke"/>
        <w:numPr>
          <w:ilvl w:val="0"/>
          <w:numId w:val="4"/>
        </w:numPr>
        <w:spacing w:after="0"/>
        <w:ind w:left="514" w:right="1162"/>
      </w:pPr>
      <w:r w:rsidRPr="4BD1D636">
        <w:t>Gemensam systematisk genomgång av patienten utifrån Ssk-kontrollen i CCC. Gör upp en plan inför arbetspasset.</w:t>
      </w:r>
    </w:p>
    <w:p w14:paraId="3CF8866A" w14:textId="77777777" w:rsidR="00185C16" w:rsidRDefault="00185C16" w:rsidP="00185C16">
      <w:pPr>
        <w:pStyle w:val="Liststycke"/>
        <w:numPr>
          <w:ilvl w:val="0"/>
          <w:numId w:val="4"/>
        </w:numPr>
        <w:spacing w:after="0"/>
        <w:ind w:left="514" w:right="1162"/>
      </w:pPr>
      <w:r w:rsidRPr="4BD1D636">
        <w:t>Kontroll och översyn av patientplats</w:t>
      </w:r>
    </w:p>
    <w:p w14:paraId="2549742A" w14:textId="77777777" w:rsidR="00185C16" w:rsidRDefault="00185C16" w:rsidP="00185C16">
      <w:pPr>
        <w:pStyle w:val="Liststycke"/>
        <w:numPr>
          <w:ilvl w:val="0"/>
          <w:numId w:val="4"/>
        </w:numPr>
        <w:spacing w:after="0"/>
        <w:ind w:left="514" w:right="1162"/>
      </w:pPr>
      <w:r w:rsidRPr="4BD1D636">
        <w:t xml:space="preserve">Om möjligt medverka vid rond tillsammans med ansvarig IVA-läkare, rond av 1 patient innan morgonfika. </w:t>
      </w:r>
    </w:p>
    <w:p w14:paraId="0DFA3911" w14:textId="77777777" w:rsidR="00185C16" w:rsidRDefault="00185C16" w:rsidP="00185C16">
      <w:pPr>
        <w:pStyle w:val="Liststycke"/>
        <w:numPr>
          <w:ilvl w:val="0"/>
          <w:numId w:val="4"/>
        </w:numPr>
        <w:spacing w:after="0"/>
        <w:ind w:left="514" w:right="1162"/>
      </w:pPr>
      <w:r w:rsidRPr="4BD1D636">
        <w:t>Patienthygien, åtgärder efter ronden, hjälper till med undersökningar, bytesintervaller och rutiner.</w:t>
      </w:r>
    </w:p>
    <w:p w14:paraId="536BF16E" w14:textId="77777777" w:rsidR="00185C16" w:rsidRDefault="00185C16" w:rsidP="00185C16">
      <w:pPr>
        <w:pStyle w:val="Liststycke"/>
        <w:numPr>
          <w:ilvl w:val="0"/>
          <w:numId w:val="4"/>
        </w:numPr>
        <w:spacing w:after="0"/>
        <w:ind w:left="514" w:right="1161"/>
      </w:pPr>
      <w:r w:rsidRPr="4BD1D636">
        <w:t xml:space="preserve">Gemensamt tillsammans med fysioterapeuten genomför mobilisering och träningsprogram. Ta i första hand hjälp av ssk på rummet, om detta inte är möjligt be om hjälp av korridorspersonal. </w:t>
      </w:r>
    </w:p>
    <w:p w14:paraId="6F19E1E6" w14:textId="77777777" w:rsidR="00185C16" w:rsidRDefault="00185C16" w:rsidP="00185C16">
      <w:pPr>
        <w:pStyle w:val="Liststycke"/>
        <w:numPr>
          <w:ilvl w:val="0"/>
          <w:numId w:val="4"/>
        </w:numPr>
        <w:spacing w:after="0"/>
        <w:ind w:left="514" w:right="1162"/>
      </w:pPr>
      <w:r w:rsidRPr="4BD1D636">
        <w:t>Spritavtorka tag-ytor. Damning av rum och säng.</w:t>
      </w:r>
    </w:p>
    <w:p w14:paraId="4EFC25B2" w14:textId="77777777" w:rsidR="00185C16" w:rsidRDefault="00185C16" w:rsidP="00185C16">
      <w:pPr>
        <w:pStyle w:val="Liststycke"/>
        <w:numPr>
          <w:ilvl w:val="0"/>
          <w:numId w:val="4"/>
        </w:numPr>
        <w:spacing w:after="0"/>
        <w:ind w:left="514" w:right="1162"/>
      </w:pPr>
      <w:r w:rsidRPr="4BD1D636">
        <w:t xml:space="preserve">På </w:t>
      </w:r>
      <w:r w:rsidRPr="4BD1D636">
        <w:rPr>
          <w:b/>
          <w:bCs/>
        </w:rPr>
        <w:t>måndagar</w:t>
      </w:r>
      <w:r w:rsidRPr="4BD1D636">
        <w:t xml:space="preserve"> genomspolas kranar på patientsalarna av undersköterska på sal.</w:t>
      </w:r>
      <w:r>
        <w:br/>
      </w:r>
      <w:r w:rsidRPr="4BD1D636">
        <w:t xml:space="preserve"> </w:t>
      </w:r>
    </w:p>
    <w:p w14:paraId="3A3F024B" w14:textId="77777777" w:rsidR="00185C16" w:rsidRPr="00510CC1" w:rsidRDefault="00185C16" w:rsidP="00185C16">
      <w:pPr>
        <w:spacing w:before="120"/>
        <w:ind w:left="426" w:right="1162"/>
      </w:pPr>
      <w:r w:rsidRPr="00510CC1">
        <w:rPr>
          <w:rFonts w:eastAsia="Arial"/>
          <w:b/>
          <w:bCs/>
        </w:rPr>
        <w:t>Kl. 11.15–13.00</w:t>
      </w:r>
    </w:p>
    <w:p w14:paraId="1E47CEEA" w14:textId="77777777" w:rsidR="00185C16" w:rsidRDefault="00185C16" w:rsidP="00185C16">
      <w:pPr>
        <w:pStyle w:val="Liststycke"/>
        <w:numPr>
          <w:ilvl w:val="0"/>
          <w:numId w:val="3"/>
        </w:numPr>
        <w:spacing w:before="120" w:after="0"/>
        <w:ind w:left="426" w:right="1162" w:hanging="425"/>
      </w:pPr>
      <w:r w:rsidRPr="4BD1D636">
        <w:t>Lunchraster, personalen på rummet löser varandra i första hand, om inte möjligt ta hjälp av personalen i korridoren. Informera koordinator.</w:t>
      </w:r>
      <w:r>
        <w:br/>
      </w:r>
      <w:r w:rsidRPr="4BD1D636">
        <w:t xml:space="preserve"> </w:t>
      </w:r>
      <w:r w:rsidRPr="001D7FD0">
        <w:rPr>
          <w:rFonts w:ascii="Arial" w:eastAsia="Arial" w:hAnsi="Arial" w:cs="Arial"/>
          <w:b/>
          <w:bCs/>
        </w:rPr>
        <w:t xml:space="preserve"> </w:t>
      </w:r>
    </w:p>
    <w:p w14:paraId="43D9AE6A" w14:textId="77777777" w:rsidR="00185C16" w:rsidRDefault="00185C16" w:rsidP="00185C16">
      <w:pPr>
        <w:spacing w:before="120"/>
        <w:ind w:left="426" w:right="1162"/>
        <w:rPr>
          <w:rFonts w:eastAsia="Arial"/>
          <w:b/>
          <w:bCs/>
        </w:rPr>
      </w:pPr>
    </w:p>
    <w:p w14:paraId="1104F652" w14:textId="77777777" w:rsidR="00185C16" w:rsidRPr="00510CC1" w:rsidRDefault="00185C16" w:rsidP="00185C16">
      <w:pPr>
        <w:spacing w:before="120"/>
        <w:ind w:left="426" w:right="1162"/>
      </w:pPr>
      <w:r w:rsidRPr="00510CC1">
        <w:rPr>
          <w:rFonts w:eastAsia="Arial"/>
          <w:b/>
          <w:bCs/>
        </w:rPr>
        <w:t>Kl.14.00</w:t>
      </w:r>
    </w:p>
    <w:p w14:paraId="066A6B27" w14:textId="77777777" w:rsidR="00185C16" w:rsidRDefault="00185C16" w:rsidP="00185C16">
      <w:pPr>
        <w:pStyle w:val="Liststycke"/>
        <w:numPr>
          <w:ilvl w:val="0"/>
          <w:numId w:val="6"/>
        </w:numPr>
        <w:spacing w:after="0"/>
        <w:ind w:left="568" w:right="1162" w:hanging="425"/>
      </w:pPr>
      <w:r w:rsidRPr="4BD1D636">
        <w:t>Överrapportering till eftermiddagspersonalen</w:t>
      </w:r>
    </w:p>
    <w:p w14:paraId="3B9D75F5" w14:textId="77777777" w:rsidR="00185C16" w:rsidRDefault="00185C16" w:rsidP="00185C16">
      <w:pPr>
        <w:pStyle w:val="Liststycke"/>
        <w:numPr>
          <w:ilvl w:val="0"/>
          <w:numId w:val="6"/>
        </w:numPr>
        <w:spacing w:after="0"/>
        <w:ind w:left="568" w:right="1162" w:hanging="425"/>
      </w:pPr>
      <w:r w:rsidRPr="4BD1D636">
        <w:t>Hjälp till vid mobilisering och undersökningar.</w:t>
      </w:r>
    </w:p>
    <w:p w14:paraId="22C31A16" w14:textId="77777777" w:rsidR="00185C16" w:rsidRDefault="00185C16" w:rsidP="00185C16">
      <w:pPr>
        <w:pStyle w:val="Liststycke"/>
        <w:numPr>
          <w:ilvl w:val="0"/>
          <w:numId w:val="6"/>
        </w:numPr>
        <w:spacing w:after="0"/>
        <w:ind w:left="568" w:right="1162" w:hanging="425"/>
      </w:pPr>
      <w:r w:rsidRPr="4BD1D636">
        <w:t>Städ av patientskölj. Töm sopor och hjälp om möjligt till att slänga dessa ute i soprummet.</w:t>
      </w:r>
    </w:p>
    <w:p w14:paraId="31CC8EEA" w14:textId="77777777" w:rsidR="00185C16" w:rsidRDefault="00185C16" w:rsidP="00185C16">
      <w:pPr>
        <w:pStyle w:val="Liststycke"/>
        <w:numPr>
          <w:ilvl w:val="0"/>
          <w:numId w:val="6"/>
        </w:numPr>
        <w:spacing w:after="0"/>
        <w:ind w:left="568" w:right="1162" w:hanging="425"/>
      </w:pPr>
      <w:r w:rsidRPr="4BD1D636">
        <w:t>Städpersonal städar golven.</w:t>
      </w:r>
    </w:p>
    <w:p w14:paraId="0F938772" w14:textId="77777777" w:rsidR="00185C16" w:rsidRDefault="00185C16" w:rsidP="00185C16">
      <w:pPr>
        <w:pStyle w:val="Liststycke"/>
        <w:numPr>
          <w:ilvl w:val="0"/>
          <w:numId w:val="6"/>
        </w:numPr>
        <w:spacing w:after="0"/>
        <w:ind w:left="568" w:right="1162" w:hanging="425"/>
      </w:pPr>
      <w:r w:rsidRPr="4BD1D636">
        <w:t xml:space="preserve">Fylla på skåp och närförrådsvagnen.  </w:t>
      </w:r>
    </w:p>
    <w:p w14:paraId="29BFCB20" w14:textId="77777777" w:rsidR="00185C16" w:rsidRDefault="00185C16" w:rsidP="00185C16">
      <w:pPr>
        <w:pStyle w:val="Liststycke"/>
        <w:numPr>
          <w:ilvl w:val="0"/>
          <w:numId w:val="6"/>
        </w:numPr>
        <w:spacing w:before="120" w:after="0"/>
        <w:ind w:left="568" w:right="1162" w:hanging="425"/>
      </w:pPr>
      <w:r w:rsidRPr="4BD1D636">
        <w:t xml:space="preserve">Tid för internutbildning, möten och utvecklingsarbeten </w:t>
      </w:r>
    </w:p>
    <w:p w14:paraId="3DE052A2" w14:textId="77777777" w:rsidR="00185C16" w:rsidRDefault="00185C16" w:rsidP="00185C16">
      <w:pPr>
        <w:pStyle w:val="Rubrik2"/>
        <w:ind w:left="0"/>
      </w:pPr>
      <w:r w:rsidRPr="4BD1D636">
        <w:rPr>
          <w:rFonts w:ascii="Calibri" w:eastAsia="Calibri" w:hAnsi="Calibri" w:cs="Calibri"/>
          <w:bCs w:val="0"/>
          <w:color w:val="000000" w:themeColor="text2"/>
          <w:szCs w:val="40"/>
        </w:rPr>
        <w:t>Undersköterska em: Salstelefon, jämnt nr</w:t>
      </w:r>
    </w:p>
    <w:p w14:paraId="61CED9AE" w14:textId="77777777" w:rsidR="00185C16" w:rsidRDefault="00185C16" w:rsidP="00185C16">
      <w:pPr>
        <w:ind w:left="0" w:right="1162"/>
      </w:pPr>
      <w:r w:rsidRPr="4BD1D636">
        <w:rPr>
          <w:b/>
          <w:bCs/>
        </w:rPr>
        <w:t>Kl. 13.45</w:t>
      </w:r>
    </w:p>
    <w:p w14:paraId="5781D754" w14:textId="77777777" w:rsidR="00185C16" w:rsidRDefault="00185C16" w:rsidP="00185C16">
      <w:pPr>
        <w:pStyle w:val="Liststycke"/>
        <w:numPr>
          <w:ilvl w:val="0"/>
          <w:numId w:val="9"/>
        </w:numPr>
        <w:spacing w:after="0"/>
        <w:ind w:left="360" w:right="1162"/>
      </w:pPr>
      <w:r w:rsidRPr="4BD1D636">
        <w:t>Samling med kort genomgång av väsentliga nyheter från koordinator och chef, kort patientrapport samt aktuell personalplacering.</w:t>
      </w:r>
    </w:p>
    <w:p w14:paraId="2B2E99AB" w14:textId="77777777" w:rsidR="00185C16" w:rsidRDefault="00185C16" w:rsidP="00185C16">
      <w:pPr>
        <w:pStyle w:val="Liststycke"/>
        <w:numPr>
          <w:ilvl w:val="0"/>
          <w:numId w:val="9"/>
        </w:numPr>
        <w:spacing w:after="0"/>
        <w:ind w:left="360" w:right="1161"/>
      </w:pPr>
      <w:r w:rsidRPr="4BD1D636">
        <w:t>Patientrapport enl SBAR av avgående dagpersonal i buren utanför. IVA-modul. Vid behov genomgång inne hos patienten. Möjlighet till erfarenhetsutbyte med varandra.</w:t>
      </w:r>
    </w:p>
    <w:p w14:paraId="35C9FB08" w14:textId="77777777" w:rsidR="00185C16" w:rsidRDefault="00185C16" w:rsidP="00185C16">
      <w:pPr>
        <w:pStyle w:val="Liststycke"/>
        <w:numPr>
          <w:ilvl w:val="0"/>
          <w:numId w:val="9"/>
        </w:numPr>
        <w:spacing w:after="0"/>
        <w:ind w:left="360" w:right="1161"/>
      </w:pPr>
      <w:r w:rsidRPr="4BD1D636">
        <w:t>Uppföljning av rondmålen och omvårdnadsmålen i CCC.</w:t>
      </w:r>
    </w:p>
    <w:p w14:paraId="20B02771" w14:textId="77777777" w:rsidR="00185C16" w:rsidRDefault="00185C16" w:rsidP="00185C16">
      <w:pPr>
        <w:pStyle w:val="Liststycke"/>
        <w:numPr>
          <w:ilvl w:val="0"/>
          <w:numId w:val="11"/>
        </w:numPr>
        <w:spacing w:after="0"/>
        <w:ind w:left="426" w:right="1162" w:hanging="426"/>
      </w:pPr>
      <w:r w:rsidRPr="4BD1D636">
        <w:t>Gemensam systematisk genomgång av patienten utifrån Ssk-kontrollen i CCC. Gör upp en plan inför arbetspasset.</w:t>
      </w:r>
    </w:p>
    <w:p w14:paraId="20E5E31C" w14:textId="77777777" w:rsidR="00185C16" w:rsidRDefault="00185C16" w:rsidP="00185C16">
      <w:pPr>
        <w:pStyle w:val="Liststycke"/>
        <w:numPr>
          <w:ilvl w:val="0"/>
          <w:numId w:val="9"/>
        </w:numPr>
        <w:spacing w:after="0"/>
        <w:ind w:left="360" w:right="1161"/>
      </w:pPr>
      <w:r w:rsidRPr="4BD1D636">
        <w:t>Mobilisering? Träningsprogram?</w:t>
      </w:r>
    </w:p>
    <w:p w14:paraId="2E466078" w14:textId="77777777" w:rsidR="00185C16" w:rsidRDefault="00185C16" w:rsidP="00185C16">
      <w:pPr>
        <w:pStyle w:val="Liststycke"/>
        <w:numPr>
          <w:ilvl w:val="0"/>
          <w:numId w:val="11"/>
        </w:numPr>
        <w:spacing w:after="0"/>
        <w:ind w:left="426" w:right="1162" w:hanging="426"/>
      </w:pPr>
      <w:r w:rsidRPr="4BD1D636">
        <w:t>Samordna med andra aktiviteter runt pat så att pat störs så lite som möjligt. Ta i första hand hjälp av ssk på rummet och om hon/han är upptagen, korridorpersonal.</w:t>
      </w:r>
    </w:p>
    <w:p w14:paraId="5CEFB761" w14:textId="77777777" w:rsidR="00185C16" w:rsidRDefault="00185C16" w:rsidP="00185C16">
      <w:pPr>
        <w:pStyle w:val="Liststycke"/>
        <w:numPr>
          <w:ilvl w:val="0"/>
          <w:numId w:val="2"/>
        </w:numPr>
        <w:spacing w:after="0"/>
        <w:ind w:left="426" w:right="1162" w:hanging="426"/>
      </w:pPr>
      <w:r w:rsidRPr="4BD1D636">
        <w:t>Raster, personalen på modulen löser varandra i första hand, om inte möjligt ta hjälp av personalen i korridoren. Informera koordinator.</w:t>
      </w:r>
    </w:p>
    <w:p w14:paraId="735AF1A1" w14:textId="77777777" w:rsidR="00185C16" w:rsidRDefault="00185C16" w:rsidP="00185C16">
      <w:pPr>
        <w:ind w:left="0" w:right="1162"/>
      </w:pPr>
      <w:r w:rsidRPr="4BD1D636">
        <w:rPr>
          <w:b/>
          <w:bCs/>
        </w:rPr>
        <w:t xml:space="preserve"> </w:t>
      </w:r>
    </w:p>
    <w:p w14:paraId="02F4B530" w14:textId="77777777" w:rsidR="00185C16" w:rsidRDefault="00185C16" w:rsidP="00185C16">
      <w:pPr>
        <w:ind w:left="0" w:right="1162"/>
      </w:pPr>
      <w:r w:rsidRPr="4BD1D636">
        <w:rPr>
          <w:b/>
          <w:bCs/>
        </w:rPr>
        <w:t>Kl. 18.00</w:t>
      </w:r>
    </w:p>
    <w:p w14:paraId="00D7A41F" w14:textId="77777777" w:rsidR="00185C16" w:rsidRDefault="00185C16" w:rsidP="00185C16">
      <w:pPr>
        <w:pStyle w:val="Liststycke"/>
        <w:numPr>
          <w:ilvl w:val="0"/>
          <w:numId w:val="11"/>
        </w:numPr>
        <w:spacing w:after="0"/>
        <w:ind w:left="426" w:right="1162" w:hanging="284"/>
      </w:pPr>
      <w:r w:rsidRPr="4BD1D636">
        <w:t>Tömma utfarter, såsom drän, stomier osv.</w:t>
      </w:r>
    </w:p>
    <w:p w14:paraId="6BBFD6C9" w14:textId="77777777" w:rsidR="00185C16" w:rsidRDefault="00185C16" w:rsidP="00185C16">
      <w:pPr>
        <w:pStyle w:val="Liststycke"/>
        <w:numPr>
          <w:ilvl w:val="0"/>
          <w:numId w:val="11"/>
        </w:numPr>
        <w:spacing w:after="0"/>
        <w:ind w:left="426" w:right="1162" w:hanging="284"/>
      </w:pPr>
      <w:r w:rsidRPr="4BD1D636">
        <w:t>Omvårdnad. Om dags för dusch gör med fördel detta på kvällen inför natten.</w:t>
      </w:r>
    </w:p>
    <w:p w14:paraId="399FBD39" w14:textId="77777777" w:rsidR="00185C16" w:rsidRDefault="00185C16" w:rsidP="00185C16">
      <w:pPr>
        <w:pStyle w:val="Liststycke"/>
        <w:numPr>
          <w:ilvl w:val="0"/>
          <w:numId w:val="11"/>
        </w:numPr>
        <w:spacing w:after="0"/>
        <w:ind w:left="426" w:right="1162" w:hanging="284"/>
      </w:pPr>
      <w:r w:rsidRPr="4BD1D636">
        <w:t xml:space="preserve">Uppföljning av rondmålen och omvårdnadsmålen i CCC. </w:t>
      </w:r>
    </w:p>
    <w:p w14:paraId="402B0335" w14:textId="77777777" w:rsidR="00185C16" w:rsidRDefault="00185C16" w:rsidP="00185C16">
      <w:pPr>
        <w:pStyle w:val="Liststycke"/>
        <w:numPr>
          <w:ilvl w:val="0"/>
          <w:numId w:val="11"/>
        </w:numPr>
        <w:spacing w:after="0"/>
        <w:ind w:left="426" w:right="1162" w:hanging="284"/>
      </w:pPr>
      <w:r w:rsidRPr="4BD1D636">
        <w:t xml:space="preserve">Tid för reflektion. </w:t>
      </w:r>
    </w:p>
    <w:p w14:paraId="4D26D761" w14:textId="77777777" w:rsidR="00185C16" w:rsidRDefault="00185C16" w:rsidP="00185C16">
      <w:pPr>
        <w:pStyle w:val="Liststycke"/>
        <w:numPr>
          <w:ilvl w:val="0"/>
          <w:numId w:val="11"/>
        </w:numPr>
        <w:spacing w:after="0"/>
        <w:ind w:left="426" w:right="1162" w:hanging="284"/>
      </w:pPr>
      <w:r w:rsidRPr="4BD1D636">
        <w:t>Dagbok och foto</w:t>
      </w:r>
    </w:p>
    <w:p w14:paraId="662176E2" w14:textId="77777777" w:rsidR="00185C16" w:rsidRDefault="00185C16" w:rsidP="00185C16">
      <w:pPr>
        <w:pStyle w:val="Liststycke"/>
        <w:numPr>
          <w:ilvl w:val="0"/>
          <w:numId w:val="11"/>
        </w:numPr>
        <w:spacing w:after="0"/>
        <w:ind w:left="426" w:right="1162" w:hanging="284"/>
      </w:pPr>
      <w:r w:rsidRPr="4BD1D636">
        <w:t>Töm sopor och hjälp om möjligt till att slänga dessa ute i soprummet.</w:t>
      </w:r>
    </w:p>
    <w:p w14:paraId="2CDAA35B" w14:textId="77777777" w:rsidR="00185C16" w:rsidRDefault="00185C16" w:rsidP="00185C16">
      <w:pPr>
        <w:pStyle w:val="Liststycke"/>
        <w:numPr>
          <w:ilvl w:val="0"/>
          <w:numId w:val="11"/>
        </w:numPr>
        <w:spacing w:after="0"/>
        <w:ind w:left="426" w:right="1162" w:hanging="284"/>
      </w:pPr>
      <w:r w:rsidRPr="4BD1D636">
        <w:t>Fylla på skåp och närförrådsvagn under kvällen</w:t>
      </w:r>
    </w:p>
    <w:p w14:paraId="5AB99912" w14:textId="77777777" w:rsidR="00185C16" w:rsidRDefault="00185C16" w:rsidP="00185C16">
      <w:pPr>
        <w:pStyle w:val="Liststycke"/>
        <w:numPr>
          <w:ilvl w:val="0"/>
          <w:numId w:val="11"/>
        </w:numPr>
        <w:spacing w:before="120" w:after="0"/>
        <w:ind w:left="426" w:right="1162" w:hanging="284"/>
      </w:pPr>
      <w:r w:rsidRPr="4BD1D636">
        <w:t xml:space="preserve">Överlämning till nattpersonalen. </w:t>
      </w:r>
    </w:p>
    <w:p w14:paraId="1D323E87" w14:textId="77777777" w:rsidR="00185C16" w:rsidRDefault="00185C16" w:rsidP="00185C16">
      <w:pPr>
        <w:pStyle w:val="Rubrik2"/>
        <w:ind w:left="0"/>
        <w:rPr>
          <w:rFonts w:ascii="Calibri" w:eastAsia="Calibri" w:hAnsi="Calibri" w:cs="Calibri"/>
          <w:bCs w:val="0"/>
          <w:color w:val="000000" w:themeColor="text2"/>
          <w:szCs w:val="40"/>
        </w:rPr>
      </w:pPr>
    </w:p>
    <w:p w14:paraId="2B95859B" w14:textId="77777777" w:rsidR="00185C16" w:rsidRDefault="00185C16" w:rsidP="00185C16">
      <w:pPr>
        <w:pStyle w:val="Rubrik2"/>
        <w:ind w:left="0"/>
      </w:pPr>
      <w:r w:rsidRPr="4BD1D636">
        <w:rPr>
          <w:rFonts w:ascii="Calibri" w:eastAsia="Calibri" w:hAnsi="Calibri" w:cs="Calibri"/>
          <w:bCs w:val="0"/>
          <w:color w:val="000000" w:themeColor="text2"/>
          <w:szCs w:val="40"/>
        </w:rPr>
        <w:t>Undersköterska natt: Salstelefon, jämnt nr</w:t>
      </w:r>
    </w:p>
    <w:p w14:paraId="22334681" w14:textId="77777777" w:rsidR="00185C16" w:rsidRDefault="00185C16" w:rsidP="00185C16">
      <w:pPr>
        <w:ind w:left="0" w:right="1162"/>
      </w:pPr>
      <w:r w:rsidRPr="4BD1D636">
        <w:rPr>
          <w:b/>
          <w:bCs/>
        </w:rPr>
        <w:t>Kl. 21.15</w:t>
      </w:r>
    </w:p>
    <w:p w14:paraId="2424895F" w14:textId="77777777" w:rsidR="00185C16" w:rsidRDefault="00185C16" w:rsidP="00185C16">
      <w:pPr>
        <w:pStyle w:val="Liststycke"/>
        <w:numPr>
          <w:ilvl w:val="0"/>
          <w:numId w:val="9"/>
        </w:numPr>
        <w:spacing w:after="0"/>
        <w:ind w:left="360" w:right="1162"/>
      </w:pPr>
      <w:r w:rsidRPr="4BD1D636">
        <w:t>Samling med kort genomgång av väsentliga nyheter från koordinator. Kort patientrapport samt aktuell personalplacering.</w:t>
      </w:r>
    </w:p>
    <w:p w14:paraId="28B6D86E" w14:textId="77777777" w:rsidR="00185C16" w:rsidRDefault="00185C16" w:rsidP="00185C16">
      <w:pPr>
        <w:pStyle w:val="Liststycke"/>
        <w:numPr>
          <w:ilvl w:val="0"/>
          <w:numId w:val="9"/>
        </w:numPr>
        <w:spacing w:after="0"/>
        <w:ind w:left="360" w:right="1162"/>
      </w:pPr>
      <w:r w:rsidRPr="4BD1D636">
        <w:t>Patientrapport enl SBAR av avgående kvällpersonal i buren utanför IVA-modul. Vid behov genomgång inne hos patienten. Möjlighet till erfarenhetsutbyte med varandra</w:t>
      </w:r>
    </w:p>
    <w:p w14:paraId="0999C26A" w14:textId="77777777" w:rsidR="00185C16" w:rsidRDefault="00185C16" w:rsidP="00185C16">
      <w:pPr>
        <w:pStyle w:val="Liststycke"/>
        <w:numPr>
          <w:ilvl w:val="0"/>
          <w:numId w:val="11"/>
        </w:numPr>
        <w:spacing w:after="0"/>
        <w:ind w:left="426" w:right="1162" w:hanging="426"/>
      </w:pPr>
      <w:r w:rsidRPr="4BD1D636">
        <w:t>Gemensam systematisk genomgång av patienten utifrån Ssk-kontrollen i CCC. Gör upp en plan inför arbetspasset.</w:t>
      </w:r>
    </w:p>
    <w:p w14:paraId="6AC416CD" w14:textId="77777777" w:rsidR="00185C16" w:rsidRDefault="00185C16" w:rsidP="00185C16">
      <w:pPr>
        <w:pStyle w:val="Liststycke"/>
        <w:numPr>
          <w:ilvl w:val="0"/>
          <w:numId w:val="1"/>
        </w:numPr>
        <w:spacing w:after="0"/>
        <w:ind w:left="426" w:right="1162" w:hanging="284"/>
      </w:pPr>
      <w:r w:rsidRPr="4BD1D636">
        <w:t xml:space="preserve">Samordna åtgärder så att patienten blir störd så lite som möjligt under natten. </w:t>
      </w:r>
    </w:p>
    <w:p w14:paraId="7FAB9C72" w14:textId="77777777" w:rsidR="00185C16" w:rsidRDefault="00185C16" w:rsidP="00185C16">
      <w:pPr>
        <w:pStyle w:val="Liststycke"/>
        <w:numPr>
          <w:ilvl w:val="0"/>
          <w:numId w:val="1"/>
        </w:numPr>
        <w:spacing w:after="0"/>
        <w:ind w:left="426" w:right="1162" w:hanging="284"/>
      </w:pPr>
      <w:r w:rsidRPr="4BD1D636">
        <w:t xml:space="preserve">Eventuellt hjälpa till att städa en patientskölj lördag och söndag. </w:t>
      </w:r>
      <w:r>
        <w:br/>
      </w:r>
    </w:p>
    <w:p w14:paraId="759DC9C8" w14:textId="77777777" w:rsidR="00185C16" w:rsidRPr="00510CC1" w:rsidRDefault="00185C16" w:rsidP="00185C16">
      <w:pPr>
        <w:spacing w:before="120"/>
        <w:ind w:left="0" w:right="1162"/>
      </w:pPr>
      <w:r w:rsidRPr="00510CC1">
        <w:rPr>
          <w:rFonts w:eastAsia="Arial"/>
          <w:b/>
          <w:bCs/>
        </w:rPr>
        <w:t>Kl. 05.45</w:t>
      </w:r>
    </w:p>
    <w:p w14:paraId="4152EDF9" w14:textId="77777777" w:rsidR="00185C16" w:rsidRDefault="00185C16" w:rsidP="00185C16">
      <w:pPr>
        <w:pStyle w:val="Liststycke"/>
        <w:numPr>
          <w:ilvl w:val="0"/>
          <w:numId w:val="11"/>
        </w:numPr>
        <w:spacing w:after="0"/>
        <w:ind w:left="426" w:right="1162" w:hanging="284"/>
      </w:pPr>
      <w:r w:rsidRPr="4BD1D636">
        <w:t>Före vätskedygnsbyte töm utfarter, såsom drän, stomier osv.</w:t>
      </w:r>
    </w:p>
    <w:p w14:paraId="25804E16" w14:textId="77777777" w:rsidR="00185C16" w:rsidRDefault="00185C16" w:rsidP="00185C16">
      <w:pPr>
        <w:pStyle w:val="Liststycke"/>
        <w:numPr>
          <w:ilvl w:val="0"/>
          <w:numId w:val="11"/>
        </w:numPr>
        <w:spacing w:after="0"/>
        <w:ind w:left="426" w:right="1162" w:hanging="284"/>
      </w:pPr>
      <w:r w:rsidRPr="4BD1D636">
        <w:t>Vikt</w:t>
      </w:r>
    </w:p>
    <w:p w14:paraId="464079A9" w14:textId="77777777" w:rsidR="00185C16" w:rsidRDefault="00185C16" w:rsidP="00185C16">
      <w:pPr>
        <w:pStyle w:val="Liststycke"/>
        <w:numPr>
          <w:ilvl w:val="0"/>
          <w:numId w:val="11"/>
        </w:numPr>
        <w:spacing w:after="0"/>
        <w:ind w:left="426" w:right="1162" w:hanging="284"/>
      </w:pPr>
      <w:r w:rsidRPr="4BD1D636">
        <w:t>Dagbok</w:t>
      </w:r>
    </w:p>
    <w:p w14:paraId="32880FCD" w14:textId="77777777" w:rsidR="00185C16" w:rsidRDefault="00185C16" w:rsidP="00185C16">
      <w:pPr>
        <w:pStyle w:val="Liststycke"/>
        <w:numPr>
          <w:ilvl w:val="0"/>
          <w:numId w:val="11"/>
        </w:numPr>
        <w:spacing w:after="0"/>
        <w:ind w:left="426" w:right="1162" w:hanging="284"/>
      </w:pPr>
      <w:r w:rsidRPr="4BD1D636">
        <w:t>Reflektion</w:t>
      </w:r>
    </w:p>
    <w:p w14:paraId="28D30949" w14:textId="77777777" w:rsidR="00185C16" w:rsidRDefault="00185C16" w:rsidP="00185C16">
      <w:pPr>
        <w:pStyle w:val="Liststycke"/>
        <w:numPr>
          <w:ilvl w:val="0"/>
          <w:numId w:val="11"/>
        </w:numPr>
        <w:spacing w:after="0"/>
        <w:ind w:left="426" w:right="1162" w:hanging="284"/>
      </w:pPr>
      <w:r w:rsidRPr="4BD1D636">
        <w:t>Fyll på skåp och närförrådsvagn under natten.</w:t>
      </w:r>
    </w:p>
    <w:p w14:paraId="4317F8E1" w14:textId="77777777" w:rsidR="00185C16" w:rsidRDefault="00185C16" w:rsidP="00185C16">
      <w:pPr>
        <w:pStyle w:val="Liststycke"/>
        <w:numPr>
          <w:ilvl w:val="0"/>
          <w:numId w:val="11"/>
        </w:numPr>
        <w:spacing w:after="0"/>
        <w:ind w:left="426" w:right="1162" w:hanging="284"/>
      </w:pPr>
      <w:r w:rsidRPr="4BD1D636">
        <w:t>Töm sopor och hjälp om möjligt till att slänga dessa ute i soprummet.</w:t>
      </w:r>
    </w:p>
    <w:p w14:paraId="09B3B4E5" w14:textId="77777777" w:rsidR="00185C16" w:rsidRDefault="00185C16" w:rsidP="00185C16">
      <w:pPr>
        <w:spacing w:before="120"/>
        <w:ind w:left="426" w:right="1162"/>
      </w:pPr>
      <w:r w:rsidRPr="4BD1D636">
        <w:t xml:space="preserve"> </w:t>
      </w:r>
    </w:p>
    <w:p w14:paraId="4E2F70E9" w14:textId="77777777" w:rsidR="00185C16" w:rsidRDefault="00185C16" w:rsidP="00185C16"/>
    <w:p w14:paraId="0D0B6B92" w14:textId="77777777" w:rsidR="00185C16" w:rsidRDefault="00185C16" w:rsidP="00185C16">
      <w:pPr>
        <w:spacing w:after="0"/>
      </w:pPr>
    </w:p>
    <w:p w14:paraId="0A2A7A1D" w14:textId="77777777" w:rsidR="00185C16" w:rsidRDefault="00185C16" w:rsidP="00185C16">
      <w:pPr>
        <w:spacing w:after="0" w:line="240" w:lineRule="auto"/>
        <w:ind w:left="0" w:right="0"/>
      </w:pPr>
    </w:p>
    <w:p w14:paraId="1A9B553F" w14:textId="77777777" w:rsidR="00185C16" w:rsidRPr="00953C98" w:rsidRDefault="00185C16" w:rsidP="00185C16"/>
    <w:p w14:paraId="21A33DCD" w14:textId="77777777" w:rsidR="006834AD" w:rsidRPr="00185C16" w:rsidRDefault="006834AD" w:rsidP="00185C16"/>
    <w:sectPr w:rsidR="006834AD" w:rsidRPr="00185C16" w:rsidSect="00185C1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EA057" w14:textId="77777777" w:rsidR="00244C00" w:rsidRDefault="00244C00">
      <w:r>
        <w:separator/>
      </w:r>
    </w:p>
  </w:endnote>
  <w:endnote w:type="continuationSeparator" w:id="0">
    <w:p w14:paraId="16D54260" w14:textId="77777777" w:rsidR="00244C00" w:rsidRDefault="00244C00">
      <w:r>
        <w:continuationSeparator/>
      </w:r>
    </w:p>
  </w:endnote>
  <w:endnote w:type="continuationNotice" w:id="1">
    <w:p w14:paraId="18236A11" w14:textId="77777777" w:rsidR="00244C00" w:rsidRDefault="00244C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CR B">
    <w:panose1 w:val="00000000000000000000"/>
    <w:charset w:val="00"/>
    <w:family w:val="modern"/>
    <w:notTrueType/>
    <w:pitch w:val="fixed"/>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Segoe UI"/>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C21D0" w14:textId="77777777" w:rsidR="00244C00" w:rsidRDefault="00244C00"/>
  </w:footnote>
  <w:footnote w:type="continuationSeparator" w:id="0">
    <w:p w14:paraId="66ACCB7F" w14:textId="77777777" w:rsidR="00244C00" w:rsidRDefault="00244C00">
      <w:r>
        <w:continuationSeparator/>
      </w:r>
    </w:p>
  </w:footnote>
  <w:footnote w:type="continuationNotice" w:id="1">
    <w:p w14:paraId="585DC9F8" w14:textId="77777777" w:rsidR="00244C00" w:rsidRDefault="00244C0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51E4FC2"/>
    <w:lvl w:ilvl="0">
      <w:start w:val="1"/>
      <w:numFmt w:val="bullet"/>
      <w:pStyle w:val="Strecklista"/>
      <w:lvlText w:val="-"/>
      <w:lvlJc w:val="left"/>
      <w:pPr>
        <w:tabs>
          <w:tab w:val="num" w:pos="473"/>
        </w:tabs>
        <w:ind w:left="473" w:hanging="360"/>
      </w:pPr>
      <w:rPr>
        <w:rFonts w:ascii="OCR B" w:hAnsi="OCR B" w:cs="OCR B" w:hint="default"/>
      </w:rPr>
    </w:lvl>
  </w:abstractNum>
  <w:abstractNum w:abstractNumId="1" w15:restartNumberingAfterBreak="0">
    <w:nsid w:val="FFFFFF88"/>
    <w:multiLevelType w:val="singleLevel"/>
    <w:tmpl w:val="D9ECBC78"/>
    <w:lvl w:ilvl="0">
      <w:start w:val="1"/>
      <w:numFmt w:val="decimal"/>
      <w:pStyle w:val="Numreradlista"/>
      <w:lvlText w:val="%1."/>
      <w:lvlJc w:val="left"/>
      <w:pPr>
        <w:tabs>
          <w:tab w:val="num" w:pos="360"/>
        </w:tabs>
        <w:ind w:left="360" w:hanging="360"/>
      </w:pPr>
    </w:lvl>
  </w:abstractNum>
  <w:abstractNum w:abstractNumId="2" w15:restartNumberingAfterBreak="0">
    <w:nsid w:val="03B1AB5E"/>
    <w:multiLevelType w:val="hybridMultilevel"/>
    <w:tmpl w:val="E68C1E4C"/>
    <w:lvl w:ilvl="0" w:tplc="C3E0E24C">
      <w:start w:val="1"/>
      <w:numFmt w:val="bullet"/>
      <w:lvlText w:val="·"/>
      <w:lvlJc w:val="left"/>
      <w:pPr>
        <w:ind w:left="720" w:hanging="360"/>
      </w:pPr>
      <w:rPr>
        <w:rFonts w:ascii="Symbol" w:hAnsi="Symbol" w:hint="default"/>
      </w:rPr>
    </w:lvl>
    <w:lvl w:ilvl="1" w:tplc="3C1C71F6">
      <w:start w:val="1"/>
      <w:numFmt w:val="bullet"/>
      <w:lvlText w:val="o"/>
      <w:lvlJc w:val="left"/>
      <w:pPr>
        <w:ind w:left="1440" w:hanging="360"/>
      </w:pPr>
      <w:rPr>
        <w:rFonts w:ascii="Courier New" w:hAnsi="Courier New" w:hint="default"/>
      </w:rPr>
    </w:lvl>
    <w:lvl w:ilvl="2" w:tplc="5F9EB1EC">
      <w:start w:val="1"/>
      <w:numFmt w:val="bullet"/>
      <w:lvlText w:val=""/>
      <w:lvlJc w:val="left"/>
      <w:pPr>
        <w:ind w:left="2160" w:hanging="360"/>
      </w:pPr>
      <w:rPr>
        <w:rFonts w:ascii="Wingdings" w:hAnsi="Wingdings" w:hint="default"/>
      </w:rPr>
    </w:lvl>
    <w:lvl w:ilvl="3" w:tplc="595A5F7A">
      <w:start w:val="1"/>
      <w:numFmt w:val="bullet"/>
      <w:lvlText w:val=""/>
      <w:lvlJc w:val="left"/>
      <w:pPr>
        <w:ind w:left="2880" w:hanging="360"/>
      </w:pPr>
      <w:rPr>
        <w:rFonts w:ascii="Symbol" w:hAnsi="Symbol" w:hint="default"/>
      </w:rPr>
    </w:lvl>
    <w:lvl w:ilvl="4" w:tplc="52DE7950">
      <w:start w:val="1"/>
      <w:numFmt w:val="bullet"/>
      <w:lvlText w:val="o"/>
      <w:lvlJc w:val="left"/>
      <w:pPr>
        <w:ind w:left="3600" w:hanging="360"/>
      </w:pPr>
      <w:rPr>
        <w:rFonts w:ascii="Courier New" w:hAnsi="Courier New" w:hint="default"/>
      </w:rPr>
    </w:lvl>
    <w:lvl w:ilvl="5" w:tplc="8C36927C">
      <w:start w:val="1"/>
      <w:numFmt w:val="bullet"/>
      <w:lvlText w:val=""/>
      <w:lvlJc w:val="left"/>
      <w:pPr>
        <w:ind w:left="4320" w:hanging="360"/>
      </w:pPr>
      <w:rPr>
        <w:rFonts w:ascii="Wingdings" w:hAnsi="Wingdings" w:hint="default"/>
      </w:rPr>
    </w:lvl>
    <w:lvl w:ilvl="6" w:tplc="37BA6112">
      <w:start w:val="1"/>
      <w:numFmt w:val="bullet"/>
      <w:lvlText w:val=""/>
      <w:lvlJc w:val="left"/>
      <w:pPr>
        <w:ind w:left="5040" w:hanging="360"/>
      </w:pPr>
      <w:rPr>
        <w:rFonts w:ascii="Symbol" w:hAnsi="Symbol" w:hint="default"/>
      </w:rPr>
    </w:lvl>
    <w:lvl w:ilvl="7" w:tplc="77C060E2">
      <w:start w:val="1"/>
      <w:numFmt w:val="bullet"/>
      <w:lvlText w:val="o"/>
      <w:lvlJc w:val="left"/>
      <w:pPr>
        <w:ind w:left="5760" w:hanging="360"/>
      </w:pPr>
      <w:rPr>
        <w:rFonts w:ascii="Courier New" w:hAnsi="Courier New" w:hint="default"/>
      </w:rPr>
    </w:lvl>
    <w:lvl w:ilvl="8" w:tplc="472CCA4E">
      <w:start w:val="1"/>
      <w:numFmt w:val="bullet"/>
      <w:lvlText w:val=""/>
      <w:lvlJc w:val="left"/>
      <w:pPr>
        <w:ind w:left="6480" w:hanging="360"/>
      </w:pPr>
      <w:rPr>
        <w:rFonts w:ascii="Wingdings" w:hAnsi="Wingdings" w:hint="default"/>
      </w:rPr>
    </w:lvl>
  </w:abstractNum>
  <w:abstractNum w:abstractNumId="3" w15:restartNumberingAfterBreak="0">
    <w:nsid w:val="0CF970E6"/>
    <w:multiLevelType w:val="hybridMultilevel"/>
    <w:tmpl w:val="0B1A5A2E"/>
    <w:lvl w:ilvl="0" w:tplc="FFFFFFFF">
      <w:start w:val="1"/>
      <w:numFmt w:val="bullet"/>
      <w:pStyle w:val="Punktlistaindrag"/>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D7D3EE"/>
    <w:multiLevelType w:val="hybridMultilevel"/>
    <w:tmpl w:val="E3CA445C"/>
    <w:lvl w:ilvl="0" w:tplc="F4308674">
      <w:start w:val="1"/>
      <w:numFmt w:val="bullet"/>
      <w:lvlText w:val="·"/>
      <w:lvlJc w:val="left"/>
      <w:pPr>
        <w:ind w:left="720" w:hanging="360"/>
      </w:pPr>
      <w:rPr>
        <w:rFonts w:ascii="Symbol" w:hAnsi="Symbol" w:hint="default"/>
      </w:rPr>
    </w:lvl>
    <w:lvl w:ilvl="1" w:tplc="826E2972">
      <w:start w:val="1"/>
      <w:numFmt w:val="bullet"/>
      <w:lvlText w:val="o"/>
      <w:lvlJc w:val="left"/>
      <w:pPr>
        <w:ind w:left="1440" w:hanging="360"/>
      </w:pPr>
      <w:rPr>
        <w:rFonts w:ascii="Courier New" w:hAnsi="Courier New" w:hint="default"/>
      </w:rPr>
    </w:lvl>
    <w:lvl w:ilvl="2" w:tplc="6376FE38">
      <w:start w:val="1"/>
      <w:numFmt w:val="bullet"/>
      <w:lvlText w:val=""/>
      <w:lvlJc w:val="left"/>
      <w:pPr>
        <w:ind w:left="2160" w:hanging="360"/>
      </w:pPr>
      <w:rPr>
        <w:rFonts w:ascii="Wingdings" w:hAnsi="Wingdings" w:hint="default"/>
      </w:rPr>
    </w:lvl>
    <w:lvl w:ilvl="3" w:tplc="706E874C">
      <w:start w:val="1"/>
      <w:numFmt w:val="bullet"/>
      <w:lvlText w:val=""/>
      <w:lvlJc w:val="left"/>
      <w:pPr>
        <w:ind w:left="2880" w:hanging="360"/>
      </w:pPr>
      <w:rPr>
        <w:rFonts w:ascii="Symbol" w:hAnsi="Symbol" w:hint="default"/>
      </w:rPr>
    </w:lvl>
    <w:lvl w:ilvl="4" w:tplc="D902E52E">
      <w:start w:val="1"/>
      <w:numFmt w:val="bullet"/>
      <w:lvlText w:val="o"/>
      <w:lvlJc w:val="left"/>
      <w:pPr>
        <w:ind w:left="3600" w:hanging="360"/>
      </w:pPr>
      <w:rPr>
        <w:rFonts w:ascii="Courier New" w:hAnsi="Courier New" w:hint="default"/>
      </w:rPr>
    </w:lvl>
    <w:lvl w:ilvl="5" w:tplc="D1B48944">
      <w:start w:val="1"/>
      <w:numFmt w:val="bullet"/>
      <w:lvlText w:val=""/>
      <w:lvlJc w:val="left"/>
      <w:pPr>
        <w:ind w:left="4320" w:hanging="360"/>
      </w:pPr>
      <w:rPr>
        <w:rFonts w:ascii="Wingdings" w:hAnsi="Wingdings" w:hint="default"/>
      </w:rPr>
    </w:lvl>
    <w:lvl w:ilvl="6" w:tplc="69D44178">
      <w:start w:val="1"/>
      <w:numFmt w:val="bullet"/>
      <w:lvlText w:val=""/>
      <w:lvlJc w:val="left"/>
      <w:pPr>
        <w:ind w:left="5040" w:hanging="360"/>
      </w:pPr>
      <w:rPr>
        <w:rFonts w:ascii="Symbol" w:hAnsi="Symbol" w:hint="default"/>
      </w:rPr>
    </w:lvl>
    <w:lvl w:ilvl="7" w:tplc="2012AFA0">
      <w:start w:val="1"/>
      <w:numFmt w:val="bullet"/>
      <w:lvlText w:val="o"/>
      <w:lvlJc w:val="left"/>
      <w:pPr>
        <w:ind w:left="5760" w:hanging="360"/>
      </w:pPr>
      <w:rPr>
        <w:rFonts w:ascii="Courier New" w:hAnsi="Courier New" w:hint="default"/>
      </w:rPr>
    </w:lvl>
    <w:lvl w:ilvl="8" w:tplc="2E2463AC">
      <w:start w:val="1"/>
      <w:numFmt w:val="bullet"/>
      <w:lvlText w:val=""/>
      <w:lvlJc w:val="left"/>
      <w:pPr>
        <w:ind w:left="6480" w:hanging="360"/>
      </w:pPr>
      <w:rPr>
        <w:rFonts w:ascii="Wingdings" w:hAnsi="Wingdings" w:hint="default"/>
      </w:rPr>
    </w:lvl>
  </w:abstractNum>
  <w:abstractNum w:abstractNumId="5"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DD72901"/>
    <w:multiLevelType w:val="hybridMultilevel"/>
    <w:tmpl w:val="AF14398A"/>
    <w:lvl w:ilvl="0" w:tplc="DEB081A4">
      <w:start w:val="1"/>
      <w:numFmt w:val="bullet"/>
      <w:lvlText w:val="·"/>
      <w:lvlJc w:val="left"/>
      <w:pPr>
        <w:ind w:left="720" w:hanging="360"/>
      </w:pPr>
      <w:rPr>
        <w:rFonts w:ascii="Symbol" w:hAnsi="Symbol" w:hint="default"/>
      </w:rPr>
    </w:lvl>
    <w:lvl w:ilvl="1" w:tplc="DC483084">
      <w:start w:val="1"/>
      <w:numFmt w:val="bullet"/>
      <w:lvlText w:val="o"/>
      <w:lvlJc w:val="left"/>
      <w:pPr>
        <w:ind w:left="1440" w:hanging="360"/>
      </w:pPr>
      <w:rPr>
        <w:rFonts w:ascii="Courier New" w:hAnsi="Courier New" w:hint="default"/>
      </w:rPr>
    </w:lvl>
    <w:lvl w:ilvl="2" w:tplc="96360A2A">
      <w:start w:val="1"/>
      <w:numFmt w:val="bullet"/>
      <w:lvlText w:val=""/>
      <w:lvlJc w:val="left"/>
      <w:pPr>
        <w:ind w:left="2160" w:hanging="360"/>
      </w:pPr>
      <w:rPr>
        <w:rFonts w:ascii="Wingdings" w:hAnsi="Wingdings" w:hint="default"/>
      </w:rPr>
    </w:lvl>
    <w:lvl w:ilvl="3" w:tplc="50CAA534">
      <w:start w:val="1"/>
      <w:numFmt w:val="bullet"/>
      <w:lvlText w:val=""/>
      <w:lvlJc w:val="left"/>
      <w:pPr>
        <w:ind w:left="2880" w:hanging="360"/>
      </w:pPr>
      <w:rPr>
        <w:rFonts w:ascii="Symbol" w:hAnsi="Symbol" w:hint="default"/>
      </w:rPr>
    </w:lvl>
    <w:lvl w:ilvl="4" w:tplc="480696D2">
      <w:start w:val="1"/>
      <w:numFmt w:val="bullet"/>
      <w:lvlText w:val="o"/>
      <w:lvlJc w:val="left"/>
      <w:pPr>
        <w:ind w:left="3600" w:hanging="360"/>
      </w:pPr>
      <w:rPr>
        <w:rFonts w:ascii="Courier New" w:hAnsi="Courier New" w:hint="default"/>
      </w:rPr>
    </w:lvl>
    <w:lvl w:ilvl="5" w:tplc="5A165FC6">
      <w:start w:val="1"/>
      <w:numFmt w:val="bullet"/>
      <w:lvlText w:val=""/>
      <w:lvlJc w:val="left"/>
      <w:pPr>
        <w:ind w:left="4320" w:hanging="360"/>
      </w:pPr>
      <w:rPr>
        <w:rFonts w:ascii="Wingdings" w:hAnsi="Wingdings" w:hint="default"/>
      </w:rPr>
    </w:lvl>
    <w:lvl w:ilvl="6" w:tplc="8DF6C1A0">
      <w:start w:val="1"/>
      <w:numFmt w:val="bullet"/>
      <w:lvlText w:val=""/>
      <w:lvlJc w:val="left"/>
      <w:pPr>
        <w:ind w:left="5040" w:hanging="360"/>
      </w:pPr>
      <w:rPr>
        <w:rFonts w:ascii="Symbol" w:hAnsi="Symbol" w:hint="default"/>
      </w:rPr>
    </w:lvl>
    <w:lvl w:ilvl="7" w:tplc="BF5CE0AE">
      <w:start w:val="1"/>
      <w:numFmt w:val="bullet"/>
      <w:lvlText w:val="o"/>
      <w:lvlJc w:val="left"/>
      <w:pPr>
        <w:ind w:left="5760" w:hanging="360"/>
      </w:pPr>
      <w:rPr>
        <w:rFonts w:ascii="Courier New" w:hAnsi="Courier New" w:hint="default"/>
      </w:rPr>
    </w:lvl>
    <w:lvl w:ilvl="8" w:tplc="1942833E">
      <w:start w:val="1"/>
      <w:numFmt w:val="bullet"/>
      <w:lvlText w:val=""/>
      <w:lvlJc w:val="left"/>
      <w:pPr>
        <w:ind w:left="6480" w:hanging="360"/>
      </w:pPr>
      <w:rPr>
        <w:rFonts w:ascii="Wingdings" w:hAnsi="Wingdings" w:hint="default"/>
      </w:rPr>
    </w:lvl>
  </w:abstractNum>
  <w:abstractNum w:abstractNumId="7" w15:restartNumberingAfterBreak="0">
    <w:nsid w:val="270BA1EC"/>
    <w:multiLevelType w:val="hybridMultilevel"/>
    <w:tmpl w:val="7B606F58"/>
    <w:lvl w:ilvl="0" w:tplc="ED6009E0">
      <w:start w:val="1"/>
      <w:numFmt w:val="bullet"/>
      <w:lvlText w:val="·"/>
      <w:lvlJc w:val="left"/>
      <w:pPr>
        <w:ind w:left="720" w:hanging="360"/>
      </w:pPr>
      <w:rPr>
        <w:rFonts w:ascii="Symbol" w:hAnsi="Symbol" w:hint="default"/>
      </w:rPr>
    </w:lvl>
    <w:lvl w:ilvl="1" w:tplc="43DA80B8">
      <w:start w:val="1"/>
      <w:numFmt w:val="bullet"/>
      <w:lvlText w:val="o"/>
      <w:lvlJc w:val="left"/>
      <w:pPr>
        <w:ind w:left="1440" w:hanging="360"/>
      </w:pPr>
      <w:rPr>
        <w:rFonts w:ascii="Courier New" w:hAnsi="Courier New" w:hint="default"/>
      </w:rPr>
    </w:lvl>
    <w:lvl w:ilvl="2" w:tplc="B2B8C9C4">
      <w:start w:val="1"/>
      <w:numFmt w:val="bullet"/>
      <w:lvlText w:val=""/>
      <w:lvlJc w:val="left"/>
      <w:pPr>
        <w:ind w:left="2160" w:hanging="360"/>
      </w:pPr>
      <w:rPr>
        <w:rFonts w:ascii="Wingdings" w:hAnsi="Wingdings" w:hint="default"/>
      </w:rPr>
    </w:lvl>
    <w:lvl w:ilvl="3" w:tplc="066838CC">
      <w:start w:val="1"/>
      <w:numFmt w:val="bullet"/>
      <w:lvlText w:val=""/>
      <w:lvlJc w:val="left"/>
      <w:pPr>
        <w:ind w:left="2880" w:hanging="360"/>
      </w:pPr>
      <w:rPr>
        <w:rFonts w:ascii="Symbol" w:hAnsi="Symbol" w:hint="default"/>
      </w:rPr>
    </w:lvl>
    <w:lvl w:ilvl="4" w:tplc="3B16396E">
      <w:start w:val="1"/>
      <w:numFmt w:val="bullet"/>
      <w:lvlText w:val="o"/>
      <w:lvlJc w:val="left"/>
      <w:pPr>
        <w:ind w:left="3600" w:hanging="360"/>
      </w:pPr>
      <w:rPr>
        <w:rFonts w:ascii="Courier New" w:hAnsi="Courier New" w:hint="default"/>
      </w:rPr>
    </w:lvl>
    <w:lvl w:ilvl="5" w:tplc="BF664C68">
      <w:start w:val="1"/>
      <w:numFmt w:val="bullet"/>
      <w:lvlText w:val=""/>
      <w:lvlJc w:val="left"/>
      <w:pPr>
        <w:ind w:left="4320" w:hanging="360"/>
      </w:pPr>
      <w:rPr>
        <w:rFonts w:ascii="Wingdings" w:hAnsi="Wingdings" w:hint="default"/>
      </w:rPr>
    </w:lvl>
    <w:lvl w:ilvl="6" w:tplc="A2D8CE78">
      <w:start w:val="1"/>
      <w:numFmt w:val="bullet"/>
      <w:lvlText w:val=""/>
      <w:lvlJc w:val="left"/>
      <w:pPr>
        <w:ind w:left="5040" w:hanging="360"/>
      </w:pPr>
      <w:rPr>
        <w:rFonts w:ascii="Symbol" w:hAnsi="Symbol" w:hint="default"/>
      </w:rPr>
    </w:lvl>
    <w:lvl w:ilvl="7" w:tplc="7A4C20D2">
      <w:start w:val="1"/>
      <w:numFmt w:val="bullet"/>
      <w:lvlText w:val="o"/>
      <w:lvlJc w:val="left"/>
      <w:pPr>
        <w:ind w:left="5760" w:hanging="360"/>
      </w:pPr>
      <w:rPr>
        <w:rFonts w:ascii="Courier New" w:hAnsi="Courier New" w:hint="default"/>
      </w:rPr>
    </w:lvl>
    <w:lvl w:ilvl="8" w:tplc="819E1848">
      <w:start w:val="1"/>
      <w:numFmt w:val="bullet"/>
      <w:lvlText w:val=""/>
      <w:lvlJc w:val="left"/>
      <w:pPr>
        <w:ind w:left="6480" w:hanging="360"/>
      </w:pPr>
      <w:rPr>
        <w:rFonts w:ascii="Wingdings" w:hAnsi="Wingdings" w:hint="default"/>
      </w:rPr>
    </w:lvl>
  </w:abstractNum>
  <w:abstractNum w:abstractNumId="8" w15:restartNumberingAfterBreak="0">
    <w:nsid w:val="2C02F5F0"/>
    <w:multiLevelType w:val="hybridMultilevel"/>
    <w:tmpl w:val="F1841882"/>
    <w:lvl w:ilvl="0" w:tplc="81644ECA">
      <w:start w:val="1"/>
      <w:numFmt w:val="bullet"/>
      <w:lvlText w:val="·"/>
      <w:lvlJc w:val="left"/>
      <w:pPr>
        <w:ind w:left="720" w:hanging="360"/>
      </w:pPr>
      <w:rPr>
        <w:rFonts w:ascii="Symbol" w:hAnsi="Symbol" w:hint="default"/>
      </w:rPr>
    </w:lvl>
    <w:lvl w:ilvl="1" w:tplc="013251E6">
      <w:start w:val="1"/>
      <w:numFmt w:val="bullet"/>
      <w:lvlText w:val="o"/>
      <w:lvlJc w:val="left"/>
      <w:pPr>
        <w:ind w:left="1440" w:hanging="360"/>
      </w:pPr>
      <w:rPr>
        <w:rFonts w:ascii="Courier New" w:hAnsi="Courier New" w:hint="default"/>
      </w:rPr>
    </w:lvl>
    <w:lvl w:ilvl="2" w:tplc="549C6966">
      <w:start w:val="1"/>
      <w:numFmt w:val="bullet"/>
      <w:lvlText w:val=""/>
      <w:lvlJc w:val="left"/>
      <w:pPr>
        <w:ind w:left="2160" w:hanging="360"/>
      </w:pPr>
      <w:rPr>
        <w:rFonts w:ascii="Wingdings" w:hAnsi="Wingdings" w:hint="default"/>
      </w:rPr>
    </w:lvl>
    <w:lvl w:ilvl="3" w:tplc="C71E6754">
      <w:start w:val="1"/>
      <w:numFmt w:val="bullet"/>
      <w:lvlText w:val=""/>
      <w:lvlJc w:val="left"/>
      <w:pPr>
        <w:ind w:left="2880" w:hanging="360"/>
      </w:pPr>
      <w:rPr>
        <w:rFonts w:ascii="Symbol" w:hAnsi="Symbol" w:hint="default"/>
      </w:rPr>
    </w:lvl>
    <w:lvl w:ilvl="4" w:tplc="992E29E6">
      <w:start w:val="1"/>
      <w:numFmt w:val="bullet"/>
      <w:lvlText w:val="o"/>
      <w:lvlJc w:val="left"/>
      <w:pPr>
        <w:ind w:left="3600" w:hanging="360"/>
      </w:pPr>
      <w:rPr>
        <w:rFonts w:ascii="Courier New" w:hAnsi="Courier New" w:hint="default"/>
      </w:rPr>
    </w:lvl>
    <w:lvl w:ilvl="5" w:tplc="A6C085D6">
      <w:start w:val="1"/>
      <w:numFmt w:val="bullet"/>
      <w:lvlText w:val=""/>
      <w:lvlJc w:val="left"/>
      <w:pPr>
        <w:ind w:left="4320" w:hanging="360"/>
      </w:pPr>
      <w:rPr>
        <w:rFonts w:ascii="Wingdings" w:hAnsi="Wingdings" w:hint="default"/>
      </w:rPr>
    </w:lvl>
    <w:lvl w:ilvl="6" w:tplc="0298E0E2">
      <w:start w:val="1"/>
      <w:numFmt w:val="bullet"/>
      <w:lvlText w:val=""/>
      <w:lvlJc w:val="left"/>
      <w:pPr>
        <w:ind w:left="5040" w:hanging="360"/>
      </w:pPr>
      <w:rPr>
        <w:rFonts w:ascii="Symbol" w:hAnsi="Symbol" w:hint="default"/>
      </w:rPr>
    </w:lvl>
    <w:lvl w:ilvl="7" w:tplc="F8EE71EC">
      <w:start w:val="1"/>
      <w:numFmt w:val="bullet"/>
      <w:lvlText w:val="o"/>
      <w:lvlJc w:val="left"/>
      <w:pPr>
        <w:ind w:left="5760" w:hanging="360"/>
      </w:pPr>
      <w:rPr>
        <w:rFonts w:ascii="Courier New" w:hAnsi="Courier New" w:hint="default"/>
      </w:rPr>
    </w:lvl>
    <w:lvl w:ilvl="8" w:tplc="E3746F62">
      <w:start w:val="1"/>
      <w:numFmt w:val="bullet"/>
      <w:lvlText w:val=""/>
      <w:lvlJc w:val="left"/>
      <w:pPr>
        <w:ind w:left="6480" w:hanging="360"/>
      </w:pPr>
      <w:rPr>
        <w:rFonts w:ascii="Wingdings" w:hAnsi="Wingdings" w:hint="default"/>
      </w:rPr>
    </w:lvl>
  </w:abstractNum>
  <w:abstractNum w:abstractNumId="9" w15:restartNumberingAfterBreak="0">
    <w:nsid w:val="2C71459E"/>
    <w:multiLevelType w:val="hybridMultilevel"/>
    <w:tmpl w:val="EA58C6BC"/>
    <w:lvl w:ilvl="0" w:tplc="D4543AE4">
      <w:start w:val="1"/>
      <w:numFmt w:val="bullet"/>
      <w:lvlText w:val="·"/>
      <w:lvlJc w:val="left"/>
      <w:pPr>
        <w:ind w:left="720" w:hanging="360"/>
      </w:pPr>
      <w:rPr>
        <w:rFonts w:ascii="Symbol" w:hAnsi="Symbol" w:hint="default"/>
      </w:rPr>
    </w:lvl>
    <w:lvl w:ilvl="1" w:tplc="B34E664A">
      <w:start w:val="1"/>
      <w:numFmt w:val="bullet"/>
      <w:lvlText w:val="o"/>
      <w:lvlJc w:val="left"/>
      <w:pPr>
        <w:ind w:left="1440" w:hanging="360"/>
      </w:pPr>
      <w:rPr>
        <w:rFonts w:ascii="Courier New" w:hAnsi="Courier New" w:hint="default"/>
      </w:rPr>
    </w:lvl>
    <w:lvl w:ilvl="2" w:tplc="A34E8BDC">
      <w:start w:val="1"/>
      <w:numFmt w:val="bullet"/>
      <w:lvlText w:val=""/>
      <w:lvlJc w:val="left"/>
      <w:pPr>
        <w:ind w:left="2160" w:hanging="360"/>
      </w:pPr>
      <w:rPr>
        <w:rFonts w:ascii="Wingdings" w:hAnsi="Wingdings" w:hint="default"/>
      </w:rPr>
    </w:lvl>
    <w:lvl w:ilvl="3" w:tplc="DA4C188C">
      <w:start w:val="1"/>
      <w:numFmt w:val="bullet"/>
      <w:lvlText w:val=""/>
      <w:lvlJc w:val="left"/>
      <w:pPr>
        <w:ind w:left="2880" w:hanging="360"/>
      </w:pPr>
      <w:rPr>
        <w:rFonts w:ascii="Symbol" w:hAnsi="Symbol" w:hint="default"/>
      </w:rPr>
    </w:lvl>
    <w:lvl w:ilvl="4" w:tplc="0EAA10B6">
      <w:start w:val="1"/>
      <w:numFmt w:val="bullet"/>
      <w:lvlText w:val="o"/>
      <w:lvlJc w:val="left"/>
      <w:pPr>
        <w:ind w:left="3600" w:hanging="360"/>
      </w:pPr>
      <w:rPr>
        <w:rFonts w:ascii="Courier New" w:hAnsi="Courier New" w:hint="default"/>
      </w:rPr>
    </w:lvl>
    <w:lvl w:ilvl="5" w:tplc="87B804E8">
      <w:start w:val="1"/>
      <w:numFmt w:val="bullet"/>
      <w:lvlText w:val=""/>
      <w:lvlJc w:val="left"/>
      <w:pPr>
        <w:ind w:left="4320" w:hanging="360"/>
      </w:pPr>
      <w:rPr>
        <w:rFonts w:ascii="Wingdings" w:hAnsi="Wingdings" w:hint="default"/>
      </w:rPr>
    </w:lvl>
    <w:lvl w:ilvl="6" w:tplc="9AF6390C">
      <w:start w:val="1"/>
      <w:numFmt w:val="bullet"/>
      <w:lvlText w:val=""/>
      <w:lvlJc w:val="left"/>
      <w:pPr>
        <w:ind w:left="5040" w:hanging="360"/>
      </w:pPr>
      <w:rPr>
        <w:rFonts w:ascii="Symbol" w:hAnsi="Symbol" w:hint="default"/>
      </w:rPr>
    </w:lvl>
    <w:lvl w:ilvl="7" w:tplc="FE48C9B4">
      <w:start w:val="1"/>
      <w:numFmt w:val="bullet"/>
      <w:lvlText w:val="o"/>
      <w:lvlJc w:val="left"/>
      <w:pPr>
        <w:ind w:left="5760" w:hanging="360"/>
      </w:pPr>
      <w:rPr>
        <w:rFonts w:ascii="Courier New" w:hAnsi="Courier New" w:hint="default"/>
      </w:rPr>
    </w:lvl>
    <w:lvl w:ilvl="8" w:tplc="7842E91E">
      <w:start w:val="1"/>
      <w:numFmt w:val="bullet"/>
      <w:lvlText w:val=""/>
      <w:lvlJc w:val="left"/>
      <w:pPr>
        <w:ind w:left="6480" w:hanging="360"/>
      </w:pPr>
      <w:rPr>
        <w:rFonts w:ascii="Wingdings" w:hAnsi="Wingdings" w:hint="default"/>
      </w:rPr>
    </w:lvl>
  </w:abstractNum>
  <w:abstractNum w:abstractNumId="10" w15:restartNumberingAfterBreak="0">
    <w:nsid w:val="364E5B38"/>
    <w:multiLevelType w:val="hybridMultilevel"/>
    <w:tmpl w:val="79006F2C"/>
    <w:lvl w:ilvl="0" w:tplc="4694189E">
      <w:start w:val="1"/>
      <w:numFmt w:val="bullet"/>
      <w:lvlText w:val="·"/>
      <w:lvlJc w:val="left"/>
      <w:pPr>
        <w:ind w:left="720" w:hanging="360"/>
      </w:pPr>
      <w:rPr>
        <w:rFonts w:ascii="Symbol" w:hAnsi="Symbol" w:hint="default"/>
      </w:rPr>
    </w:lvl>
    <w:lvl w:ilvl="1" w:tplc="B5F28064">
      <w:start w:val="1"/>
      <w:numFmt w:val="bullet"/>
      <w:lvlText w:val="o"/>
      <w:lvlJc w:val="left"/>
      <w:pPr>
        <w:ind w:left="1440" w:hanging="360"/>
      </w:pPr>
      <w:rPr>
        <w:rFonts w:ascii="Courier New" w:hAnsi="Courier New" w:hint="default"/>
      </w:rPr>
    </w:lvl>
    <w:lvl w:ilvl="2" w:tplc="E6D2C9FC">
      <w:start w:val="1"/>
      <w:numFmt w:val="bullet"/>
      <w:lvlText w:val=""/>
      <w:lvlJc w:val="left"/>
      <w:pPr>
        <w:ind w:left="2160" w:hanging="360"/>
      </w:pPr>
      <w:rPr>
        <w:rFonts w:ascii="Wingdings" w:hAnsi="Wingdings" w:hint="default"/>
      </w:rPr>
    </w:lvl>
    <w:lvl w:ilvl="3" w:tplc="870C3BEC">
      <w:start w:val="1"/>
      <w:numFmt w:val="bullet"/>
      <w:lvlText w:val=""/>
      <w:lvlJc w:val="left"/>
      <w:pPr>
        <w:ind w:left="2880" w:hanging="360"/>
      </w:pPr>
      <w:rPr>
        <w:rFonts w:ascii="Symbol" w:hAnsi="Symbol" w:hint="default"/>
      </w:rPr>
    </w:lvl>
    <w:lvl w:ilvl="4" w:tplc="491053D8">
      <w:start w:val="1"/>
      <w:numFmt w:val="bullet"/>
      <w:lvlText w:val="o"/>
      <w:lvlJc w:val="left"/>
      <w:pPr>
        <w:ind w:left="3600" w:hanging="360"/>
      </w:pPr>
      <w:rPr>
        <w:rFonts w:ascii="Courier New" w:hAnsi="Courier New" w:hint="default"/>
      </w:rPr>
    </w:lvl>
    <w:lvl w:ilvl="5" w:tplc="F4BC74BE">
      <w:start w:val="1"/>
      <w:numFmt w:val="bullet"/>
      <w:lvlText w:val=""/>
      <w:lvlJc w:val="left"/>
      <w:pPr>
        <w:ind w:left="4320" w:hanging="360"/>
      </w:pPr>
      <w:rPr>
        <w:rFonts w:ascii="Wingdings" w:hAnsi="Wingdings" w:hint="default"/>
      </w:rPr>
    </w:lvl>
    <w:lvl w:ilvl="6" w:tplc="219821DC">
      <w:start w:val="1"/>
      <w:numFmt w:val="bullet"/>
      <w:lvlText w:val=""/>
      <w:lvlJc w:val="left"/>
      <w:pPr>
        <w:ind w:left="5040" w:hanging="360"/>
      </w:pPr>
      <w:rPr>
        <w:rFonts w:ascii="Symbol" w:hAnsi="Symbol" w:hint="default"/>
      </w:rPr>
    </w:lvl>
    <w:lvl w:ilvl="7" w:tplc="441095E4">
      <w:start w:val="1"/>
      <w:numFmt w:val="bullet"/>
      <w:lvlText w:val="o"/>
      <w:lvlJc w:val="left"/>
      <w:pPr>
        <w:ind w:left="5760" w:hanging="360"/>
      </w:pPr>
      <w:rPr>
        <w:rFonts w:ascii="Courier New" w:hAnsi="Courier New" w:hint="default"/>
      </w:rPr>
    </w:lvl>
    <w:lvl w:ilvl="8" w:tplc="F2FAF356">
      <w:start w:val="1"/>
      <w:numFmt w:val="bullet"/>
      <w:lvlText w:val=""/>
      <w:lvlJc w:val="left"/>
      <w:pPr>
        <w:ind w:left="6480" w:hanging="360"/>
      </w:pPr>
      <w:rPr>
        <w:rFonts w:ascii="Wingdings" w:hAnsi="Wingdings" w:hint="default"/>
      </w:rPr>
    </w:lvl>
  </w:abstractNum>
  <w:abstractNum w:abstractNumId="11" w15:restartNumberingAfterBreak="0">
    <w:nsid w:val="37987280"/>
    <w:multiLevelType w:val="hybridMultilevel"/>
    <w:tmpl w:val="095A21A8"/>
    <w:lvl w:ilvl="0" w:tplc="9A842330">
      <w:start w:val="1"/>
      <w:numFmt w:val="bullet"/>
      <w:lvlText w:val="·"/>
      <w:lvlJc w:val="left"/>
      <w:pPr>
        <w:ind w:left="720" w:hanging="360"/>
      </w:pPr>
      <w:rPr>
        <w:rFonts w:ascii="Symbol" w:hAnsi="Symbol" w:hint="default"/>
      </w:rPr>
    </w:lvl>
    <w:lvl w:ilvl="1" w:tplc="694C21CE">
      <w:start w:val="1"/>
      <w:numFmt w:val="bullet"/>
      <w:lvlText w:val="o"/>
      <w:lvlJc w:val="left"/>
      <w:pPr>
        <w:ind w:left="1440" w:hanging="360"/>
      </w:pPr>
      <w:rPr>
        <w:rFonts w:ascii="Courier New" w:hAnsi="Courier New" w:hint="default"/>
      </w:rPr>
    </w:lvl>
    <w:lvl w:ilvl="2" w:tplc="5B8A4DF4">
      <w:start w:val="1"/>
      <w:numFmt w:val="bullet"/>
      <w:lvlText w:val=""/>
      <w:lvlJc w:val="left"/>
      <w:pPr>
        <w:ind w:left="2160" w:hanging="360"/>
      </w:pPr>
      <w:rPr>
        <w:rFonts w:ascii="Wingdings" w:hAnsi="Wingdings" w:hint="default"/>
      </w:rPr>
    </w:lvl>
    <w:lvl w:ilvl="3" w:tplc="DA382D12">
      <w:start w:val="1"/>
      <w:numFmt w:val="bullet"/>
      <w:lvlText w:val=""/>
      <w:lvlJc w:val="left"/>
      <w:pPr>
        <w:ind w:left="2880" w:hanging="360"/>
      </w:pPr>
      <w:rPr>
        <w:rFonts w:ascii="Symbol" w:hAnsi="Symbol" w:hint="default"/>
      </w:rPr>
    </w:lvl>
    <w:lvl w:ilvl="4" w:tplc="9B1856A6">
      <w:start w:val="1"/>
      <w:numFmt w:val="bullet"/>
      <w:lvlText w:val="o"/>
      <w:lvlJc w:val="left"/>
      <w:pPr>
        <w:ind w:left="3600" w:hanging="360"/>
      </w:pPr>
      <w:rPr>
        <w:rFonts w:ascii="Courier New" w:hAnsi="Courier New" w:hint="default"/>
      </w:rPr>
    </w:lvl>
    <w:lvl w:ilvl="5" w:tplc="7602C7C6">
      <w:start w:val="1"/>
      <w:numFmt w:val="bullet"/>
      <w:lvlText w:val=""/>
      <w:lvlJc w:val="left"/>
      <w:pPr>
        <w:ind w:left="4320" w:hanging="360"/>
      </w:pPr>
      <w:rPr>
        <w:rFonts w:ascii="Wingdings" w:hAnsi="Wingdings" w:hint="default"/>
      </w:rPr>
    </w:lvl>
    <w:lvl w:ilvl="6" w:tplc="9014D768">
      <w:start w:val="1"/>
      <w:numFmt w:val="bullet"/>
      <w:lvlText w:val=""/>
      <w:lvlJc w:val="left"/>
      <w:pPr>
        <w:ind w:left="5040" w:hanging="360"/>
      </w:pPr>
      <w:rPr>
        <w:rFonts w:ascii="Symbol" w:hAnsi="Symbol" w:hint="default"/>
      </w:rPr>
    </w:lvl>
    <w:lvl w:ilvl="7" w:tplc="27FE8BF2">
      <w:start w:val="1"/>
      <w:numFmt w:val="bullet"/>
      <w:lvlText w:val="o"/>
      <w:lvlJc w:val="left"/>
      <w:pPr>
        <w:ind w:left="5760" w:hanging="360"/>
      </w:pPr>
      <w:rPr>
        <w:rFonts w:ascii="Courier New" w:hAnsi="Courier New" w:hint="default"/>
      </w:rPr>
    </w:lvl>
    <w:lvl w:ilvl="8" w:tplc="24C64428">
      <w:start w:val="1"/>
      <w:numFmt w:val="bullet"/>
      <w:lvlText w:val=""/>
      <w:lvlJc w:val="left"/>
      <w:pPr>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3DF45711"/>
    <w:multiLevelType w:val="hybridMultilevel"/>
    <w:tmpl w:val="3E5E15A4"/>
    <w:lvl w:ilvl="0" w:tplc="8B82652A">
      <w:start w:val="1"/>
      <w:numFmt w:val="bullet"/>
      <w:lvlText w:val="o"/>
      <w:lvlJc w:val="left"/>
      <w:pPr>
        <w:ind w:left="720" w:hanging="360"/>
      </w:pPr>
      <w:rPr>
        <w:rFonts w:ascii="&quot;Courier New&quot;" w:hAnsi="&quot;Courier New&quot;" w:hint="default"/>
      </w:rPr>
    </w:lvl>
    <w:lvl w:ilvl="1" w:tplc="65862666">
      <w:start w:val="1"/>
      <w:numFmt w:val="bullet"/>
      <w:lvlText w:val="o"/>
      <w:lvlJc w:val="left"/>
      <w:pPr>
        <w:ind w:left="1440" w:hanging="360"/>
      </w:pPr>
      <w:rPr>
        <w:rFonts w:ascii="Courier New" w:hAnsi="Courier New" w:hint="default"/>
      </w:rPr>
    </w:lvl>
    <w:lvl w:ilvl="2" w:tplc="859AD78A">
      <w:start w:val="1"/>
      <w:numFmt w:val="bullet"/>
      <w:lvlText w:val=""/>
      <w:lvlJc w:val="left"/>
      <w:pPr>
        <w:ind w:left="2160" w:hanging="360"/>
      </w:pPr>
      <w:rPr>
        <w:rFonts w:ascii="Wingdings" w:hAnsi="Wingdings" w:hint="default"/>
      </w:rPr>
    </w:lvl>
    <w:lvl w:ilvl="3" w:tplc="63CCE32E">
      <w:start w:val="1"/>
      <w:numFmt w:val="bullet"/>
      <w:lvlText w:val=""/>
      <w:lvlJc w:val="left"/>
      <w:pPr>
        <w:ind w:left="2880" w:hanging="360"/>
      </w:pPr>
      <w:rPr>
        <w:rFonts w:ascii="Symbol" w:hAnsi="Symbol" w:hint="default"/>
      </w:rPr>
    </w:lvl>
    <w:lvl w:ilvl="4" w:tplc="D832A2F2">
      <w:start w:val="1"/>
      <w:numFmt w:val="bullet"/>
      <w:lvlText w:val="o"/>
      <w:lvlJc w:val="left"/>
      <w:pPr>
        <w:ind w:left="3600" w:hanging="360"/>
      </w:pPr>
      <w:rPr>
        <w:rFonts w:ascii="Courier New" w:hAnsi="Courier New" w:hint="default"/>
      </w:rPr>
    </w:lvl>
    <w:lvl w:ilvl="5" w:tplc="A6A0B0DA">
      <w:start w:val="1"/>
      <w:numFmt w:val="bullet"/>
      <w:lvlText w:val=""/>
      <w:lvlJc w:val="left"/>
      <w:pPr>
        <w:ind w:left="4320" w:hanging="360"/>
      </w:pPr>
      <w:rPr>
        <w:rFonts w:ascii="Wingdings" w:hAnsi="Wingdings" w:hint="default"/>
      </w:rPr>
    </w:lvl>
    <w:lvl w:ilvl="6" w:tplc="0EA2B248">
      <w:start w:val="1"/>
      <w:numFmt w:val="bullet"/>
      <w:lvlText w:val=""/>
      <w:lvlJc w:val="left"/>
      <w:pPr>
        <w:ind w:left="5040" w:hanging="360"/>
      </w:pPr>
      <w:rPr>
        <w:rFonts w:ascii="Symbol" w:hAnsi="Symbol" w:hint="default"/>
      </w:rPr>
    </w:lvl>
    <w:lvl w:ilvl="7" w:tplc="ECE81612">
      <w:start w:val="1"/>
      <w:numFmt w:val="bullet"/>
      <w:lvlText w:val="o"/>
      <w:lvlJc w:val="left"/>
      <w:pPr>
        <w:ind w:left="5760" w:hanging="360"/>
      </w:pPr>
      <w:rPr>
        <w:rFonts w:ascii="Courier New" w:hAnsi="Courier New" w:hint="default"/>
      </w:rPr>
    </w:lvl>
    <w:lvl w:ilvl="8" w:tplc="0C8E1E56">
      <w:start w:val="1"/>
      <w:numFmt w:val="bullet"/>
      <w:lvlText w:val=""/>
      <w:lvlJc w:val="left"/>
      <w:pPr>
        <w:ind w:left="6480" w:hanging="360"/>
      </w:pPr>
      <w:rPr>
        <w:rFonts w:ascii="Wingdings" w:hAnsi="Wingdings" w:hint="default"/>
      </w:rPr>
    </w:lvl>
  </w:abstractNum>
  <w:abstractNum w:abstractNumId="14" w15:restartNumberingAfterBreak="0">
    <w:nsid w:val="3E538BB5"/>
    <w:multiLevelType w:val="hybridMultilevel"/>
    <w:tmpl w:val="709EB5CC"/>
    <w:lvl w:ilvl="0" w:tplc="F1060220">
      <w:start w:val="1"/>
      <w:numFmt w:val="bullet"/>
      <w:lvlText w:val="·"/>
      <w:lvlJc w:val="left"/>
      <w:pPr>
        <w:ind w:left="720" w:hanging="360"/>
      </w:pPr>
      <w:rPr>
        <w:rFonts w:ascii="Symbol" w:hAnsi="Symbol" w:hint="default"/>
      </w:rPr>
    </w:lvl>
    <w:lvl w:ilvl="1" w:tplc="CC1A826A">
      <w:start w:val="1"/>
      <w:numFmt w:val="bullet"/>
      <w:lvlText w:val="o"/>
      <w:lvlJc w:val="left"/>
      <w:pPr>
        <w:ind w:left="1440" w:hanging="360"/>
      </w:pPr>
      <w:rPr>
        <w:rFonts w:ascii="Courier New" w:hAnsi="Courier New" w:hint="default"/>
      </w:rPr>
    </w:lvl>
    <w:lvl w:ilvl="2" w:tplc="C518E59C">
      <w:start w:val="1"/>
      <w:numFmt w:val="bullet"/>
      <w:lvlText w:val=""/>
      <w:lvlJc w:val="left"/>
      <w:pPr>
        <w:ind w:left="2160" w:hanging="360"/>
      </w:pPr>
      <w:rPr>
        <w:rFonts w:ascii="Wingdings" w:hAnsi="Wingdings" w:hint="default"/>
      </w:rPr>
    </w:lvl>
    <w:lvl w:ilvl="3" w:tplc="4D787276">
      <w:start w:val="1"/>
      <w:numFmt w:val="bullet"/>
      <w:lvlText w:val=""/>
      <w:lvlJc w:val="left"/>
      <w:pPr>
        <w:ind w:left="2880" w:hanging="360"/>
      </w:pPr>
      <w:rPr>
        <w:rFonts w:ascii="Symbol" w:hAnsi="Symbol" w:hint="default"/>
      </w:rPr>
    </w:lvl>
    <w:lvl w:ilvl="4" w:tplc="82126D12">
      <w:start w:val="1"/>
      <w:numFmt w:val="bullet"/>
      <w:lvlText w:val="o"/>
      <w:lvlJc w:val="left"/>
      <w:pPr>
        <w:ind w:left="3600" w:hanging="360"/>
      </w:pPr>
      <w:rPr>
        <w:rFonts w:ascii="Courier New" w:hAnsi="Courier New" w:hint="default"/>
      </w:rPr>
    </w:lvl>
    <w:lvl w:ilvl="5" w:tplc="E7868388">
      <w:start w:val="1"/>
      <w:numFmt w:val="bullet"/>
      <w:lvlText w:val=""/>
      <w:lvlJc w:val="left"/>
      <w:pPr>
        <w:ind w:left="4320" w:hanging="360"/>
      </w:pPr>
      <w:rPr>
        <w:rFonts w:ascii="Wingdings" w:hAnsi="Wingdings" w:hint="default"/>
      </w:rPr>
    </w:lvl>
    <w:lvl w:ilvl="6" w:tplc="7DD24EE6">
      <w:start w:val="1"/>
      <w:numFmt w:val="bullet"/>
      <w:lvlText w:val=""/>
      <w:lvlJc w:val="left"/>
      <w:pPr>
        <w:ind w:left="5040" w:hanging="360"/>
      </w:pPr>
      <w:rPr>
        <w:rFonts w:ascii="Symbol" w:hAnsi="Symbol" w:hint="default"/>
      </w:rPr>
    </w:lvl>
    <w:lvl w:ilvl="7" w:tplc="2E98DF70">
      <w:start w:val="1"/>
      <w:numFmt w:val="bullet"/>
      <w:lvlText w:val="o"/>
      <w:lvlJc w:val="left"/>
      <w:pPr>
        <w:ind w:left="5760" w:hanging="360"/>
      </w:pPr>
      <w:rPr>
        <w:rFonts w:ascii="Courier New" w:hAnsi="Courier New" w:hint="default"/>
      </w:rPr>
    </w:lvl>
    <w:lvl w:ilvl="8" w:tplc="8BE2C7CE">
      <w:start w:val="1"/>
      <w:numFmt w:val="bullet"/>
      <w:lvlText w:val=""/>
      <w:lvlJc w:val="left"/>
      <w:pPr>
        <w:ind w:left="6480" w:hanging="360"/>
      </w:pPr>
      <w:rPr>
        <w:rFonts w:ascii="Wingdings" w:hAnsi="Wingdings" w:hint="default"/>
      </w:rPr>
    </w:lvl>
  </w:abstractNum>
  <w:abstractNum w:abstractNumId="15" w15:restartNumberingAfterBreak="0">
    <w:nsid w:val="3FB86B15"/>
    <w:multiLevelType w:val="hybridMultilevel"/>
    <w:tmpl w:val="9078C560"/>
    <w:lvl w:ilvl="0" w:tplc="AA482FE4">
      <w:start w:val="1"/>
      <w:numFmt w:val="bullet"/>
      <w:lvlText w:val="·"/>
      <w:lvlJc w:val="left"/>
      <w:pPr>
        <w:ind w:left="720" w:hanging="360"/>
      </w:pPr>
      <w:rPr>
        <w:rFonts w:ascii="Symbol" w:hAnsi="Symbol" w:hint="default"/>
      </w:rPr>
    </w:lvl>
    <w:lvl w:ilvl="1" w:tplc="AD8097C6">
      <w:start w:val="1"/>
      <w:numFmt w:val="bullet"/>
      <w:lvlText w:val="o"/>
      <w:lvlJc w:val="left"/>
      <w:pPr>
        <w:ind w:left="1440" w:hanging="360"/>
      </w:pPr>
      <w:rPr>
        <w:rFonts w:ascii="Courier New" w:hAnsi="Courier New" w:hint="default"/>
      </w:rPr>
    </w:lvl>
    <w:lvl w:ilvl="2" w:tplc="1168347A">
      <w:start w:val="1"/>
      <w:numFmt w:val="bullet"/>
      <w:lvlText w:val=""/>
      <w:lvlJc w:val="left"/>
      <w:pPr>
        <w:ind w:left="2160" w:hanging="360"/>
      </w:pPr>
      <w:rPr>
        <w:rFonts w:ascii="Wingdings" w:hAnsi="Wingdings" w:hint="default"/>
      </w:rPr>
    </w:lvl>
    <w:lvl w:ilvl="3" w:tplc="941EBA68">
      <w:start w:val="1"/>
      <w:numFmt w:val="bullet"/>
      <w:lvlText w:val=""/>
      <w:lvlJc w:val="left"/>
      <w:pPr>
        <w:ind w:left="2880" w:hanging="360"/>
      </w:pPr>
      <w:rPr>
        <w:rFonts w:ascii="Symbol" w:hAnsi="Symbol" w:hint="default"/>
      </w:rPr>
    </w:lvl>
    <w:lvl w:ilvl="4" w:tplc="A78C22C4">
      <w:start w:val="1"/>
      <w:numFmt w:val="bullet"/>
      <w:lvlText w:val="o"/>
      <w:lvlJc w:val="left"/>
      <w:pPr>
        <w:ind w:left="3600" w:hanging="360"/>
      </w:pPr>
      <w:rPr>
        <w:rFonts w:ascii="Courier New" w:hAnsi="Courier New" w:hint="default"/>
      </w:rPr>
    </w:lvl>
    <w:lvl w:ilvl="5" w:tplc="015A23D8">
      <w:start w:val="1"/>
      <w:numFmt w:val="bullet"/>
      <w:lvlText w:val=""/>
      <w:lvlJc w:val="left"/>
      <w:pPr>
        <w:ind w:left="4320" w:hanging="360"/>
      </w:pPr>
      <w:rPr>
        <w:rFonts w:ascii="Wingdings" w:hAnsi="Wingdings" w:hint="default"/>
      </w:rPr>
    </w:lvl>
    <w:lvl w:ilvl="6" w:tplc="70FAC5D0">
      <w:start w:val="1"/>
      <w:numFmt w:val="bullet"/>
      <w:lvlText w:val=""/>
      <w:lvlJc w:val="left"/>
      <w:pPr>
        <w:ind w:left="5040" w:hanging="360"/>
      </w:pPr>
      <w:rPr>
        <w:rFonts w:ascii="Symbol" w:hAnsi="Symbol" w:hint="default"/>
      </w:rPr>
    </w:lvl>
    <w:lvl w:ilvl="7" w:tplc="5AD04330">
      <w:start w:val="1"/>
      <w:numFmt w:val="bullet"/>
      <w:lvlText w:val="o"/>
      <w:lvlJc w:val="left"/>
      <w:pPr>
        <w:ind w:left="5760" w:hanging="360"/>
      </w:pPr>
      <w:rPr>
        <w:rFonts w:ascii="Courier New" w:hAnsi="Courier New" w:hint="default"/>
      </w:rPr>
    </w:lvl>
    <w:lvl w:ilvl="8" w:tplc="F2543A6E">
      <w:start w:val="1"/>
      <w:numFmt w:val="bullet"/>
      <w:lvlText w:val=""/>
      <w:lvlJc w:val="left"/>
      <w:pPr>
        <w:ind w:left="6480" w:hanging="360"/>
      </w:pPr>
      <w:rPr>
        <w:rFonts w:ascii="Wingdings" w:hAnsi="Wingdings" w:hint="default"/>
      </w:rPr>
    </w:lvl>
  </w:abstractNum>
  <w:abstractNum w:abstractNumId="16" w15:restartNumberingAfterBreak="0">
    <w:nsid w:val="4A9879C0"/>
    <w:multiLevelType w:val="hybridMultilevel"/>
    <w:tmpl w:val="F2B84470"/>
    <w:lvl w:ilvl="0" w:tplc="FD0E8D10">
      <w:start w:val="1"/>
      <w:numFmt w:val="bullet"/>
      <w:lvlText w:val=""/>
      <w:lvlJc w:val="left"/>
      <w:pPr>
        <w:ind w:left="720" w:hanging="360"/>
      </w:pPr>
      <w:rPr>
        <w:rFonts w:ascii="Symbol" w:hAnsi="Symbol" w:hint="default"/>
      </w:rPr>
    </w:lvl>
    <w:lvl w:ilvl="1" w:tplc="1958C6B4">
      <w:start w:val="1"/>
      <w:numFmt w:val="bullet"/>
      <w:lvlText w:val="·"/>
      <w:lvlJc w:val="left"/>
      <w:pPr>
        <w:ind w:left="1440" w:hanging="360"/>
      </w:pPr>
      <w:rPr>
        <w:rFonts w:ascii="Symbol" w:hAnsi="Symbol" w:hint="default"/>
      </w:rPr>
    </w:lvl>
    <w:lvl w:ilvl="2" w:tplc="63F2D426">
      <w:start w:val="1"/>
      <w:numFmt w:val="bullet"/>
      <w:lvlText w:val=""/>
      <w:lvlJc w:val="left"/>
      <w:pPr>
        <w:ind w:left="2160" w:hanging="360"/>
      </w:pPr>
      <w:rPr>
        <w:rFonts w:ascii="Wingdings" w:hAnsi="Wingdings" w:hint="default"/>
      </w:rPr>
    </w:lvl>
    <w:lvl w:ilvl="3" w:tplc="40D481EA">
      <w:start w:val="1"/>
      <w:numFmt w:val="bullet"/>
      <w:lvlText w:val=""/>
      <w:lvlJc w:val="left"/>
      <w:pPr>
        <w:ind w:left="2880" w:hanging="360"/>
      </w:pPr>
      <w:rPr>
        <w:rFonts w:ascii="Symbol" w:hAnsi="Symbol" w:hint="default"/>
      </w:rPr>
    </w:lvl>
    <w:lvl w:ilvl="4" w:tplc="6D12D818">
      <w:start w:val="1"/>
      <w:numFmt w:val="bullet"/>
      <w:lvlText w:val="o"/>
      <w:lvlJc w:val="left"/>
      <w:pPr>
        <w:ind w:left="3600" w:hanging="360"/>
      </w:pPr>
      <w:rPr>
        <w:rFonts w:ascii="Courier New" w:hAnsi="Courier New" w:hint="default"/>
      </w:rPr>
    </w:lvl>
    <w:lvl w:ilvl="5" w:tplc="87DA4558">
      <w:start w:val="1"/>
      <w:numFmt w:val="bullet"/>
      <w:lvlText w:val=""/>
      <w:lvlJc w:val="left"/>
      <w:pPr>
        <w:ind w:left="4320" w:hanging="360"/>
      </w:pPr>
      <w:rPr>
        <w:rFonts w:ascii="Wingdings" w:hAnsi="Wingdings" w:hint="default"/>
      </w:rPr>
    </w:lvl>
    <w:lvl w:ilvl="6" w:tplc="97AAFCC6">
      <w:start w:val="1"/>
      <w:numFmt w:val="bullet"/>
      <w:lvlText w:val=""/>
      <w:lvlJc w:val="left"/>
      <w:pPr>
        <w:ind w:left="5040" w:hanging="360"/>
      </w:pPr>
      <w:rPr>
        <w:rFonts w:ascii="Symbol" w:hAnsi="Symbol" w:hint="default"/>
      </w:rPr>
    </w:lvl>
    <w:lvl w:ilvl="7" w:tplc="D38298F2">
      <w:start w:val="1"/>
      <w:numFmt w:val="bullet"/>
      <w:lvlText w:val="o"/>
      <w:lvlJc w:val="left"/>
      <w:pPr>
        <w:ind w:left="5760" w:hanging="360"/>
      </w:pPr>
      <w:rPr>
        <w:rFonts w:ascii="Courier New" w:hAnsi="Courier New" w:hint="default"/>
      </w:rPr>
    </w:lvl>
    <w:lvl w:ilvl="8" w:tplc="04F43DCC">
      <w:start w:val="1"/>
      <w:numFmt w:val="bullet"/>
      <w:lvlText w:val=""/>
      <w:lvlJc w:val="left"/>
      <w:pPr>
        <w:ind w:left="6480" w:hanging="360"/>
      </w:pPr>
      <w:rPr>
        <w:rFonts w:ascii="Wingdings" w:hAnsi="Wingdings" w:hint="default"/>
      </w:rPr>
    </w:lvl>
  </w:abstractNum>
  <w:abstractNum w:abstractNumId="17" w15:restartNumberingAfterBreak="0">
    <w:nsid w:val="4EAF782E"/>
    <w:multiLevelType w:val="hybridMultilevel"/>
    <w:tmpl w:val="A8C2B8AA"/>
    <w:lvl w:ilvl="0" w:tplc="E340D3E8">
      <w:start w:val="1"/>
      <w:numFmt w:val="bullet"/>
      <w:lvlText w:val="·"/>
      <w:lvlJc w:val="left"/>
      <w:pPr>
        <w:ind w:left="720" w:hanging="360"/>
      </w:pPr>
      <w:rPr>
        <w:rFonts w:ascii="Symbol" w:hAnsi="Symbol" w:hint="default"/>
      </w:rPr>
    </w:lvl>
    <w:lvl w:ilvl="1" w:tplc="F31AB7C4">
      <w:start w:val="1"/>
      <w:numFmt w:val="bullet"/>
      <w:lvlText w:val="o"/>
      <w:lvlJc w:val="left"/>
      <w:pPr>
        <w:ind w:left="1440" w:hanging="360"/>
      </w:pPr>
      <w:rPr>
        <w:rFonts w:ascii="Courier New" w:hAnsi="Courier New" w:hint="default"/>
      </w:rPr>
    </w:lvl>
    <w:lvl w:ilvl="2" w:tplc="4C82851C">
      <w:start w:val="1"/>
      <w:numFmt w:val="bullet"/>
      <w:lvlText w:val=""/>
      <w:lvlJc w:val="left"/>
      <w:pPr>
        <w:ind w:left="2160" w:hanging="360"/>
      </w:pPr>
      <w:rPr>
        <w:rFonts w:ascii="Wingdings" w:hAnsi="Wingdings" w:hint="default"/>
      </w:rPr>
    </w:lvl>
    <w:lvl w:ilvl="3" w:tplc="1FEC15E8">
      <w:start w:val="1"/>
      <w:numFmt w:val="bullet"/>
      <w:lvlText w:val=""/>
      <w:lvlJc w:val="left"/>
      <w:pPr>
        <w:ind w:left="2880" w:hanging="360"/>
      </w:pPr>
      <w:rPr>
        <w:rFonts w:ascii="Symbol" w:hAnsi="Symbol" w:hint="default"/>
      </w:rPr>
    </w:lvl>
    <w:lvl w:ilvl="4" w:tplc="C8C2642E">
      <w:start w:val="1"/>
      <w:numFmt w:val="bullet"/>
      <w:lvlText w:val="o"/>
      <w:lvlJc w:val="left"/>
      <w:pPr>
        <w:ind w:left="3600" w:hanging="360"/>
      </w:pPr>
      <w:rPr>
        <w:rFonts w:ascii="Courier New" w:hAnsi="Courier New" w:hint="default"/>
      </w:rPr>
    </w:lvl>
    <w:lvl w:ilvl="5" w:tplc="8FEA8242">
      <w:start w:val="1"/>
      <w:numFmt w:val="bullet"/>
      <w:lvlText w:val=""/>
      <w:lvlJc w:val="left"/>
      <w:pPr>
        <w:ind w:left="4320" w:hanging="360"/>
      </w:pPr>
      <w:rPr>
        <w:rFonts w:ascii="Wingdings" w:hAnsi="Wingdings" w:hint="default"/>
      </w:rPr>
    </w:lvl>
    <w:lvl w:ilvl="6" w:tplc="89981FB2">
      <w:start w:val="1"/>
      <w:numFmt w:val="bullet"/>
      <w:lvlText w:val=""/>
      <w:lvlJc w:val="left"/>
      <w:pPr>
        <w:ind w:left="5040" w:hanging="360"/>
      </w:pPr>
      <w:rPr>
        <w:rFonts w:ascii="Symbol" w:hAnsi="Symbol" w:hint="default"/>
      </w:rPr>
    </w:lvl>
    <w:lvl w:ilvl="7" w:tplc="6E36915C">
      <w:start w:val="1"/>
      <w:numFmt w:val="bullet"/>
      <w:lvlText w:val="o"/>
      <w:lvlJc w:val="left"/>
      <w:pPr>
        <w:ind w:left="5760" w:hanging="360"/>
      </w:pPr>
      <w:rPr>
        <w:rFonts w:ascii="Courier New" w:hAnsi="Courier New" w:hint="default"/>
      </w:rPr>
    </w:lvl>
    <w:lvl w:ilvl="8" w:tplc="F64A3BBE">
      <w:start w:val="1"/>
      <w:numFmt w:val="bullet"/>
      <w:lvlText w:val=""/>
      <w:lvlJc w:val="left"/>
      <w:pPr>
        <w:ind w:left="6480" w:hanging="360"/>
      </w:pPr>
      <w:rPr>
        <w:rFonts w:ascii="Wingdings" w:hAnsi="Wingdings" w:hint="default"/>
      </w:rPr>
    </w:lvl>
  </w:abstractNum>
  <w:abstractNum w:abstractNumId="18" w15:restartNumberingAfterBreak="0">
    <w:nsid w:val="53BC2C9A"/>
    <w:multiLevelType w:val="hybridMultilevel"/>
    <w:tmpl w:val="9208CF0C"/>
    <w:lvl w:ilvl="0" w:tplc="FFFFFFFF">
      <w:start w:val="1"/>
      <w:numFmt w:val="decimal"/>
      <w:pStyle w:val="Numreradlistaindrag"/>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0" w15:restartNumberingAfterBreak="0">
    <w:nsid w:val="568D7267"/>
    <w:multiLevelType w:val="hybridMultilevel"/>
    <w:tmpl w:val="12D6FF86"/>
    <w:lvl w:ilvl="0" w:tplc="3F26F23E">
      <w:start w:val="1"/>
      <w:numFmt w:val="bullet"/>
      <w:lvlText w:val="·"/>
      <w:lvlJc w:val="left"/>
      <w:pPr>
        <w:ind w:left="720" w:hanging="360"/>
      </w:pPr>
      <w:rPr>
        <w:rFonts w:ascii="Symbol" w:hAnsi="Symbol" w:hint="default"/>
      </w:rPr>
    </w:lvl>
    <w:lvl w:ilvl="1" w:tplc="C98469FC">
      <w:start w:val="1"/>
      <w:numFmt w:val="bullet"/>
      <w:lvlText w:val="o"/>
      <w:lvlJc w:val="left"/>
      <w:pPr>
        <w:ind w:left="1440" w:hanging="360"/>
      </w:pPr>
      <w:rPr>
        <w:rFonts w:ascii="Courier New" w:hAnsi="Courier New" w:hint="default"/>
      </w:rPr>
    </w:lvl>
    <w:lvl w:ilvl="2" w:tplc="7D42A924">
      <w:start w:val="1"/>
      <w:numFmt w:val="bullet"/>
      <w:lvlText w:val=""/>
      <w:lvlJc w:val="left"/>
      <w:pPr>
        <w:ind w:left="2160" w:hanging="360"/>
      </w:pPr>
      <w:rPr>
        <w:rFonts w:ascii="Wingdings" w:hAnsi="Wingdings" w:hint="default"/>
      </w:rPr>
    </w:lvl>
    <w:lvl w:ilvl="3" w:tplc="79423C56">
      <w:start w:val="1"/>
      <w:numFmt w:val="bullet"/>
      <w:lvlText w:val=""/>
      <w:lvlJc w:val="left"/>
      <w:pPr>
        <w:ind w:left="2880" w:hanging="360"/>
      </w:pPr>
      <w:rPr>
        <w:rFonts w:ascii="Symbol" w:hAnsi="Symbol" w:hint="default"/>
      </w:rPr>
    </w:lvl>
    <w:lvl w:ilvl="4" w:tplc="0B449172">
      <w:start w:val="1"/>
      <w:numFmt w:val="bullet"/>
      <w:lvlText w:val="o"/>
      <w:lvlJc w:val="left"/>
      <w:pPr>
        <w:ind w:left="3600" w:hanging="360"/>
      </w:pPr>
      <w:rPr>
        <w:rFonts w:ascii="Courier New" w:hAnsi="Courier New" w:hint="default"/>
      </w:rPr>
    </w:lvl>
    <w:lvl w:ilvl="5" w:tplc="33F4A358">
      <w:start w:val="1"/>
      <w:numFmt w:val="bullet"/>
      <w:lvlText w:val=""/>
      <w:lvlJc w:val="left"/>
      <w:pPr>
        <w:ind w:left="4320" w:hanging="360"/>
      </w:pPr>
      <w:rPr>
        <w:rFonts w:ascii="Wingdings" w:hAnsi="Wingdings" w:hint="default"/>
      </w:rPr>
    </w:lvl>
    <w:lvl w:ilvl="6" w:tplc="F856BDA8">
      <w:start w:val="1"/>
      <w:numFmt w:val="bullet"/>
      <w:lvlText w:val=""/>
      <w:lvlJc w:val="left"/>
      <w:pPr>
        <w:ind w:left="5040" w:hanging="360"/>
      </w:pPr>
      <w:rPr>
        <w:rFonts w:ascii="Symbol" w:hAnsi="Symbol" w:hint="default"/>
      </w:rPr>
    </w:lvl>
    <w:lvl w:ilvl="7" w:tplc="592A103C">
      <w:start w:val="1"/>
      <w:numFmt w:val="bullet"/>
      <w:lvlText w:val="o"/>
      <w:lvlJc w:val="left"/>
      <w:pPr>
        <w:ind w:left="5760" w:hanging="360"/>
      </w:pPr>
      <w:rPr>
        <w:rFonts w:ascii="Courier New" w:hAnsi="Courier New" w:hint="default"/>
      </w:rPr>
    </w:lvl>
    <w:lvl w:ilvl="8" w:tplc="16DA236E">
      <w:start w:val="1"/>
      <w:numFmt w:val="bullet"/>
      <w:lvlText w:val=""/>
      <w:lvlJc w:val="left"/>
      <w:pPr>
        <w:ind w:left="6480" w:hanging="360"/>
      </w:pPr>
      <w:rPr>
        <w:rFonts w:ascii="Wingdings" w:hAnsi="Wingdings" w:hint="default"/>
      </w:rPr>
    </w:lvl>
  </w:abstractNum>
  <w:abstractNum w:abstractNumId="21" w15:restartNumberingAfterBreak="0">
    <w:nsid w:val="5BC61253"/>
    <w:multiLevelType w:val="hybridMultilevel"/>
    <w:tmpl w:val="F6A6C9AA"/>
    <w:lvl w:ilvl="0" w:tplc="3300CF68">
      <w:start w:val="1"/>
      <w:numFmt w:val="bullet"/>
      <w:lvlText w:val="·"/>
      <w:lvlJc w:val="left"/>
      <w:pPr>
        <w:ind w:left="720" w:hanging="360"/>
      </w:pPr>
      <w:rPr>
        <w:rFonts w:ascii="Symbol" w:hAnsi="Symbol" w:hint="default"/>
      </w:rPr>
    </w:lvl>
    <w:lvl w:ilvl="1" w:tplc="4DF2CF3E">
      <w:start w:val="1"/>
      <w:numFmt w:val="bullet"/>
      <w:lvlText w:val="o"/>
      <w:lvlJc w:val="left"/>
      <w:pPr>
        <w:ind w:left="1440" w:hanging="360"/>
      </w:pPr>
      <w:rPr>
        <w:rFonts w:ascii="Courier New" w:hAnsi="Courier New" w:hint="default"/>
      </w:rPr>
    </w:lvl>
    <w:lvl w:ilvl="2" w:tplc="FDB0013A">
      <w:start w:val="1"/>
      <w:numFmt w:val="bullet"/>
      <w:lvlText w:val=""/>
      <w:lvlJc w:val="left"/>
      <w:pPr>
        <w:ind w:left="2160" w:hanging="360"/>
      </w:pPr>
      <w:rPr>
        <w:rFonts w:ascii="Wingdings" w:hAnsi="Wingdings" w:hint="default"/>
      </w:rPr>
    </w:lvl>
    <w:lvl w:ilvl="3" w:tplc="6A6C188A">
      <w:start w:val="1"/>
      <w:numFmt w:val="bullet"/>
      <w:lvlText w:val=""/>
      <w:lvlJc w:val="left"/>
      <w:pPr>
        <w:ind w:left="2880" w:hanging="360"/>
      </w:pPr>
      <w:rPr>
        <w:rFonts w:ascii="Symbol" w:hAnsi="Symbol" w:hint="default"/>
      </w:rPr>
    </w:lvl>
    <w:lvl w:ilvl="4" w:tplc="EB78EB5A">
      <w:start w:val="1"/>
      <w:numFmt w:val="bullet"/>
      <w:lvlText w:val="o"/>
      <w:lvlJc w:val="left"/>
      <w:pPr>
        <w:ind w:left="3600" w:hanging="360"/>
      </w:pPr>
      <w:rPr>
        <w:rFonts w:ascii="Courier New" w:hAnsi="Courier New" w:hint="default"/>
      </w:rPr>
    </w:lvl>
    <w:lvl w:ilvl="5" w:tplc="8BE2D4BE">
      <w:start w:val="1"/>
      <w:numFmt w:val="bullet"/>
      <w:lvlText w:val=""/>
      <w:lvlJc w:val="left"/>
      <w:pPr>
        <w:ind w:left="4320" w:hanging="360"/>
      </w:pPr>
      <w:rPr>
        <w:rFonts w:ascii="Wingdings" w:hAnsi="Wingdings" w:hint="default"/>
      </w:rPr>
    </w:lvl>
    <w:lvl w:ilvl="6" w:tplc="3A24CFC4">
      <w:start w:val="1"/>
      <w:numFmt w:val="bullet"/>
      <w:lvlText w:val=""/>
      <w:lvlJc w:val="left"/>
      <w:pPr>
        <w:ind w:left="5040" w:hanging="360"/>
      </w:pPr>
      <w:rPr>
        <w:rFonts w:ascii="Symbol" w:hAnsi="Symbol" w:hint="default"/>
      </w:rPr>
    </w:lvl>
    <w:lvl w:ilvl="7" w:tplc="19869D7E">
      <w:start w:val="1"/>
      <w:numFmt w:val="bullet"/>
      <w:lvlText w:val="o"/>
      <w:lvlJc w:val="left"/>
      <w:pPr>
        <w:ind w:left="5760" w:hanging="360"/>
      </w:pPr>
      <w:rPr>
        <w:rFonts w:ascii="Courier New" w:hAnsi="Courier New" w:hint="default"/>
      </w:rPr>
    </w:lvl>
    <w:lvl w:ilvl="8" w:tplc="8C728BB2">
      <w:start w:val="1"/>
      <w:numFmt w:val="bullet"/>
      <w:lvlText w:val=""/>
      <w:lvlJc w:val="left"/>
      <w:pPr>
        <w:ind w:left="6480" w:hanging="360"/>
      </w:pPr>
      <w:rPr>
        <w:rFonts w:ascii="Wingdings" w:hAnsi="Wingdings" w:hint="default"/>
      </w:rPr>
    </w:lvl>
  </w:abstractNum>
  <w:abstractNum w:abstractNumId="22" w15:restartNumberingAfterBreak="0">
    <w:nsid w:val="7FF3672D"/>
    <w:multiLevelType w:val="hybridMultilevel"/>
    <w:tmpl w:val="F9E08B8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415207442">
    <w:abstractNumId w:val="6"/>
  </w:num>
  <w:num w:numId="2" w16cid:durableId="1839923425">
    <w:abstractNumId w:val="14"/>
  </w:num>
  <w:num w:numId="3" w16cid:durableId="1101023370">
    <w:abstractNumId w:val="10"/>
  </w:num>
  <w:num w:numId="4" w16cid:durableId="2120368558">
    <w:abstractNumId w:val="9"/>
  </w:num>
  <w:num w:numId="5" w16cid:durableId="584731358">
    <w:abstractNumId w:val="16"/>
  </w:num>
  <w:num w:numId="6" w16cid:durableId="937367877">
    <w:abstractNumId w:val="21"/>
  </w:num>
  <w:num w:numId="7" w16cid:durableId="858472573">
    <w:abstractNumId w:val="7"/>
  </w:num>
  <w:num w:numId="8" w16cid:durableId="962809440">
    <w:abstractNumId w:val="2"/>
  </w:num>
  <w:num w:numId="9" w16cid:durableId="467281459">
    <w:abstractNumId w:val="11"/>
  </w:num>
  <w:num w:numId="10" w16cid:durableId="252860515">
    <w:abstractNumId w:val="20"/>
  </w:num>
  <w:num w:numId="11" w16cid:durableId="1536695333">
    <w:abstractNumId w:val="15"/>
  </w:num>
  <w:num w:numId="12" w16cid:durableId="352150722">
    <w:abstractNumId w:val="8"/>
  </w:num>
  <w:num w:numId="13" w16cid:durableId="1378623014">
    <w:abstractNumId w:val="17"/>
  </w:num>
  <w:num w:numId="14" w16cid:durableId="1694501383">
    <w:abstractNumId w:val="4"/>
  </w:num>
  <w:num w:numId="15" w16cid:durableId="108428501">
    <w:abstractNumId w:val="13"/>
  </w:num>
  <w:num w:numId="16" w16cid:durableId="1342272330">
    <w:abstractNumId w:val="5"/>
  </w:num>
  <w:num w:numId="17" w16cid:durableId="911542913">
    <w:abstractNumId w:val="19"/>
  </w:num>
  <w:num w:numId="18" w16cid:durableId="440801937">
    <w:abstractNumId w:val="12"/>
  </w:num>
  <w:num w:numId="19" w16cid:durableId="971323084">
    <w:abstractNumId w:val="0"/>
  </w:num>
  <w:num w:numId="20" w16cid:durableId="2077704370">
    <w:abstractNumId w:val="3"/>
  </w:num>
  <w:num w:numId="21" w16cid:durableId="979192044">
    <w:abstractNumId w:val="1"/>
  </w:num>
  <w:num w:numId="22" w16cid:durableId="1112550119">
    <w:abstractNumId w:val="18"/>
  </w:num>
  <w:num w:numId="23" w16cid:durableId="287861930">
    <w:abstractNumId w:val="22"/>
  </w:num>
  <w:num w:numId="24" w16cid:durableId="958994242">
    <w:abstractNumId w:val="19"/>
  </w:num>
  <w:num w:numId="25" w16cid:durableId="826899450">
    <w:abstractNumId w:val="19"/>
  </w:num>
  <w:num w:numId="26" w16cid:durableId="787117152">
    <w:abstractNumId w:val="19"/>
  </w:num>
  <w:num w:numId="27" w16cid:durableId="1725135320">
    <w:abstractNumId w:val="19"/>
  </w:num>
  <w:num w:numId="28" w16cid:durableId="1026709411">
    <w:abstractNumId w:val="19"/>
  </w:num>
  <w:num w:numId="29" w16cid:durableId="2094011068">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SystemFonts/>
  <w:proofState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0453"/>
    <w:rsid w:val="0002435C"/>
    <w:rsid w:val="00030DDD"/>
    <w:rsid w:val="000313BB"/>
    <w:rsid w:val="00033ED5"/>
    <w:rsid w:val="00050500"/>
    <w:rsid w:val="00054D68"/>
    <w:rsid w:val="0005691C"/>
    <w:rsid w:val="00056ECB"/>
    <w:rsid w:val="00056ED5"/>
    <w:rsid w:val="000655CC"/>
    <w:rsid w:val="00065FA4"/>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3BA"/>
    <w:rsid w:val="00131B08"/>
    <w:rsid w:val="00132A59"/>
    <w:rsid w:val="00133337"/>
    <w:rsid w:val="00133A0F"/>
    <w:rsid w:val="0013580F"/>
    <w:rsid w:val="00137B6D"/>
    <w:rsid w:val="0014070B"/>
    <w:rsid w:val="001422C1"/>
    <w:rsid w:val="00142D52"/>
    <w:rsid w:val="001522AE"/>
    <w:rsid w:val="00156C12"/>
    <w:rsid w:val="00157D5B"/>
    <w:rsid w:val="00161FE6"/>
    <w:rsid w:val="001647EA"/>
    <w:rsid w:val="00164C3D"/>
    <w:rsid w:val="00166D3A"/>
    <w:rsid w:val="00173D4A"/>
    <w:rsid w:val="00181FDC"/>
    <w:rsid w:val="00185C16"/>
    <w:rsid w:val="001860B9"/>
    <w:rsid w:val="00186F2B"/>
    <w:rsid w:val="001874D6"/>
    <w:rsid w:val="0019632A"/>
    <w:rsid w:val="001A4E7C"/>
    <w:rsid w:val="001B6E93"/>
    <w:rsid w:val="001B762C"/>
    <w:rsid w:val="001C3B56"/>
    <w:rsid w:val="001C4D0A"/>
    <w:rsid w:val="001C5FEF"/>
    <w:rsid w:val="001D7FD0"/>
    <w:rsid w:val="00210BC4"/>
    <w:rsid w:val="00211487"/>
    <w:rsid w:val="00211D91"/>
    <w:rsid w:val="00217DEC"/>
    <w:rsid w:val="00223412"/>
    <w:rsid w:val="0022798C"/>
    <w:rsid w:val="00235B57"/>
    <w:rsid w:val="00244C00"/>
    <w:rsid w:val="002461BB"/>
    <w:rsid w:val="00247AB8"/>
    <w:rsid w:val="00250F24"/>
    <w:rsid w:val="002523C5"/>
    <w:rsid w:val="00252F8D"/>
    <w:rsid w:val="0025380B"/>
    <w:rsid w:val="0025703A"/>
    <w:rsid w:val="00262F3D"/>
    <w:rsid w:val="00263281"/>
    <w:rsid w:val="002651D6"/>
    <w:rsid w:val="0026551F"/>
    <w:rsid w:val="002679D8"/>
    <w:rsid w:val="00273814"/>
    <w:rsid w:val="002774D6"/>
    <w:rsid w:val="00280A85"/>
    <w:rsid w:val="00284119"/>
    <w:rsid w:val="00290B5C"/>
    <w:rsid w:val="00294791"/>
    <w:rsid w:val="002B0B30"/>
    <w:rsid w:val="002B0C78"/>
    <w:rsid w:val="002B4DB8"/>
    <w:rsid w:val="002C0C02"/>
    <w:rsid w:val="002C1277"/>
    <w:rsid w:val="002C60AD"/>
    <w:rsid w:val="002D0E0E"/>
    <w:rsid w:val="002D1DDA"/>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4870"/>
    <w:rsid w:val="0036594C"/>
    <w:rsid w:val="00367D19"/>
    <w:rsid w:val="00371BED"/>
    <w:rsid w:val="00384019"/>
    <w:rsid w:val="003854F1"/>
    <w:rsid w:val="0039118E"/>
    <w:rsid w:val="00396AEF"/>
    <w:rsid w:val="00397F54"/>
    <w:rsid w:val="003A0D43"/>
    <w:rsid w:val="003B2A4B"/>
    <w:rsid w:val="003D099E"/>
    <w:rsid w:val="003D21A2"/>
    <w:rsid w:val="003D29D2"/>
    <w:rsid w:val="003D3862"/>
    <w:rsid w:val="003D7059"/>
    <w:rsid w:val="003E039B"/>
    <w:rsid w:val="003E0705"/>
    <w:rsid w:val="003E2FF7"/>
    <w:rsid w:val="003F1013"/>
    <w:rsid w:val="003F1ACF"/>
    <w:rsid w:val="00404948"/>
    <w:rsid w:val="00406BEA"/>
    <w:rsid w:val="00413A60"/>
    <w:rsid w:val="004230F7"/>
    <w:rsid w:val="0043167E"/>
    <w:rsid w:val="0043409A"/>
    <w:rsid w:val="00443C1E"/>
    <w:rsid w:val="00446255"/>
    <w:rsid w:val="00451935"/>
    <w:rsid w:val="0045408A"/>
    <w:rsid w:val="00460ED0"/>
    <w:rsid w:val="00465651"/>
    <w:rsid w:val="00470CE7"/>
    <w:rsid w:val="00470F4F"/>
    <w:rsid w:val="00472482"/>
    <w:rsid w:val="00480DC7"/>
    <w:rsid w:val="004876F6"/>
    <w:rsid w:val="0049236A"/>
    <w:rsid w:val="00492718"/>
    <w:rsid w:val="004A2592"/>
    <w:rsid w:val="004A355D"/>
    <w:rsid w:val="004A4970"/>
    <w:rsid w:val="004B2183"/>
    <w:rsid w:val="004B2A01"/>
    <w:rsid w:val="004C2559"/>
    <w:rsid w:val="004C26AA"/>
    <w:rsid w:val="004D7BA3"/>
    <w:rsid w:val="004F4518"/>
    <w:rsid w:val="004F4C62"/>
    <w:rsid w:val="00501433"/>
    <w:rsid w:val="00511CC4"/>
    <w:rsid w:val="00530268"/>
    <w:rsid w:val="00531E60"/>
    <w:rsid w:val="00535645"/>
    <w:rsid w:val="00536A5A"/>
    <w:rsid w:val="00537A0C"/>
    <w:rsid w:val="00541D07"/>
    <w:rsid w:val="00544BAB"/>
    <w:rsid w:val="00545F31"/>
    <w:rsid w:val="005569DB"/>
    <w:rsid w:val="005578FA"/>
    <w:rsid w:val="00565129"/>
    <w:rsid w:val="00565CD0"/>
    <w:rsid w:val="00567820"/>
    <w:rsid w:val="005770AD"/>
    <w:rsid w:val="005806BE"/>
    <w:rsid w:val="0058098D"/>
    <w:rsid w:val="00581414"/>
    <w:rsid w:val="00582490"/>
    <w:rsid w:val="005826FA"/>
    <w:rsid w:val="00583240"/>
    <w:rsid w:val="00597E28"/>
    <w:rsid w:val="005A2E3B"/>
    <w:rsid w:val="005A54ED"/>
    <w:rsid w:val="005A5D5B"/>
    <w:rsid w:val="005A6081"/>
    <w:rsid w:val="005A627D"/>
    <w:rsid w:val="005B2BDB"/>
    <w:rsid w:val="005C0045"/>
    <w:rsid w:val="005C084E"/>
    <w:rsid w:val="005C4606"/>
    <w:rsid w:val="005D0B0C"/>
    <w:rsid w:val="005E02B3"/>
    <w:rsid w:val="005E1E24"/>
    <w:rsid w:val="005E449F"/>
    <w:rsid w:val="0060596B"/>
    <w:rsid w:val="00606D97"/>
    <w:rsid w:val="00614E64"/>
    <w:rsid w:val="00617710"/>
    <w:rsid w:val="00617EE6"/>
    <w:rsid w:val="0062184C"/>
    <w:rsid w:val="00623724"/>
    <w:rsid w:val="00627BEA"/>
    <w:rsid w:val="006319DB"/>
    <w:rsid w:val="006376E5"/>
    <w:rsid w:val="0065282D"/>
    <w:rsid w:val="006548A8"/>
    <w:rsid w:val="0065595B"/>
    <w:rsid w:val="00660269"/>
    <w:rsid w:val="00665F89"/>
    <w:rsid w:val="006724CA"/>
    <w:rsid w:val="00673C92"/>
    <w:rsid w:val="006753EC"/>
    <w:rsid w:val="006834AD"/>
    <w:rsid w:val="006A1F4B"/>
    <w:rsid w:val="006A2789"/>
    <w:rsid w:val="006A4978"/>
    <w:rsid w:val="006A7261"/>
    <w:rsid w:val="006B0D29"/>
    <w:rsid w:val="006B1819"/>
    <w:rsid w:val="006B5DE7"/>
    <w:rsid w:val="006C5048"/>
    <w:rsid w:val="006C6A4B"/>
    <w:rsid w:val="006C779F"/>
    <w:rsid w:val="006D01F5"/>
    <w:rsid w:val="006D0CFB"/>
    <w:rsid w:val="006D30C0"/>
    <w:rsid w:val="006D3138"/>
    <w:rsid w:val="006D7535"/>
    <w:rsid w:val="006E450B"/>
    <w:rsid w:val="006F0D7E"/>
    <w:rsid w:val="00710B77"/>
    <w:rsid w:val="0072075B"/>
    <w:rsid w:val="007221C2"/>
    <w:rsid w:val="00725816"/>
    <w:rsid w:val="007275E2"/>
    <w:rsid w:val="00730955"/>
    <w:rsid w:val="00733A9C"/>
    <w:rsid w:val="00736574"/>
    <w:rsid w:val="007367E0"/>
    <w:rsid w:val="00737215"/>
    <w:rsid w:val="00754905"/>
    <w:rsid w:val="00760038"/>
    <w:rsid w:val="00762EE0"/>
    <w:rsid w:val="00765C41"/>
    <w:rsid w:val="00771100"/>
    <w:rsid w:val="007759DD"/>
    <w:rsid w:val="0078609F"/>
    <w:rsid w:val="007917BA"/>
    <w:rsid w:val="007A298A"/>
    <w:rsid w:val="007A5C6F"/>
    <w:rsid w:val="007C2863"/>
    <w:rsid w:val="007D4241"/>
    <w:rsid w:val="007D4317"/>
    <w:rsid w:val="007D4767"/>
    <w:rsid w:val="007D4EA3"/>
    <w:rsid w:val="007F1CFF"/>
    <w:rsid w:val="007F5DD5"/>
    <w:rsid w:val="00821A1B"/>
    <w:rsid w:val="008262E9"/>
    <w:rsid w:val="00827E69"/>
    <w:rsid w:val="00835842"/>
    <w:rsid w:val="00835C4D"/>
    <w:rsid w:val="00843F48"/>
    <w:rsid w:val="00851423"/>
    <w:rsid w:val="00857848"/>
    <w:rsid w:val="008654B6"/>
    <w:rsid w:val="0087139C"/>
    <w:rsid w:val="00880E83"/>
    <w:rsid w:val="00880F5D"/>
    <w:rsid w:val="00892F28"/>
    <w:rsid w:val="008A0C5F"/>
    <w:rsid w:val="008A3DEA"/>
    <w:rsid w:val="008A4EB9"/>
    <w:rsid w:val="008A74C0"/>
    <w:rsid w:val="008B1694"/>
    <w:rsid w:val="008B4A76"/>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53C98"/>
    <w:rsid w:val="00971D93"/>
    <w:rsid w:val="00975BF2"/>
    <w:rsid w:val="009B1494"/>
    <w:rsid w:val="009B1F6B"/>
    <w:rsid w:val="009C0D12"/>
    <w:rsid w:val="009C192E"/>
    <w:rsid w:val="009D3798"/>
    <w:rsid w:val="009D6819"/>
    <w:rsid w:val="009D6D1C"/>
    <w:rsid w:val="009E0CF9"/>
    <w:rsid w:val="009E531B"/>
    <w:rsid w:val="009E6C56"/>
    <w:rsid w:val="009E7DCF"/>
    <w:rsid w:val="009F4A56"/>
    <w:rsid w:val="009F4E65"/>
    <w:rsid w:val="00A006A5"/>
    <w:rsid w:val="00A05942"/>
    <w:rsid w:val="00A05A33"/>
    <w:rsid w:val="00A07BEC"/>
    <w:rsid w:val="00A102EC"/>
    <w:rsid w:val="00A12D7B"/>
    <w:rsid w:val="00A15C79"/>
    <w:rsid w:val="00A16D02"/>
    <w:rsid w:val="00A264BE"/>
    <w:rsid w:val="00A272CA"/>
    <w:rsid w:val="00A33051"/>
    <w:rsid w:val="00A407AD"/>
    <w:rsid w:val="00A40923"/>
    <w:rsid w:val="00A41C05"/>
    <w:rsid w:val="00A42426"/>
    <w:rsid w:val="00A514B7"/>
    <w:rsid w:val="00A54A0B"/>
    <w:rsid w:val="00A65FD4"/>
    <w:rsid w:val="00A6756F"/>
    <w:rsid w:val="00A7417C"/>
    <w:rsid w:val="00A77C6A"/>
    <w:rsid w:val="00A81198"/>
    <w:rsid w:val="00A81E48"/>
    <w:rsid w:val="00A82035"/>
    <w:rsid w:val="00A90D77"/>
    <w:rsid w:val="00A92E07"/>
    <w:rsid w:val="00AA0B3A"/>
    <w:rsid w:val="00AA6EB4"/>
    <w:rsid w:val="00AA767D"/>
    <w:rsid w:val="00AB0CC9"/>
    <w:rsid w:val="00AC3FF6"/>
    <w:rsid w:val="00AD73EC"/>
    <w:rsid w:val="00AE1D14"/>
    <w:rsid w:val="00AE5BC7"/>
    <w:rsid w:val="00AF5AAF"/>
    <w:rsid w:val="00B02A33"/>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15CC0"/>
    <w:rsid w:val="00C4115D"/>
    <w:rsid w:val="00C43BDD"/>
    <w:rsid w:val="00C47778"/>
    <w:rsid w:val="00C5011E"/>
    <w:rsid w:val="00C50EE5"/>
    <w:rsid w:val="00C5240A"/>
    <w:rsid w:val="00C5398F"/>
    <w:rsid w:val="00C556F5"/>
    <w:rsid w:val="00C70E19"/>
    <w:rsid w:val="00C7144A"/>
    <w:rsid w:val="00C72574"/>
    <w:rsid w:val="00C7430C"/>
    <w:rsid w:val="00C85DA1"/>
    <w:rsid w:val="00C9071C"/>
    <w:rsid w:val="00C908FF"/>
    <w:rsid w:val="00C9656F"/>
    <w:rsid w:val="00C97BD3"/>
    <w:rsid w:val="00CA1C2C"/>
    <w:rsid w:val="00CA39EF"/>
    <w:rsid w:val="00CA521F"/>
    <w:rsid w:val="00CB0493"/>
    <w:rsid w:val="00CB17FF"/>
    <w:rsid w:val="00CB1ED7"/>
    <w:rsid w:val="00CC167C"/>
    <w:rsid w:val="00CC52D9"/>
    <w:rsid w:val="00CD2EBC"/>
    <w:rsid w:val="00CD6647"/>
    <w:rsid w:val="00CE1CF7"/>
    <w:rsid w:val="00CE4B73"/>
    <w:rsid w:val="00CF70BB"/>
    <w:rsid w:val="00D074DB"/>
    <w:rsid w:val="00D139CF"/>
    <w:rsid w:val="00D14564"/>
    <w:rsid w:val="00D15F56"/>
    <w:rsid w:val="00D37E7F"/>
    <w:rsid w:val="00D47AD7"/>
    <w:rsid w:val="00D51529"/>
    <w:rsid w:val="00D85218"/>
    <w:rsid w:val="00D915B1"/>
    <w:rsid w:val="00DA299D"/>
    <w:rsid w:val="00DA65C4"/>
    <w:rsid w:val="00DD0E5A"/>
    <w:rsid w:val="00DD2BE0"/>
    <w:rsid w:val="00DD2CEE"/>
    <w:rsid w:val="00DD6DF0"/>
    <w:rsid w:val="00DE01BB"/>
    <w:rsid w:val="00DE4447"/>
    <w:rsid w:val="00DE5DA2"/>
    <w:rsid w:val="00DF0033"/>
    <w:rsid w:val="00E026BF"/>
    <w:rsid w:val="00E07B1B"/>
    <w:rsid w:val="00E11853"/>
    <w:rsid w:val="00E30DA2"/>
    <w:rsid w:val="00E32944"/>
    <w:rsid w:val="00E35B1F"/>
    <w:rsid w:val="00E3755B"/>
    <w:rsid w:val="00E52A86"/>
    <w:rsid w:val="00E54B47"/>
    <w:rsid w:val="00E553BF"/>
    <w:rsid w:val="00E55D93"/>
    <w:rsid w:val="00E61294"/>
    <w:rsid w:val="00E7237C"/>
    <w:rsid w:val="00E77C46"/>
    <w:rsid w:val="00E849BB"/>
    <w:rsid w:val="00E86CE8"/>
    <w:rsid w:val="00E90E82"/>
    <w:rsid w:val="00E94308"/>
    <w:rsid w:val="00EA00CB"/>
    <w:rsid w:val="00EA1BAA"/>
    <w:rsid w:val="00EA3FCD"/>
    <w:rsid w:val="00EA42A0"/>
    <w:rsid w:val="00EA7B9C"/>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97880"/>
    <w:rsid w:val="00FB2F0F"/>
    <w:rsid w:val="00FB5086"/>
    <w:rsid w:val="00FB5411"/>
    <w:rsid w:val="00FB6392"/>
    <w:rsid w:val="00FD3C70"/>
    <w:rsid w:val="00FD6820"/>
    <w:rsid w:val="00FE12D8"/>
    <w:rsid w:val="00FF7C02"/>
    <w:rsid w:val="024801E3"/>
    <w:rsid w:val="06BD518B"/>
    <w:rsid w:val="20233086"/>
    <w:rsid w:val="3319BE4A"/>
    <w:rsid w:val="4BD1D636"/>
    <w:rsid w:val="647B2B65"/>
    <w:rsid w:val="6B2CF8ED"/>
    <w:rsid w:val="763C373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5051D6A4-A4EA-4491-BE1A-EC6F7AA3F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locked="1"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6"/>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7"/>
      </w:numPr>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8"/>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rsid w:val="00133A0F"/>
    <w:rPr>
      <w:sz w:val="24"/>
      <w:szCs w:val="24"/>
    </w:rPr>
  </w:style>
  <w:style w:type="character" w:styleId="Kommentarsreferens">
    <w:name w:val="annotation reference"/>
    <w:semiHidden/>
    <w:rsid w:val="00CD2EBC"/>
    <w:rPr>
      <w:sz w:val="16"/>
      <w:szCs w:val="16"/>
    </w:rPr>
  </w:style>
  <w:style w:type="paragraph" w:styleId="Kommentarer">
    <w:name w:val="annotation text"/>
    <w:basedOn w:val="Normal"/>
    <w:link w:val="KommentarerChar"/>
    <w:semiHidden/>
    <w:rsid w:val="00CD2EBC"/>
    <w:pPr>
      <w:spacing w:after="0" w:line="240" w:lineRule="auto"/>
      <w:ind w:left="0" w:right="0"/>
    </w:pPr>
    <w:rPr>
      <w:sz w:val="20"/>
      <w:szCs w:val="20"/>
    </w:rPr>
  </w:style>
  <w:style w:type="character" w:customStyle="1" w:styleId="KommentarerChar">
    <w:name w:val="Kommentarer Char"/>
    <w:basedOn w:val="Standardstycketeckensnitt"/>
    <w:link w:val="Kommentarer"/>
    <w:semiHidden/>
    <w:rsid w:val="00CD2EBC"/>
  </w:style>
  <w:style w:type="paragraph" w:styleId="Kommentarsmne">
    <w:name w:val="annotation subject"/>
    <w:basedOn w:val="Kommentarer"/>
    <w:next w:val="Kommentarer"/>
    <w:link w:val="KommentarsmneChar"/>
    <w:semiHidden/>
    <w:rsid w:val="00CD2EBC"/>
    <w:rPr>
      <w:b/>
      <w:bCs/>
    </w:rPr>
  </w:style>
  <w:style w:type="character" w:customStyle="1" w:styleId="KommentarsmneChar">
    <w:name w:val="Kommentarsämne Char"/>
    <w:basedOn w:val="KommentarerChar"/>
    <w:link w:val="Kommentarsmne"/>
    <w:semiHidden/>
    <w:rsid w:val="00CD2EBC"/>
    <w:rPr>
      <w:b/>
      <w:bCs/>
    </w:rPr>
  </w:style>
  <w:style w:type="paragraph" w:customStyle="1" w:styleId="Diarienummer">
    <w:name w:val="Diarienummer"/>
    <w:basedOn w:val="Normal"/>
    <w:next w:val="Normal"/>
    <w:rsid w:val="00CD2EBC"/>
    <w:pPr>
      <w:spacing w:after="0" w:line="360" w:lineRule="auto"/>
      <w:ind w:left="0" w:right="-425"/>
    </w:pPr>
    <w:rPr>
      <w:rFonts w:ascii="Arial" w:hAnsi="Arial"/>
      <w:szCs w:val="22"/>
    </w:rPr>
  </w:style>
  <w:style w:type="paragraph" w:styleId="Numreradlista">
    <w:name w:val="List Number"/>
    <w:basedOn w:val="Normal"/>
    <w:semiHidden/>
    <w:rsid w:val="00CD2EBC"/>
    <w:pPr>
      <w:numPr>
        <w:numId w:val="21"/>
      </w:numPr>
      <w:spacing w:after="0" w:line="360" w:lineRule="auto"/>
      <w:ind w:right="0"/>
    </w:pPr>
  </w:style>
  <w:style w:type="paragraph" w:customStyle="1" w:styleId="Punktlistaindrag">
    <w:name w:val="Punktlista indrag"/>
    <w:basedOn w:val="Normal"/>
    <w:rsid w:val="00CD2EBC"/>
    <w:pPr>
      <w:numPr>
        <w:numId w:val="20"/>
      </w:numPr>
      <w:spacing w:after="0" w:line="240" w:lineRule="auto"/>
      <w:ind w:right="0"/>
    </w:pPr>
  </w:style>
  <w:style w:type="character" w:styleId="AnvndHyperlnk">
    <w:name w:val="FollowedHyperlink"/>
    <w:semiHidden/>
    <w:rsid w:val="00CD2EBC"/>
    <w:rPr>
      <w:color w:val="800080"/>
      <w:u w:val="single"/>
    </w:rPr>
  </w:style>
  <w:style w:type="paragraph" w:customStyle="1" w:styleId="Strecklista">
    <w:name w:val="Strecklista"/>
    <w:basedOn w:val="Normal"/>
    <w:rsid w:val="00CD2EBC"/>
    <w:pPr>
      <w:numPr>
        <w:numId w:val="19"/>
      </w:numPr>
      <w:spacing w:after="0" w:line="240" w:lineRule="auto"/>
      <w:ind w:right="0"/>
    </w:pPr>
  </w:style>
  <w:style w:type="paragraph" w:customStyle="1" w:styleId="Numreradlistaindrag">
    <w:name w:val="Numrerad lista indrag"/>
    <w:basedOn w:val="Normal"/>
    <w:rsid w:val="00CD2EBC"/>
    <w:pPr>
      <w:numPr>
        <w:numId w:val="22"/>
      </w:numPr>
      <w:spacing w:after="0" w:line="240" w:lineRule="auto"/>
      <w:ind w:righ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10</TotalTime>
  <Pages>11</Pages>
  <Words>2832</Words>
  <Characters>15010</Characters>
  <Application>Microsoft Office Word</Application>
  <DocSecurity>0</DocSecurity>
  <Lines>125</Lines>
  <Paragraphs>35</Paragraphs>
  <ScaleCrop>false</ScaleCrop>
  <Manager/>
  <Company/>
  <LinksUpToDate>false</LinksUpToDate>
  <CharactersWithSpaces>17807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Arbetsbeskrivning IVA personal</dc:title>
  <dc:subject/>
  <dc:creator>patrik.jens.johansson@vgregion.se</dc:creator>
  <keywords/>
  <lastModifiedBy>Carina Isbrand Fransson</lastModifiedBy>
  <revision>56</revision>
  <lastPrinted>2016-03-31T19:56:00.0000000Z</lastPrinted>
  <dcterms:created xsi:type="dcterms:W3CDTF">2022-05-25T20:45:00.0000000Z</dcterms:created>
  <dcterms:modified xsi:type="dcterms:W3CDTF">2024-10-23T10:48:00.0000000Z</dcterms:modified>
</coreProperties>
</file>