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8140C" w14:textId="77777777" w:rsidR="0036273C" w:rsidRDefault="0036273C" w:rsidP="00F35B05">
      <w:pPr>
        <w:pStyle w:val="Rubrik2"/>
        <w:sectPr w:rsidR="0036273C" w:rsidSect="0036273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E685FAB" w14:textId="77777777" w:rsidR="0036273C" w:rsidRPr="0036273C" w:rsidRDefault="0036273C" w:rsidP="0036273C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6273C" w:rsidRPr="0036273C" w14:paraId="0DFD921E" w14:textId="77777777" w:rsidTr="00744BD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52B0221" w14:textId="03D0287E" w:rsidR="0036273C" w:rsidRPr="0036273C" w:rsidRDefault="0036273C" w:rsidP="00E24361">
            <w:pPr>
              <w:pStyle w:val="Rubrik1"/>
              <w:rPr>
                <w:noProof/>
                <w:sz w:val="32"/>
                <w:szCs w:val="20"/>
              </w:rPr>
            </w:pPr>
            <w:r w:rsidRPr="0036273C">
              <w:rPr>
                <w:rFonts w:ascii="Times New Roman Fet" w:hAnsi="Times New Roman Fe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07D907" wp14:editId="0A769F76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2CA400" w14:textId="77777777" w:rsidR="0036273C" w:rsidRPr="003D37FD" w:rsidRDefault="0036273C" w:rsidP="0036273C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13109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107D9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C2CA400" w14:textId="77777777" w:rsidR="0036273C" w:rsidRPr="003D37FD" w:rsidRDefault="0036273C" w:rsidP="0036273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13109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36273C">
              <w:rPr>
                <w:noProof/>
              </w:rPr>
              <w:t>Barn – Corotrop – Doseringstabell</w:t>
            </w:r>
          </w:p>
        </w:tc>
      </w:tr>
    </w:tbl>
    <w:p w14:paraId="1FFADA45" w14:textId="3FCEBDBB" w:rsidR="0036273C" w:rsidRPr="0036273C" w:rsidRDefault="0036273C" w:rsidP="00E24361">
      <w:pPr>
        <w:pStyle w:val="Rubrik2"/>
      </w:pPr>
      <w:r w:rsidRPr="0036273C">
        <w:t>Revidering i denna version</w:t>
      </w:r>
    </w:p>
    <w:p w14:paraId="759443E2" w14:textId="38102B2C" w:rsidR="0036273C" w:rsidRPr="0036273C" w:rsidRDefault="000B3A01" w:rsidP="00E24361">
      <w:pPr>
        <w:spacing w:after="0" w:line="240" w:lineRule="auto"/>
        <w:ind w:left="993" w:right="0"/>
        <w:rPr>
          <w:szCs w:val="20"/>
        </w:rPr>
      </w:pPr>
      <w:r>
        <w:rPr>
          <w:szCs w:val="20"/>
        </w:rPr>
        <w:t>Inga förändringar, uppdaterad i giltighetstid.</w:t>
      </w:r>
      <w:r w:rsidR="00D549E5">
        <w:rPr>
          <w:szCs w:val="20"/>
        </w:rPr>
        <w:t xml:space="preserve"> </w:t>
      </w:r>
    </w:p>
    <w:p w14:paraId="53FD257E" w14:textId="77777777" w:rsidR="0036273C" w:rsidRPr="0036273C" w:rsidRDefault="0036273C" w:rsidP="00E24361">
      <w:pPr>
        <w:pStyle w:val="Rubrik2"/>
      </w:pPr>
      <w:r w:rsidRPr="0036273C">
        <w:t>Syfte</w:t>
      </w:r>
    </w:p>
    <w:p w14:paraId="31943E4C" w14:textId="77777777" w:rsidR="0036273C" w:rsidRPr="0036273C" w:rsidRDefault="0036273C" w:rsidP="00E24361">
      <w:pPr>
        <w:spacing w:after="0" w:line="240" w:lineRule="auto"/>
        <w:ind w:left="993" w:right="0"/>
        <w:rPr>
          <w:szCs w:val="20"/>
        </w:rPr>
      </w:pPr>
      <w:r w:rsidRPr="0036273C">
        <w:rPr>
          <w:szCs w:val="20"/>
        </w:rPr>
        <w:t>Enhetliga och säkra rutiner för beredning och dosering av läkemedel som administreras via sprut- eller volympump.</w:t>
      </w:r>
    </w:p>
    <w:p w14:paraId="2B281B57" w14:textId="77777777" w:rsidR="0036273C" w:rsidRPr="0036273C" w:rsidRDefault="0036273C" w:rsidP="00E24361">
      <w:pPr>
        <w:pStyle w:val="Rubrik2"/>
      </w:pPr>
      <w:r w:rsidRPr="0036273C">
        <w:t>Vilka berörs</w:t>
      </w:r>
    </w:p>
    <w:p w14:paraId="3CADB285" w14:textId="77777777" w:rsidR="0036273C" w:rsidRPr="0036273C" w:rsidRDefault="0036273C" w:rsidP="00E24361">
      <w:pPr>
        <w:spacing w:before="120" w:after="0" w:line="240" w:lineRule="auto"/>
        <w:ind w:left="993" w:right="1162"/>
      </w:pPr>
      <w:r w:rsidRPr="0036273C">
        <w:t>Sjuksköterskor och läkare inom AnOpIVA-kliniken</w:t>
      </w:r>
    </w:p>
    <w:p w14:paraId="02483C47" w14:textId="77777777" w:rsidR="0036273C" w:rsidRPr="0036273C" w:rsidRDefault="0036273C" w:rsidP="007E5B13">
      <w:pPr>
        <w:pStyle w:val="Rubrik3"/>
      </w:pPr>
      <w:r w:rsidRPr="0036273C">
        <w:t>Corotrop - Barn - doseringstabell</w:t>
      </w:r>
    </w:p>
    <w:p w14:paraId="283D182E" w14:textId="77777777" w:rsidR="0036273C" w:rsidRPr="0036273C" w:rsidRDefault="0036273C" w:rsidP="004A1DE0">
      <w:pPr>
        <w:tabs>
          <w:tab w:val="center" w:pos="4536"/>
        </w:tabs>
        <w:spacing w:before="120" w:after="0" w:line="240" w:lineRule="auto"/>
        <w:ind w:left="993" w:right="-1561"/>
        <w:rPr>
          <w:rFonts w:ascii="Arial" w:hAnsi="Arial"/>
          <w:bCs/>
        </w:rPr>
      </w:pPr>
      <w:r w:rsidRPr="0036273C">
        <w:rPr>
          <w:rFonts w:ascii="Arial" w:hAnsi="Arial"/>
          <w:bCs/>
        </w:rPr>
        <w:t>Sprutpump</w:t>
      </w:r>
    </w:p>
    <w:p w14:paraId="4AD572E1" w14:textId="39173635" w:rsidR="0036273C" w:rsidRPr="0036273C" w:rsidRDefault="0036273C" w:rsidP="004A1DE0">
      <w:pPr>
        <w:spacing w:before="120" w:line="240" w:lineRule="auto"/>
        <w:ind w:left="993" w:right="-1702"/>
        <w:rPr>
          <w:b/>
          <w:bCs/>
          <w:szCs w:val="20"/>
        </w:rPr>
      </w:pPr>
      <w:r w:rsidRPr="0036273C">
        <w:rPr>
          <w:b/>
          <w:bCs/>
          <w:szCs w:val="20"/>
        </w:rPr>
        <w:t>Blandning:</w:t>
      </w:r>
      <w:r w:rsidR="007E5B13">
        <w:rPr>
          <w:b/>
          <w:bCs/>
          <w:szCs w:val="20"/>
        </w:rPr>
        <w:t xml:space="preserve"> </w:t>
      </w:r>
      <w:r w:rsidRPr="0036273C">
        <w:rPr>
          <w:szCs w:val="20"/>
        </w:rPr>
        <w:t>Corotrop 1 mg/ml, 5 ml (5 mg) blandas i 45 ml Glucos 5 %.</w:t>
      </w:r>
    </w:p>
    <w:p w14:paraId="79A50E3B" w14:textId="23CA09A2" w:rsidR="0036273C" w:rsidRPr="00C82654" w:rsidRDefault="0036273C" w:rsidP="004A1DE0">
      <w:pPr>
        <w:spacing w:line="240" w:lineRule="auto"/>
        <w:ind w:left="993" w:right="-1561"/>
        <w:rPr>
          <w:szCs w:val="20"/>
        </w:rPr>
      </w:pPr>
      <w:r w:rsidRPr="0036273C">
        <w:rPr>
          <w:b/>
          <w:bCs/>
          <w:szCs w:val="20"/>
        </w:rPr>
        <w:t>Koncentration:</w:t>
      </w:r>
      <w:r w:rsidRPr="0036273C">
        <w:rPr>
          <w:b/>
          <w:bCs/>
          <w:szCs w:val="20"/>
        </w:rPr>
        <w:tab/>
      </w:r>
      <w:r w:rsidR="00C82654" w:rsidRPr="00C82654">
        <w:rPr>
          <w:szCs w:val="20"/>
        </w:rPr>
        <w:t>0,2 mg/ml</w:t>
      </w:r>
    </w:p>
    <w:p w14:paraId="4C1FEE3C" w14:textId="242F6DFF" w:rsidR="0036273C" w:rsidRPr="0036273C" w:rsidRDefault="0036273C" w:rsidP="004A1DE0">
      <w:pPr>
        <w:spacing w:line="240" w:lineRule="auto"/>
        <w:ind w:left="993" w:right="0"/>
        <w:rPr>
          <w:b/>
          <w:bCs/>
          <w:szCs w:val="20"/>
        </w:rPr>
      </w:pPr>
      <w:r w:rsidRPr="0036273C">
        <w:rPr>
          <w:b/>
          <w:bCs/>
          <w:szCs w:val="20"/>
        </w:rPr>
        <w:t>Startdos:</w:t>
      </w:r>
      <w:r w:rsidR="007E5B13">
        <w:rPr>
          <w:b/>
          <w:bCs/>
          <w:szCs w:val="20"/>
        </w:rPr>
        <w:t xml:space="preserve"> </w:t>
      </w:r>
      <w:r w:rsidRPr="0036273C">
        <w:rPr>
          <w:szCs w:val="20"/>
        </w:rPr>
        <w:t xml:space="preserve">0,5 </w:t>
      </w:r>
      <w:r w:rsidRPr="0036273C">
        <w:rPr>
          <w:rFonts w:ascii="Symbol" w:hAnsi="Symbol"/>
          <w:szCs w:val="20"/>
        </w:rPr>
        <w:sym w:font="Symbol" w:char="F06D"/>
      </w:r>
      <w:r w:rsidRPr="0036273C">
        <w:rPr>
          <w:szCs w:val="20"/>
        </w:rPr>
        <w:t>g/kg/min</w:t>
      </w:r>
    </w:p>
    <w:p w14:paraId="000356EE" w14:textId="4A9B8908" w:rsidR="0036273C" w:rsidRPr="0036273C" w:rsidRDefault="0036273C" w:rsidP="004A1DE0">
      <w:pPr>
        <w:spacing w:line="240" w:lineRule="auto"/>
        <w:ind w:left="993" w:right="0"/>
        <w:rPr>
          <w:b/>
          <w:bCs/>
          <w:szCs w:val="20"/>
        </w:rPr>
      </w:pPr>
      <w:r w:rsidRPr="0036273C">
        <w:rPr>
          <w:b/>
          <w:bCs/>
          <w:szCs w:val="20"/>
        </w:rPr>
        <w:t>Normalintervall:</w:t>
      </w:r>
      <w:r w:rsidRPr="0036273C">
        <w:rPr>
          <w:szCs w:val="20"/>
        </w:rPr>
        <w:t xml:space="preserve">0,30 - 0,70 </w:t>
      </w:r>
      <w:r w:rsidRPr="0036273C">
        <w:rPr>
          <w:rFonts w:ascii="Symbol" w:hAnsi="Symbol"/>
          <w:szCs w:val="20"/>
        </w:rPr>
        <w:sym w:font="Symbol" w:char="F06D"/>
      </w:r>
      <w:r w:rsidRPr="0036273C">
        <w:rPr>
          <w:szCs w:val="20"/>
        </w:rPr>
        <w:t>g/kg/min</w:t>
      </w:r>
    </w:p>
    <w:p w14:paraId="1B2AA7DA" w14:textId="77777777" w:rsidR="0036273C" w:rsidRDefault="0036273C" w:rsidP="004A1DE0">
      <w:pPr>
        <w:spacing w:line="240" w:lineRule="auto"/>
        <w:ind w:left="993" w:right="-1986" w:hanging="2552"/>
        <w:rPr>
          <w:szCs w:val="20"/>
        </w:rPr>
      </w:pPr>
      <w:r w:rsidRPr="0036273C">
        <w:rPr>
          <w:b/>
          <w:bCs/>
          <w:szCs w:val="20"/>
        </w:rPr>
        <w:t>OBS!</w:t>
      </w:r>
      <w:r w:rsidRPr="0036273C">
        <w:rPr>
          <w:b/>
          <w:bCs/>
          <w:szCs w:val="20"/>
        </w:rPr>
        <w:tab/>
      </w:r>
      <w:r w:rsidRPr="0036273C">
        <w:rPr>
          <w:szCs w:val="20"/>
        </w:rPr>
        <w:t>Infusion tillsammans med Furosemid kan ge utfällning av Milrinon.</w:t>
      </w:r>
    </w:p>
    <w:p w14:paraId="2B4EDC87" w14:textId="77777777" w:rsidR="00047F43" w:rsidRPr="0036273C" w:rsidRDefault="00047F43" w:rsidP="004A1DE0">
      <w:pPr>
        <w:spacing w:line="240" w:lineRule="auto"/>
        <w:ind w:left="993" w:right="-1986" w:hanging="2552"/>
        <w:rPr>
          <w:szCs w:val="20"/>
        </w:rPr>
      </w:pPr>
    </w:p>
    <w:p w14:paraId="4E76234C" w14:textId="77777777" w:rsidR="0036273C" w:rsidRPr="0036273C" w:rsidRDefault="0036273C" w:rsidP="003A1E50">
      <w:pPr>
        <w:spacing w:after="0" w:line="240" w:lineRule="auto"/>
        <w:ind w:left="993" w:right="0"/>
        <w:rPr>
          <w:b/>
          <w:bCs/>
          <w:szCs w:val="20"/>
        </w:rPr>
      </w:pPr>
      <w:r w:rsidRPr="0036273C">
        <w:rPr>
          <w:b/>
          <w:bCs/>
          <w:szCs w:val="20"/>
        </w:rPr>
        <w:t>Infusionshastighet ml/tim</w:t>
      </w:r>
    </w:p>
    <w:tbl>
      <w:tblPr>
        <w:tblW w:w="8958" w:type="dxa"/>
        <w:tblCellSpacing w:w="20" w:type="dxa"/>
        <w:tblInd w:w="77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5"/>
        <w:gridCol w:w="805"/>
        <w:gridCol w:w="806"/>
        <w:gridCol w:w="806"/>
        <w:gridCol w:w="806"/>
        <w:gridCol w:w="806"/>
        <w:gridCol w:w="806"/>
        <w:gridCol w:w="806"/>
        <w:gridCol w:w="806"/>
        <w:gridCol w:w="806"/>
      </w:tblGrid>
      <w:tr w:rsidR="0036273C" w:rsidRPr="0036273C" w14:paraId="75E243B9" w14:textId="77777777" w:rsidTr="00744BDC">
        <w:trPr>
          <w:trHeight w:val="504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4FEC1" w14:textId="4ECECD07" w:rsidR="0036273C" w:rsidRPr="0036273C" w:rsidRDefault="0036273C" w:rsidP="00E24361">
            <w:pPr>
              <w:spacing w:after="0" w:line="240" w:lineRule="auto"/>
              <w:ind w:left="142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1D9D6A" wp14:editId="392B57A9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-22225</wp:posOffset>
                      </wp:positionV>
                      <wp:extent cx="1014730" cy="46609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4730" cy="4660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A4256F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1.75pt" to="78.4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" strokecolor="gray" strokeweight="1pt"/>
                  </w:pict>
                </mc:Fallback>
              </mc:AlternateContent>
            </w:r>
            <w:r w:rsidRPr="003627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Vikt (kg)</w:t>
            </w:r>
          </w:p>
          <w:p w14:paraId="7D1DEFB3" w14:textId="77777777" w:rsidR="0036273C" w:rsidRPr="0036273C" w:rsidRDefault="0036273C" w:rsidP="00E24361">
            <w:pPr>
              <w:spacing w:after="0" w:line="240" w:lineRule="auto"/>
              <w:ind w:left="142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81B213" w14:textId="77777777" w:rsidR="0036273C" w:rsidRPr="0036273C" w:rsidRDefault="0036273C" w:rsidP="00E24361">
            <w:pPr>
              <w:spacing w:after="0" w:line="240" w:lineRule="auto"/>
              <w:ind w:left="142" w:right="0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Dos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922C0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8"/>
                <w:szCs w:val="20"/>
              </w:rPr>
              <w:t>4</w:t>
            </w:r>
            <w:r w:rsidRPr="0036273C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6DACC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8"/>
                <w:szCs w:val="20"/>
              </w:rPr>
              <w:t>6</w:t>
            </w:r>
            <w:r w:rsidRPr="0036273C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4882E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8"/>
                <w:szCs w:val="20"/>
              </w:rPr>
              <w:t>8</w:t>
            </w:r>
            <w:r w:rsidRPr="0036273C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93A85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8"/>
                <w:szCs w:val="20"/>
              </w:rPr>
              <w:t>10</w:t>
            </w:r>
            <w:r w:rsidRPr="0036273C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6CE64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8"/>
                <w:szCs w:val="20"/>
              </w:rPr>
              <w:t>15</w:t>
            </w:r>
            <w:r w:rsidRPr="0036273C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8B681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8"/>
                <w:szCs w:val="20"/>
              </w:rPr>
              <w:t>20</w:t>
            </w:r>
            <w:r w:rsidRPr="0036273C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E6D73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8"/>
                <w:szCs w:val="20"/>
              </w:rPr>
              <w:t>25</w:t>
            </w:r>
            <w:r w:rsidRPr="0036273C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vAlign w:val="center"/>
          </w:tcPr>
          <w:p w14:paraId="0F698E8D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8"/>
                <w:szCs w:val="20"/>
              </w:rPr>
              <w:t>30</w:t>
            </w:r>
            <w:r w:rsidRPr="0036273C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E6C6C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8"/>
                <w:szCs w:val="20"/>
              </w:rPr>
              <w:t>40</w:t>
            </w:r>
            <w:r w:rsidRPr="0036273C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</w:tr>
      <w:tr w:rsidR="0036273C" w:rsidRPr="0036273C" w14:paraId="06C0ACF2" w14:textId="77777777" w:rsidTr="00744BDC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CFDE8" w14:textId="77777777" w:rsidR="0036273C" w:rsidRPr="0036273C" w:rsidRDefault="0036273C" w:rsidP="00E24361">
            <w:pPr>
              <w:spacing w:after="0" w:line="240" w:lineRule="auto"/>
              <w:ind w:left="142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0,30 </w:t>
            </w:r>
            <w:r w:rsidRPr="0036273C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55DC3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AC953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A3391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92747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4BFC8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E5890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85E48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766" w:type="dxa"/>
            <w:vAlign w:val="center"/>
          </w:tcPr>
          <w:p w14:paraId="0AD5E56C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F1E0D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</w:tr>
      <w:tr w:rsidR="0036273C" w:rsidRPr="0036273C" w14:paraId="0EA2BF5F" w14:textId="77777777" w:rsidTr="00744BDC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779AF" w14:textId="77777777" w:rsidR="0036273C" w:rsidRPr="0036273C" w:rsidRDefault="0036273C" w:rsidP="00E24361">
            <w:pPr>
              <w:spacing w:after="0" w:line="240" w:lineRule="auto"/>
              <w:ind w:left="142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0,50 </w:t>
            </w:r>
            <w:r w:rsidRPr="0036273C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40A24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5B934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EED96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D6A55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52CB9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199FC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D3E27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766" w:type="dxa"/>
            <w:vAlign w:val="center"/>
          </w:tcPr>
          <w:p w14:paraId="0B061D56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02471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</w:tr>
      <w:tr w:rsidR="0036273C" w:rsidRPr="0036273C" w14:paraId="0DC02573" w14:textId="77777777" w:rsidTr="00744BDC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45B75" w14:textId="77777777" w:rsidR="0036273C" w:rsidRPr="0036273C" w:rsidRDefault="0036273C" w:rsidP="00E24361">
            <w:pPr>
              <w:spacing w:after="0" w:line="240" w:lineRule="auto"/>
              <w:ind w:left="142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36273C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0,70 </w:t>
            </w:r>
            <w:r w:rsidRPr="0036273C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556F9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63C2B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EE974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EEAF3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81DA7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68468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8,4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2639E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766" w:type="dxa"/>
            <w:vAlign w:val="center"/>
          </w:tcPr>
          <w:p w14:paraId="43549C6F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12,6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227DE" w14:textId="77777777" w:rsidR="0036273C" w:rsidRPr="0036273C" w:rsidRDefault="0036273C" w:rsidP="00E24361">
            <w:pPr>
              <w:spacing w:after="0" w:line="240" w:lineRule="auto"/>
              <w:ind w:left="142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73C">
              <w:rPr>
                <w:rFonts w:ascii="Arial" w:hAnsi="Arial" w:cs="Arial"/>
                <w:sz w:val="20"/>
                <w:szCs w:val="20"/>
              </w:rPr>
              <w:t>16,8</w:t>
            </w: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6273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4" name="Bildobjekt 6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77109527">
    <w:abstractNumId w:val="17"/>
  </w:num>
  <w:num w:numId="2" w16cid:durableId="172380590">
    <w:abstractNumId w:val="14"/>
  </w:num>
  <w:num w:numId="3" w16cid:durableId="875704541">
    <w:abstractNumId w:val="0"/>
  </w:num>
  <w:num w:numId="4" w16cid:durableId="433747101">
    <w:abstractNumId w:val="6"/>
  </w:num>
  <w:num w:numId="5" w16cid:durableId="671638431">
    <w:abstractNumId w:val="15"/>
  </w:num>
  <w:num w:numId="6" w16cid:durableId="10769469">
    <w:abstractNumId w:val="2"/>
  </w:num>
  <w:num w:numId="7" w16cid:durableId="127941687">
    <w:abstractNumId w:val="11"/>
  </w:num>
  <w:num w:numId="8" w16cid:durableId="1551262009">
    <w:abstractNumId w:val="8"/>
  </w:num>
  <w:num w:numId="9" w16cid:durableId="1485855131">
    <w:abstractNumId w:val="1"/>
  </w:num>
  <w:num w:numId="10" w16cid:durableId="648751565">
    <w:abstractNumId w:val="1"/>
  </w:num>
  <w:num w:numId="11" w16cid:durableId="157774804">
    <w:abstractNumId w:val="3"/>
  </w:num>
  <w:num w:numId="12" w16cid:durableId="1692609067">
    <w:abstractNumId w:val="4"/>
  </w:num>
  <w:num w:numId="13" w16cid:durableId="540284143">
    <w:abstractNumId w:val="13"/>
  </w:num>
  <w:num w:numId="14" w16cid:durableId="1352491286">
    <w:abstractNumId w:val="9"/>
  </w:num>
  <w:num w:numId="15" w16cid:durableId="678700857">
    <w:abstractNumId w:val="7"/>
  </w:num>
  <w:num w:numId="16" w16cid:durableId="1401290920">
    <w:abstractNumId w:val="12"/>
  </w:num>
  <w:num w:numId="17" w16cid:durableId="75590631">
    <w:abstractNumId w:val="5"/>
  </w:num>
  <w:num w:numId="18" w16cid:durableId="582879863">
    <w:abstractNumId w:val="10"/>
  </w:num>
  <w:num w:numId="19" w16cid:durableId="11938865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7F43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3A01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273C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1E50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1DE0"/>
    <w:rsid w:val="004A355D"/>
    <w:rsid w:val="004A4970"/>
    <w:rsid w:val="004B2183"/>
    <w:rsid w:val="004B2A01"/>
    <w:rsid w:val="004C2559"/>
    <w:rsid w:val="004D7BA3"/>
    <w:rsid w:val="004E31AE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2DF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5B1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654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49E5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436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F9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1</Pages>
  <Words>133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836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Corotrop– Doseringstabell</dc:title>
  <dc:subject/>
  <dc:creator>patrik.jens.johansson@vgregion.se</dc:creator>
  <keywords/>
  <lastModifiedBy>Carina Isbrand Fransson</lastModifiedBy>
  <revision>13</revision>
  <lastPrinted>2016-03-31T10:56:00.0000000Z</lastPrinted>
  <dcterms:created xsi:type="dcterms:W3CDTF">2022-05-23T03:48:00.0000000Z</dcterms:created>
  <dcterms:modified xsi:type="dcterms:W3CDTF">2025-03-19T08:34:00.0000000Z</dcterms:modified>
</coreProperties>
</file>