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3745D" w14:textId="77777777" w:rsidR="00AC5404" w:rsidRDefault="00AC5404" w:rsidP="00F35B05">
      <w:pPr>
        <w:pStyle w:val="Rubrik2"/>
        <w:sectPr w:rsidR="00AC5404" w:rsidSect="00AC540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F5739D4" w14:textId="77777777" w:rsidR="00AC5404" w:rsidRPr="00AC5404" w:rsidRDefault="00AC5404" w:rsidP="00AC5404">
      <w:pPr>
        <w:spacing w:after="0" w:line="240" w:lineRule="auto"/>
        <w:ind w:left="0" w:right="0"/>
        <w:rPr>
          <w:szCs w:val="20"/>
        </w:rPr>
      </w:pPr>
    </w:p>
    <w:p w14:paraId="105247DF" w14:textId="77777777" w:rsidR="00AC5404" w:rsidRPr="00AC5404" w:rsidRDefault="00AC5404" w:rsidP="00AC5404">
      <w:pPr>
        <w:spacing w:after="0" w:line="240" w:lineRule="auto"/>
        <w:ind w:left="0" w:right="0"/>
        <w:rPr>
          <w:szCs w:val="20"/>
        </w:rPr>
      </w:pPr>
    </w:p>
    <w:p w14:paraId="3F9BDEEC" w14:textId="77777777" w:rsidR="00AC5404" w:rsidRPr="00AC5404" w:rsidRDefault="00AC5404" w:rsidP="00AC540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C5404">
        <w:rPr>
          <w:szCs w:val="20"/>
        </w:rPr>
        <w:tab/>
      </w:r>
    </w:p>
    <w:p w14:paraId="59C3E451" w14:textId="4A953FF1" w:rsidR="00AC5404" w:rsidRPr="00AC5404" w:rsidRDefault="00AC5404" w:rsidP="00AC5404">
      <w:pPr>
        <w:spacing w:after="0" w:line="240" w:lineRule="auto"/>
        <w:ind w:left="0" w:right="0"/>
        <w:rPr>
          <w:szCs w:val="20"/>
        </w:rPr>
      </w:pPr>
      <w:r w:rsidRPr="00AC5404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A9536" wp14:editId="7A9BEB0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AEC05" w14:textId="77777777" w:rsidR="00AC5404" w:rsidRPr="003D37FD" w:rsidRDefault="00AC5404" w:rsidP="00AC540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13259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0A95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90AEC05" w14:textId="77777777" w:rsidR="00AC5404" w:rsidRPr="003D37FD" w:rsidRDefault="00AC5404" w:rsidP="00AC540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13259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C5404" w:rsidRPr="00AC5404" w14:paraId="5FA14673" w14:textId="77777777" w:rsidTr="00EB26D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B1AD66F" w14:textId="77777777" w:rsidR="00AC5404" w:rsidRPr="00AC5404" w:rsidRDefault="00AC5404" w:rsidP="00C76795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AC5404">
              <w:rPr>
                <w:noProof/>
              </w:rPr>
              <w:t>Barn - Morfin – doseringstabell</w:t>
            </w:r>
          </w:p>
        </w:tc>
      </w:tr>
    </w:tbl>
    <w:p w14:paraId="491899B8" w14:textId="35CC76C9" w:rsidR="00AC5404" w:rsidRDefault="001F6AA0" w:rsidP="001F6AA0">
      <w:pPr>
        <w:pStyle w:val="Rubrik2"/>
      </w:pPr>
      <w:r>
        <w:t>Revidering i denna version</w:t>
      </w:r>
    </w:p>
    <w:p w14:paraId="71999382" w14:textId="55CA736E" w:rsidR="001F6AA0" w:rsidRPr="001F6AA0" w:rsidRDefault="001F6AA0" w:rsidP="001F6AA0">
      <w:r>
        <w:t xml:space="preserve">Inga förändringar. </w:t>
      </w:r>
    </w:p>
    <w:p w14:paraId="4FCE0FEB" w14:textId="77777777" w:rsidR="00AC5404" w:rsidRPr="00AC5404" w:rsidRDefault="00AC5404" w:rsidP="00C76795">
      <w:pPr>
        <w:pStyle w:val="Rubrik2"/>
      </w:pPr>
      <w:r w:rsidRPr="00AC5404">
        <w:t>Syfte</w:t>
      </w:r>
    </w:p>
    <w:p w14:paraId="2F458FAD" w14:textId="77777777" w:rsidR="00AC5404" w:rsidRPr="00AC5404" w:rsidRDefault="00AC5404" w:rsidP="00C76795">
      <w:pPr>
        <w:tabs>
          <w:tab w:val="left" w:pos="5520"/>
        </w:tabs>
        <w:spacing w:before="120" w:line="240" w:lineRule="auto"/>
        <w:ind w:left="993" w:right="140"/>
        <w:rPr>
          <w:szCs w:val="20"/>
        </w:rPr>
      </w:pPr>
      <w:r w:rsidRPr="00AC5404">
        <w:rPr>
          <w:szCs w:val="20"/>
        </w:rPr>
        <w:t>Enhetliga och säkra rutiner för beredning och dosering av läkemedel som administreras via sprut- eller volympump. Denna doseringstabell gäller för barn.</w:t>
      </w:r>
      <w:r w:rsidRPr="00AC5404">
        <w:rPr>
          <w:szCs w:val="20"/>
        </w:rPr>
        <w:tab/>
      </w:r>
      <w:r w:rsidRPr="00AC5404">
        <w:rPr>
          <w:szCs w:val="20"/>
        </w:rPr>
        <w:tab/>
      </w:r>
    </w:p>
    <w:p w14:paraId="1AA5A981" w14:textId="77777777" w:rsidR="00AC5404" w:rsidRPr="00AC5404" w:rsidRDefault="00AC5404" w:rsidP="00C76795">
      <w:pPr>
        <w:pStyle w:val="Rubrik2"/>
      </w:pPr>
      <w:r w:rsidRPr="00AC5404">
        <w:t>Vilka berörs</w:t>
      </w:r>
    </w:p>
    <w:p w14:paraId="6064828B" w14:textId="77777777" w:rsidR="00AC5404" w:rsidRPr="00AC5404" w:rsidRDefault="00AC5404" w:rsidP="00C76795">
      <w:pPr>
        <w:spacing w:before="120" w:after="0" w:line="240" w:lineRule="auto"/>
        <w:ind w:left="993" w:right="140"/>
      </w:pPr>
      <w:r w:rsidRPr="00AC5404">
        <w:t>Sjuksköterskor och läkare inom AnOpIVA-kliniken</w:t>
      </w:r>
    </w:p>
    <w:p w14:paraId="0AF0EFAF" w14:textId="77777777" w:rsidR="00AC5404" w:rsidRPr="00AC5404" w:rsidRDefault="00AC5404" w:rsidP="00C76795">
      <w:pPr>
        <w:pStyle w:val="Rubrik2"/>
      </w:pPr>
      <w:r w:rsidRPr="00AC5404">
        <w:t>Morfin – Doseringstabell barn</w:t>
      </w:r>
    </w:p>
    <w:p w14:paraId="5827B03D" w14:textId="77777777" w:rsidR="00AC5404" w:rsidRPr="00AC5404" w:rsidRDefault="00AC5404" w:rsidP="00C76795">
      <w:pPr>
        <w:tabs>
          <w:tab w:val="left" w:pos="1304"/>
          <w:tab w:val="center" w:pos="4536"/>
          <w:tab w:val="right" w:pos="9072"/>
        </w:tabs>
        <w:spacing w:before="120" w:after="0" w:line="240" w:lineRule="auto"/>
        <w:ind w:left="993" w:right="140"/>
        <w:rPr>
          <w:rFonts w:ascii="Arial" w:hAnsi="Arial"/>
          <w:bCs/>
        </w:rPr>
      </w:pPr>
      <w:r w:rsidRPr="00AC5404">
        <w:rPr>
          <w:rFonts w:ascii="Arial" w:hAnsi="Arial"/>
          <w:bCs/>
        </w:rPr>
        <w:t>Sprutpump</w:t>
      </w:r>
    </w:p>
    <w:p w14:paraId="05A0FFB0" w14:textId="4648DA93" w:rsidR="00AC5404" w:rsidRPr="00AC5404" w:rsidRDefault="00AC5404" w:rsidP="00C555F1">
      <w:pPr>
        <w:spacing w:before="120" w:line="240" w:lineRule="auto"/>
        <w:ind w:left="993" w:right="-1136"/>
        <w:rPr>
          <w:bCs/>
          <w:sz w:val="23"/>
          <w:szCs w:val="23"/>
        </w:rPr>
      </w:pPr>
      <w:r w:rsidRPr="00AC5404">
        <w:rPr>
          <w:b/>
          <w:bCs/>
          <w:szCs w:val="20"/>
        </w:rPr>
        <w:t>Blandning:</w:t>
      </w:r>
      <w:r w:rsidR="00C555F1">
        <w:rPr>
          <w:b/>
          <w:bCs/>
          <w:szCs w:val="20"/>
        </w:rPr>
        <w:tab/>
      </w:r>
      <w:r w:rsidRPr="00AC5404">
        <w:rPr>
          <w:bCs/>
          <w:szCs w:val="20"/>
        </w:rPr>
        <w:t xml:space="preserve">Inj vätska </w:t>
      </w:r>
      <w:r w:rsidRPr="00AC5404">
        <w:rPr>
          <w:sz w:val="23"/>
          <w:szCs w:val="23"/>
        </w:rPr>
        <w:t>Morfin 10 mg/ml,1 ml blandas med 9 ml NaCl→10 ml = 1mg/ml</w:t>
      </w:r>
      <w:r w:rsidRPr="00AC5404">
        <w:rPr>
          <w:sz w:val="23"/>
          <w:szCs w:val="23"/>
        </w:rPr>
        <w:br/>
      </w:r>
      <w:r w:rsidRPr="00AC5404">
        <w:rPr>
          <w:sz w:val="23"/>
          <w:szCs w:val="23"/>
        </w:rPr>
        <w:tab/>
      </w:r>
      <w:r w:rsidRPr="00AC5404">
        <w:rPr>
          <w:sz w:val="23"/>
          <w:szCs w:val="23"/>
        </w:rPr>
        <w:tab/>
        <w:t xml:space="preserve">Inj vätska Morfin 1mg/ml, 1 ml blandas med 9 ml NaCl→10 ml = 0,1 mg/ml </w:t>
      </w:r>
    </w:p>
    <w:p w14:paraId="0C7DA928" w14:textId="77777777" w:rsidR="00AC5404" w:rsidRPr="00AC5404" w:rsidRDefault="00AC5404" w:rsidP="00C76795">
      <w:pPr>
        <w:spacing w:line="240" w:lineRule="auto"/>
        <w:ind w:left="993" w:right="140"/>
        <w:rPr>
          <w:bCs/>
          <w:szCs w:val="20"/>
        </w:rPr>
      </w:pPr>
      <w:r w:rsidRPr="00AC5404">
        <w:rPr>
          <w:b/>
          <w:bCs/>
          <w:szCs w:val="20"/>
        </w:rPr>
        <w:t>Koncentration:</w:t>
      </w:r>
      <w:r w:rsidRPr="00AC5404">
        <w:rPr>
          <w:b/>
          <w:bCs/>
          <w:szCs w:val="20"/>
        </w:rPr>
        <w:tab/>
      </w:r>
      <w:r w:rsidRPr="00AC5404">
        <w:rPr>
          <w:bCs/>
          <w:szCs w:val="20"/>
        </w:rPr>
        <w:t>1 mg/ml till barn &gt;15 kg</w:t>
      </w:r>
      <w:r w:rsidRPr="00AC5404">
        <w:rPr>
          <w:bCs/>
          <w:szCs w:val="20"/>
        </w:rPr>
        <w:br/>
      </w:r>
      <w:r w:rsidRPr="00AC5404">
        <w:rPr>
          <w:bCs/>
          <w:szCs w:val="20"/>
        </w:rPr>
        <w:tab/>
      </w:r>
      <w:r w:rsidRPr="00AC5404">
        <w:rPr>
          <w:bCs/>
          <w:szCs w:val="20"/>
        </w:rPr>
        <w:tab/>
        <w:t>0,1 mg/ml till barn &lt;15kg</w:t>
      </w:r>
    </w:p>
    <w:p w14:paraId="4BCF0912" w14:textId="1FDD1E02" w:rsidR="00AC5404" w:rsidRPr="00AC5404" w:rsidRDefault="00AC5404" w:rsidP="00C76795">
      <w:pPr>
        <w:spacing w:line="240" w:lineRule="auto"/>
        <w:ind w:left="993" w:right="140"/>
        <w:rPr>
          <w:b/>
          <w:bCs/>
          <w:szCs w:val="20"/>
        </w:rPr>
      </w:pPr>
      <w:r w:rsidRPr="00AC5404">
        <w:rPr>
          <w:b/>
          <w:bCs/>
          <w:szCs w:val="20"/>
        </w:rPr>
        <w:t>Startdos:</w:t>
      </w:r>
      <w:r w:rsidRPr="00AC5404">
        <w:rPr>
          <w:b/>
          <w:bCs/>
          <w:szCs w:val="20"/>
        </w:rPr>
        <w:tab/>
      </w:r>
      <w:r w:rsidRPr="00AC5404">
        <w:rPr>
          <w:szCs w:val="20"/>
        </w:rPr>
        <w:t xml:space="preserve">5-10 </w:t>
      </w:r>
      <w:r w:rsidRPr="00AC5404">
        <w:rPr>
          <w:rFonts w:ascii="Symbol" w:hAnsi="Symbol"/>
          <w:szCs w:val="20"/>
        </w:rPr>
        <w:sym w:font="Symbol" w:char="F06D"/>
      </w:r>
      <w:r w:rsidRPr="00AC5404">
        <w:rPr>
          <w:szCs w:val="20"/>
        </w:rPr>
        <w:t>g/kg/tim</w:t>
      </w:r>
    </w:p>
    <w:p w14:paraId="609BD174" w14:textId="0CA263FC" w:rsidR="00AC5404" w:rsidRPr="00AC5404" w:rsidRDefault="00AC5404" w:rsidP="00C76795">
      <w:pPr>
        <w:spacing w:line="240" w:lineRule="auto"/>
        <w:ind w:left="993" w:right="140"/>
        <w:rPr>
          <w:b/>
          <w:bCs/>
          <w:szCs w:val="20"/>
        </w:rPr>
      </w:pPr>
      <w:r w:rsidRPr="00AC5404">
        <w:rPr>
          <w:b/>
          <w:bCs/>
          <w:szCs w:val="20"/>
        </w:rPr>
        <w:t>Normalintervall</w:t>
      </w:r>
      <w:r w:rsidR="001F6AA0">
        <w:rPr>
          <w:b/>
          <w:bCs/>
          <w:szCs w:val="20"/>
        </w:rPr>
        <w:t>:</w:t>
      </w:r>
      <w:r w:rsidRPr="00AC5404">
        <w:rPr>
          <w:szCs w:val="20"/>
        </w:rPr>
        <w:t xml:space="preserve">5-30 </w:t>
      </w:r>
      <w:r w:rsidRPr="00AC5404">
        <w:rPr>
          <w:rFonts w:ascii="Symbol" w:hAnsi="Symbol"/>
          <w:szCs w:val="20"/>
        </w:rPr>
        <w:sym w:font="Symbol" w:char="F06D"/>
      </w:r>
      <w:r w:rsidRPr="00AC5404">
        <w:rPr>
          <w:szCs w:val="20"/>
        </w:rPr>
        <w:t>g/kg/tim</w:t>
      </w:r>
    </w:p>
    <w:p w14:paraId="54BF27C8" w14:textId="77777777" w:rsidR="00AC5404" w:rsidRPr="00AC5404" w:rsidRDefault="00AC5404" w:rsidP="00C76795">
      <w:pPr>
        <w:spacing w:line="240" w:lineRule="auto"/>
        <w:ind w:left="993" w:right="140"/>
        <w:rPr>
          <w:szCs w:val="20"/>
        </w:rPr>
      </w:pPr>
      <w:r w:rsidRPr="00AC5404">
        <w:rPr>
          <w:b/>
          <w:bCs/>
          <w:szCs w:val="20"/>
        </w:rPr>
        <w:tab/>
      </w:r>
      <w:r w:rsidRPr="00AC5404">
        <w:rPr>
          <w:szCs w:val="20"/>
        </w:rPr>
        <w:tab/>
        <w:t>Kan ges perifert</w:t>
      </w:r>
    </w:p>
    <w:p w14:paraId="4465F8ED" w14:textId="14FA1FBC" w:rsidR="00AC5404" w:rsidRPr="00AC5404" w:rsidRDefault="00AC5404" w:rsidP="00C76795">
      <w:pPr>
        <w:spacing w:line="240" w:lineRule="auto"/>
        <w:ind w:left="993" w:right="140"/>
        <w:rPr>
          <w:b/>
          <w:szCs w:val="20"/>
        </w:rPr>
      </w:pPr>
      <w:r w:rsidRPr="00AC5404">
        <w:rPr>
          <w:b/>
          <w:szCs w:val="20"/>
        </w:rPr>
        <w:t>Obs!</w:t>
      </w:r>
      <w:r w:rsidRPr="00AC5404">
        <w:rPr>
          <w:b/>
          <w:szCs w:val="20"/>
        </w:rPr>
        <w:tab/>
      </w:r>
      <w:r w:rsidRPr="00AC5404">
        <w:rPr>
          <w:szCs w:val="20"/>
        </w:rPr>
        <w:t xml:space="preserve">Morfin </w:t>
      </w:r>
      <w:r w:rsidRPr="00AC5404">
        <w:rPr>
          <w:b/>
          <w:szCs w:val="20"/>
        </w:rPr>
        <w:t>utan</w:t>
      </w:r>
      <w:r w:rsidRPr="00AC5404">
        <w:rPr>
          <w:szCs w:val="20"/>
        </w:rPr>
        <w:t xml:space="preserve"> konserveringsmedel till barn. För närvarande är </w:t>
      </w:r>
      <w:r w:rsidR="008235CA">
        <w:rPr>
          <w:szCs w:val="20"/>
        </w:rPr>
        <w:tab/>
      </w:r>
      <w:r w:rsidR="008235CA">
        <w:rPr>
          <w:szCs w:val="20"/>
        </w:rPr>
        <w:tab/>
      </w:r>
      <w:r w:rsidRPr="00AC5404">
        <w:rPr>
          <w:szCs w:val="20"/>
        </w:rPr>
        <w:t xml:space="preserve">Morfin </w:t>
      </w:r>
      <w:r w:rsidR="00FF7F14">
        <w:rPr>
          <w:szCs w:val="20"/>
        </w:rPr>
        <w:t xml:space="preserve">Unimedic 1 mg/ml och Morfin Abcur </w:t>
      </w:r>
      <w:r w:rsidR="007B6F17">
        <w:rPr>
          <w:szCs w:val="20"/>
        </w:rPr>
        <w:t xml:space="preserve">10 mg/ml </w:t>
      </w:r>
      <w:r w:rsidR="007B6F17">
        <w:rPr>
          <w:szCs w:val="20"/>
        </w:rPr>
        <w:tab/>
      </w:r>
      <w:r w:rsidR="007B6F17">
        <w:rPr>
          <w:szCs w:val="20"/>
        </w:rPr>
        <w:tab/>
        <w:t>upphandlade.</w:t>
      </w:r>
      <w:r w:rsidRPr="00AC5404">
        <w:rPr>
          <w:szCs w:val="20"/>
        </w:rPr>
        <w:t xml:space="preserve"> </w:t>
      </w:r>
    </w:p>
    <w:bookmarkEnd w:id="0"/>
    <w:p w14:paraId="76B9F95B" w14:textId="24513497" w:rsidR="00536A5A" w:rsidRPr="00536A5A" w:rsidRDefault="00536A5A" w:rsidP="00C76795">
      <w:pPr>
        <w:spacing w:after="0" w:line="240" w:lineRule="auto"/>
        <w:ind w:left="993" w:right="140"/>
      </w:pPr>
    </w:p>
    <w:sectPr w:rsidR="00536A5A" w:rsidRPr="00536A5A" w:rsidSect="00AC5404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685CF" w14:textId="77777777" w:rsidR="0097772C" w:rsidRDefault="0097772C">
      <w:r>
        <w:separator/>
      </w:r>
    </w:p>
  </w:endnote>
  <w:endnote w:type="continuationSeparator" w:id="0">
    <w:p w14:paraId="58506D38" w14:textId="77777777" w:rsidR="0097772C" w:rsidRDefault="0097772C">
      <w:r>
        <w:continuationSeparator/>
      </w:r>
    </w:p>
  </w:endnote>
  <w:endnote w:type="continuationNotice" w:id="1">
    <w:p w14:paraId="23E014C6" w14:textId="77777777" w:rsidR="0097772C" w:rsidRDefault="009777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9" name="Bildobjekt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14B00" w14:textId="77777777" w:rsidR="0097772C" w:rsidRDefault="0097772C"/>
  </w:footnote>
  <w:footnote w:type="continuationSeparator" w:id="0">
    <w:p w14:paraId="7E6ADCAC" w14:textId="77777777" w:rsidR="0097772C" w:rsidRDefault="0097772C">
      <w:r>
        <w:continuationSeparator/>
      </w:r>
    </w:p>
  </w:footnote>
  <w:footnote w:type="continuationNotice" w:id="1">
    <w:p w14:paraId="05E24572" w14:textId="77777777" w:rsidR="0097772C" w:rsidRDefault="009777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" name="Bildobjekt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1287787">
    <w:abstractNumId w:val="17"/>
  </w:num>
  <w:num w:numId="2" w16cid:durableId="587422586">
    <w:abstractNumId w:val="14"/>
  </w:num>
  <w:num w:numId="3" w16cid:durableId="124812149">
    <w:abstractNumId w:val="0"/>
  </w:num>
  <w:num w:numId="4" w16cid:durableId="1928612204">
    <w:abstractNumId w:val="6"/>
  </w:num>
  <w:num w:numId="5" w16cid:durableId="1083064645">
    <w:abstractNumId w:val="15"/>
  </w:num>
  <w:num w:numId="6" w16cid:durableId="1105728645">
    <w:abstractNumId w:val="2"/>
  </w:num>
  <w:num w:numId="7" w16cid:durableId="1859001506">
    <w:abstractNumId w:val="11"/>
  </w:num>
  <w:num w:numId="8" w16cid:durableId="580482117">
    <w:abstractNumId w:val="8"/>
  </w:num>
  <w:num w:numId="9" w16cid:durableId="1081292504">
    <w:abstractNumId w:val="1"/>
  </w:num>
  <w:num w:numId="10" w16cid:durableId="1867132593">
    <w:abstractNumId w:val="1"/>
  </w:num>
  <w:num w:numId="11" w16cid:durableId="1703557970">
    <w:abstractNumId w:val="3"/>
  </w:num>
  <w:num w:numId="12" w16cid:durableId="705759568">
    <w:abstractNumId w:val="4"/>
  </w:num>
  <w:num w:numId="13" w16cid:durableId="1958951126">
    <w:abstractNumId w:val="13"/>
  </w:num>
  <w:num w:numId="14" w16cid:durableId="1915627164">
    <w:abstractNumId w:val="9"/>
  </w:num>
  <w:num w:numId="15" w16cid:durableId="906500908">
    <w:abstractNumId w:val="7"/>
  </w:num>
  <w:num w:numId="16" w16cid:durableId="1896042771">
    <w:abstractNumId w:val="12"/>
  </w:num>
  <w:num w:numId="17" w16cid:durableId="1657883089">
    <w:abstractNumId w:val="5"/>
  </w:num>
  <w:num w:numId="18" w16cid:durableId="969433096">
    <w:abstractNumId w:val="10"/>
  </w:num>
  <w:num w:numId="19" w16cid:durableId="15257485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DD0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05F1"/>
    <w:rsid w:val="001C4D0A"/>
    <w:rsid w:val="001C5FEF"/>
    <w:rsid w:val="001F6AA0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40EF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5385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352F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6F17"/>
    <w:rsid w:val="007D4241"/>
    <w:rsid w:val="007D4317"/>
    <w:rsid w:val="007D4EA3"/>
    <w:rsid w:val="007F1CFF"/>
    <w:rsid w:val="007F5DD5"/>
    <w:rsid w:val="00821A1B"/>
    <w:rsid w:val="008235CA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772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5404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5F1"/>
    <w:rsid w:val="00C556F5"/>
    <w:rsid w:val="00C70E19"/>
    <w:rsid w:val="00C72574"/>
    <w:rsid w:val="00C7430C"/>
    <w:rsid w:val="00C76795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51D7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0FF7F14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21</TotalTime>
  <Pages>1</Pages>
  <Words>112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Morfin - doseringstabell</dc:title>
  <dc:subject/>
  <dc:creator>patrik.jens.johansson@vgregion.se</dc:creator>
  <keywords/>
  <lastModifiedBy>Carina Isbrand Fransson</lastModifiedBy>
  <revision>12</revision>
  <lastPrinted>2016-03-31T10:56:00.0000000Z</lastPrinted>
  <dcterms:created xsi:type="dcterms:W3CDTF">2022-05-25T11:40:00.0000000Z</dcterms:created>
  <dcterms:modified xsi:type="dcterms:W3CDTF">2026-02-26T08:06:00.0000000Z</dcterms:modified>
</coreProperties>
</file>