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E2880" w14:textId="77777777" w:rsidR="000F1735" w:rsidRPr="000F1735" w:rsidRDefault="000F1735" w:rsidP="000F1735">
      <w:pPr>
        <w:spacing w:after="0" w:line="240" w:lineRule="auto"/>
        <w:ind w:left="0" w:right="0"/>
        <w:rPr>
          <w:szCs w:val="20"/>
        </w:rPr>
      </w:pPr>
      <w:bookmarkStart w:id="0" w:name="_Toc321146591"/>
    </w:p>
    <w:p w14:paraId="1FB472D2" w14:textId="77777777" w:rsidR="000F1735" w:rsidRPr="000F1735" w:rsidRDefault="000F1735" w:rsidP="000F1735">
      <w:pPr>
        <w:spacing w:after="0" w:line="240" w:lineRule="auto"/>
        <w:ind w:left="0" w:right="0"/>
        <w:rPr>
          <w:szCs w:val="20"/>
        </w:rPr>
      </w:pPr>
    </w:p>
    <w:p w14:paraId="68A59E3B" w14:textId="77777777" w:rsidR="000F1735" w:rsidRPr="000F1735" w:rsidRDefault="000F1735" w:rsidP="000F1735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F1735">
        <w:rPr>
          <w:szCs w:val="20"/>
        </w:rPr>
        <w:tab/>
      </w:r>
    </w:p>
    <w:p w14:paraId="34B42343" w14:textId="04B17EAE" w:rsidR="000F1735" w:rsidRPr="000F1735" w:rsidRDefault="000F1735" w:rsidP="000F1735">
      <w:pPr>
        <w:spacing w:after="0" w:line="240" w:lineRule="auto"/>
        <w:ind w:left="0" w:right="0"/>
        <w:rPr>
          <w:szCs w:val="20"/>
        </w:rPr>
      </w:pPr>
      <w:r w:rsidRPr="000F173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5E356A" wp14:editId="114E522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1E5874" w14:textId="77777777" w:rsidR="000F1735" w:rsidRPr="003D37FD" w:rsidRDefault="000F1735" w:rsidP="000F173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13867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35E356A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21E5874" w14:textId="77777777" w:rsidR="000F1735" w:rsidRPr="003D37FD" w:rsidRDefault="000F1735" w:rsidP="000F173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13867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F1735" w:rsidRPr="000F1735" w14:paraId="53A5AF57" w14:textId="77777777" w:rsidTr="00A9723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DB99568" w14:textId="77777777" w:rsidR="000F1735" w:rsidRPr="000F1735" w:rsidRDefault="000F1735" w:rsidP="004A57D6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0F1735">
              <w:rPr>
                <w:noProof/>
              </w:rPr>
              <w:t>Fixation av IDA-kateter</w:t>
            </w:r>
          </w:p>
        </w:tc>
      </w:tr>
    </w:tbl>
    <w:p w14:paraId="650D2FC0" w14:textId="77777777" w:rsidR="00370B57" w:rsidRDefault="00370B57" w:rsidP="000F1735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1644807D" w14:textId="27A44C3B" w:rsidR="000F1735" w:rsidRDefault="00370B57" w:rsidP="00370B57">
      <w:pPr>
        <w:pStyle w:val="Rubrik2"/>
      </w:pPr>
      <w:r>
        <w:t>Revidering i denna version</w:t>
      </w:r>
    </w:p>
    <w:p w14:paraId="2FC1FB53" w14:textId="7FF0EAA3" w:rsidR="00370B57" w:rsidRPr="00370B57" w:rsidRDefault="00370B57" w:rsidP="00370B57">
      <w:r>
        <w:t>Mindre förändringa</w:t>
      </w:r>
      <w:r w:rsidR="009A6964">
        <w:t xml:space="preserve">r. </w:t>
      </w:r>
    </w:p>
    <w:p w14:paraId="7653A85D" w14:textId="2B93F3C0" w:rsidR="00704788" w:rsidRPr="005B0EBA" w:rsidRDefault="00704788" w:rsidP="00704788">
      <w:pPr>
        <w:pStyle w:val="Rubrik2"/>
      </w:pPr>
      <w:r w:rsidRPr="005B0EBA">
        <w:t>Syfte</w:t>
      </w:r>
    </w:p>
    <w:p w14:paraId="772F2B04" w14:textId="48D1A0B0" w:rsidR="00704788" w:rsidRPr="005B0EBA" w:rsidRDefault="00704788" w:rsidP="00704788">
      <w:pPr>
        <w:tabs>
          <w:tab w:val="left" w:pos="5520"/>
        </w:tabs>
        <w:ind w:right="1161"/>
      </w:pPr>
      <w:r w:rsidRPr="005B0EBA">
        <w:t>Säkerställa rutiner för enhetlig fixering av IDA-kateter och filter</w:t>
      </w:r>
      <w:r>
        <w:t>.</w:t>
      </w:r>
    </w:p>
    <w:p w14:paraId="6CB76EC2" w14:textId="6FD36852" w:rsidR="00704788" w:rsidRPr="005B0EBA" w:rsidRDefault="00704788" w:rsidP="00704788">
      <w:pPr>
        <w:pStyle w:val="Rubrik2"/>
        <w:rPr>
          <w:b/>
          <w:szCs w:val="24"/>
        </w:rPr>
      </w:pPr>
      <w:r w:rsidRPr="005B0EBA">
        <w:t>Vilka berörs</w:t>
      </w:r>
    </w:p>
    <w:p w14:paraId="0E7719A7" w14:textId="20824B90" w:rsidR="00704788" w:rsidRPr="005B0EBA" w:rsidRDefault="00704788" w:rsidP="00704788">
      <w:pPr>
        <w:ind w:right="1161"/>
      </w:pPr>
      <w:r w:rsidRPr="005B0EBA">
        <w:t>Läkare och sjuksköterskor inom NU-sjukvården</w:t>
      </w:r>
      <w:r w:rsidR="00370B57">
        <w:t>.</w:t>
      </w:r>
    </w:p>
    <w:p w14:paraId="03B914D4" w14:textId="263178AD" w:rsidR="00704788" w:rsidRPr="005B0EBA" w:rsidRDefault="00704788" w:rsidP="009A6964">
      <w:pPr>
        <w:pStyle w:val="Rubrik3"/>
        <w:rPr>
          <w:rFonts w:ascii="Arial" w:hAnsi="Arial"/>
          <w:b/>
          <w:sz w:val="28"/>
        </w:rPr>
      </w:pPr>
      <w:r w:rsidRPr="005B0EBA">
        <w:t>Tillvägagångssätt</w:t>
      </w:r>
    </w:p>
    <w:p w14:paraId="6E60C8DA" w14:textId="77777777" w:rsidR="00704788" w:rsidRPr="005B0EBA" w:rsidRDefault="00704788" w:rsidP="00704788">
      <w:pPr>
        <w:numPr>
          <w:ilvl w:val="0"/>
          <w:numId w:val="20"/>
        </w:numPr>
        <w:tabs>
          <w:tab w:val="clear" w:pos="1069"/>
        </w:tabs>
        <w:spacing w:after="0" w:line="240" w:lineRule="auto"/>
        <w:ind w:left="1276" w:right="1161" w:hanging="283"/>
      </w:pPr>
      <w:r w:rsidRPr="005B0EBA">
        <w:t xml:space="preserve">Lägg lite </w:t>
      </w:r>
      <w:proofErr w:type="spellStart"/>
      <w:r w:rsidRPr="005B0EBA">
        <w:t>Microcidsalva</w:t>
      </w:r>
      <w:proofErr w:type="spellEnd"/>
      <w:r w:rsidRPr="005B0EBA">
        <w:t xml:space="preserve"> runt katetermynningen och vid suturerna</w:t>
      </w:r>
    </w:p>
    <w:p w14:paraId="12064A1C" w14:textId="77777777" w:rsidR="00704788" w:rsidRPr="005B0EBA" w:rsidRDefault="00704788" w:rsidP="00704788">
      <w:pPr>
        <w:numPr>
          <w:ilvl w:val="0"/>
          <w:numId w:val="20"/>
        </w:numPr>
        <w:tabs>
          <w:tab w:val="clear" w:pos="1069"/>
        </w:tabs>
        <w:spacing w:after="0" w:line="240" w:lineRule="auto"/>
        <w:ind w:left="1276" w:right="1161" w:hanging="283"/>
      </w:pPr>
      <w:r w:rsidRPr="005B0EBA">
        <w:t>Lägg kompress runt filter och koppling</w:t>
      </w:r>
    </w:p>
    <w:p w14:paraId="1655D1D7" w14:textId="77777777" w:rsidR="00704788" w:rsidRPr="005B0EBA" w:rsidRDefault="00704788" w:rsidP="00704788">
      <w:pPr>
        <w:numPr>
          <w:ilvl w:val="0"/>
          <w:numId w:val="20"/>
        </w:numPr>
        <w:tabs>
          <w:tab w:val="clear" w:pos="1069"/>
        </w:tabs>
        <w:spacing w:after="0" w:line="240" w:lineRule="auto"/>
        <w:ind w:left="1276" w:right="1161" w:hanging="283"/>
      </w:pPr>
      <w:r w:rsidRPr="005B0EBA">
        <w:t>Täck med IV3000/</w:t>
      </w:r>
      <w:proofErr w:type="spellStart"/>
      <w:r w:rsidRPr="005B0EBA">
        <w:t>Tegaderm</w:t>
      </w:r>
      <w:proofErr w:type="spellEnd"/>
    </w:p>
    <w:p w14:paraId="755FEB63" w14:textId="77777777" w:rsidR="00704788" w:rsidRPr="005B0EBA" w:rsidRDefault="00704788" w:rsidP="00704788">
      <w:pPr>
        <w:numPr>
          <w:ilvl w:val="0"/>
          <w:numId w:val="20"/>
        </w:numPr>
        <w:tabs>
          <w:tab w:val="clear" w:pos="1069"/>
        </w:tabs>
        <w:spacing w:after="0" w:line="240" w:lineRule="auto"/>
        <w:ind w:left="1276" w:right="1161" w:hanging="283"/>
      </w:pPr>
      <w:r w:rsidRPr="005B0EBA">
        <w:t>Förstärk nedre delen av förbandet oc</w:t>
      </w:r>
      <w:r>
        <w:t>h en bit av slangen med IV300/</w:t>
      </w:r>
      <w:proofErr w:type="spellStart"/>
      <w:r>
        <w:t>Te</w:t>
      </w:r>
      <w:r w:rsidRPr="005B0EBA">
        <w:t>gaderm</w:t>
      </w:r>
      <w:proofErr w:type="spellEnd"/>
      <w:r w:rsidRPr="005B0EBA">
        <w:t xml:space="preserve"> som en extra säkerhet för att motverka ev. dragning i katetern. </w:t>
      </w:r>
    </w:p>
    <w:p w14:paraId="7BD61D56" w14:textId="77777777" w:rsidR="00704788" w:rsidRPr="005B0EBA" w:rsidRDefault="00704788" w:rsidP="00704788">
      <w:pPr>
        <w:numPr>
          <w:ilvl w:val="0"/>
          <w:numId w:val="20"/>
        </w:numPr>
        <w:tabs>
          <w:tab w:val="clear" w:pos="1069"/>
        </w:tabs>
        <w:spacing w:after="0" w:line="240" w:lineRule="auto"/>
        <w:ind w:left="1276" w:right="1161" w:hanging="283"/>
      </w:pPr>
      <w:r w:rsidRPr="005B0EBA">
        <w:t>Märk förbandet med IDA-etikett</w:t>
      </w:r>
    </w:p>
    <w:p w14:paraId="60306D7E" w14:textId="77777777" w:rsidR="00704788" w:rsidRPr="005B0EBA" w:rsidRDefault="00704788" w:rsidP="00704788">
      <w:pPr>
        <w:ind w:right="1161"/>
      </w:pPr>
    </w:p>
    <w:p w14:paraId="3CE5615A" w14:textId="77777777" w:rsidR="00704788" w:rsidRDefault="00704788" w:rsidP="00704788">
      <w:pPr>
        <w:ind w:right="1161"/>
      </w:pPr>
      <w:r w:rsidRPr="005B0EBA">
        <w:t>IV3000/</w:t>
      </w:r>
      <w:proofErr w:type="spellStart"/>
      <w:r w:rsidRPr="005B0EBA">
        <w:t>Tegaderm</w:t>
      </w:r>
      <w:proofErr w:type="spellEnd"/>
      <w:r w:rsidRPr="005B0EBA">
        <w:t xml:space="preserve"> över insticksstället för </w:t>
      </w:r>
      <w:proofErr w:type="spellStart"/>
      <w:r w:rsidRPr="005B0EBA">
        <w:t>IDA:n</w:t>
      </w:r>
      <w:proofErr w:type="spellEnd"/>
      <w:r w:rsidRPr="005B0EBA">
        <w:t xml:space="preserve"> ger möjlighet till daglig inspektion</w:t>
      </w:r>
    </w:p>
    <w:p w14:paraId="6241368E" w14:textId="77777777" w:rsidR="00704788" w:rsidRPr="005B0EBA" w:rsidRDefault="00704788" w:rsidP="00704788">
      <w:pPr>
        <w:ind w:right="1161"/>
      </w:pPr>
    </w:p>
    <w:p w14:paraId="77F0DEB5" w14:textId="425A249D" w:rsidR="000F1735" w:rsidRPr="000F1735" w:rsidRDefault="00704788" w:rsidP="00704788">
      <w:pPr>
        <w:spacing w:after="0" w:line="240" w:lineRule="auto"/>
        <w:ind w:left="709" w:right="1161"/>
        <w:rPr>
          <w:szCs w:val="20"/>
        </w:rPr>
      </w:pPr>
      <w:r>
        <w:rPr>
          <w:noProof/>
        </w:rPr>
        <w:drawing>
          <wp:inline distT="0" distB="0" distL="0" distR="0" wp14:anchorId="7866DECE" wp14:editId="193932AF">
            <wp:extent cx="4838700" cy="2057400"/>
            <wp:effectExtent l="0" t="0" r="0" b="0"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111"/>
                    <a:stretch>
                      <a:fillRect/>
                    </a:stretch>
                  </pic:blipFill>
                  <pic:spPr bwMode="auto">
                    <a:xfrm rot="10800000">
                      <a:off x="0" y="0"/>
                      <a:ext cx="4838700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9CB971" w14:textId="77777777" w:rsidR="000F1735" w:rsidRPr="000F1735" w:rsidRDefault="000F1735" w:rsidP="000F1735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F1735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DC41EC"/>
    <w:multiLevelType w:val="hybridMultilevel"/>
    <w:tmpl w:val="F81E1764"/>
    <w:lvl w:ilvl="0" w:tplc="FFFFFFFF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49774683">
    <w:abstractNumId w:val="18"/>
  </w:num>
  <w:num w:numId="2" w16cid:durableId="1359551476">
    <w:abstractNumId w:val="15"/>
  </w:num>
  <w:num w:numId="3" w16cid:durableId="498615680">
    <w:abstractNumId w:val="0"/>
  </w:num>
  <w:num w:numId="4" w16cid:durableId="1030447111">
    <w:abstractNumId w:val="6"/>
  </w:num>
  <w:num w:numId="5" w16cid:durableId="753862660">
    <w:abstractNumId w:val="16"/>
  </w:num>
  <w:num w:numId="6" w16cid:durableId="932251162">
    <w:abstractNumId w:val="2"/>
  </w:num>
  <w:num w:numId="7" w16cid:durableId="1752848071">
    <w:abstractNumId w:val="11"/>
  </w:num>
  <w:num w:numId="8" w16cid:durableId="2125494346">
    <w:abstractNumId w:val="8"/>
  </w:num>
  <w:num w:numId="9" w16cid:durableId="1362779215">
    <w:abstractNumId w:val="1"/>
  </w:num>
  <w:num w:numId="10" w16cid:durableId="122237534">
    <w:abstractNumId w:val="1"/>
  </w:num>
  <w:num w:numId="11" w16cid:durableId="1555123152">
    <w:abstractNumId w:val="3"/>
  </w:num>
  <w:num w:numId="12" w16cid:durableId="1253392099">
    <w:abstractNumId w:val="4"/>
  </w:num>
  <w:num w:numId="13" w16cid:durableId="1701707842">
    <w:abstractNumId w:val="14"/>
  </w:num>
  <w:num w:numId="14" w16cid:durableId="1497838764">
    <w:abstractNumId w:val="9"/>
  </w:num>
  <w:num w:numId="15" w16cid:durableId="1400127904">
    <w:abstractNumId w:val="7"/>
  </w:num>
  <w:num w:numId="16" w16cid:durableId="288973716">
    <w:abstractNumId w:val="13"/>
  </w:num>
  <w:num w:numId="17" w16cid:durableId="921793243">
    <w:abstractNumId w:val="5"/>
  </w:num>
  <w:num w:numId="18" w16cid:durableId="1182742301">
    <w:abstractNumId w:val="10"/>
  </w:num>
  <w:num w:numId="19" w16cid:durableId="1869101640">
    <w:abstractNumId w:val="17"/>
  </w:num>
  <w:num w:numId="20" w16cid:durableId="2791911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1735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0B57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57D6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78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696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file:///C:\Users\katsi2\OneDrive%20-%20V&#228;stra%20G&#246;talandsregionen\bilder%20IDA\fix2.JPG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jpe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1</Pages>
  <Words>86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621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Fixation av IDA-kateter</dc:title>
  <dc:subject/>
  <dc:creator>patrik.jens.johansson@vgregion.se</dc:creator>
  <keywords/>
  <lastModifiedBy>Carina Isbrand Fransson</lastModifiedBy>
  <revision>6</revision>
  <lastPrinted>2016-03-31T10:56:00.0000000Z</lastPrinted>
  <dcterms:created xsi:type="dcterms:W3CDTF">2022-05-24T03:41:00.0000000Z</dcterms:created>
  <dcterms:modified xsi:type="dcterms:W3CDTF">2024-03-26T14:06:00.0000000Z</dcterms:modified>
</coreProperties>
</file>