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68C683A" w14:textId="77777777" w:rsidR="000E63B0" w:rsidRDefault="000E63B0" w:rsidP="00F35B05">
      <w:pPr>
        <w:pStyle w:val="Heading2"/>
        <w:sectPr w:rsidR="000E63B0" w:rsidSect="000E63B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F5ABF68" w14:textId="77777777" w:rsidR="000E63B0" w:rsidRPr="000E63B0" w:rsidRDefault="000E63B0" w:rsidP="000E63B0">
      <w:pPr>
        <w:spacing w:after="0" w:line="240" w:lineRule="auto"/>
        <w:ind w:left="0" w:right="0"/>
        <w:rPr>
          <w:szCs w:val="20"/>
        </w:rPr>
      </w:pPr>
    </w:p>
    <w:p w14:paraId="476DCF40" w14:textId="77777777" w:rsidR="000E63B0" w:rsidRPr="000E63B0" w:rsidRDefault="000E63B0" w:rsidP="000E63B0">
      <w:pPr>
        <w:spacing w:after="0" w:line="240" w:lineRule="auto"/>
        <w:ind w:left="0" w:right="0"/>
        <w:rPr>
          <w:szCs w:val="20"/>
        </w:rPr>
      </w:pPr>
    </w:p>
    <w:p w14:paraId="5AB49540" w14:textId="77777777" w:rsidR="000E63B0" w:rsidRPr="000E63B0" w:rsidRDefault="000E63B0" w:rsidP="000E63B0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0E63B0">
        <w:rPr>
          <w:szCs w:val="20"/>
        </w:rPr>
        <w:tab/>
      </w:r>
    </w:p>
    <w:p w14:paraId="5CCEB1A2" w14:textId="547A0DE3" w:rsidR="000E63B0" w:rsidRPr="000E63B0" w:rsidRDefault="000E63B0" w:rsidP="000E63B0">
      <w:pPr>
        <w:spacing w:after="0" w:line="240" w:lineRule="auto"/>
        <w:ind w:left="0" w:right="-568"/>
        <w:rPr>
          <w:szCs w:val="20"/>
        </w:rPr>
      </w:pPr>
      <w:r w:rsidRPr="000E63B0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25F82F2F" wp14:editId="433B495B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2" name="Textrut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075A1D3" w14:textId="77777777" w:rsidR="000E63B0" w:rsidRPr="003D37FD" w:rsidRDefault="000E63B0" w:rsidP="000E63B0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25820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25F82F2F" id="_x0000_t202" coordsize="21600,21600" o:spt="202" path="m,l,21600r21600,l21600,xe">
                <v:stroke joinstyle="miter"/>
                <v:path gradientshapeok="t" o:connecttype="rect"/>
              </v:shapetype>
              <v:shape id="Textruta 2" o:spid="_x0000_s1026" type="#_x0000_t202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0075A1D3" w14:textId="77777777" w:rsidR="000E63B0" w:rsidRPr="003D37FD" w:rsidRDefault="000E63B0" w:rsidP="000E63B0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25820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0E63B0" w:rsidRPr="000E63B0" w14:paraId="01D55FE8" w14:textId="77777777" w:rsidTr="00002DA9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00817796" w14:textId="77777777" w:rsidR="000E63B0" w:rsidRPr="000E63B0" w:rsidRDefault="000E63B0" w:rsidP="004667E1">
            <w:pPr>
              <w:pStyle w:val="Heading1"/>
              <w:ind w:left="0"/>
            </w:pPr>
            <w:bookmarkStart w:id="1" w:name="_1314629194"/>
            <w:bookmarkStart w:id="2" w:name="Rubrik"/>
            <w:bookmarkEnd w:id="1"/>
            <w:bookmarkEnd w:id="2"/>
            <w:r w:rsidRPr="000E63B0">
              <w:t>SMS-tjänst med Outlook Web App</w:t>
            </w:r>
          </w:p>
        </w:tc>
      </w:tr>
    </w:tbl>
    <w:p w14:paraId="5EA30E52" w14:textId="77777777" w:rsidR="000E63B0" w:rsidRPr="000E63B0" w:rsidRDefault="000E63B0" w:rsidP="004667E1">
      <w:pPr>
        <w:pStyle w:val="Heading2"/>
        <w:ind w:left="0"/>
        <w:rPr>
          <w:rFonts w:ascii="Calibri" w:hAnsi="Calibri" w:cs="Calibri"/>
        </w:rPr>
      </w:pPr>
      <w:r w:rsidRPr="000E63B0">
        <w:t>Revidering i denna version</w:t>
      </w:r>
      <w:r w:rsidRPr="000E63B0">
        <w:rPr>
          <w:rFonts w:ascii="Calibri" w:hAnsi="Calibri" w:cs="Calibri"/>
        </w:rPr>
        <w:t xml:space="preserve"> </w:t>
      </w:r>
    </w:p>
    <w:p w14:paraId="3069452B" w14:textId="77777777" w:rsidR="000E63B0" w:rsidRPr="000E63B0" w:rsidRDefault="000E63B0" w:rsidP="00F03BE4">
      <w:pPr>
        <w:numPr>
          <w:ilvl w:val="0"/>
          <w:numId w:val="22"/>
        </w:numPr>
        <w:spacing w:after="0" w:line="240" w:lineRule="auto"/>
        <w:ind w:left="426" w:right="0" w:hanging="426"/>
        <w:rPr>
          <w:szCs w:val="20"/>
        </w:rPr>
      </w:pPr>
      <w:r w:rsidRPr="000E63B0">
        <w:rPr>
          <w:szCs w:val="20"/>
        </w:rPr>
        <w:t>Inga förändringar vid denna revidering.</w:t>
      </w:r>
    </w:p>
    <w:p w14:paraId="02795C73" w14:textId="77777777" w:rsidR="000E63B0" w:rsidRPr="000E63B0" w:rsidRDefault="000E63B0" w:rsidP="004667E1">
      <w:pPr>
        <w:pStyle w:val="Heading2"/>
        <w:ind w:left="0"/>
      </w:pPr>
      <w:r w:rsidRPr="000E63B0">
        <w:t xml:space="preserve">Bakgrund </w:t>
      </w:r>
    </w:p>
    <w:p w14:paraId="04DC62FA" w14:textId="6228A2BC" w:rsidR="000E63B0" w:rsidRPr="000E63B0" w:rsidRDefault="000E63B0" w:rsidP="000E63B0">
      <w:pPr>
        <w:spacing w:after="0" w:line="240" w:lineRule="auto"/>
        <w:ind w:left="0" w:right="0"/>
        <w:rPr>
          <w:szCs w:val="20"/>
        </w:rPr>
      </w:pPr>
      <w:r w:rsidRPr="000E63B0">
        <w:rPr>
          <w:szCs w:val="20"/>
        </w:rPr>
        <w:t>Lättförståelig instruktion för att skicka grupp-SMS till personal med hjälp av Outlook Web</w:t>
      </w:r>
      <w:r w:rsidR="00437405">
        <w:rPr>
          <w:szCs w:val="20"/>
        </w:rPr>
        <w:t>-</w:t>
      </w:r>
      <w:r w:rsidRPr="000E63B0">
        <w:rPr>
          <w:szCs w:val="20"/>
        </w:rPr>
        <w:t xml:space="preserve"> App för att underlätta hanteringen.</w:t>
      </w:r>
    </w:p>
    <w:p w14:paraId="15CDB0F8" w14:textId="008DD7EA" w:rsidR="000E63B0" w:rsidRPr="000E63B0" w:rsidRDefault="000E63B0" w:rsidP="004667E1">
      <w:pPr>
        <w:pStyle w:val="Heading2"/>
        <w:ind w:left="0"/>
      </w:pPr>
      <w:r w:rsidRPr="000E63B0">
        <w:t xml:space="preserve">Syfte </w:t>
      </w:r>
    </w:p>
    <w:p w14:paraId="0F0AE1A5" w14:textId="36A8F39A" w:rsidR="000E63B0" w:rsidRPr="000E63B0" w:rsidRDefault="000E63B0" w:rsidP="000E63B0">
      <w:pPr>
        <w:spacing w:after="0" w:line="240" w:lineRule="auto"/>
        <w:ind w:left="0" w:right="0"/>
        <w:rPr>
          <w:szCs w:val="20"/>
        </w:rPr>
      </w:pPr>
      <w:r w:rsidRPr="000E63B0">
        <w:rPr>
          <w:szCs w:val="20"/>
        </w:rPr>
        <w:t>Instruktion om hur man går tillväga för att skicka grupp-SMS.</w:t>
      </w:r>
    </w:p>
    <w:p w14:paraId="3CF127F4" w14:textId="1FEADAC3" w:rsidR="000E63B0" w:rsidRPr="000E63B0" w:rsidRDefault="000E63B0" w:rsidP="00ED36B1">
      <w:pPr>
        <w:pStyle w:val="Heading3"/>
        <w:ind w:left="0"/>
        <w:rPr>
          <w:b/>
        </w:rPr>
      </w:pPr>
      <w:r w:rsidRPr="000E63B0">
        <w:t>Använda SMS-tjänst med Outlook Web App</w:t>
      </w:r>
    </w:p>
    <w:p w14:paraId="0A968902" w14:textId="6E0C8536" w:rsidR="000E63B0" w:rsidRPr="000E63B0" w:rsidRDefault="000E63B0" w:rsidP="000E63B0">
      <w:pPr>
        <w:numPr>
          <w:ilvl w:val="0"/>
          <w:numId w:val="20"/>
        </w:numPr>
        <w:spacing w:after="0" w:line="240" w:lineRule="auto"/>
        <w:ind w:left="426" w:right="1161" w:hanging="425"/>
        <w:rPr>
          <w:noProof/>
        </w:rPr>
      </w:pPr>
      <w:r w:rsidRPr="000E63B0">
        <w:rPr>
          <w:noProof/>
        </w:rPr>
        <w:t>Gå in på din mail</w:t>
      </w:r>
      <w:r w:rsidRPr="000E63B0">
        <w:rPr>
          <w:noProof/>
        </w:rPr>
        <w:br/>
      </w:r>
    </w:p>
    <w:p w14:paraId="4C12C6ED" w14:textId="47480BCA" w:rsidR="000E63B0" w:rsidRPr="000E63B0" w:rsidRDefault="000E63B0" w:rsidP="000E63B0">
      <w:pPr>
        <w:numPr>
          <w:ilvl w:val="0"/>
          <w:numId w:val="20"/>
        </w:numPr>
        <w:spacing w:after="0" w:line="240" w:lineRule="auto"/>
        <w:ind w:left="426" w:right="1161" w:hanging="425"/>
        <w:rPr>
          <w:rFonts w:ascii="Times New Roman Fet" w:hAnsi="Times New Roman Fet"/>
          <w:b/>
          <w:noProof/>
          <w:sz w:val="20"/>
        </w:rPr>
      </w:pPr>
      <w:r w:rsidRPr="000E63B0">
        <w:rPr>
          <w:noProof/>
        </w:rPr>
        <w:t xml:space="preserve">Klicka på nytt e-postmeddelande </w:t>
      </w:r>
    </w:p>
    <w:p w14:paraId="07664A97" w14:textId="5E86213C" w:rsidR="000E63B0" w:rsidRPr="000E63B0" w:rsidRDefault="000E63B0" w:rsidP="000E63B0">
      <w:pPr>
        <w:spacing w:after="0" w:line="240" w:lineRule="auto"/>
        <w:ind w:left="0" w:right="1161"/>
        <w:rPr>
          <w:noProof/>
        </w:rPr>
      </w:pPr>
    </w:p>
    <w:p w14:paraId="7A484A2F" w14:textId="6653E0B6" w:rsidR="000E63B0" w:rsidRPr="000E63B0" w:rsidRDefault="000E63B0" w:rsidP="00C2241D">
      <w:pPr>
        <w:numPr>
          <w:ilvl w:val="0"/>
          <w:numId w:val="21"/>
        </w:numPr>
        <w:spacing w:after="0" w:line="240" w:lineRule="auto"/>
        <w:ind w:left="426" w:right="1161" w:hanging="426"/>
        <w:rPr>
          <w:noProof/>
        </w:rPr>
      </w:pPr>
      <w:r w:rsidRPr="000E63B0">
        <w:rPr>
          <w:noProof/>
        </w:rPr>
        <w:t>Sök fram och markera vilka grupper som du vill skicka till:</w:t>
      </w:r>
    </w:p>
    <w:p w14:paraId="4252EA48" w14:textId="3AE08B6C" w:rsidR="000E63B0" w:rsidRPr="000E63B0" w:rsidRDefault="004667E1" w:rsidP="000E63B0">
      <w:pPr>
        <w:spacing w:after="0" w:line="240" w:lineRule="auto"/>
        <w:ind w:left="567" w:right="1161"/>
        <w:rPr>
          <w:noProof/>
        </w:rPr>
      </w:pPr>
      <w:r w:rsidRPr="000E63B0">
        <w:rPr>
          <w:noProof/>
        </w:rPr>
        <mc:AlternateContent>
          <mc:Choice Requires="wps">
            <w:drawing>
              <wp:anchor distT="0" distB="0" distL="114300" distR="114300" simplePos="0" relativeHeight="251658241" behindDoc="0" locked="0" layoutInCell="1" allowOverlap="1" wp14:anchorId="3D36F584" wp14:editId="40854FE1">
                <wp:simplePos x="0" y="0"/>
                <wp:positionH relativeFrom="column">
                  <wp:posOffset>294006</wp:posOffset>
                </wp:positionH>
                <wp:positionV relativeFrom="paragraph">
                  <wp:posOffset>75565</wp:posOffset>
                </wp:positionV>
                <wp:extent cx="2971800" cy="1390650"/>
                <wp:effectExtent l="0" t="0" r="19050" b="19050"/>
                <wp:wrapNone/>
                <wp:docPr id="1" name="Textrut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71800" cy="13906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E42DCAE" w14:textId="77777777" w:rsidR="000E63B0" w:rsidRDefault="000E63B0" w:rsidP="000E63B0">
                            <w:r>
                              <w:t>NU.IVA.usk-tim.smslista</w:t>
                            </w:r>
                          </w:p>
                          <w:p w14:paraId="4618FA65" w14:textId="77777777" w:rsidR="000E63B0" w:rsidRDefault="000E63B0" w:rsidP="000E63B0">
                            <w:r>
                              <w:t>NU.IVA.usk.smslista</w:t>
                            </w:r>
                          </w:p>
                          <w:p w14:paraId="474ABFD8" w14:textId="77777777" w:rsidR="000E63B0" w:rsidRDefault="000E63B0" w:rsidP="000E63B0">
                            <w:r>
                              <w:t>NU.IVA.ssk.smslista</w:t>
                            </w:r>
                          </w:p>
                          <w:p w14:paraId="19AEA26E" w14:textId="77777777" w:rsidR="000E63B0" w:rsidRDefault="000E63B0" w:rsidP="000E63B0">
                            <w:r>
                              <w:t>NU.IVA.ssk-tim.smslista</w:t>
                            </w:r>
                          </w:p>
                          <w:p w14:paraId="5B9A0B15" w14:textId="77777777" w:rsidR="000E63B0" w:rsidRDefault="000E63B0" w:rsidP="000E63B0">
                            <w:r>
                              <w:t>NU.IVA.usk2smslistaDG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D36F584" id="Textruta 1" o:spid="_x0000_s1027" type="#_x0000_t202" style="position:absolute;left:0;text-align:left;margin-left:23.15pt;margin-top:5.95pt;width:234pt;height:109.5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">
                <v:textbox>
                  <w:txbxContent>
                    <w:p w14:paraId="5E42DCAE" w14:textId="77777777" w:rsidR="000E63B0" w:rsidRDefault="000E63B0" w:rsidP="000E63B0">
                      <w:r>
                        <w:t>NU.IVA.usk-tim.smslista</w:t>
                      </w:r>
                    </w:p>
                    <w:p w14:paraId="4618FA65" w14:textId="77777777" w:rsidR="000E63B0" w:rsidRDefault="000E63B0" w:rsidP="000E63B0">
                      <w:r>
                        <w:t>NU.IVA.usk.smslista</w:t>
                      </w:r>
                    </w:p>
                    <w:p w14:paraId="474ABFD8" w14:textId="77777777" w:rsidR="000E63B0" w:rsidRDefault="000E63B0" w:rsidP="000E63B0">
                      <w:r>
                        <w:t>NU.IVA.ssk.smslista</w:t>
                      </w:r>
                    </w:p>
                    <w:p w14:paraId="19AEA26E" w14:textId="77777777" w:rsidR="000E63B0" w:rsidRDefault="000E63B0" w:rsidP="000E63B0">
                      <w:r>
                        <w:t>NU.IVA.ssk-tim.smslista</w:t>
                      </w:r>
                    </w:p>
                    <w:p w14:paraId="5B9A0B15" w14:textId="77777777" w:rsidR="000E63B0" w:rsidRDefault="000E63B0" w:rsidP="000E63B0">
                      <w:r>
                        <w:t>NU.IVA.usk2smslistaDG</w:t>
                      </w:r>
                    </w:p>
                  </w:txbxContent>
                </v:textbox>
              </v:shape>
            </w:pict>
          </mc:Fallback>
        </mc:AlternateContent>
      </w:r>
    </w:p>
    <w:p w14:paraId="01F293B8" w14:textId="130E3604" w:rsidR="000E63B0" w:rsidRPr="000E63B0" w:rsidRDefault="000E63B0" w:rsidP="000E63B0">
      <w:pPr>
        <w:spacing w:after="0" w:line="240" w:lineRule="auto"/>
        <w:ind w:left="0" w:right="1161"/>
        <w:rPr>
          <w:noProof/>
        </w:rPr>
      </w:pPr>
    </w:p>
    <w:p w14:paraId="521998DD" w14:textId="512702B7" w:rsidR="000E63B0" w:rsidRPr="000E63B0" w:rsidRDefault="000E63B0" w:rsidP="000E63B0">
      <w:pPr>
        <w:spacing w:after="0" w:line="240" w:lineRule="auto"/>
        <w:ind w:left="0" w:right="1161"/>
        <w:rPr>
          <w:noProof/>
        </w:rPr>
      </w:pPr>
    </w:p>
    <w:p w14:paraId="3B0A37C5" w14:textId="2FE95B7F" w:rsidR="000E63B0" w:rsidRPr="000E63B0" w:rsidRDefault="000E63B0" w:rsidP="000E63B0">
      <w:pPr>
        <w:spacing w:after="0" w:line="240" w:lineRule="auto"/>
        <w:ind w:left="0" w:right="1161"/>
        <w:rPr>
          <w:noProof/>
        </w:rPr>
      </w:pPr>
    </w:p>
    <w:p w14:paraId="120A571D" w14:textId="53D5FD97" w:rsidR="000E63B0" w:rsidRPr="000E63B0" w:rsidRDefault="000E63B0" w:rsidP="000E63B0">
      <w:pPr>
        <w:spacing w:after="0" w:line="240" w:lineRule="auto"/>
        <w:ind w:left="0" w:right="1161"/>
        <w:rPr>
          <w:noProof/>
        </w:rPr>
      </w:pPr>
    </w:p>
    <w:p w14:paraId="31BC9F25" w14:textId="77777777" w:rsidR="000E63B0" w:rsidRPr="000E63B0" w:rsidRDefault="000E63B0" w:rsidP="000E63B0">
      <w:pPr>
        <w:spacing w:after="0" w:line="240" w:lineRule="auto"/>
        <w:ind w:left="0" w:right="1161"/>
        <w:rPr>
          <w:noProof/>
        </w:rPr>
      </w:pPr>
      <w:r w:rsidRPr="000E63B0">
        <w:rPr>
          <w:noProof/>
        </w:rPr>
        <w:br/>
      </w:r>
    </w:p>
    <w:p w14:paraId="2C321D58" w14:textId="77777777" w:rsidR="000E63B0" w:rsidRPr="000E63B0" w:rsidRDefault="000E63B0" w:rsidP="000E63B0">
      <w:pPr>
        <w:spacing w:after="0" w:line="240" w:lineRule="auto"/>
        <w:ind w:left="0" w:right="1161"/>
        <w:rPr>
          <w:noProof/>
        </w:rPr>
      </w:pPr>
    </w:p>
    <w:p w14:paraId="5465B7A7" w14:textId="77777777" w:rsidR="0010456B" w:rsidRDefault="0010456B" w:rsidP="0010456B">
      <w:pPr>
        <w:spacing w:after="0" w:line="240" w:lineRule="auto"/>
        <w:ind w:left="567" w:right="1161"/>
        <w:rPr>
          <w:noProof/>
        </w:rPr>
      </w:pPr>
    </w:p>
    <w:p w14:paraId="199C76B6" w14:textId="56ECC59B" w:rsidR="000E63B0" w:rsidRPr="000E63B0" w:rsidRDefault="000E63B0" w:rsidP="00C2241D">
      <w:pPr>
        <w:numPr>
          <w:ilvl w:val="0"/>
          <w:numId w:val="21"/>
        </w:numPr>
        <w:spacing w:after="0" w:line="240" w:lineRule="auto"/>
        <w:ind w:left="426" w:right="1161" w:hanging="426"/>
        <w:rPr>
          <w:noProof/>
        </w:rPr>
      </w:pPr>
      <w:r w:rsidRPr="000E63B0">
        <w:rPr>
          <w:noProof/>
        </w:rPr>
        <w:t>Skriv meddelande som vanligt</w:t>
      </w:r>
      <w:r w:rsidRPr="000E63B0">
        <w:rPr>
          <w:noProof/>
        </w:rPr>
        <w:br/>
      </w:r>
    </w:p>
    <w:p w14:paraId="76B9F95B" w14:textId="7B9680AC" w:rsidR="00536A5A" w:rsidRPr="00536A5A" w:rsidRDefault="000E63B0" w:rsidP="000E5708">
      <w:pPr>
        <w:numPr>
          <w:ilvl w:val="0"/>
          <w:numId w:val="21"/>
        </w:numPr>
        <w:spacing w:after="0" w:line="240" w:lineRule="auto"/>
        <w:ind w:left="426" w:right="0" w:hanging="426"/>
      </w:pPr>
      <w:r w:rsidRPr="000E63B0">
        <w:rPr>
          <w:noProof/>
        </w:rPr>
        <w:t xml:space="preserve">När man ska maila SMS andra gången räcker det att skriva NU så kommer ovanstående ruta upp. </w:t>
      </w:r>
      <w:bookmarkEnd w:id="0"/>
    </w:p>
    <w:sectPr w:rsidR="00536A5A" w:rsidRPr="00536A5A" w:rsidSect="000E63B0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96D9698" w14:textId="77777777" w:rsidR="00002DA9" w:rsidRDefault="00002DA9">
      <w:r>
        <w:separator/>
      </w:r>
    </w:p>
  </w:endnote>
  <w:endnote w:type="continuationSeparator" w:id="0">
    <w:p w14:paraId="38030764" w14:textId="77777777" w:rsidR="00002DA9" w:rsidRDefault="00002DA9">
      <w:r>
        <w:continuationSeparator/>
      </w:r>
    </w:p>
  </w:endnote>
  <w:endnote w:type="continuationNotice" w:id="1">
    <w:p w14:paraId="0576E0AF" w14:textId="77777777" w:rsidR="00002DA9" w:rsidRDefault="00002DA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Times New Roman Fet">
    <w:altName w:val="Times New Roman"/>
    <w:panose1 w:val="00000000000000000000"/>
    <w:charset w:val="00"/>
    <w:family w:val="roman"/>
    <w:notTrueType/>
    <w:pitch w:val="default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E5526E6" w14:textId="77777777" w:rsidR="00002DA9" w:rsidRDefault="00002DA9"/>
  </w:footnote>
  <w:footnote w:type="continuationSeparator" w:id="0">
    <w:p w14:paraId="5C57738A" w14:textId="77777777" w:rsidR="00002DA9" w:rsidRDefault="00002DA9">
      <w:r>
        <w:continuationSeparator/>
      </w:r>
    </w:p>
  </w:footnote>
  <w:footnote w:type="continuationNotice" w:id="1">
    <w:p w14:paraId="4F5088BD" w14:textId="77777777" w:rsidR="00002DA9" w:rsidRDefault="00002DA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8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9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70B2794"/>
    <w:multiLevelType w:val="hybridMultilevel"/>
    <w:tmpl w:val="149E67C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AFE51D2"/>
    <w:multiLevelType w:val="hybridMultilevel"/>
    <w:tmpl w:val="44C8F87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F273295"/>
    <w:multiLevelType w:val="hybridMultilevel"/>
    <w:tmpl w:val="90BAB6F0"/>
    <w:lvl w:ilvl="0" w:tplc="FFFFFFFF">
      <w:start w:val="1"/>
      <w:numFmt w:val="bullet"/>
      <w:lvlText w:val=""/>
      <w:lvlJc w:val="left"/>
      <w:pPr>
        <w:tabs>
          <w:tab w:val="num" w:pos="2138"/>
        </w:tabs>
        <w:ind w:left="2138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071998132">
    <w:abstractNumId w:val="20"/>
  </w:num>
  <w:num w:numId="2" w16cid:durableId="468133585">
    <w:abstractNumId w:val="16"/>
  </w:num>
  <w:num w:numId="3" w16cid:durableId="1769810401">
    <w:abstractNumId w:val="0"/>
  </w:num>
  <w:num w:numId="4" w16cid:durableId="1642690075">
    <w:abstractNumId w:val="7"/>
  </w:num>
  <w:num w:numId="5" w16cid:durableId="1138380860">
    <w:abstractNumId w:val="18"/>
  </w:num>
  <w:num w:numId="6" w16cid:durableId="1598244115">
    <w:abstractNumId w:val="2"/>
  </w:num>
  <w:num w:numId="7" w16cid:durableId="618878890">
    <w:abstractNumId w:val="13"/>
  </w:num>
  <w:num w:numId="8" w16cid:durableId="1670674021">
    <w:abstractNumId w:val="9"/>
  </w:num>
  <w:num w:numId="9" w16cid:durableId="1537739787">
    <w:abstractNumId w:val="1"/>
  </w:num>
  <w:num w:numId="10" w16cid:durableId="725225167">
    <w:abstractNumId w:val="1"/>
  </w:num>
  <w:num w:numId="11" w16cid:durableId="1083379885">
    <w:abstractNumId w:val="3"/>
  </w:num>
  <w:num w:numId="12" w16cid:durableId="36782161">
    <w:abstractNumId w:val="4"/>
  </w:num>
  <w:num w:numId="13" w16cid:durableId="303195362">
    <w:abstractNumId w:val="15"/>
  </w:num>
  <w:num w:numId="14" w16cid:durableId="39594313">
    <w:abstractNumId w:val="11"/>
  </w:num>
  <w:num w:numId="15" w16cid:durableId="445272082">
    <w:abstractNumId w:val="8"/>
  </w:num>
  <w:num w:numId="16" w16cid:durableId="175193416">
    <w:abstractNumId w:val="14"/>
  </w:num>
  <w:num w:numId="17" w16cid:durableId="1098523156">
    <w:abstractNumId w:val="5"/>
  </w:num>
  <w:num w:numId="18" w16cid:durableId="146897871">
    <w:abstractNumId w:val="12"/>
  </w:num>
  <w:num w:numId="19" w16cid:durableId="154734462">
    <w:abstractNumId w:val="19"/>
  </w:num>
  <w:num w:numId="20" w16cid:durableId="429549907">
    <w:abstractNumId w:val="17"/>
  </w:num>
  <w:num w:numId="21" w16cid:durableId="1798721258">
    <w:abstractNumId w:val="10"/>
  </w:num>
  <w:num w:numId="22" w16cid:durableId="57967428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2DA9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708"/>
    <w:rsid w:val="000E5A7E"/>
    <w:rsid w:val="000E63B0"/>
    <w:rsid w:val="000F43A3"/>
    <w:rsid w:val="000F7681"/>
    <w:rsid w:val="00103031"/>
    <w:rsid w:val="001044FE"/>
    <w:rsid w:val="0010456B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0295E"/>
    <w:rsid w:val="00211487"/>
    <w:rsid w:val="00211B14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3F6188"/>
    <w:rsid w:val="00404948"/>
    <w:rsid w:val="00406BEA"/>
    <w:rsid w:val="00413A60"/>
    <w:rsid w:val="004230F7"/>
    <w:rsid w:val="0043167E"/>
    <w:rsid w:val="0043409A"/>
    <w:rsid w:val="00437405"/>
    <w:rsid w:val="00443C1E"/>
    <w:rsid w:val="00446255"/>
    <w:rsid w:val="00451935"/>
    <w:rsid w:val="00460ED0"/>
    <w:rsid w:val="00465651"/>
    <w:rsid w:val="004667E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36B4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2628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0602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B29AF"/>
    <w:rsid w:val="007D4241"/>
    <w:rsid w:val="007D4317"/>
    <w:rsid w:val="007D4EA3"/>
    <w:rsid w:val="007E7B1F"/>
    <w:rsid w:val="007F1CFF"/>
    <w:rsid w:val="007F5DD5"/>
    <w:rsid w:val="00814F51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0E7A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2241D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954E4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36B1"/>
    <w:rsid w:val="00ED49C3"/>
    <w:rsid w:val="00ED6CE8"/>
    <w:rsid w:val="00ED7AA6"/>
    <w:rsid w:val="00EE2A56"/>
    <w:rsid w:val="00EE3818"/>
    <w:rsid w:val="00F03BE4"/>
    <w:rsid w:val="00F22264"/>
    <w:rsid w:val="00F252E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FAD03390-2434-4343-8B08-70D43C3BB1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12</TotalTime>
  <Pages>1</Pages>
  <Words>89</Words>
  <Characters>510</Characters>
  <Application>Microsoft Office Word</Application>
  <DocSecurity>4</DocSecurity>
  <Lines>4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598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SMS-tjänst med Outlook Web App</dc:title>
  <dc:subject/>
  <dc:creator>patrik.jens.johansson@vgregion.se</dc:creator>
  <keywords/>
  <lastModifiedBy>Carina Isbrand Fransson</lastModifiedBy>
  <revision>17</revision>
  <lastPrinted>2016-04-01T04:56:00.0000000Z</lastPrinted>
  <dcterms:created xsi:type="dcterms:W3CDTF">2022-05-24T01:39:00.0000000Z</dcterms:created>
  <dcterms:modified xsi:type="dcterms:W3CDTF">2024-05-16T18:17:00.0000000Z</dcterms:modified>
</coreProperties>
</file>