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831B1" w14:textId="77777777" w:rsidR="000E358C" w:rsidRDefault="000E358C" w:rsidP="000E358C">
      <w:pPr>
        <w:pStyle w:val="Rubrik2"/>
        <w:sectPr w:rsidR="000E358C" w:rsidSect="004467C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3373B3A" w14:textId="77777777" w:rsidR="000E358C" w:rsidRPr="004467C3" w:rsidRDefault="000E358C" w:rsidP="000E358C">
      <w:pPr>
        <w:spacing w:after="0" w:line="240" w:lineRule="auto"/>
        <w:ind w:left="0" w:right="0"/>
        <w:rPr>
          <w:szCs w:val="20"/>
        </w:rPr>
      </w:pPr>
    </w:p>
    <w:p w14:paraId="68E7F76F" w14:textId="77777777" w:rsidR="000E358C" w:rsidRPr="004467C3" w:rsidRDefault="000E358C" w:rsidP="000E358C">
      <w:pPr>
        <w:spacing w:after="0" w:line="240" w:lineRule="auto"/>
        <w:ind w:left="0" w:right="0"/>
        <w:rPr>
          <w:szCs w:val="20"/>
        </w:rPr>
      </w:pPr>
    </w:p>
    <w:p w14:paraId="260C5596" w14:textId="77777777" w:rsidR="000E358C" w:rsidRPr="004467C3" w:rsidRDefault="000E358C" w:rsidP="000E358C">
      <w:pPr>
        <w:tabs>
          <w:tab w:val="left" w:pos="4590"/>
        </w:tabs>
        <w:spacing w:after="0" w:line="240" w:lineRule="auto"/>
        <w:ind w:left="0" w:right="0"/>
        <w:rPr>
          <w:szCs w:val="20"/>
        </w:rPr>
      </w:pPr>
      <w:r w:rsidRPr="004467C3">
        <w:rPr>
          <w:szCs w:val="20"/>
        </w:rPr>
        <w:tab/>
      </w:r>
    </w:p>
    <w:p w14:paraId="423C236C" w14:textId="77777777" w:rsidR="000E358C" w:rsidRPr="004467C3" w:rsidRDefault="000E358C" w:rsidP="000E358C">
      <w:pPr>
        <w:spacing w:after="0" w:line="240" w:lineRule="auto"/>
        <w:ind w:left="0" w:right="0"/>
        <w:rPr>
          <w:szCs w:val="20"/>
        </w:rPr>
      </w:pPr>
      <w:r w:rsidRPr="004467C3">
        <w:rPr>
          <w:noProof/>
          <w:szCs w:val="20"/>
        </w:rPr>
        <mc:AlternateContent>
          <mc:Choice Requires="wps">
            <w:drawing>
              <wp:anchor distT="0" distB="0" distL="114300" distR="114300" simplePos="0" relativeHeight="251659264" behindDoc="0" locked="0" layoutInCell="1" allowOverlap="1" wp14:anchorId="43E0C1A7" wp14:editId="20720334">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61C34" w14:textId="77777777" w:rsidR="000E358C" w:rsidRPr="003D37FD" w:rsidRDefault="000E358C" w:rsidP="000E358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13449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3E0C1A7" id="_x0000_t202" coordsize="21600,21600" o:spt="202" path="m,l,21600r21600,l21600,xe">
                <v:stroke joinstyle="miter"/>
                <v:path gradientshapeok="t" o:connecttype="rect"/>
              </v:shapetype>
              <v:shape id="Text Box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F861C34" w14:textId="77777777" w:rsidR="000E358C" w:rsidRPr="003D37FD" w:rsidRDefault="000E358C" w:rsidP="000E358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13449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E358C" w:rsidRPr="004467C3" w14:paraId="4A2851BE" w14:textId="77777777" w:rsidTr="002B4A9E">
        <w:trPr>
          <w:cantSplit/>
          <w:trHeight w:val="570"/>
        </w:trPr>
        <w:tc>
          <w:tcPr>
            <w:tcW w:w="9039" w:type="dxa"/>
            <w:tcBorders>
              <w:bottom w:val="single" w:sz="8" w:space="0" w:color="auto"/>
            </w:tcBorders>
            <w:tcMar>
              <w:left w:w="0" w:type="dxa"/>
              <w:right w:w="0" w:type="dxa"/>
            </w:tcMar>
            <w:vAlign w:val="bottom"/>
          </w:tcPr>
          <w:p w14:paraId="1827CE76" w14:textId="77777777" w:rsidR="000E358C" w:rsidRPr="004467C3" w:rsidRDefault="000E358C" w:rsidP="002B4A9E">
            <w:pPr>
              <w:pStyle w:val="Rubrik1"/>
              <w:rPr>
                <w:noProof/>
                <w:sz w:val="32"/>
                <w:szCs w:val="20"/>
              </w:rPr>
            </w:pPr>
            <w:bookmarkStart w:id="1" w:name="_1314629194"/>
            <w:bookmarkStart w:id="2" w:name="Rubrik"/>
            <w:bookmarkEnd w:id="1"/>
            <w:bookmarkEnd w:id="2"/>
            <w:r w:rsidRPr="004467C3">
              <w:rPr>
                <w:noProof/>
              </w:rPr>
              <w:t>Slutet sugsystem, rensugning av nedre luftväg</w:t>
            </w:r>
          </w:p>
        </w:tc>
      </w:tr>
    </w:tbl>
    <w:bookmarkEnd w:id="0"/>
    <w:p w14:paraId="1EDDF80B" w14:textId="77777777" w:rsidR="0025076A" w:rsidRPr="004467C3" w:rsidRDefault="0025076A" w:rsidP="0025076A">
      <w:pPr>
        <w:pStyle w:val="Rubrik2"/>
        <w:rPr>
          <w:rFonts w:ascii="Calibri" w:hAnsi="Calibri" w:cs="Calibri"/>
        </w:rPr>
      </w:pPr>
      <w:r w:rsidRPr="004467C3">
        <w:t>Revidering i denna version</w:t>
      </w:r>
      <w:r w:rsidRPr="004467C3">
        <w:rPr>
          <w:rFonts w:ascii="Calibri" w:hAnsi="Calibri" w:cs="Calibri"/>
        </w:rPr>
        <w:t xml:space="preserve"> </w:t>
      </w:r>
    </w:p>
    <w:p w14:paraId="44817944" w14:textId="01DA8BD3" w:rsidR="0025076A" w:rsidRPr="004467C3" w:rsidRDefault="00912C48" w:rsidP="0025076A">
      <w:pPr>
        <w:numPr>
          <w:ilvl w:val="0"/>
          <w:numId w:val="21"/>
        </w:numPr>
        <w:spacing w:after="0" w:line="240" w:lineRule="auto"/>
        <w:ind w:left="993" w:right="707" w:firstLine="0"/>
        <w:rPr>
          <w:sz w:val="22"/>
          <w:szCs w:val="22"/>
        </w:rPr>
      </w:pPr>
      <w:r>
        <w:rPr>
          <w:sz w:val="22"/>
          <w:szCs w:val="22"/>
        </w:rPr>
        <w:t>Inga förändringar, uppdaterad i giltighetstid</w:t>
      </w:r>
      <w:r w:rsidR="0025076A">
        <w:rPr>
          <w:sz w:val="22"/>
          <w:szCs w:val="22"/>
        </w:rPr>
        <w:t xml:space="preserve">. </w:t>
      </w:r>
    </w:p>
    <w:p w14:paraId="3615F32E" w14:textId="77777777" w:rsidR="0025076A" w:rsidRPr="004467C3" w:rsidRDefault="0025076A" w:rsidP="0025076A">
      <w:pPr>
        <w:pStyle w:val="Rubrik2"/>
      </w:pPr>
      <w:r w:rsidRPr="004467C3">
        <w:t>Bakgrund</w:t>
      </w:r>
    </w:p>
    <w:p w14:paraId="031EFE83" w14:textId="77777777" w:rsidR="0025076A" w:rsidRPr="004467C3" w:rsidRDefault="0025076A" w:rsidP="0025076A">
      <w:pPr>
        <w:spacing w:after="0" w:line="240" w:lineRule="auto"/>
        <w:ind w:left="993" w:right="707"/>
        <w:rPr>
          <w:color w:val="000000"/>
          <w:sz w:val="23"/>
          <w:szCs w:val="23"/>
        </w:rPr>
      </w:pPr>
      <w:r w:rsidRPr="004467C3">
        <w:rPr>
          <w:color w:val="000000"/>
          <w:sz w:val="23"/>
          <w:szCs w:val="23"/>
        </w:rPr>
        <w:t xml:space="preserve">Patienter med svår lungsvikt är ofta i behov av höga PEEP-nivåer för att upprätthålla en adekvat </w:t>
      </w:r>
      <w:proofErr w:type="spellStart"/>
      <w:r w:rsidRPr="004467C3">
        <w:rPr>
          <w:color w:val="000000"/>
          <w:sz w:val="23"/>
          <w:szCs w:val="23"/>
        </w:rPr>
        <w:t>saturation</w:t>
      </w:r>
      <w:proofErr w:type="spellEnd"/>
      <w:r w:rsidRPr="004467C3">
        <w:rPr>
          <w:color w:val="000000"/>
          <w:sz w:val="23"/>
          <w:szCs w:val="23"/>
        </w:rPr>
        <w:t xml:space="preserve"> och lungmekanik. Kopplar man ifrån patienten från respiratorn för att suga i tuben eller </w:t>
      </w:r>
      <w:proofErr w:type="spellStart"/>
      <w:r w:rsidRPr="004467C3">
        <w:rPr>
          <w:color w:val="000000"/>
          <w:sz w:val="23"/>
          <w:szCs w:val="23"/>
        </w:rPr>
        <w:t>trachealkanylen</w:t>
      </w:r>
      <w:proofErr w:type="spellEnd"/>
      <w:r w:rsidRPr="004467C3">
        <w:rPr>
          <w:color w:val="000000"/>
          <w:sz w:val="23"/>
          <w:szCs w:val="23"/>
        </w:rPr>
        <w:t xml:space="preserve"> kommer alveolerna att kollabera och gasutbytet försämras. Man måste då rekrytera kollaberade alveoler med en öppningsmanöver varje gång man suger vilket kan bli ett stort antal gånger per dygn. Använder man ett slutet </w:t>
      </w:r>
      <w:proofErr w:type="spellStart"/>
      <w:r w:rsidRPr="004467C3">
        <w:rPr>
          <w:color w:val="000000"/>
          <w:sz w:val="23"/>
          <w:szCs w:val="23"/>
        </w:rPr>
        <w:t>sugsystem</w:t>
      </w:r>
      <w:proofErr w:type="spellEnd"/>
      <w:r w:rsidRPr="004467C3">
        <w:rPr>
          <w:color w:val="000000"/>
          <w:sz w:val="23"/>
          <w:szCs w:val="23"/>
        </w:rPr>
        <w:t xml:space="preserve"> och Volymsstyrd tryckkontrollerad ventilation (VKTS) kommer respiratorn till viss del att kompensera för det flöde som sugs ur andningssystemet. </w:t>
      </w:r>
    </w:p>
    <w:p w14:paraId="5716900D" w14:textId="77777777" w:rsidR="0025076A" w:rsidRPr="004467C3" w:rsidRDefault="0025076A" w:rsidP="0025076A">
      <w:pPr>
        <w:spacing w:after="0" w:line="240" w:lineRule="auto"/>
        <w:ind w:left="993" w:right="707"/>
        <w:rPr>
          <w:b/>
          <w:color w:val="000000"/>
          <w:sz w:val="23"/>
          <w:szCs w:val="23"/>
        </w:rPr>
      </w:pPr>
      <w:r w:rsidRPr="004467C3">
        <w:rPr>
          <w:b/>
          <w:color w:val="000000"/>
          <w:sz w:val="23"/>
          <w:szCs w:val="23"/>
        </w:rPr>
        <w:t>Det finns ingen anledning att suga regelmässigt i kanylen om patienten inte producerar något sekret!</w:t>
      </w:r>
    </w:p>
    <w:p w14:paraId="17A11FDD" w14:textId="77777777" w:rsidR="0025076A" w:rsidRPr="004467C3" w:rsidRDefault="0025076A" w:rsidP="0025076A">
      <w:pPr>
        <w:pStyle w:val="Rubrik2"/>
      </w:pPr>
      <w:r w:rsidRPr="004467C3">
        <w:t>Syfte</w:t>
      </w:r>
    </w:p>
    <w:p w14:paraId="1B50234D" w14:textId="77777777" w:rsidR="0025076A" w:rsidRPr="004467C3" w:rsidRDefault="0025076A" w:rsidP="0025076A">
      <w:pPr>
        <w:spacing w:after="0" w:line="240" w:lineRule="auto"/>
        <w:ind w:left="993" w:right="707"/>
        <w:rPr>
          <w:sz w:val="23"/>
          <w:szCs w:val="23"/>
        </w:rPr>
      </w:pPr>
      <w:r w:rsidRPr="004467C3">
        <w:rPr>
          <w:sz w:val="23"/>
          <w:szCs w:val="23"/>
        </w:rPr>
        <w:t xml:space="preserve">Att få enhetliga rutiner för användningen av slutet </w:t>
      </w:r>
      <w:proofErr w:type="spellStart"/>
      <w:r w:rsidRPr="004467C3">
        <w:rPr>
          <w:sz w:val="23"/>
          <w:szCs w:val="23"/>
        </w:rPr>
        <w:t>sugsystem</w:t>
      </w:r>
      <w:proofErr w:type="spellEnd"/>
      <w:r w:rsidRPr="004467C3">
        <w:rPr>
          <w:sz w:val="23"/>
          <w:szCs w:val="23"/>
        </w:rPr>
        <w:t>.</w:t>
      </w:r>
    </w:p>
    <w:p w14:paraId="6C66F56C" w14:textId="77777777" w:rsidR="0025076A" w:rsidRPr="004467C3" w:rsidRDefault="0025076A" w:rsidP="0025076A">
      <w:pPr>
        <w:pStyle w:val="Rubrik2"/>
      </w:pPr>
      <w:r w:rsidRPr="004467C3">
        <w:t>Vilka berörs</w:t>
      </w:r>
    </w:p>
    <w:p w14:paraId="44E20FC5" w14:textId="77777777" w:rsidR="0025076A" w:rsidRPr="004467C3" w:rsidRDefault="0025076A" w:rsidP="0025076A">
      <w:pPr>
        <w:spacing w:after="0" w:line="240" w:lineRule="auto"/>
        <w:ind w:left="993" w:right="707"/>
        <w:rPr>
          <w:sz w:val="23"/>
          <w:szCs w:val="23"/>
        </w:rPr>
      </w:pPr>
      <w:r w:rsidRPr="004467C3">
        <w:rPr>
          <w:sz w:val="23"/>
          <w:szCs w:val="23"/>
        </w:rPr>
        <w:t>Läkare, sjuksköterskor och undersköterskor på IVA inom NU-sjukvården.</w:t>
      </w:r>
    </w:p>
    <w:p w14:paraId="2F83C2D2" w14:textId="77777777" w:rsidR="0025076A" w:rsidRPr="004467C3" w:rsidRDefault="0025076A" w:rsidP="0025076A">
      <w:pPr>
        <w:pStyle w:val="Rubrik2"/>
      </w:pPr>
      <w:r w:rsidRPr="004467C3">
        <w:t>Rutin</w:t>
      </w:r>
    </w:p>
    <w:p w14:paraId="6CD5CC5A" w14:textId="77777777" w:rsidR="0025076A" w:rsidRPr="004467C3" w:rsidRDefault="0025076A" w:rsidP="0025076A">
      <w:pPr>
        <w:autoSpaceDE w:val="0"/>
        <w:autoSpaceDN w:val="0"/>
        <w:adjustRightInd w:val="0"/>
        <w:spacing w:after="0" w:line="240" w:lineRule="auto"/>
        <w:ind w:left="993" w:right="707"/>
        <w:rPr>
          <w:color w:val="000000"/>
        </w:rPr>
      </w:pPr>
      <w:r w:rsidRPr="004467C3">
        <w:rPr>
          <w:color w:val="000000"/>
        </w:rPr>
        <w:t xml:space="preserve">Alla patienter med som är intuberade och har ett förväntat respiratorbehov mer än 24 timmar skall ha slutet </w:t>
      </w:r>
      <w:proofErr w:type="spellStart"/>
      <w:r w:rsidRPr="004467C3">
        <w:rPr>
          <w:color w:val="000000"/>
        </w:rPr>
        <w:t>sugsystem</w:t>
      </w:r>
      <w:proofErr w:type="spellEnd"/>
      <w:r w:rsidRPr="004467C3">
        <w:rPr>
          <w:color w:val="000000"/>
        </w:rPr>
        <w:t>.</w:t>
      </w:r>
    </w:p>
    <w:p w14:paraId="610D7F45" w14:textId="77777777" w:rsidR="0025076A" w:rsidRPr="004467C3" w:rsidRDefault="0025076A" w:rsidP="0025076A">
      <w:pPr>
        <w:autoSpaceDE w:val="0"/>
        <w:autoSpaceDN w:val="0"/>
        <w:adjustRightInd w:val="0"/>
        <w:spacing w:after="0" w:line="240" w:lineRule="auto"/>
        <w:ind w:left="993" w:right="707"/>
        <w:rPr>
          <w:color w:val="000000"/>
        </w:rPr>
      </w:pPr>
      <w:r w:rsidRPr="004467C3">
        <w:rPr>
          <w:color w:val="000000"/>
        </w:rPr>
        <w:lastRenderedPageBreak/>
        <w:t xml:space="preserve">Vid första bytet av </w:t>
      </w:r>
      <w:proofErr w:type="spellStart"/>
      <w:r w:rsidRPr="004467C3">
        <w:rPr>
          <w:color w:val="000000"/>
        </w:rPr>
        <w:t>sugsystemet</w:t>
      </w:r>
      <w:proofErr w:type="spellEnd"/>
      <w:r w:rsidRPr="004467C3">
        <w:rPr>
          <w:color w:val="000000"/>
        </w:rPr>
        <w:t xml:space="preserve"> efter 72 timmar skall det omvärderas om patienten behöver slutet </w:t>
      </w:r>
      <w:proofErr w:type="spellStart"/>
      <w:r w:rsidRPr="004467C3">
        <w:rPr>
          <w:color w:val="000000"/>
        </w:rPr>
        <w:t>sugsystem</w:t>
      </w:r>
      <w:proofErr w:type="spellEnd"/>
      <w:r w:rsidRPr="004467C3">
        <w:rPr>
          <w:color w:val="000000"/>
        </w:rPr>
        <w:t xml:space="preserve"> i fortsättningen, var god se indikationer.</w:t>
      </w:r>
    </w:p>
    <w:p w14:paraId="5DD86D88" w14:textId="77777777" w:rsidR="0025076A" w:rsidRPr="004467C3" w:rsidRDefault="0025076A" w:rsidP="0025076A">
      <w:pPr>
        <w:pStyle w:val="Rubrik3"/>
      </w:pPr>
      <w:r w:rsidRPr="004467C3">
        <w:t xml:space="preserve">Indikationer för slutet </w:t>
      </w:r>
      <w:proofErr w:type="spellStart"/>
      <w:r w:rsidRPr="004467C3">
        <w:t>sugsystem</w:t>
      </w:r>
      <w:proofErr w:type="spellEnd"/>
      <w:r w:rsidRPr="004467C3">
        <w:t xml:space="preserve"> </w:t>
      </w:r>
    </w:p>
    <w:p w14:paraId="52EED0B9" w14:textId="77777777" w:rsidR="0025076A" w:rsidRPr="004467C3" w:rsidRDefault="0025076A" w:rsidP="0025076A">
      <w:pPr>
        <w:spacing w:after="0" w:line="240" w:lineRule="auto"/>
        <w:ind w:left="993" w:right="707"/>
      </w:pPr>
      <w:r w:rsidRPr="004467C3">
        <w:t>Alla patienter utom postoperativa med beräknad vårdtid i respirator mer än 24 timmar.</w:t>
      </w:r>
    </w:p>
    <w:p w14:paraId="2ECA2CA3" w14:textId="77777777" w:rsidR="0025076A" w:rsidRPr="004467C3" w:rsidRDefault="0025076A" w:rsidP="0025076A">
      <w:pPr>
        <w:spacing w:after="0" w:line="240" w:lineRule="auto"/>
        <w:ind w:left="993" w:right="707"/>
        <w:jc w:val="both"/>
        <w:rPr>
          <w:color w:val="000000"/>
        </w:rPr>
      </w:pPr>
      <w:r w:rsidRPr="004467C3">
        <w:rPr>
          <w:color w:val="000000"/>
        </w:rPr>
        <w:t xml:space="preserve">Patienter med höga PEEP-nivåer </w:t>
      </w:r>
    </w:p>
    <w:p w14:paraId="1D1F447B" w14:textId="77777777" w:rsidR="0025076A" w:rsidRPr="004467C3" w:rsidRDefault="0025076A" w:rsidP="0025076A">
      <w:pPr>
        <w:autoSpaceDE w:val="0"/>
        <w:autoSpaceDN w:val="0"/>
        <w:adjustRightInd w:val="0"/>
        <w:spacing w:after="0" w:line="240" w:lineRule="auto"/>
        <w:ind w:left="993" w:right="707"/>
        <w:rPr>
          <w:color w:val="000000"/>
        </w:rPr>
      </w:pPr>
      <w:r w:rsidRPr="004467C3">
        <w:rPr>
          <w:color w:val="000000"/>
        </w:rPr>
        <w:t xml:space="preserve">Patienter som </w:t>
      </w:r>
      <w:proofErr w:type="spellStart"/>
      <w:r w:rsidRPr="004467C3">
        <w:rPr>
          <w:color w:val="000000"/>
        </w:rPr>
        <w:t>desaturerar</w:t>
      </w:r>
      <w:proofErr w:type="spellEnd"/>
      <w:r w:rsidRPr="004467C3">
        <w:rPr>
          <w:color w:val="000000"/>
        </w:rPr>
        <w:t xml:space="preserve"> då man kopplar isär andningssystemet </w:t>
      </w:r>
    </w:p>
    <w:p w14:paraId="5392DF4D" w14:textId="77777777" w:rsidR="0025076A" w:rsidRPr="004467C3" w:rsidRDefault="0025076A" w:rsidP="0025076A">
      <w:pPr>
        <w:autoSpaceDE w:val="0"/>
        <w:autoSpaceDN w:val="0"/>
        <w:adjustRightInd w:val="0"/>
        <w:spacing w:after="0" w:line="240" w:lineRule="auto"/>
        <w:ind w:left="993" w:right="707"/>
        <w:rPr>
          <w:color w:val="000000"/>
        </w:rPr>
      </w:pPr>
      <w:r w:rsidRPr="004467C3">
        <w:rPr>
          <w:color w:val="000000"/>
        </w:rPr>
        <w:t xml:space="preserve">Patienter med svåra infektioner som av speciella skäl t ex hög smittsamhet behöver det för att minska risk för luftburen </w:t>
      </w:r>
      <w:proofErr w:type="gramStart"/>
      <w:r w:rsidRPr="004467C3">
        <w:rPr>
          <w:color w:val="000000"/>
        </w:rPr>
        <w:t>smitta(</w:t>
      </w:r>
      <w:proofErr w:type="gramEnd"/>
      <w:r w:rsidRPr="004467C3">
        <w:rPr>
          <w:color w:val="000000"/>
        </w:rPr>
        <w:t>tuberkulos, influensa med flera)</w:t>
      </w:r>
    </w:p>
    <w:p w14:paraId="448D64CA" w14:textId="77777777" w:rsidR="0025076A" w:rsidRPr="004467C3" w:rsidRDefault="0025076A" w:rsidP="0025076A">
      <w:pPr>
        <w:pStyle w:val="Rubrik3"/>
      </w:pPr>
      <w:r w:rsidRPr="004467C3">
        <w:t xml:space="preserve">Patienter som inte behöver slutet </w:t>
      </w:r>
      <w:proofErr w:type="spellStart"/>
      <w:r w:rsidRPr="004467C3">
        <w:t>sugsystem</w:t>
      </w:r>
      <w:proofErr w:type="spellEnd"/>
      <w:r w:rsidRPr="004467C3">
        <w:t xml:space="preserve"> </w:t>
      </w:r>
    </w:p>
    <w:p w14:paraId="7F606EB9" w14:textId="77777777" w:rsidR="0025076A" w:rsidRPr="004467C3" w:rsidRDefault="0025076A" w:rsidP="0025076A">
      <w:pPr>
        <w:autoSpaceDE w:val="0"/>
        <w:autoSpaceDN w:val="0"/>
        <w:adjustRightInd w:val="0"/>
        <w:spacing w:after="0" w:line="240" w:lineRule="auto"/>
        <w:ind w:left="993" w:right="707"/>
        <w:rPr>
          <w:color w:val="000000"/>
        </w:rPr>
      </w:pPr>
      <w:r w:rsidRPr="004467C3">
        <w:rPr>
          <w:color w:val="000000"/>
        </w:rPr>
        <w:t>Patienter med moderata PEEP-</w:t>
      </w:r>
      <w:proofErr w:type="gramStart"/>
      <w:r w:rsidRPr="004467C3">
        <w:rPr>
          <w:color w:val="000000"/>
        </w:rPr>
        <w:t>nivåer(</w:t>
      </w:r>
      <w:proofErr w:type="gramEnd"/>
      <w:r w:rsidRPr="004467C3">
        <w:rPr>
          <w:color w:val="000000"/>
        </w:rPr>
        <w:t>6-</w:t>
      </w:r>
      <w:r>
        <w:rPr>
          <w:color w:val="000000"/>
        </w:rPr>
        <w:t>8</w:t>
      </w:r>
      <w:r w:rsidRPr="004467C3">
        <w:rPr>
          <w:color w:val="000000"/>
        </w:rPr>
        <w:t xml:space="preserve"> cmH2O) </w:t>
      </w:r>
    </w:p>
    <w:p w14:paraId="0B31F74B" w14:textId="66762DF6" w:rsidR="0025076A" w:rsidRPr="004467C3" w:rsidRDefault="0025076A" w:rsidP="00F43DEB">
      <w:pPr>
        <w:autoSpaceDE w:val="0"/>
        <w:autoSpaceDN w:val="0"/>
        <w:adjustRightInd w:val="0"/>
        <w:spacing w:after="0" w:line="240" w:lineRule="auto"/>
        <w:ind w:left="993" w:right="707"/>
        <w:rPr>
          <w:b/>
          <w:color w:val="000000"/>
        </w:rPr>
      </w:pPr>
      <w:r w:rsidRPr="004467C3">
        <w:rPr>
          <w:color w:val="000000"/>
        </w:rPr>
        <w:t xml:space="preserve">Patienter under </w:t>
      </w:r>
      <w:proofErr w:type="spellStart"/>
      <w:r w:rsidRPr="004467C3">
        <w:rPr>
          <w:color w:val="000000"/>
        </w:rPr>
        <w:t>urträning</w:t>
      </w:r>
      <w:proofErr w:type="spellEnd"/>
      <w:r w:rsidRPr="004467C3">
        <w:rPr>
          <w:color w:val="000000"/>
        </w:rPr>
        <w:t xml:space="preserve"> ur respirator. </w:t>
      </w:r>
    </w:p>
    <w:p w14:paraId="16E8A8E1" w14:textId="77777777" w:rsidR="0025076A" w:rsidRPr="004467C3" w:rsidRDefault="0025076A" w:rsidP="0025076A">
      <w:pPr>
        <w:pStyle w:val="Rubrik3"/>
      </w:pPr>
      <w:r w:rsidRPr="004467C3">
        <w:t xml:space="preserve">Varning </w:t>
      </w:r>
    </w:p>
    <w:p w14:paraId="76A36ECA" w14:textId="77777777" w:rsidR="0025076A" w:rsidRPr="004467C3" w:rsidRDefault="0025076A" w:rsidP="0025076A">
      <w:pPr>
        <w:autoSpaceDE w:val="0"/>
        <w:autoSpaceDN w:val="0"/>
        <w:adjustRightInd w:val="0"/>
        <w:spacing w:after="0" w:line="240" w:lineRule="auto"/>
        <w:ind w:left="993" w:right="707"/>
        <w:rPr>
          <w:color w:val="000000"/>
        </w:rPr>
      </w:pPr>
      <w:r w:rsidRPr="004467C3">
        <w:rPr>
          <w:color w:val="000000"/>
        </w:rPr>
        <w:t xml:space="preserve">För att undvika att man suger ut för mycket luft ur respiratorsystemet och därmed orsakar patienten skada är det viktigt att inte suga under för långa perioder (max </w:t>
      </w:r>
      <w:proofErr w:type="gramStart"/>
      <w:r w:rsidRPr="004467C3">
        <w:rPr>
          <w:color w:val="000000"/>
        </w:rPr>
        <w:t>5-8</w:t>
      </w:r>
      <w:proofErr w:type="gramEnd"/>
      <w:r w:rsidRPr="004467C3">
        <w:rPr>
          <w:color w:val="000000"/>
        </w:rPr>
        <w:t xml:space="preserve"> sek) och att sugtrycket inte står högre än -25 </w:t>
      </w:r>
      <w:proofErr w:type="spellStart"/>
      <w:r w:rsidRPr="004467C3">
        <w:rPr>
          <w:color w:val="000000"/>
        </w:rPr>
        <w:t>kPa</w:t>
      </w:r>
      <w:proofErr w:type="spellEnd"/>
      <w:r w:rsidRPr="004467C3">
        <w:rPr>
          <w:color w:val="000000"/>
        </w:rPr>
        <w:t xml:space="preserve"> (-200mmHg).</w:t>
      </w:r>
    </w:p>
    <w:p w14:paraId="76DE3E48" w14:textId="77777777" w:rsidR="0025076A" w:rsidRPr="004467C3" w:rsidRDefault="0025076A" w:rsidP="0025076A">
      <w:pPr>
        <w:pStyle w:val="Rubrik3"/>
      </w:pPr>
      <w:r w:rsidRPr="004467C3">
        <w:t>Utrustning</w:t>
      </w:r>
    </w:p>
    <w:p w14:paraId="47083695" w14:textId="77777777" w:rsidR="0025076A" w:rsidRPr="004467C3" w:rsidRDefault="0025076A" w:rsidP="0025076A">
      <w:pPr>
        <w:numPr>
          <w:ilvl w:val="0"/>
          <w:numId w:val="20"/>
        </w:numPr>
        <w:tabs>
          <w:tab w:val="clear" w:pos="1429"/>
        </w:tabs>
        <w:spacing w:after="0" w:line="240" w:lineRule="auto"/>
        <w:ind w:left="1418" w:right="707" w:hanging="425"/>
      </w:pPr>
      <w:r w:rsidRPr="004467C3">
        <w:t xml:space="preserve">Slutet </w:t>
      </w:r>
      <w:proofErr w:type="spellStart"/>
      <w:r w:rsidRPr="004467C3">
        <w:t>sugsystem</w:t>
      </w:r>
      <w:proofErr w:type="spellEnd"/>
      <w:r w:rsidRPr="004467C3">
        <w:t xml:space="preserve"> Turbo</w:t>
      </w:r>
      <w:r>
        <w:t>-</w:t>
      </w:r>
      <w:proofErr w:type="spellStart"/>
      <w:r w:rsidRPr="004467C3">
        <w:t>cleaning</w:t>
      </w:r>
      <w:proofErr w:type="spellEnd"/>
      <w:r w:rsidRPr="004467C3">
        <w:t xml:space="preserve"> </w:t>
      </w:r>
      <w:proofErr w:type="spellStart"/>
      <w:r w:rsidRPr="004467C3">
        <w:t>closed</w:t>
      </w:r>
      <w:proofErr w:type="spellEnd"/>
      <w:r w:rsidRPr="004467C3">
        <w:t xml:space="preserve"> </w:t>
      </w:r>
      <w:proofErr w:type="spellStart"/>
      <w:r w:rsidRPr="004467C3">
        <w:t>suction</w:t>
      </w:r>
      <w:proofErr w:type="spellEnd"/>
      <w:r w:rsidRPr="004467C3">
        <w:t xml:space="preserve"> system.</w:t>
      </w:r>
      <w:r w:rsidRPr="004467C3">
        <w:br/>
        <w:t>Nr 12 för tubstorlek 7 eller mindre</w:t>
      </w:r>
      <w:r w:rsidRPr="004467C3">
        <w:br/>
        <w:t>Nr 14 för tubstorlek 8 eller större</w:t>
      </w:r>
      <w:r w:rsidRPr="004467C3">
        <w:br/>
        <w:t xml:space="preserve">Till </w:t>
      </w:r>
      <w:proofErr w:type="spellStart"/>
      <w:r w:rsidRPr="004467C3">
        <w:t>trakealtub</w:t>
      </w:r>
      <w:proofErr w:type="spellEnd"/>
      <w:r w:rsidRPr="004467C3">
        <w:t xml:space="preserve"> längd 54 cm och </w:t>
      </w:r>
      <w:proofErr w:type="spellStart"/>
      <w:r w:rsidRPr="004467C3">
        <w:t>trachealkanyl</w:t>
      </w:r>
      <w:proofErr w:type="spellEnd"/>
      <w:r w:rsidRPr="004467C3">
        <w:t xml:space="preserve"> längd 30 cm</w:t>
      </w:r>
    </w:p>
    <w:p w14:paraId="2122D7A9" w14:textId="77777777" w:rsidR="0025076A" w:rsidRPr="004467C3" w:rsidRDefault="0025076A" w:rsidP="0025076A">
      <w:pPr>
        <w:numPr>
          <w:ilvl w:val="0"/>
          <w:numId w:val="20"/>
        </w:numPr>
        <w:tabs>
          <w:tab w:val="clear" w:pos="1429"/>
        </w:tabs>
        <w:spacing w:after="0" w:line="240" w:lineRule="auto"/>
        <w:ind w:left="1418" w:right="707" w:hanging="425"/>
      </w:pPr>
      <w:r w:rsidRPr="004467C3">
        <w:t xml:space="preserve">Sugkälla + </w:t>
      </w:r>
      <w:proofErr w:type="spellStart"/>
      <w:r w:rsidRPr="004467C3">
        <w:t>sugsystemet</w:t>
      </w:r>
      <w:proofErr w:type="spellEnd"/>
    </w:p>
    <w:p w14:paraId="50B82697" w14:textId="77777777" w:rsidR="0025076A" w:rsidRPr="004467C3" w:rsidRDefault="0025076A" w:rsidP="0025076A">
      <w:pPr>
        <w:numPr>
          <w:ilvl w:val="0"/>
          <w:numId w:val="20"/>
        </w:numPr>
        <w:tabs>
          <w:tab w:val="clear" w:pos="1429"/>
        </w:tabs>
        <w:spacing w:after="0" w:line="240" w:lineRule="auto"/>
        <w:ind w:left="1418" w:right="707" w:hanging="425"/>
      </w:pPr>
      <w:r w:rsidRPr="004467C3">
        <w:t xml:space="preserve">Klipp en lös slang att koppla från sugkällan till </w:t>
      </w:r>
      <w:proofErr w:type="spellStart"/>
      <w:r w:rsidRPr="004467C3">
        <w:t>sugsystemet</w:t>
      </w:r>
      <w:proofErr w:type="spellEnd"/>
      <w:r w:rsidRPr="004467C3">
        <w:t>.</w:t>
      </w:r>
    </w:p>
    <w:p w14:paraId="43AD5189" w14:textId="77777777" w:rsidR="0025076A" w:rsidRPr="004467C3" w:rsidRDefault="0025076A" w:rsidP="0025076A">
      <w:pPr>
        <w:numPr>
          <w:ilvl w:val="0"/>
          <w:numId w:val="20"/>
        </w:numPr>
        <w:tabs>
          <w:tab w:val="clear" w:pos="1429"/>
        </w:tabs>
        <w:spacing w:after="0" w:line="240" w:lineRule="auto"/>
        <w:ind w:left="1418" w:right="707" w:hanging="425"/>
      </w:pPr>
      <w:proofErr w:type="spellStart"/>
      <w:r w:rsidRPr="004467C3">
        <w:t>NaCl</w:t>
      </w:r>
      <w:proofErr w:type="spellEnd"/>
      <w:r w:rsidRPr="004467C3">
        <w:t xml:space="preserve"> (Rosa) ampuller i separat förpackning </w:t>
      </w:r>
    </w:p>
    <w:p w14:paraId="6B1DD713" w14:textId="77777777" w:rsidR="0025076A" w:rsidRPr="004467C3" w:rsidRDefault="0025076A" w:rsidP="0025076A">
      <w:pPr>
        <w:numPr>
          <w:ilvl w:val="0"/>
          <w:numId w:val="20"/>
        </w:numPr>
        <w:tabs>
          <w:tab w:val="clear" w:pos="1429"/>
        </w:tabs>
        <w:spacing w:after="0" w:line="240" w:lineRule="auto"/>
        <w:ind w:left="1418" w:right="707" w:hanging="425"/>
      </w:pPr>
      <w:proofErr w:type="spellStart"/>
      <w:r w:rsidRPr="004467C3">
        <w:t>Ev</w:t>
      </w:r>
      <w:proofErr w:type="spellEnd"/>
      <w:r w:rsidRPr="004467C3">
        <w:t xml:space="preserve"> Spruta </w:t>
      </w:r>
      <w:r>
        <w:t>20</w:t>
      </w:r>
      <w:r w:rsidRPr="004467C3">
        <w:t xml:space="preserve"> ml</w:t>
      </w:r>
    </w:p>
    <w:p w14:paraId="72D0D9BA" w14:textId="77777777" w:rsidR="0025076A" w:rsidRPr="004467C3" w:rsidRDefault="0025076A" w:rsidP="0025076A">
      <w:pPr>
        <w:numPr>
          <w:ilvl w:val="0"/>
          <w:numId w:val="20"/>
        </w:numPr>
        <w:tabs>
          <w:tab w:val="clear" w:pos="1429"/>
        </w:tabs>
        <w:spacing w:after="0" w:line="240" w:lineRule="auto"/>
        <w:ind w:left="1418" w:right="707" w:hanging="425"/>
      </w:pPr>
      <w:proofErr w:type="spellStart"/>
      <w:r w:rsidRPr="004467C3">
        <w:t>Ev</w:t>
      </w:r>
      <w:proofErr w:type="spellEnd"/>
      <w:r w:rsidRPr="004467C3">
        <w:t xml:space="preserve"> </w:t>
      </w:r>
      <w:proofErr w:type="spellStart"/>
      <w:r w:rsidRPr="004467C3">
        <w:t>Nacl</w:t>
      </w:r>
      <w:proofErr w:type="spellEnd"/>
      <w:r w:rsidRPr="004467C3">
        <w:t xml:space="preserve"> 100ml</w:t>
      </w:r>
    </w:p>
    <w:p w14:paraId="513DAF14" w14:textId="77777777" w:rsidR="0025076A" w:rsidRPr="004467C3" w:rsidRDefault="0025076A" w:rsidP="0025076A">
      <w:pPr>
        <w:pStyle w:val="Rubrik3"/>
      </w:pPr>
      <w:r w:rsidRPr="004467C3">
        <w:t>Förberedelser</w:t>
      </w:r>
    </w:p>
    <w:p w14:paraId="46726B81" w14:textId="77777777" w:rsidR="0025076A" w:rsidRPr="004467C3" w:rsidRDefault="0025076A" w:rsidP="0025076A">
      <w:pPr>
        <w:numPr>
          <w:ilvl w:val="0"/>
          <w:numId w:val="20"/>
        </w:numPr>
        <w:tabs>
          <w:tab w:val="clear" w:pos="1429"/>
        </w:tabs>
        <w:spacing w:after="0" w:line="240" w:lineRule="auto"/>
        <w:ind w:left="1418" w:right="707" w:hanging="425"/>
      </w:pPr>
      <w:r w:rsidRPr="004467C3">
        <w:t>Observera patientens kliniska status i samband med sugning med Turbo</w:t>
      </w:r>
      <w:r>
        <w:t>-</w:t>
      </w:r>
      <w:proofErr w:type="spellStart"/>
      <w:r w:rsidRPr="004467C3">
        <w:t>cleaning</w:t>
      </w:r>
      <w:proofErr w:type="spellEnd"/>
      <w:r w:rsidRPr="004467C3">
        <w:t xml:space="preserve"> </w:t>
      </w:r>
      <w:proofErr w:type="spellStart"/>
      <w:r w:rsidRPr="004467C3">
        <w:t>closed</w:t>
      </w:r>
      <w:proofErr w:type="spellEnd"/>
      <w:r w:rsidRPr="004467C3">
        <w:t xml:space="preserve"> </w:t>
      </w:r>
      <w:proofErr w:type="spellStart"/>
      <w:r w:rsidRPr="004467C3">
        <w:t>suction</w:t>
      </w:r>
      <w:proofErr w:type="spellEnd"/>
      <w:r w:rsidRPr="004467C3">
        <w:t xml:space="preserve"> system.</w:t>
      </w:r>
    </w:p>
    <w:p w14:paraId="2E931A84" w14:textId="77777777" w:rsidR="0025076A" w:rsidRPr="004467C3" w:rsidRDefault="0025076A" w:rsidP="0025076A">
      <w:pPr>
        <w:numPr>
          <w:ilvl w:val="0"/>
          <w:numId w:val="20"/>
        </w:numPr>
        <w:tabs>
          <w:tab w:val="clear" w:pos="1429"/>
        </w:tabs>
        <w:spacing w:after="0" w:line="240" w:lineRule="auto"/>
        <w:ind w:left="1418" w:right="707" w:hanging="425"/>
      </w:pPr>
      <w:r w:rsidRPr="004467C3">
        <w:t>Koppla ihop den medicintekniska utrustningen enligt anvisning</w:t>
      </w:r>
    </w:p>
    <w:p w14:paraId="5C6D0DF2" w14:textId="77777777" w:rsidR="0025076A" w:rsidRPr="004467C3" w:rsidRDefault="0025076A" w:rsidP="0025076A">
      <w:pPr>
        <w:numPr>
          <w:ilvl w:val="0"/>
          <w:numId w:val="20"/>
        </w:numPr>
        <w:tabs>
          <w:tab w:val="clear" w:pos="1429"/>
        </w:tabs>
        <w:spacing w:after="0" w:line="240" w:lineRule="auto"/>
        <w:ind w:left="1418" w:right="707" w:hanging="425"/>
      </w:pPr>
      <w:r w:rsidRPr="004467C3">
        <w:t xml:space="preserve">Kontrollera sugkraft innan sugning genom att föra ut sugkatetern förbi luckan tryck in </w:t>
      </w:r>
      <w:proofErr w:type="spellStart"/>
      <w:r w:rsidRPr="004467C3">
        <w:t>tumreglaget</w:t>
      </w:r>
      <w:proofErr w:type="spellEnd"/>
      <w:r w:rsidRPr="004467C3">
        <w:t xml:space="preserve"> och ställ in sugkraften på sugkällan 10 – 20 </w:t>
      </w:r>
      <w:proofErr w:type="spellStart"/>
      <w:r w:rsidRPr="004467C3">
        <w:t>kPa</w:t>
      </w:r>
      <w:proofErr w:type="spellEnd"/>
      <w:r w:rsidRPr="004467C3">
        <w:t>.</w:t>
      </w:r>
    </w:p>
    <w:p w14:paraId="5EBCEE81" w14:textId="77777777" w:rsidR="0025076A" w:rsidRPr="004467C3" w:rsidRDefault="0025076A" w:rsidP="0025076A">
      <w:pPr>
        <w:numPr>
          <w:ilvl w:val="0"/>
          <w:numId w:val="20"/>
        </w:numPr>
        <w:tabs>
          <w:tab w:val="clear" w:pos="1429"/>
        </w:tabs>
        <w:spacing w:after="0" w:line="240" w:lineRule="auto"/>
        <w:ind w:left="1418" w:right="707" w:hanging="425"/>
      </w:pPr>
      <w:r w:rsidRPr="004467C3">
        <w:t>Sprita händerna, använd handskar och plastförkläde</w:t>
      </w:r>
    </w:p>
    <w:p w14:paraId="1116B2CB" w14:textId="5ECE1719" w:rsidR="0025076A" w:rsidRPr="004467C3" w:rsidRDefault="0025076A" w:rsidP="0025076A">
      <w:pPr>
        <w:numPr>
          <w:ilvl w:val="0"/>
          <w:numId w:val="20"/>
        </w:numPr>
        <w:tabs>
          <w:tab w:val="clear" w:pos="1429"/>
        </w:tabs>
        <w:spacing w:after="0" w:line="240" w:lineRule="auto"/>
        <w:ind w:left="1418" w:right="707" w:hanging="425"/>
      </w:pPr>
      <w:r w:rsidRPr="004467C3">
        <w:t>Informera patienten</w:t>
      </w:r>
      <w:r w:rsidR="00F43DEB">
        <w:br/>
      </w:r>
    </w:p>
    <w:p w14:paraId="2ED5C6C0" w14:textId="77777777" w:rsidR="0025076A" w:rsidRPr="004467C3" w:rsidRDefault="0025076A" w:rsidP="0025076A">
      <w:pPr>
        <w:pStyle w:val="Rubrik3"/>
      </w:pPr>
      <w:r w:rsidRPr="004467C3">
        <w:lastRenderedPageBreak/>
        <w:t xml:space="preserve">Rätt </w:t>
      </w:r>
      <w:proofErr w:type="spellStart"/>
      <w:r w:rsidRPr="004467C3">
        <w:t>sugdjup</w:t>
      </w:r>
      <w:proofErr w:type="spellEnd"/>
    </w:p>
    <w:p w14:paraId="5A3685A5" w14:textId="77777777" w:rsidR="0025076A" w:rsidRPr="004467C3" w:rsidRDefault="0025076A" w:rsidP="0025076A">
      <w:pPr>
        <w:spacing w:after="0" w:line="240" w:lineRule="auto"/>
        <w:ind w:left="993" w:right="707"/>
      </w:pPr>
    </w:p>
    <w:p w14:paraId="78B1F93C" w14:textId="77777777" w:rsidR="0025076A" w:rsidRPr="004467C3" w:rsidRDefault="0025076A" w:rsidP="0025076A">
      <w:pPr>
        <w:spacing w:after="0" w:line="240" w:lineRule="auto"/>
        <w:ind w:left="993" w:right="140"/>
      </w:pPr>
      <w:proofErr w:type="spellStart"/>
      <w:r w:rsidRPr="004467C3">
        <w:t>Tracheal</w:t>
      </w:r>
      <w:proofErr w:type="spellEnd"/>
      <w:r w:rsidRPr="004467C3">
        <w:t xml:space="preserve"> tub nr 7</w:t>
      </w:r>
      <w:r w:rsidRPr="004467C3">
        <w:tab/>
        <w:t xml:space="preserve">För ner sugkatetern till siffran 36 syns i </w:t>
      </w:r>
      <w:r>
        <w:tab/>
      </w:r>
      <w:r>
        <w:tab/>
      </w:r>
      <w:r>
        <w:tab/>
      </w:r>
      <w:r>
        <w:tab/>
      </w:r>
      <w:r w:rsidRPr="004467C3">
        <w:t>fönstret där</w:t>
      </w:r>
      <w:r>
        <w:t xml:space="preserve"> </w:t>
      </w:r>
      <w:r w:rsidRPr="004467C3">
        <w:t>respiratorn kopplas</w:t>
      </w:r>
    </w:p>
    <w:p w14:paraId="5EB35B05" w14:textId="77777777" w:rsidR="0025076A" w:rsidRPr="004467C3" w:rsidRDefault="0025076A" w:rsidP="0025076A">
      <w:pPr>
        <w:spacing w:after="0" w:line="240" w:lineRule="auto"/>
        <w:ind w:left="993" w:right="707"/>
      </w:pPr>
      <w:proofErr w:type="spellStart"/>
      <w:r w:rsidRPr="004467C3">
        <w:t>Tracheal</w:t>
      </w:r>
      <w:proofErr w:type="spellEnd"/>
      <w:r w:rsidRPr="004467C3">
        <w:t xml:space="preserve"> tub nr 8</w:t>
      </w:r>
      <w:r w:rsidRPr="004467C3">
        <w:tab/>
        <w:t xml:space="preserve">För ner sugkatetern tills siffran 38 syns i </w:t>
      </w:r>
      <w:r>
        <w:tab/>
      </w:r>
      <w:r>
        <w:tab/>
      </w:r>
      <w:r>
        <w:tab/>
      </w:r>
      <w:r w:rsidRPr="004467C3">
        <w:t>fönstret där respiratorn kopplas</w:t>
      </w:r>
      <w:r>
        <w:t xml:space="preserve"> (bild)</w:t>
      </w:r>
    </w:p>
    <w:p w14:paraId="21B7C222" w14:textId="77777777" w:rsidR="0025076A" w:rsidRPr="004467C3" w:rsidRDefault="0025076A" w:rsidP="0025076A">
      <w:pPr>
        <w:spacing w:before="120" w:after="0" w:line="240" w:lineRule="auto"/>
        <w:ind w:left="993" w:right="707"/>
      </w:pPr>
      <w:proofErr w:type="spellStart"/>
      <w:r w:rsidRPr="004467C3">
        <w:t>Trachealkanyl</w:t>
      </w:r>
      <w:proofErr w:type="spellEnd"/>
      <w:r w:rsidRPr="004467C3">
        <w:t xml:space="preserve"> nr 7</w:t>
      </w:r>
      <w:r w:rsidRPr="004467C3">
        <w:tab/>
        <w:t>Läs av 13 cm i fönstret där respiratorn sitter</w:t>
      </w:r>
    </w:p>
    <w:p w14:paraId="219F5ABC" w14:textId="77777777" w:rsidR="0025076A" w:rsidRPr="004467C3" w:rsidRDefault="0025076A" w:rsidP="0025076A">
      <w:pPr>
        <w:spacing w:after="0" w:line="240" w:lineRule="auto"/>
        <w:ind w:left="993" w:right="707"/>
      </w:pPr>
      <w:proofErr w:type="spellStart"/>
      <w:r w:rsidRPr="004467C3">
        <w:t>Trachealkanyl</w:t>
      </w:r>
      <w:proofErr w:type="spellEnd"/>
      <w:r w:rsidRPr="004467C3">
        <w:t xml:space="preserve"> nr 8</w:t>
      </w:r>
      <w:r w:rsidRPr="004467C3">
        <w:tab/>
        <w:t>Läs av 14 cm i fönstret där respiratorn sitter</w:t>
      </w:r>
    </w:p>
    <w:p w14:paraId="7968A39A" w14:textId="77777777" w:rsidR="0025076A" w:rsidRPr="004467C3" w:rsidRDefault="0025076A" w:rsidP="0025076A">
      <w:pPr>
        <w:spacing w:after="0" w:line="240" w:lineRule="auto"/>
        <w:ind w:left="993" w:right="707"/>
      </w:pPr>
      <w:proofErr w:type="spellStart"/>
      <w:r w:rsidRPr="004467C3">
        <w:t>Trachealkanyl</w:t>
      </w:r>
      <w:proofErr w:type="spellEnd"/>
      <w:r w:rsidRPr="004467C3">
        <w:t xml:space="preserve"> nr 9</w:t>
      </w:r>
      <w:r w:rsidRPr="004467C3">
        <w:tab/>
        <w:t>Läs av 16 cm i fönstret där respiratorn sitter</w:t>
      </w:r>
    </w:p>
    <w:p w14:paraId="3E594BD3" w14:textId="77777777" w:rsidR="0025076A" w:rsidRPr="004467C3" w:rsidRDefault="0025076A" w:rsidP="0025076A">
      <w:pPr>
        <w:spacing w:after="0" w:line="240" w:lineRule="auto"/>
        <w:ind w:left="993" w:right="707"/>
      </w:pPr>
    </w:p>
    <w:p w14:paraId="02BEA151" w14:textId="77777777" w:rsidR="0025076A" w:rsidRPr="004467C3" w:rsidRDefault="0025076A" w:rsidP="0025076A">
      <w:pPr>
        <w:spacing w:after="0" w:line="240" w:lineRule="auto"/>
        <w:ind w:left="993" w:right="707"/>
        <w:contextualSpacing/>
      </w:pPr>
    </w:p>
    <w:p w14:paraId="663F54B9" w14:textId="77777777" w:rsidR="0025076A" w:rsidRPr="004467C3" w:rsidRDefault="0025076A" w:rsidP="0025076A">
      <w:pPr>
        <w:spacing w:after="0" w:line="240" w:lineRule="auto"/>
        <w:ind w:left="993" w:right="707"/>
        <w:contextualSpacing/>
      </w:pPr>
      <w:r>
        <w:rPr>
          <w:noProof/>
        </w:rPr>
        <w:drawing>
          <wp:inline distT="0" distB="0" distL="0" distR="0" wp14:anchorId="63A8665E" wp14:editId="4E6C11FE">
            <wp:extent cx="3372485" cy="3409950"/>
            <wp:effectExtent l="0" t="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88969" cy="3426617"/>
                    </a:xfrm>
                    <a:prstGeom prst="rect">
                      <a:avLst/>
                    </a:prstGeom>
                    <a:noFill/>
                    <a:ln>
                      <a:noFill/>
                    </a:ln>
                  </pic:spPr>
                </pic:pic>
              </a:graphicData>
            </a:graphic>
          </wp:inline>
        </w:drawing>
      </w:r>
    </w:p>
    <w:p w14:paraId="26A2352C" w14:textId="77777777" w:rsidR="0025076A" w:rsidRPr="004467C3" w:rsidRDefault="0025076A" w:rsidP="0025076A">
      <w:pPr>
        <w:pStyle w:val="Rubrik3"/>
      </w:pPr>
      <w:r w:rsidRPr="004467C3">
        <w:t>Sugteknik</w:t>
      </w:r>
    </w:p>
    <w:p w14:paraId="37DE9C0C" w14:textId="77777777" w:rsidR="0025076A" w:rsidRPr="004467C3" w:rsidRDefault="0025076A" w:rsidP="0025076A">
      <w:pPr>
        <w:spacing w:after="0" w:line="240" w:lineRule="auto"/>
        <w:ind w:left="993" w:right="707"/>
      </w:pPr>
      <w:r w:rsidRPr="004467C3">
        <w:t xml:space="preserve">Sugning skall i första hand ske ca </w:t>
      </w:r>
      <w:proofErr w:type="gramStart"/>
      <w:r w:rsidRPr="004467C3">
        <w:t>1-2</w:t>
      </w:r>
      <w:proofErr w:type="gramEnd"/>
      <w:r w:rsidRPr="004467C3">
        <w:t xml:space="preserve"> cm nedanför tubens/kanylens spets tills utbyte sker. </w:t>
      </w:r>
      <w:proofErr w:type="spellStart"/>
      <w:r w:rsidRPr="004467C3">
        <w:t>Trach</w:t>
      </w:r>
      <w:proofErr w:type="spellEnd"/>
      <w:r w:rsidRPr="004467C3">
        <w:t xml:space="preserve"> Care-katetern är märkt i cm. Vid dåligt utbyte för katetern längre ner. </w:t>
      </w:r>
    </w:p>
    <w:p w14:paraId="721541A3" w14:textId="77777777" w:rsidR="0025076A" w:rsidRPr="004467C3" w:rsidRDefault="0025076A" w:rsidP="0025076A">
      <w:pPr>
        <w:spacing w:after="0" w:line="240" w:lineRule="auto"/>
        <w:ind w:left="993" w:right="707"/>
      </w:pPr>
    </w:p>
    <w:p w14:paraId="3483FCC8" w14:textId="77777777" w:rsidR="0025076A" w:rsidRPr="004467C3" w:rsidRDefault="0025076A" w:rsidP="0025076A">
      <w:pPr>
        <w:numPr>
          <w:ilvl w:val="0"/>
          <w:numId w:val="20"/>
        </w:numPr>
        <w:tabs>
          <w:tab w:val="clear" w:pos="1429"/>
        </w:tabs>
        <w:spacing w:after="0" w:line="240" w:lineRule="auto"/>
        <w:ind w:left="1418" w:right="707" w:hanging="425"/>
      </w:pPr>
      <w:r w:rsidRPr="004467C3">
        <w:t>Starta ejektorsugen på (</w:t>
      </w:r>
      <w:proofErr w:type="gramStart"/>
      <w:r w:rsidRPr="004467C3">
        <w:t>10- 25kpa</w:t>
      </w:r>
      <w:proofErr w:type="gramEnd"/>
      <w:r w:rsidRPr="004467C3">
        <w:t xml:space="preserve"> = 80-120mmHg)</w:t>
      </w:r>
      <w:r>
        <w:t>.</w:t>
      </w:r>
    </w:p>
    <w:p w14:paraId="46855428" w14:textId="77777777" w:rsidR="0025076A" w:rsidRPr="004467C3" w:rsidRDefault="0025076A" w:rsidP="0025076A">
      <w:pPr>
        <w:numPr>
          <w:ilvl w:val="0"/>
          <w:numId w:val="20"/>
        </w:numPr>
        <w:tabs>
          <w:tab w:val="clear" w:pos="1429"/>
        </w:tabs>
        <w:spacing w:after="0" w:line="240" w:lineRule="auto"/>
        <w:ind w:left="1418" w:right="707" w:hanging="425"/>
      </w:pPr>
      <w:r w:rsidRPr="004467C3">
        <w:t>Håll en hand på kopplingsstycket till tuben</w:t>
      </w:r>
    </w:p>
    <w:p w14:paraId="03FA51A9" w14:textId="77777777" w:rsidR="0025076A" w:rsidRPr="004467C3" w:rsidRDefault="0025076A" w:rsidP="0025076A">
      <w:pPr>
        <w:numPr>
          <w:ilvl w:val="0"/>
          <w:numId w:val="20"/>
        </w:numPr>
        <w:tabs>
          <w:tab w:val="clear" w:pos="1429"/>
        </w:tabs>
        <w:spacing w:after="0" w:line="240" w:lineRule="auto"/>
        <w:ind w:left="1418" w:right="707" w:hanging="425"/>
      </w:pPr>
      <w:r w:rsidRPr="004467C3">
        <w:t xml:space="preserve">För ner sugkatetern (penngrepsfattning) till önskad </w:t>
      </w:r>
      <w:proofErr w:type="spellStart"/>
      <w:r w:rsidRPr="004467C3">
        <w:t>sugnivå</w:t>
      </w:r>
      <w:proofErr w:type="spellEnd"/>
    </w:p>
    <w:p w14:paraId="351B6CAE" w14:textId="77777777" w:rsidR="0025076A" w:rsidRPr="004467C3" w:rsidRDefault="0025076A" w:rsidP="0025076A">
      <w:pPr>
        <w:numPr>
          <w:ilvl w:val="0"/>
          <w:numId w:val="20"/>
        </w:numPr>
        <w:tabs>
          <w:tab w:val="clear" w:pos="1429"/>
        </w:tabs>
        <w:spacing w:after="0" w:line="240" w:lineRule="auto"/>
        <w:ind w:left="1418" w:right="707" w:hanging="425"/>
      </w:pPr>
      <w:proofErr w:type="spellStart"/>
      <w:r>
        <w:t>T</w:t>
      </w:r>
      <w:r w:rsidRPr="004467C3">
        <w:t>tryck</w:t>
      </w:r>
      <w:proofErr w:type="spellEnd"/>
      <w:r w:rsidRPr="004467C3">
        <w:t xml:space="preserve"> ner sugreglaget. Håll kvar sugkatetern med bibehållet sug ca 2-3 </w:t>
      </w:r>
      <w:proofErr w:type="gramStart"/>
      <w:r w:rsidRPr="004467C3">
        <w:t>sek .</w:t>
      </w:r>
      <w:proofErr w:type="gramEnd"/>
      <w:r w:rsidRPr="004467C3">
        <w:t xml:space="preserve"> Dra därefter sakta upp sugkatetern med bibehållet sug tills den svarta markeringen syns i skyddspåsen.</w:t>
      </w:r>
    </w:p>
    <w:p w14:paraId="78251019" w14:textId="77777777" w:rsidR="0025076A" w:rsidRPr="004467C3" w:rsidRDefault="0025076A" w:rsidP="0025076A">
      <w:pPr>
        <w:numPr>
          <w:ilvl w:val="0"/>
          <w:numId w:val="20"/>
        </w:numPr>
        <w:tabs>
          <w:tab w:val="clear" w:pos="1429"/>
        </w:tabs>
        <w:spacing w:after="0" w:line="240" w:lineRule="auto"/>
        <w:ind w:left="1418" w:right="707" w:hanging="425"/>
      </w:pPr>
      <w:r w:rsidRPr="004467C3">
        <w:t xml:space="preserve">Rengör katetern genom att </w:t>
      </w:r>
      <w:proofErr w:type="gramStart"/>
      <w:r w:rsidRPr="004467C3">
        <w:t xml:space="preserve">ansluta  </w:t>
      </w:r>
      <w:proofErr w:type="spellStart"/>
      <w:r w:rsidRPr="004467C3">
        <w:t>NaCl</w:t>
      </w:r>
      <w:proofErr w:type="spellEnd"/>
      <w:proofErr w:type="gramEnd"/>
      <w:r w:rsidRPr="004467C3">
        <w:t xml:space="preserve"> eller en spruta med </w:t>
      </w:r>
      <w:r>
        <w:t>20</w:t>
      </w:r>
      <w:r w:rsidRPr="004467C3">
        <w:t xml:space="preserve"> ml </w:t>
      </w:r>
      <w:proofErr w:type="spellStart"/>
      <w:r w:rsidRPr="004467C3">
        <w:t>NaCl</w:t>
      </w:r>
      <w:proofErr w:type="spellEnd"/>
      <w:r w:rsidRPr="004467C3">
        <w:t xml:space="preserve"> till den vita sköljkanalen. Tryck in </w:t>
      </w:r>
      <w:proofErr w:type="spellStart"/>
      <w:r w:rsidRPr="004467C3">
        <w:t>tumreglaget</w:t>
      </w:r>
      <w:proofErr w:type="spellEnd"/>
      <w:r w:rsidRPr="004467C3">
        <w:t xml:space="preserve"> och spola igenom med hela ampullen eller </w:t>
      </w:r>
      <w:r>
        <w:t>20</w:t>
      </w:r>
      <w:r w:rsidRPr="004467C3">
        <w:t xml:space="preserve"> ml </w:t>
      </w:r>
      <w:proofErr w:type="spellStart"/>
      <w:r w:rsidRPr="004467C3">
        <w:t>Nacl</w:t>
      </w:r>
      <w:proofErr w:type="spellEnd"/>
      <w:r w:rsidRPr="004467C3">
        <w:t xml:space="preserve"> med spruta.</w:t>
      </w:r>
    </w:p>
    <w:p w14:paraId="40E77476" w14:textId="77777777" w:rsidR="0025076A" w:rsidRPr="004467C3" w:rsidRDefault="0025076A" w:rsidP="0025076A">
      <w:pPr>
        <w:numPr>
          <w:ilvl w:val="0"/>
          <w:numId w:val="20"/>
        </w:numPr>
        <w:tabs>
          <w:tab w:val="clear" w:pos="1429"/>
        </w:tabs>
        <w:spacing w:after="0" w:line="240" w:lineRule="auto"/>
        <w:ind w:left="1418" w:right="707" w:hanging="425"/>
      </w:pPr>
      <w:r>
        <w:t xml:space="preserve">Systemet byts </w:t>
      </w:r>
      <w:r w:rsidRPr="004467C3">
        <w:t xml:space="preserve">var </w:t>
      </w:r>
      <w:proofErr w:type="gramStart"/>
      <w:r w:rsidRPr="004467C3">
        <w:t>72:a</w:t>
      </w:r>
      <w:proofErr w:type="gramEnd"/>
      <w:r w:rsidRPr="004467C3">
        <w:t xml:space="preserve"> timma, märk med datum när du har bytt dokumentera i C</w:t>
      </w:r>
      <w:r>
        <w:t>CC</w:t>
      </w:r>
      <w:r w:rsidRPr="004467C3">
        <w:t xml:space="preserve">. </w:t>
      </w:r>
      <w:r>
        <w:t xml:space="preserve"> Byt b</w:t>
      </w:r>
      <w:r w:rsidRPr="004467C3">
        <w:t xml:space="preserve">ubbelslangen dagligen. </w:t>
      </w:r>
    </w:p>
    <w:p w14:paraId="0A6BA392" w14:textId="77777777" w:rsidR="0025076A" w:rsidRDefault="0025076A" w:rsidP="0025076A">
      <w:pPr>
        <w:numPr>
          <w:ilvl w:val="0"/>
          <w:numId w:val="20"/>
        </w:numPr>
        <w:tabs>
          <w:tab w:val="clear" w:pos="1429"/>
        </w:tabs>
        <w:spacing w:after="0" w:line="240" w:lineRule="auto"/>
        <w:ind w:left="1418" w:right="707" w:hanging="425"/>
      </w:pPr>
      <w:r w:rsidRPr="004467C3">
        <w:lastRenderedPageBreak/>
        <w:t>Om det trotts upprepad sugning är problem med ventilation koppla ifrån och sug öppet.</w:t>
      </w:r>
    </w:p>
    <w:p w14:paraId="5E6EBD34" w14:textId="77777777" w:rsidR="0025076A" w:rsidRDefault="0025076A" w:rsidP="0025076A">
      <w:pPr>
        <w:pStyle w:val="Liststycke"/>
        <w:numPr>
          <w:ilvl w:val="0"/>
          <w:numId w:val="20"/>
        </w:numPr>
      </w:pPr>
      <w:r>
        <w:t xml:space="preserve">Dokumentera i CCC sekret konsistens, mängd, färg samt </w:t>
      </w:r>
      <w:proofErr w:type="spellStart"/>
      <w:r>
        <w:t>ev</w:t>
      </w:r>
      <w:proofErr w:type="spellEnd"/>
      <w:r>
        <w:t xml:space="preserve"> hostreflex.</w:t>
      </w:r>
    </w:p>
    <w:p w14:paraId="595D5153" w14:textId="77777777" w:rsidR="0025076A" w:rsidRDefault="0025076A" w:rsidP="0025076A">
      <w:pPr>
        <w:pStyle w:val="Liststycke"/>
        <w:numPr>
          <w:ilvl w:val="0"/>
          <w:numId w:val="20"/>
        </w:numPr>
      </w:pPr>
      <w:r>
        <w:t>Om problemet inte har löst sig upprepa sugningen några gånger. Löses inte problemet kan det vara behov av suga med vanlig teknik. Koppla ifrån respiratorn och sug med öppen teknik. Tänk på om det finns ökad risk för eventuell smittspridning eller om patienten har höga PEEP-nivåer. Vid osäkerhet kontakta ansvarig läkare.</w:t>
      </w:r>
    </w:p>
    <w:p w14:paraId="6C05CA65" w14:textId="77777777" w:rsidR="0025076A" w:rsidRDefault="0025076A" w:rsidP="0025076A">
      <w:pPr>
        <w:pStyle w:val="Liststycke"/>
        <w:numPr>
          <w:ilvl w:val="0"/>
          <w:numId w:val="20"/>
        </w:numPr>
      </w:pPr>
      <w:r>
        <w:t>Om patienten har någon form av special tub/kanyl behöver vi göra en mätsticka och/eller kontrollera centimeter djupet när spetsen är ca 1-2cm nedanför spetsen tub/kanyl.</w:t>
      </w:r>
    </w:p>
    <w:p w14:paraId="35327E73" w14:textId="77777777" w:rsidR="0025076A" w:rsidRDefault="0025076A" w:rsidP="0025076A">
      <w:pPr>
        <w:pStyle w:val="Liststycke"/>
        <w:numPr>
          <w:ilvl w:val="0"/>
          <w:numId w:val="20"/>
        </w:numPr>
      </w:pPr>
      <w:r>
        <w:t>Vid eventuell provtagning koppla enligt bild. Tänk på att tillsluta sugfunktionen på prov sättet (svart ring).</w:t>
      </w:r>
    </w:p>
    <w:p w14:paraId="6D29E20F" w14:textId="77777777" w:rsidR="0025076A" w:rsidRPr="004467C3" w:rsidRDefault="0025076A" w:rsidP="0025076A">
      <w:pPr>
        <w:spacing w:after="0" w:line="240" w:lineRule="auto"/>
        <w:ind w:left="0" w:right="707"/>
      </w:pPr>
      <w:r>
        <w:rPr>
          <w:noProof/>
        </w:rPr>
        <w:drawing>
          <wp:inline distT="0" distB="0" distL="0" distR="0" wp14:anchorId="22FB220E" wp14:editId="17563254">
            <wp:extent cx="4762500" cy="2657475"/>
            <wp:effectExtent l="0" t="0" r="0" b="9525"/>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62500" cy="2657475"/>
                    </a:xfrm>
                    <a:prstGeom prst="rect">
                      <a:avLst/>
                    </a:prstGeom>
                    <a:noFill/>
                    <a:ln>
                      <a:noFill/>
                    </a:ln>
                  </pic:spPr>
                </pic:pic>
              </a:graphicData>
            </a:graphic>
          </wp:inline>
        </w:drawing>
      </w:r>
    </w:p>
    <w:p w14:paraId="7AD242F2" w14:textId="77777777" w:rsidR="0025076A" w:rsidRPr="004467C3" w:rsidRDefault="0025076A" w:rsidP="0025076A">
      <w:pPr>
        <w:pStyle w:val="Rubrik3"/>
      </w:pPr>
      <w:r w:rsidRPr="004467C3">
        <w:t>Avveckla</w:t>
      </w:r>
    </w:p>
    <w:p w14:paraId="6F5F3486" w14:textId="77777777" w:rsidR="0025076A" w:rsidRPr="00536A5A" w:rsidRDefault="0025076A" w:rsidP="0025076A">
      <w:pPr>
        <w:keepNext/>
        <w:numPr>
          <w:ilvl w:val="0"/>
          <w:numId w:val="20"/>
        </w:numPr>
        <w:tabs>
          <w:tab w:val="clear" w:pos="1429"/>
        </w:tabs>
        <w:spacing w:before="240" w:after="0" w:line="240" w:lineRule="auto"/>
        <w:ind w:left="1418" w:right="707" w:hanging="425"/>
        <w:outlineLvl w:val="1"/>
      </w:pPr>
      <w:r w:rsidRPr="004467C3">
        <w:t xml:space="preserve">Vid byte av </w:t>
      </w:r>
      <w:proofErr w:type="spellStart"/>
      <w:r w:rsidRPr="004467C3">
        <w:t>sugsystemet</w:t>
      </w:r>
      <w:proofErr w:type="spellEnd"/>
      <w:r w:rsidRPr="004467C3">
        <w:t xml:space="preserve"> efter 72 timmar, ta ställning till om fortsatt behov finns. Finns risk för smittspridning? Höga PEEP-nivåer?</w:t>
      </w:r>
    </w:p>
    <w:p w14:paraId="326EE733" w14:textId="77777777" w:rsidR="0025076A" w:rsidRPr="000E358C" w:rsidRDefault="0025076A" w:rsidP="0025076A"/>
    <w:p w14:paraId="76B9F95B" w14:textId="24513497" w:rsidR="00536A5A" w:rsidRPr="000E358C" w:rsidRDefault="00536A5A" w:rsidP="001D0DE6">
      <w:pPr>
        <w:pStyle w:val="Rubrik2"/>
      </w:pPr>
    </w:p>
    <w:sectPr w:rsidR="00536A5A" w:rsidRPr="000E358C" w:rsidSect="004467C3">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E1BF9" w14:textId="77777777" w:rsidR="002A69EF" w:rsidRDefault="002A69EF">
      <w:r>
        <w:separator/>
      </w:r>
    </w:p>
  </w:endnote>
  <w:endnote w:type="continuationSeparator" w:id="0">
    <w:p w14:paraId="6FF51F4D" w14:textId="77777777" w:rsidR="002A69EF" w:rsidRDefault="002A69EF">
      <w:r>
        <w:continuationSeparator/>
      </w:r>
    </w:p>
  </w:endnote>
  <w:endnote w:type="continuationNotice" w:id="1">
    <w:p w14:paraId="18000707" w14:textId="77777777" w:rsidR="002A69EF" w:rsidRDefault="002A69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B8F89F" w14:textId="77777777" w:rsidR="000E358C" w:rsidRDefault="000E358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926C60E" w14:textId="77777777" w:rsidR="000E358C" w:rsidRDefault="000E358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7824966"/>
      <w:docPartObj>
        <w:docPartGallery w:val="Page Numbers (Bottom of Page)"/>
        <w:docPartUnique/>
      </w:docPartObj>
    </w:sdtPr>
    <w:sdtEndPr>
      <w:rPr>
        <w:sz w:val="16"/>
        <w:szCs w:val="16"/>
      </w:rPr>
    </w:sdtEndPr>
    <w:sdtContent>
      <w:p w14:paraId="2AB4E022" w14:textId="77777777" w:rsidR="000E358C" w:rsidRPr="00EC0A68" w:rsidRDefault="000E358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AD515" w14:textId="77777777" w:rsidR="000E358C" w:rsidRDefault="000E358C" w:rsidP="00FB2F0F">
    <w:pPr>
      <w:pStyle w:val="Sidfot"/>
      <w:ind w:left="6237" w:hanging="141"/>
      <w:jc w:val="left"/>
    </w:pPr>
    <w:r>
      <w:rPr>
        <w:noProof/>
      </w:rPr>
      <w:drawing>
        <wp:anchor distT="0" distB="0" distL="114300" distR="114300" simplePos="0" relativeHeight="251675649" behindDoc="0" locked="0" layoutInCell="1" allowOverlap="1" wp14:anchorId="663E1F40" wp14:editId="7841BB5B">
          <wp:simplePos x="0" y="0"/>
          <wp:positionH relativeFrom="column">
            <wp:posOffset>4388307</wp:posOffset>
          </wp:positionH>
          <wp:positionV relativeFrom="paragraph">
            <wp:posOffset>-27355</wp:posOffset>
          </wp:positionV>
          <wp:extent cx="1897920" cy="384860"/>
          <wp:effectExtent l="0" t="0" r="7620" b="0"/>
          <wp:wrapNone/>
          <wp:docPr id="54" name="Bildobjekt 5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ECDFD" w14:textId="77777777" w:rsidR="002A69EF" w:rsidRDefault="002A69EF"/>
  </w:footnote>
  <w:footnote w:type="continuationSeparator" w:id="0">
    <w:p w14:paraId="39637B38" w14:textId="77777777" w:rsidR="002A69EF" w:rsidRDefault="002A69EF">
      <w:r>
        <w:continuationSeparator/>
      </w:r>
    </w:p>
  </w:footnote>
  <w:footnote w:type="continuationNotice" w:id="1">
    <w:p w14:paraId="5D7FC60A" w14:textId="77777777" w:rsidR="002A69EF" w:rsidRDefault="002A69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96B2D" w14:textId="77777777" w:rsidR="000E358C" w:rsidRPr="00DA65C4" w:rsidRDefault="000E358C"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42AAD44" wp14:editId="0445E319">
              <wp:simplePos x="0" y="0"/>
              <wp:positionH relativeFrom="column">
                <wp:posOffset>0</wp:posOffset>
              </wp:positionH>
              <wp:positionV relativeFrom="paragraph">
                <wp:posOffset>-635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BC6FB3E" w14:textId="77777777" w:rsidR="000E358C" w:rsidRDefault="000E358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42AAD44" id="_x0000_t202" coordsize="21600,21600" o:spt="202" path="m,l,21600r21600,l21600,xe">
              <v:stroke joinstyle="miter"/>
              <v:path gradientshapeok="t" o:connecttype="rect"/>
            </v:shapetype>
            <v:shape id="Textruta 3"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BC6FB3E" w14:textId="77777777" w:rsidR="000E358C" w:rsidRDefault="000E358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1A3A3" w14:textId="77777777" w:rsidR="000E358C" w:rsidRDefault="000E358C"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0825DDF3" wp14:editId="2FC058AB">
              <wp:simplePos x="0" y="0"/>
              <wp:positionH relativeFrom="column">
                <wp:posOffset>-172720</wp:posOffset>
              </wp:positionH>
              <wp:positionV relativeFrom="paragraph">
                <wp:posOffset>-65405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C2C6D4E" w14:textId="77777777" w:rsidR="000E358C" w:rsidRDefault="000E358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825DDF3" id="_x0000_t202" coordsize="21600,21600" o:spt="202" path="m,l,21600r21600,l21600,xe">
              <v:stroke joinstyle="miter"/>
              <v:path gradientshapeok="t" o:connecttype="rect"/>
            </v:shapetype>
            <v:shape id="Textruta 5"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0C2C6D4E" w14:textId="77777777" w:rsidR="000E358C" w:rsidRDefault="000E358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0116641A" wp14:editId="530AF3F7">
          <wp:simplePos x="0" y="0"/>
          <wp:positionH relativeFrom="page">
            <wp:posOffset>17744</wp:posOffset>
          </wp:positionH>
          <wp:positionV relativeFrom="paragraph">
            <wp:posOffset>198873</wp:posOffset>
          </wp:positionV>
          <wp:extent cx="7559040" cy="216408"/>
          <wp:effectExtent l="0" t="0" r="0" b="0"/>
          <wp:wrapNone/>
          <wp:docPr id="53" name="Bildobjekt 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B936B0"/>
    <w:multiLevelType w:val="hybridMultilevel"/>
    <w:tmpl w:val="C9D44A78"/>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56576646">
    <w:abstractNumId w:val="19"/>
  </w:num>
  <w:num w:numId="2" w16cid:durableId="274291094">
    <w:abstractNumId w:val="16"/>
  </w:num>
  <w:num w:numId="3" w16cid:durableId="76707194">
    <w:abstractNumId w:val="0"/>
  </w:num>
  <w:num w:numId="4" w16cid:durableId="799151463">
    <w:abstractNumId w:val="7"/>
  </w:num>
  <w:num w:numId="5" w16cid:durableId="1727070718">
    <w:abstractNumId w:val="17"/>
  </w:num>
  <w:num w:numId="6" w16cid:durableId="1776053896">
    <w:abstractNumId w:val="2"/>
  </w:num>
  <w:num w:numId="7" w16cid:durableId="562106395">
    <w:abstractNumId w:val="13"/>
  </w:num>
  <w:num w:numId="8" w16cid:durableId="80301184">
    <w:abstractNumId w:val="10"/>
  </w:num>
  <w:num w:numId="9" w16cid:durableId="1268535888">
    <w:abstractNumId w:val="1"/>
  </w:num>
  <w:num w:numId="10" w16cid:durableId="1853258445">
    <w:abstractNumId w:val="1"/>
  </w:num>
  <w:num w:numId="11" w16cid:durableId="26836137">
    <w:abstractNumId w:val="3"/>
  </w:num>
  <w:num w:numId="12" w16cid:durableId="24061089">
    <w:abstractNumId w:val="4"/>
  </w:num>
  <w:num w:numId="13" w16cid:durableId="2072341785">
    <w:abstractNumId w:val="15"/>
  </w:num>
  <w:num w:numId="14" w16cid:durableId="1399935588">
    <w:abstractNumId w:val="11"/>
  </w:num>
  <w:num w:numId="15" w16cid:durableId="1160342604">
    <w:abstractNumId w:val="8"/>
  </w:num>
  <w:num w:numId="16" w16cid:durableId="737900749">
    <w:abstractNumId w:val="14"/>
  </w:num>
  <w:num w:numId="17" w16cid:durableId="1818842774">
    <w:abstractNumId w:val="5"/>
  </w:num>
  <w:num w:numId="18" w16cid:durableId="1115639173">
    <w:abstractNumId w:val="12"/>
  </w:num>
  <w:num w:numId="19" w16cid:durableId="1535465571">
    <w:abstractNumId w:val="18"/>
  </w:num>
  <w:num w:numId="20" w16cid:durableId="341325665">
    <w:abstractNumId w:val="9"/>
  </w:num>
  <w:num w:numId="21" w16cid:durableId="370154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358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0DE6"/>
    <w:rsid w:val="00211487"/>
    <w:rsid w:val="00211D91"/>
    <w:rsid w:val="00217DEC"/>
    <w:rsid w:val="00235B57"/>
    <w:rsid w:val="0025076A"/>
    <w:rsid w:val="00250F24"/>
    <w:rsid w:val="002523C5"/>
    <w:rsid w:val="0025380B"/>
    <w:rsid w:val="0025703A"/>
    <w:rsid w:val="00262F3D"/>
    <w:rsid w:val="00263281"/>
    <w:rsid w:val="002651D6"/>
    <w:rsid w:val="0026551F"/>
    <w:rsid w:val="00280A85"/>
    <w:rsid w:val="00284119"/>
    <w:rsid w:val="00290B5C"/>
    <w:rsid w:val="00294791"/>
    <w:rsid w:val="002A69EF"/>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358"/>
    <w:rsid w:val="003F1013"/>
    <w:rsid w:val="003F1ACF"/>
    <w:rsid w:val="00404948"/>
    <w:rsid w:val="00406BEA"/>
    <w:rsid w:val="00413A60"/>
    <w:rsid w:val="004230F7"/>
    <w:rsid w:val="0043167E"/>
    <w:rsid w:val="0043409A"/>
    <w:rsid w:val="00443C1E"/>
    <w:rsid w:val="00446255"/>
    <w:rsid w:val="004467C3"/>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8C2"/>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2C48"/>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F46"/>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3DEB"/>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4</Pages>
  <Words>733</Words>
  <Characters>4161</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Slutet sugsystem, rensugning av nedre luftväg</dc:title>
  <dc:subject/>
  <dc:creator>patrik.jens.johansson@vgregion.se</dc:creator>
  <keywords/>
  <lastModifiedBy>Carina Isbrand Fransson</lastModifiedBy>
  <revision>8</revision>
  <lastPrinted>2016-03-31T10:56:00.0000000Z</lastPrinted>
  <dcterms:created xsi:type="dcterms:W3CDTF">2022-05-23T07:39:00.0000000Z</dcterms:created>
  <dcterms:modified xsi:type="dcterms:W3CDTF">2025-07-01T08:44:00.0000000Z</dcterms:modified>
</coreProperties>
</file>