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8F3D" w14:textId="77777777" w:rsidR="00B7148F" w:rsidRDefault="00B7148F" w:rsidP="00F35B05">
      <w:pPr>
        <w:pStyle w:val="Rubrik2"/>
        <w:sectPr w:rsidR="00B7148F" w:rsidSect="00B7148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23E393" w14:textId="77777777" w:rsidR="00B7148F" w:rsidRPr="00B7148F" w:rsidRDefault="00B7148F" w:rsidP="00B7148F">
      <w:pPr>
        <w:spacing w:after="0" w:line="240" w:lineRule="auto"/>
        <w:ind w:left="0" w:right="0"/>
        <w:rPr>
          <w:szCs w:val="20"/>
        </w:rPr>
      </w:pPr>
    </w:p>
    <w:p w14:paraId="35DE3A59" w14:textId="77777777" w:rsidR="00B7148F" w:rsidRPr="00B7148F" w:rsidRDefault="00B7148F" w:rsidP="00B7148F">
      <w:pPr>
        <w:spacing w:after="0" w:line="240" w:lineRule="auto"/>
        <w:ind w:left="0" w:right="0"/>
        <w:rPr>
          <w:szCs w:val="20"/>
        </w:rPr>
      </w:pPr>
    </w:p>
    <w:p w14:paraId="297127CD" w14:textId="77777777" w:rsidR="00B7148F" w:rsidRPr="00B7148F" w:rsidRDefault="00B7148F" w:rsidP="00B7148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7148F">
        <w:rPr>
          <w:szCs w:val="20"/>
        </w:rPr>
        <w:tab/>
      </w:r>
    </w:p>
    <w:p w14:paraId="7510A82E" w14:textId="30900AA7" w:rsidR="00B7148F" w:rsidRPr="00B7148F" w:rsidRDefault="00B7148F" w:rsidP="00B7148F">
      <w:pPr>
        <w:spacing w:after="0" w:line="240" w:lineRule="auto"/>
        <w:ind w:left="0" w:right="0"/>
        <w:rPr>
          <w:szCs w:val="20"/>
        </w:rPr>
      </w:pPr>
      <w:r w:rsidRPr="00B7148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30BCA" wp14:editId="10DAAF9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829E9" w14:textId="77777777" w:rsidR="00B7148F" w:rsidRPr="003D37FD" w:rsidRDefault="00B7148F" w:rsidP="00B714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21829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130B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9B829E9" w14:textId="77777777" w:rsidR="00B7148F" w:rsidRPr="003D37FD" w:rsidRDefault="00B7148F" w:rsidP="00B7148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21829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7148F" w:rsidRPr="00B7148F" w14:paraId="70DC9B84" w14:textId="77777777" w:rsidTr="00F5660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B10DC35" w14:textId="77777777" w:rsidR="00B7148F" w:rsidRPr="00E53AB1" w:rsidRDefault="00B7148F" w:rsidP="00E53AB1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E53AB1">
              <w:t xml:space="preserve">Barn - </w:t>
            </w:r>
            <w:proofErr w:type="spellStart"/>
            <w:r w:rsidRPr="00E53AB1">
              <w:t>Bairhugger</w:t>
            </w:r>
            <w:proofErr w:type="spellEnd"/>
          </w:p>
        </w:tc>
      </w:tr>
    </w:tbl>
    <w:p w14:paraId="5EC56053" w14:textId="77777777" w:rsidR="00E53AB1" w:rsidRDefault="00E53AB1" w:rsidP="00E53AB1">
      <w:pPr>
        <w:pStyle w:val="Rubrik2"/>
      </w:pPr>
      <w:r>
        <w:t>Revidering i denna version</w:t>
      </w:r>
    </w:p>
    <w:p w14:paraId="5CA2511E" w14:textId="7AA64FF7" w:rsidR="00E53AB1" w:rsidRDefault="00E53AB1" w:rsidP="00E53AB1">
      <w:r>
        <w:t xml:space="preserve">Mindre ändringar.  </w:t>
      </w:r>
    </w:p>
    <w:p w14:paraId="7BC327D6" w14:textId="4936F6AE" w:rsidR="00E53AB1" w:rsidRPr="00B7148F" w:rsidRDefault="00E53AB1" w:rsidP="00E53AB1">
      <w:pPr>
        <w:pStyle w:val="Rubrik2"/>
      </w:pPr>
      <w:r w:rsidRPr="00B7148F">
        <w:t>Bakgrund</w:t>
      </w:r>
    </w:p>
    <w:p w14:paraId="04BBDA6C" w14:textId="51B413E8" w:rsidR="00E53AB1" w:rsidRPr="00B7148F" w:rsidRDefault="00E53AB1" w:rsidP="00E53AB1">
      <w:pPr>
        <w:spacing w:after="0" w:line="240" w:lineRule="auto"/>
        <w:ind w:left="993" w:right="0"/>
        <w:rPr>
          <w:szCs w:val="20"/>
        </w:rPr>
      </w:pPr>
      <w:r w:rsidRPr="00B7148F">
        <w:rPr>
          <w:szCs w:val="20"/>
        </w:rPr>
        <w:t>Att tydliggöra handhavandet för en god och säker vård av barn.</w:t>
      </w:r>
    </w:p>
    <w:p w14:paraId="35B71AA1" w14:textId="77777777" w:rsidR="00E53AB1" w:rsidRPr="00B7148F" w:rsidRDefault="00E53AB1" w:rsidP="00E53AB1">
      <w:pPr>
        <w:pStyle w:val="Rubrik2"/>
      </w:pPr>
      <w:r w:rsidRPr="00B7148F">
        <w:t>Syfte</w:t>
      </w:r>
    </w:p>
    <w:p w14:paraId="3662DB23" w14:textId="7BC00327" w:rsidR="00E53AB1" w:rsidRPr="00B7148F" w:rsidRDefault="00E53AB1" w:rsidP="00E53AB1">
      <w:pPr>
        <w:spacing w:after="0" w:line="240" w:lineRule="auto"/>
        <w:ind w:left="993" w:right="0"/>
        <w:rPr>
          <w:szCs w:val="20"/>
        </w:rPr>
      </w:pPr>
      <w:r w:rsidRPr="00B7148F">
        <w:rPr>
          <w:szCs w:val="20"/>
        </w:rPr>
        <w:t>Att underlätta för läkare, sjuksköterskor och undersköterskor i vården av barn.</w:t>
      </w:r>
    </w:p>
    <w:p w14:paraId="097D932D" w14:textId="77777777" w:rsidR="00E53AB1" w:rsidRPr="006558D8" w:rsidRDefault="00E53AB1" w:rsidP="006558D8">
      <w:pPr>
        <w:pStyle w:val="Rubrik3"/>
      </w:pPr>
      <w:r w:rsidRPr="006558D8">
        <w:t xml:space="preserve">Värmetäcken </w:t>
      </w:r>
    </w:p>
    <w:p w14:paraId="3183E770" w14:textId="77777777" w:rsidR="00E53AB1" w:rsidRDefault="00E53AB1" w:rsidP="00E53AB1">
      <w:pPr>
        <w:spacing w:after="0" w:line="240" w:lineRule="auto"/>
        <w:ind w:left="993" w:right="1161"/>
      </w:pPr>
      <w:r w:rsidRPr="00B7148F">
        <w:t xml:space="preserve">Värmetäcken till barn finns i steril-/allmänförrådet på </w:t>
      </w:r>
      <w:proofErr w:type="spellStart"/>
      <w:r w:rsidRPr="00B7148F">
        <w:t>barnhyllan</w:t>
      </w:r>
      <w:proofErr w:type="spellEnd"/>
      <w:r w:rsidRPr="00B7148F">
        <w:t xml:space="preserve">. </w:t>
      </w:r>
    </w:p>
    <w:p w14:paraId="2C526F1B" w14:textId="77777777" w:rsidR="00E53AB1" w:rsidRDefault="00E53AB1" w:rsidP="00E53AB1">
      <w:pPr>
        <w:spacing w:after="0" w:line="240" w:lineRule="auto"/>
        <w:ind w:left="993" w:right="1161"/>
      </w:pPr>
      <w:r>
        <w:t xml:space="preserve">Det finns </w:t>
      </w:r>
      <w:proofErr w:type="gramStart"/>
      <w:r>
        <w:t xml:space="preserve">3 </w:t>
      </w:r>
      <w:proofErr w:type="spellStart"/>
      <w:r>
        <w:t>st</w:t>
      </w:r>
      <w:proofErr w:type="spellEnd"/>
      <w:proofErr w:type="gramEnd"/>
      <w:r>
        <w:t xml:space="preserve"> olika täcke. </w:t>
      </w:r>
    </w:p>
    <w:p w14:paraId="717D3A38" w14:textId="77777777" w:rsidR="00E53AB1" w:rsidRDefault="00E53AB1" w:rsidP="00E53AB1">
      <w:pPr>
        <w:spacing w:after="0" w:line="240" w:lineRule="auto"/>
        <w:ind w:left="993" w:right="1161"/>
      </w:pPr>
    </w:p>
    <w:p w14:paraId="6C2F6742" w14:textId="77777777" w:rsidR="00E53AB1" w:rsidRDefault="00E53AB1" w:rsidP="00E53AB1">
      <w:pPr>
        <w:pStyle w:val="Liststycke"/>
        <w:numPr>
          <w:ilvl w:val="0"/>
          <w:numId w:val="20"/>
        </w:numPr>
        <w:spacing w:after="0" w:line="240" w:lineRule="auto"/>
        <w:ind w:right="1161"/>
      </w:pPr>
      <w:r>
        <w:t xml:space="preserve">Underliggande upp till 9kg </w:t>
      </w:r>
    </w:p>
    <w:p w14:paraId="719944FC" w14:textId="77777777" w:rsidR="00E53AB1" w:rsidRDefault="00E53AB1" w:rsidP="00E53AB1">
      <w:pPr>
        <w:pStyle w:val="Liststycke"/>
        <w:numPr>
          <w:ilvl w:val="0"/>
          <w:numId w:val="20"/>
        </w:numPr>
        <w:spacing w:after="0" w:line="240" w:lineRule="auto"/>
        <w:ind w:right="1161"/>
      </w:pPr>
      <w:r>
        <w:t>Underliggande upp till 36 kg</w:t>
      </w:r>
    </w:p>
    <w:p w14:paraId="1FF87B0C" w14:textId="77777777" w:rsidR="00E53AB1" w:rsidRDefault="00E53AB1" w:rsidP="00E53AB1">
      <w:pPr>
        <w:pStyle w:val="Liststycke"/>
        <w:numPr>
          <w:ilvl w:val="0"/>
          <w:numId w:val="20"/>
        </w:numPr>
        <w:spacing w:after="0" w:line="240" w:lineRule="auto"/>
        <w:ind w:right="1161"/>
      </w:pPr>
      <w:r>
        <w:t xml:space="preserve">Överliggande till alla barn oavsett kilo </w:t>
      </w:r>
    </w:p>
    <w:p w14:paraId="1A954CCF" w14:textId="77777777" w:rsidR="00E53AB1" w:rsidRDefault="00E53AB1" w:rsidP="00E53AB1">
      <w:pPr>
        <w:spacing w:after="0" w:line="240" w:lineRule="auto"/>
        <w:ind w:left="993" w:right="1161"/>
      </w:pPr>
    </w:p>
    <w:p w14:paraId="6CB065AE" w14:textId="77777777" w:rsidR="00E53AB1" w:rsidRDefault="00E53AB1" w:rsidP="00E53AB1">
      <w:pPr>
        <w:spacing w:after="0" w:line="240" w:lineRule="auto"/>
        <w:ind w:left="993" w:right="1161"/>
      </w:pPr>
      <w:r>
        <w:t>Vid användning av underliggande täcken polstrar man med filtar under täcket, runt barnet, för en barnvänligare miljö.</w:t>
      </w:r>
    </w:p>
    <w:p w14:paraId="4639C52A" w14:textId="77777777" w:rsidR="00E53AB1" w:rsidRDefault="00E53AB1" w:rsidP="00E53AB1">
      <w:pPr>
        <w:spacing w:after="0" w:line="240" w:lineRule="auto"/>
        <w:ind w:left="993" w:right="1161"/>
      </w:pPr>
      <w:r>
        <w:t>Barnet kan ha patientsskjorta på sig samt ett lakan över sig.</w:t>
      </w:r>
    </w:p>
    <w:p w14:paraId="314DA6F6" w14:textId="77777777" w:rsidR="00E53AB1" w:rsidRDefault="00E53AB1" w:rsidP="00E53AB1">
      <w:pPr>
        <w:pStyle w:val="Liststycke"/>
        <w:numPr>
          <w:ilvl w:val="0"/>
          <w:numId w:val="0"/>
        </w:numPr>
        <w:spacing w:after="0" w:line="240" w:lineRule="auto"/>
        <w:ind w:left="1353" w:right="1161"/>
      </w:pPr>
    </w:p>
    <w:p w14:paraId="0B0B08E2" w14:textId="77777777" w:rsidR="00E53AB1" w:rsidRDefault="00E53AB1" w:rsidP="00E53AB1">
      <w:pPr>
        <w:spacing w:after="0" w:line="240" w:lineRule="auto"/>
        <w:ind w:left="993" w:right="1161"/>
      </w:pPr>
      <w:bookmarkStart w:id="3" w:name="_Hlk181183343"/>
      <w:r w:rsidRPr="00B7148F">
        <w:t>Kopplas på samma sätt som till vuxna</w:t>
      </w:r>
      <w:r>
        <w:t xml:space="preserve"> via patientvärmaren </w:t>
      </w:r>
      <w:proofErr w:type="spellStart"/>
      <w:r>
        <w:t>Level</w:t>
      </w:r>
      <w:proofErr w:type="spellEnd"/>
      <w:r>
        <w:t xml:space="preserve"> 1.</w:t>
      </w:r>
    </w:p>
    <w:p w14:paraId="41606D97" w14:textId="77777777" w:rsidR="00E53AB1" w:rsidRDefault="00E53AB1" w:rsidP="00E53AB1">
      <w:pPr>
        <w:spacing w:after="0" w:line="240" w:lineRule="auto"/>
        <w:ind w:left="993" w:right="1161"/>
      </w:pPr>
      <w:r>
        <w:t xml:space="preserve">Det finns </w:t>
      </w:r>
      <w:proofErr w:type="gramStart"/>
      <w:r>
        <w:t xml:space="preserve">4 </w:t>
      </w:r>
      <w:proofErr w:type="spellStart"/>
      <w:r>
        <w:t>st</w:t>
      </w:r>
      <w:proofErr w:type="spellEnd"/>
      <w:proofErr w:type="gramEnd"/>
      <w:r>
        <w:t xml:space="preserve"> lägen på </w:t>
      </w:r>
      <w:proofErr w:type="spellStart"/>
      <w:r>
        <w:t>Level</w:t>
      </w:r>
      <w:proofErr w:type="spellEnd"/>
      <w:r>
        <w:t xml:space="preserve"> 1:</w:t>
      </w:r>
    </w:p>
    <w:p w14:paraId="2B590922" w14:textId="77777777" w:rsidR="00E53AB1" w:rsidRDefault="00E53AB1" w:rsidP="00E53AB1">
      <w:pPr>
        <w:spacing w:after="0" w:line="240" w:lineRule="auto"/>
        <w:ind w:left="993" w:right="1161"/>
      </w:pPr>
      <w:r>
        <w:t xml:space="preserve">Rumsluft, 37, 40 eller 43 grader. </w:t>
      </w:r>
    </w:p>
    <w:p w14:paraId="11C01793" w14:textId="77777777" w:rsidR="00E53AB1" w:rsidRDefault="00E53AB1" w:rsidP="00E53AB1">
      <w:pPr>
        <w:spacing w:after="0" w:line="240" w:lineRule="auto"/>
        <w:ind w:right="1161"/>
      </w:pPr>
      <w:r>
        <w:t>Värmebehandling är en läkarordination.</w:t>
      </w:r>
    </w:p>
    <w:p w14:paraId="11551B0D" w14:textId="77777777" w:rsidR="00E53AB1" w:rsidRDefault="00E53AB1" w:rsidP="00E53AB1">
      <w:pPr>
        <w:spacing w:after="0" w:line="240" w:lineRule="auto"/>
        <w:ind w:left="993" w:right="1161"/>
      </w:pPr>
    </w:p>
    <w:bookmarkEnd w:id="3"/>
    <w:p w14:paraId="08FB817E" w14:textId="77777777" w:rsidR="00E53AB1" w:rsidRPr="00B7148F" w:rsidRDefault="00E53AB1" w:rsidP="00E53AB1">
      <w:pPr>
        <w:spacing w:after="0" w:line="240" w:lineRule="auto"/>
        <w:ind w:left="993" w:right="1161"/>
      </w:pPr>
      <w:r w:rsidRPr="00B7148F">
        <w:t xml:space="preserve"> </w:t>
      </w:r>
      <w:r>
        <w:t xml:space="preserve">OBS: </w:t>
      </w:r>
      <w:r w:rsidRPr="00B7148F">
        <w:t xml:space="preserve">Kontrollera barnets temp var </w:t>
      </w:r>
      <w:proofErr w:type="gramStart"/>
      <w:r w:rsidRPr="00B7148F">
        <w:t>10-20</w:t>
      </w:r>
      <w:proofErr w:type="gramEnd"/>
      <w:r w:rsidRPr="00B7148F">
        <w:t xml:space="preserve"> minut.</w:t>
      </w:r>
    </w:p>
    <w:p w14:paraId="33A361FE" w14:textId="77777777" w:rsidR="00E53AB1" w:rsidRPr="00B7148F" w:rsidRDefault="00E53AB1" w:rsidP="00E53AB1">
      <w:pPr>
        <w:spacing w:after="0" w:line="240" w:lineRule="auto"/>
        <w:ind w:left="993" w:right="1161"/>
      </w:pPr>
    </w:p>
    <w:p w14:paraId="1DF30EFD" w14:textId="77777777" w:rsidR="00E53AB1" w:rsidRPr="00B7148F" w:rsidRDefault="00E53AB1" w:rsidP="006558D8">
      <w:pPr>
        <w:pStyle w:val="Rubrik2"/>
      </w:pPr>
      <w:r w:rsidRPr="00B7148F">
        <w:t>Kontraindikationer</w:t>
      </w:r>
    </w:p>
    <w:p w14:paraId="1092BEDA" w14:textId="77777777" w:rsidR="00E53AB1" w:rsidRPr="00B7148F" w:rsidRDefault="00E53AB1" w:rsidP="00E53AB1">
      <w:pPr>
        <w:spacing w:after="0" w:line="240" w:lineRule="auto"/>
        <w:ind w:left="993" w:right="1161"/>
      </w:pPr>
      <w:r w:rsidRPr="00B7148F">
        <w:t xml:space="preserve">Använd ej </w:t>
      </w:r>
      <w:proofErr w:type="spellStart"/>
      <w:r w:rsidRPr="00B7148F">
        <w:t>Bair</w:t>
      </w:r>
      <w:proofErr w:type="spellEnd"/>
      <w:r w:rsidRPr="00B7148F">
        <w:t xml:space="preserve"> Hugger på </w:t>
      </w:r>
      <w:proofErr w:type="spellStart"/>
      <w:r w:rsidRPr="00B7148F">
        <w:t>ischemiska</w:t>
      </w:r>
      <w:proofErr w:type="spellEnd"/>
      <w:r w:rsidRPr="00B7148F">
        <w:t xml:space="preserve"> kroppsdelar. Värmeskador kan uppstå.</w:t>
      </w:r>
    </w:p>
    <w:p w14:paraId="68B07AD9" w14:textId="77777777" w:rsidR="00E53AB1" w:rsidRPr="00B7148F" w:rsidRDefault="00E53AB1" w:rsidP="00E53AB1">
      <w:pPr>
        <w:spacing w:after="0" w:line="240" w:lineRule="auto"/>
        <w:ind w:left="993" w:right="1161"/>
      </w:pPr>
    </w:p>
    <w:p w14:paraId="5565C5E0" w14:textId="77777777" w:rsidR="00E53AB1" w:rsidRPr="00B7148F" w:rsidRDefault="00E53AB1" w:rsidP="00E53AB1">
      <w:pPr>
        <w:spacing w:after="0" w:line="240" w:lineRule="auto"/>
        <w:ind w:left="993" w:right="1161"/>
      </w:pPr>
      <w:r w:rsidRPr="00B7148F">
        <w:t>Patienter med nedsatt cirkulation bör ej lämnas utan övervakning under långvarig värmning. Värmeskador kan uppstå.</w:t>
      </w:r>
    </w:p>
    <w:p w14:paraId="3C65038F" w14:textId="77777777" w:rsidR="00E53AB1" w:rsidRPr="00B7148F" w:rsidRDefault="00E53AB1" w:rsidP="00E53AB1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p w14:paraId="0A464EFB" w14:textId="77777777" w:rsidR="00E53AB1" w:rsidRPr="00536A5A" w:rsidRDefault="00E53AB1" w:rsidP="00E53AB1">
      <w:pPr>
        <w:spacing w:after="0" w:line="240" w:lineRule="auto"/>
        <w:ind w:left="0" w:right="0"/>
      </w:pPr>
    </w:p>
    <w:p w14:paraId="5A4714FB" w14:textId="77777777" w:rsidR="00B7148F" w:rsidRPr="00B7148F" w:rsidRDefault="00B7148F" w:rsidP="00B7148F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sectPr w:rsidR="00B7148F" w:rsidRPr="00B7148F" w:rsidSect="00B7148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D92BD2"/>
    <w:multiLevelType w:val="hybridMultilevel"/>
    <w:tmpl w:val="D452C72E"/>
    <w:lvl w:ilvl="0" w:tplc="3878BC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2531780">
    <w:abstractNumId w:val="18"/>
  </w:num>
  <w:num w:numId="2" w16cid:durableId="1258707396">
    <w:abstractNumId w:val="14"/>
  </w:num>
  <w:num w:numId="3" w16cid:durableId="715616921">
    <w:abstractNumId w:val="0"/>
  </w:num>
  <w:num w:numId="4" w16cid:durableId="1601254206">
    <w:abstractNumId w:val="6"/>
  </w:num>
  <w:num w:numId="5" w16cid:durableId="86314838">
    <w:abstractNumId w:val="16"/>
  </w:num>
  <w:num w:numId="6" w16cid:durableId="1983539956">
    <w:abstractNumId w:val="2"/>
  </w:num>
  <w:num w:numId="7" w16cid:durableId="980498806">
    <w:abstractNumId w:val="11"/>
  </w:num>
  <w:num w:numId="8" w16cid:durableId="1948199246">
    <w:abstractNumId w:val="8"/>
  </w:num>
  <w:num w:numId="9" w16cid:durableId="946277168">
    <w:abstractNumId w:val="1"/>
  </w:num>
  <w:num w:numId="10" w16cid:durableId="1027177730">
    <w:abstractNumId w:val="1"/>
  </w:num>
  <w:num w:numId="11" w16cid:durableId="1017466026">
    <w:abstractNumId w:val="3"/>
  </w:num>
  <w:num w:numId="12" w16cid:durableId="314339697">
    <w:abstractNumId w:val="4"/>
  </w:num>
  <w:num w:numId="13" w16cid:durableId="1549609369">
    <w:abstractNumId w:val="13"/>
  </w:num>
  <w:num w:numId="14" w16cid:durableId="287973357">
    <w:abstractNumId w:val="9"/>
  </w:num>
  <w:num w:numId="15" w16cid:durableId="1989743661">
    <w:abstractNumId w:val="7"/>
  </w:num>
  <w:num w:numId="16" w16cid:durableId="951790938">
    <w:abstractNumId w:val="12"/>
  </w:num>
  <w:num w:numId="17" w16cid:durableId="2102943219">
    <w:abstractNumId w:val="5"/>
  </w:num>
  <w:num w:numId="18" w16cid:durableId="1312755132">
    <w:abstractNumId w:val="10"/>
  </w:num>
  <w:num w:numId="19" w16cid:durableId="2113352942">
    <w:abstractNumId w:val="17"/>
  </w:num>
  <w:num w:numId="20" w16cid:durableId="273362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63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8D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DEA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D1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48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AB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233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2</Pages>
  <Words>156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Barn- Bairhugger</dc:title>
  <dc:subject/>
  <dc:creator>patrik.jens.johansson@vgregion.se</dc:creator>
  <keywords/>
  <lastModifiedBy>Carina Isbrand Fransson</lastModifiedBy>
  <revision>12</revision>
  <lastPrinted>2023-01-26T13:12:00.0000000Z</lastPrinted>
  <dcterms:created xsi:type="dcterms:W3CDTF">2022-05-23T03:48:00.0000000Z</dcterms:created>
  <dcterms:modified xsi:type="dcterms:W3CDTF">2024-10-30T11:51:00.0000000Z</dcterms:modified>
</coreProperties>
</file>