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A4B8C" w14:textId="77777777" w:rsidR="00482709" w:rsidRDefault="00482709" w:rsidP="00F35B05">
      <w:pPr>
        <w:pStyle w:val="Rubrik2"/>
        <w:sectPr w:rsidR="00482709" w:rsidSect="0048270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A5AD3FE" w14:textId="77777777" w:rsidR="00482709" w:rsidRPr="00482709" w:rsidRDefault="00482709" w:rsidP="00482709">
      <w:pPr>
        <w:spacing w:after="0" w:line="240" w:lineRule="auto"/>
        <w:ind w:left="0" w:right="0"/>
        <w:rPr>
          <w:szCs w:val="20"/>
        </w:rPr>
      </w:pPr>
    </w:p>
    <w:p w14:paraId="49839575" w14:textId="77777777" w:rsidR="00482709" w:rsidRPr="00482709" w:rsidRDefault="00482709" w:rsidP="00482709">
      <w:pPr>
        <w:spacing w:after="0" w:line="240" w:lineRule="auto"/>
        <w:ind w:left="0" w:right="0"/>
        <w:rPr>
          <w:szCs w:val="20"/>
        </w:rPr>
      </w:pPr>
    </w:p>
    <w:p w14:paraId="58098FB4" w14:textId="77777777" w:rsidR="00482709" w:rsidRPr="00482709" w:rsidRDefault="00482709" w:rsidP="00482709">
      <w:pPr>
        <w:tabs>
          <w:tab w:val="left" w:pos="4590"/>
        </w:tabs>
        <w:spacing w:after="0" w:line="240" w:lineRule="auto"/>
        <w:ind w:left="0" w:right="0"/>
        <w:rPr>
          <w:szCs w:val="20"/>
        </w:rPr>
      </w:pPr>
      <w:r w:rsidRPr="00482709">
        <w:rPr>
          <w:szCs w:val="20"/>
        </w:rPr>
        <w:tab/>
      </w:r>
    </w:p>
    <w:p w14:paraId="01DAE34E" w14:textId="0A677FED" w:rsidR="00482709" w:rsidRPr="00482709" w:rsidRDefault="00482709" w:rsidP="00482709">
      <w:pPr>
        <w:spacing w:after="0" w:line="240" w:lineRule="auto"/>
        <w:ind w:left="0" w:right="-568"/>
        <w:rPr>
          <w:szCs w:val="20"/>
        </w:rPr>
      </w:pPr>
      <w:r w:rsidRPr="00482709">
        <w:rPr>
          <w:noProof/>
          <w:szCs w:val="20"/>
        </w:rPr>
        <mc:AlternateContent>
          <mc:Choice Requires="wps">
            <w:drawing>
              <wp:anchor distT="0" distB="0" distL="114300" distR="114300" simplePos="0" relativeHeight="251659264" behindDoc="0" locked="0" layoutInCell="1" allowOverlap="1" wp14:anchorId="7F134FC3" wp14:editId="47545C58">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7F88F" w14:textId="77777777" w:rsidR="00482709" w:rsidRPr="003D37FD" w:rsidRDefault="00482709" w:rsidP="0048270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31880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134FC3"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2E7F88F" w14:textId="77777777" w:rsidR="00482709" w:rsidRPr="003D37FD" w:rsidRDefault="00482709" w:rsidP="0048270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31880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82709" w:rsidRPr="00482709" w14:paraId="7EB13DC6" w14:textId="77777777" w:rsidTr="007E45BB">
        <w:trPr>
          <w:cantSplit/>
          <w:trHeight w:val="570"/>
        </w:trPr>
        <w:tc>
          <w:tcPr>
            <w:tcW w:w="9039" w:type="dxa"/>
            <w:tcBorders>
              <w:bottom w:val="single" w:sz="8" w:space="0" w:color="auto"/>
            </w:tcBorders>
            <w:tcMar>
              <w:left w:w="0" w:type="dxa"/>
              <w:right w:w="0" w:type="dxa"/>
            </w:tcMar>
            <w:vAlign w:val="bottom"/>
          </w:tcPr>
          <w:p w14:paraId="454EE4ED" w14:textId="77777777" w:rsidR="00482709" w:rsidRPr="00482709" w:rsidRDefault="00482709" w:rsidP="009B7AC9">
            <w:pPr>
              <w:pStyle w:val="Rubrik1"/>
            </w:pPr>
            <w:bookmarkStart w:id="1" w:name="_1314629194"/>
            <w:bookmarkStart w:id="2" w:name="Rubrik"/>
            <w:bookmarkEnd w:id="1"/>
            <w:bookmarkEnd w:id="2"/>
            <w:r w:rsidRPr="00482709">
              <w:t xml:space="preserve">Personliga assistenter på IVA/IMA </w:t>
            </w:r>
          </w:p>
        </w:tc>
      </w:tr>
    </w:tbl>
    <w:p w14:paraId="709BD86D" w14:textId="77777777" w:rsidR="00482709" w:rsidRPr="00482709" w:rsidRDefault="00482709" w:rsidP="00482709">
      <w:pPr>
        <w:keepNext/>
        <w:spacing w:after="0" w:line="240" w:lineRule="auto"/>
        <w:ind w:left="0" w:right="0"/>
        <w:outlineLvl w:val="0"/>
        <w:rPr>
          <w:rFonts w:ascii="Arial Fet" w:hAnsi="Arial Fet" w:cs="Arial"/>
          <w:b/>
          <w:bCs/>
          <w:kern w:val="32"/>
          <w:sz w:val="32"/>
          <w:szCs w:val="32"/>
        </w:rPr>
      </w:pPr>
    </w:p>
    <w:p w14:paraId="25CAC569" w14:textId="77777777" w:rsidR="00482709" w:rsidRPr="00482709" w:rsidRDefault="00482709" w:rsidP="009B7AC9">
      <w:pPr>
        <w:pStyle w:val="Rubrik2"/>
        <w:rPr>
          <w:rFonts w:ascii="Calibri" w:hAnsi="Calibri" w:cs="Calibri"/>
        </w:rPr>
      </w:pPr>
      <w:r w:rsidRPr="00482709">
        <w:t xml:space="preserve">Revidering i denna version </w:t>
      </w:r>
    </w:p>
    <w:p w14:paraId="621C80A1" w14:textId="77777777" w:rsidR="007F58F9" w:rsidRDefault="007F58F9" w:rsidP="00800A52">
      <w:pPr>
        <w:spacing w:after="0" w:line="240" w:lineRule="auto"/>
        <w:ind w:left="993" w:right="565"/>
        <w:rPr>
          <w:szCs w:val="20"/>
        </w:rPr>
      </w:pPr>
      <w:r>
        <w:rPr>
          <w:szCs w:val="20"/>
        </w:rPr>
        <w:t xml:space="preserve">Mindre justeringar. </w:t>
      </w:r>
    </w:p>
    <w:p w14:paraId="7A7F7B86" w14:textId="77777777" w:rsidR="007F58F9" w:rsidRPr="00B018EA" w:rsidRDefault="007F58F9" w:rsidP="002B2338">
      <w:pPr>
        <w:pStyle w:val="Rubrik2"/>
      </w:pPr>
      <w:r w:rsidRPr="00B018EA">
        <w:t>Bakgrund</w:t>
      </w:r>
    </w:p>
    <w:p w14:paraId="07B2B81F" w14:textId="2DC5ECA1" w:rsidR="007F58F9" w:rsidRDefault="007F58F9" w:rsidP="007F58F9">
      <w:pPr>
        <w:spacing w:after="0" w:line="240" w:lineRule="auto"/>
        <w:ind w:right="565"/>
      </w:pPr>
      <w:r>
        <w:t>Utformningen av avtal för brukare med personliga assistenter, kan variera mellan olika kommuner och olika arbetsgivare. Vissa avtal säger att brukaren har rätt att ha sin assistent med sig även vid sjukhusvård och att dennes lön betalas av assistentens arbetsgivare. I andra avtal debiteras vi kostnaden för assistenterna och får då avgöra, om det finns behov för assistenter eller ej. Detta beslut tas i samråd med vårdenhetschef.</w:t>
      </w:r>
    </w:p>
    <w:p w14:paraId="6E4E3B3A" w14:textId="77777777" w:rsidR="007F58F9" w:rsidRPr="00B018EA" w:rsidRDefault="007F58F9" w:rsidP="002B2338">
      <w:pPr>
        <w:pStyle w:val="Rubrik2"/>
      </w:pPr>
      <w:r w:rsidRPr="00B018EA">
        <w:t>Sammanfattning/syfte</w:t>
      </w:r>
    </w:p>
    <w:p w14:paraId="4A43023A" w14:textId="77777777" w:rsidR="007F58F9" w:rsidRDefault="007F58F9" w:rsidP="007F58F9">
      <w:pPr>
        <w:spacing w:after="0" w:line="240" w:lineRule="auto"/>
        <w:ind w:right="565"/>
      </w:pPr>
      <w:r>
        <w:t>Att få en fungerande rutin då vi vårdar patienter med personlig assistent.</w:t>
      </w:r>
    </w:p>
    <w:p w14:paraId="6950736B" w14:textId="77777777" w:rsidR="007F58F9" w:rsidRPr="00651C18" w:rsidRDefault="007F58F9" w:rsidP="002B2338">
      <w:pPr>
        <w:pStyle w:val="Rubrik3"/>
      </w:pPr>
      <w:r w:rsidRPr="00B018EA">
        <w:t>Åtgärder</w:t>
      </w:r>
    </w:p>
    <w:p w14:paraId="4E68BF70" w14:textId="77777777" w:rsidR="007F58F9" w:rsidRDefault="007F58F9" w:rsidP="002B2338">
      <w:pPr>
        <w:pStyle w:val="Liststycke"/>
        <w:numPr>
          <w:ilvl w:val="0"/>
          <w:numId w:val="21"/>
        </w:numPr>
        <w:spacing w:after="0" w:line="240" w:lineRule="auto"/>
        <w:ind w:left="1276" w:right="565" w:hanging="283"/>
      </w:pPr>
      <w:r>
        <w:t>Ta reda på, då vi har patient med personlig assistent, vilket avtal som gäller och informera vårdenhetschef.</w:t>
      </w:r>
    </w:p>
    <w:p w14:paraId="23851749" w14:textId="77777777" w:rsidR="007F58F9" w:rsidRDefault="007F58F9" w:rsidP="000A28C9">
      <w:pPr>
        <w:pStyle w:val="Liststycke"/>
        <w:numPr>
          <w:ilvl w:val="0"/>
          <w:numId w:val="0"/>
        </w:numPr>
        <w:spacing w:after="0" w:line="240" w:lineRule="auto"/>
        <w:ind w:left="1712" w:right="565"/>
      </w:pPr>
    </w:p>
    <w:p w14:paraId="43DB1F11" w14:textId="77777777" w:rsidR="007F58F9" w:rsidRPr="007351D2" w:rsidRDefault="007F58F9" w:rsidP="007238DD">
      <w:pPr>
        <w:pStyle w:val="Liststycke"/>
        <w:numPr>
          <w:ilvl w:val="0"/>
          <w:numId w:val="21"/>
        </w:numPr>
        <w:spacing w:after="0" w:line="240" w:lineRule="auto"/>
        <w:ind w:left="1276" w:right="565" w:hanging="283"/>
      </w:pPr>
      <w:r w:rsidRPr="007351D2">
        <w:t xml:space="preserve">Då personliga assistenter arbetar hos oss ska de få information om de framtagna hygien- och trivselregler som vi har på avdelningen och med det följa dessa. Ansvarig personal på salen informerar/utbildar i första hand assistenterna. </w:t>
      </w:r>
    </w:p>
    <w:p w14:paraId="484396F5" w14:textId="77777777" w:rsidR="007F58F9" w:rsidRDefault="007F58F9" w:rsidP="007238DD">
      <w:pPr>
        <w:pStyle w:val="Liststycke"/>
        <w:numPr>
          <w:ilvl w:val="0"/>
          <w:numId w:val="0"/>
        </w:numPr>
        <w:spacing w:after="0" w:line="240" w:lineRule="auto"/>
        <w:ind w:left="1712" w:right="565"/>
      </w:pPr>
    </w:p>
    <w:p w14:paraId="64030F4A" w14:textId="77777777" w:rsidR="007F58F9" w:rsidRPr="00842ABD" w:rsidRDefault="007F58F9" w:rsidP="007238DD">
      <w:pPr>
        <w:pStyle w:val="Liststycke"/>
        <w:numPr>
          <w:ilvl w:val="0"/>
          <w:numId w:val="0"/>
        </w:numPr>
        <w:spacing w:after="0" w:line="240" w:lineRule="auto"/>
        <w:ind w:left="993" w:right="565"/>
        <w:rPr>
          <w:b/>
          <w:bCs/>
          <w:i/>
          <w:iCs/>
        </w:rPr>
      </w:pPr>
      <w:r w:rsidRPr="00842ABD">
        <w:rPr>
          <w:b/>
          <w:bCs/>
          <w:i/>
          <w:iCs/>
        </w:rPr>
        <w:t>Gå igenom basala hygienrutiner.</w:t>
      </w:r>
    </w:p>
    <w:p w14:paraId="7EFF27CF" w14:textId="77777777" w:rsidR="007F58F9" w:rsidRPr="00A86815" w:rsidRDefault="007F58F9" w:rsidP="001A409C">
      <w:pPr>
        <w:spacing w:after="0" w:line="240" w:lineRule="auto"/>
        <w:ind w:left="993" w:right="565"/>
        <w:rPr>
          <w:b/>
          <w:bCs/>
          <w:i/>
          <w:iCs/>
        </w:rPr>
      </w:pPr>
      <w:r w:rsidRPr="00A86815">
        <w:rPr>
          <w:b/>
          <w:bCs/>
          <w:i/>
          <w:iCs/>
        </w:rPr>
        <w:t xml:space="preserve">Arbetskläder förser vi assistenten med samt namnskylt (Assistent). </w:t>
      </w:r>
    </w:p>
    <w:p w14:paraId="1DA7270A" w14:textId="77777777" w:rsidR="007F58F9" w:rsidRPr="007351D2" w:rsidRDefault="007F58F9" w:rsidP="001A409C">
      <w:pPr>
        <w:spacing w:after="0" w:line="240" w:lineRule="auto"/>
        <w:ind w:left="993" w:right="565"/>
      </w:pPr>
    </w:p>
    <w:p w14:paraId="30916168" w14:textId="77777777" w:rsidR="007F58F9" w:rsidRPr="007351D2" w:rsidRDefault="007F58F9" w:rsidP="00A939F7">
      <w:pPr>
        <w:pStyle w:val="Liststycke"/>
        <w:numPr>
          <w:ilvl w:val="0"/>
          <w:numId w:val="21"/>
        </w:numPr>
        <w:spacing w:after="0" w:line="240" w:lineRule="auto"/>
        <w:ind w:left="1276" w:right="565" w:hanging="283"/>
      </w:pPr>
      <w:r w:rsidRPr="007351D2">
        <w:t xml:space="preserve">All sjukvård och dokumentation har vi huvudansvar för och ser till att den blir utförd. </w:t>
      </w:r>
    </w:p>
    <w:p w14:paraId="5452A427" w14:textId="77777777" w:rsidR="007F58F9" w:rsidRDefault="007F58F9" w:rsidP="00B45C3C">
      <w:pPr>
        <w:pStyle w:val="Liststycke"/>
        <w:numPr>
          <w:ilvl w:val="0"/>
          <w:numId w:val="0"/>
        </w:numPr>
        <w:ind w:left="1712"/>
      </w:pPr>
    </w:p>
    <w:p w14:paraId="0170500D" w14:textId="77777777" w:rsidR="007F58F9" w:rsidRDefault="007F58F9" w:rsidP="00A939F7">
      <w:pPr>
        <w:pStyle w:val="Liststycke"/>
        <w:numPr>
          <w:ilvl w:val="0"/>
          <w:numId w:val="21"/>
        </w:numPr>
        <w:spacing w:after="0" w:line="240" w:lineRule="auto"/>
        <w:ind w:left="1276" w:right="565" w:hanging="283"/>
      </w:pPr>
      <w:r>
        <w:t xml:space="preserve">Assistentens mat ställs vid passets början i personalkylen eller anhörigrum om assistenten fått tillgång till detta. </w:t>
      </w:r>
    </w:p>
    <w:p w14:paraId="4CBBBB11" w14:textId="77777777" w:rsidR="007F58F9" w:rsidRDefault="007F58F9" w:rsidP="00B45C3C">
      <w:pPr>
        <w:pStyle w:val="Liststycke"/>
        <w:numPr>
          <w:ilvl w:val="0"/>
          <w:numId w:val="0"/>
        </w:numPr>
        <w:ind w:left="1712"/>
      </w:pPr>
    </w:p>
    <w:p w14:paraId="59046BCB" w14:textId="77777777" w:rsidR="007F58F9" w:rsidRPr="00B37193" w:rsidRDefault="007F58F9" w:rsidP="00A939F7">
      <w:pPr>
        <w:pStyle w:val="Liststycke"/>
        <w:numPr>
          <w:ilvl w:val="0"/>
          <w:numId w:val="21"/>
        </w:numPr>
        <w:spacing w:after="0" w:line="240" w:lineRule="auto"/>
        <w:ind w:right="565" w:firstLine="273"/>
      </w:pPr>
      <w:r>
        <w:t>Avlös för rast och fika.</w:t>
      </w:r>
    </w:p>
    <w:p w14:paraId="6F0411B4" w14:textId="45FBA602" w:rsidR="00482709" w:rsidRPr="00482709" w:rsidRDefault="007F58F9" w:rsidP="00800A52">
      <w:pPr>
        <w:spacing w:after="0" w:line="240" w:lineRule="auto"/>
        <w:ind w:left="993" w:right="565"/>
        <w:rPr>
          <w:szCs w:val="20"/>
        </w:rPr>
      </w:pPr>
      <w:r>
        <w:rPr>
          <w:szCs w:val="20"/>
        </w:rPr>
        <w:t xml:space="preserve"> </w:t>
      </w:r>
    </w:p>
    <w:bookmarkEnd w:id="0"/>
    <w:sectPr w:rsidR="00482709" w:rsidRPr="00482709" w:rsidSect="0048270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1" name="Bildobjekt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0" name="Bildobjekt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52862C1"/>
    <w:multiLevelType w:val="hybridMultilevel"/>
    <w:tmpl w:val="9B78B9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45409871">
    <w:abstractNumId w:val="19"/>
  </w:num>
  <w:num w:numId="2" w16cid:durableId="884871505">
    <w:abstractNumId w:val="15"/>
  </w:num>
  <w:num w:numId="3" w16cid:durableId="295722307">
    <w:abstractNumId w:val="0"/>
  </w:num>
  <w:num w:numId="4" w16cid:durableId="1801800876">
    <w:abstractNumId w:val="7"/>
  </w:num>
  <w:num w:numId="5" w16cid:durableId="1714646469">
    <w:abstractNumId w:val="16"/>
  </w:num>
  <w:num w:numId="6" w16cid:durableId="1007750778">
    <w:abstractNumId w:val="2"/>
  </w:num>
  <w:num w:numId="7" w16cid:durableId="1434857189">
    <w:abstractNumId w:val="12"/>
  </w:num>
  <w:num w:numId="8" w16cid:durableId="1101102898">
    <w:abstractNumId w:val="9"/>
  </w:num>
  <w:num w:numId="9" w16cid:durableId="6836084">
    <w:abstractNumId w:val="1"/>
  </w:num>
  <w:num w:numId="10" w16cid:durableId="573901438">
    <w:abstractNumId w:val="1"/>
  </w:num>
  <w:num w:numId="11" w16cid:durableId="1409959050">
    <w:abstractNumId w:val="3"/>
  </w:num>
  <w:num w:numId="12" w16cid:durableId="1034043617">
    <w:abstractNumId w:val="4"/>
  </w:num>
  <w:num w:numId="13" w16cid:durableId="486020835">
    <w:abstractNumId w:val="14"/>
  </w:num>
  <w:num w:numId="14" w16cid:durableId="1533031110">
    <w:abstractNumId w:val="10"/>
  </w:num>
  <w:num w:numId="15" w16cid:durableId="225772952">
    <w:abstractNumId w:val="8"/>
  </w:num>
  <w:num w:numId="16" w16cid:durableId="1684547140">
    <w:abstractNumId w:val="13"/>
  </w:num>
  <w:num w:numId="17" w16cid:durableId="1494298145">
    <w:abstractNumId w:val="5"/>
  </w:num>
  <w:num w:numId="18" w16cid:durableId="592402595">
    <w:abstractNumId w:val="11"/>
  </w:num>
  <w:num w:numId="19" w16cid:durableId="1955088541">
    <w:abstractNumId w:val="18"/>
  </w:num>
  <w:num w:numId="20" w16cid:durableId="2108648575">
    <w:abstractNumId w:val="6"/>
  </w:num>
  <w:num w:numId="21" w16cid:durableId="2023313259">
    <w:abstractNumId w:val="17"/>
  </w:num>
  <w:num w:numId="22" w16cid:durableId="4143994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28C9"/>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09C"/>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233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784"/>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2709"/>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B774E"/>
    <w:rsid w:val="006C5048"/>
    <w:rsid w:val="006C6A4B"/>
    <w:rsid w:val="006C779F"/>
    <w:rsid w:val="006D01F5"/>
    <w:rsid w:val="006D0CFB"/>
    <w:rsid w:val="006D30C0"/>
    <w:rsid w:val="006D7535"/>
    <w:rsid w:val="006E450B"/>
    <w:rsid w:val="006F0D7E"/>
    <w:rsid w:val="00710B77"/>
    <w:rsid w:val="0072075B"/>
    <w:rsid w:val="007221C2"/>
    <w:rsid w:val="007238DD"/>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8F9"/>
    <w:rsid w:val="007F5DD5"/>
    <w:rsid w:val="00800A52"/>
    <w:rsid w:val="00821A1B"/>
    <w:rsid w:val="008262E9"/>
    <w:rsid w:val="00827E69"/>
    <w:rsid w:val="00832D62"/>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1EFB"/>
    <w:rsid w:val="00971D93"/>
    <w:rsid w:val="009B1F6B"/>
    <w:rsid w:val="009B7AC9"/>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6815"/>
    <w:rsid w:val="00A90D77"/>
    <w:rsid w:val="00A92E07"/>
    <w:rsid w:val="00A939F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5C3C"/>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2</Pages>
  <Words>192</Words>
  <Characters>1129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Personliga assistenter på IVA IMA</dc:title>
  <dc:subject/>
  <dc:creator>patrik.jens.johansson@vgregion.se</dc:creator>
  <keywords/>
  <lastModifiedBy>Carina Isbrand Fransson</lastModifiedBy>
  <revision>14</revision>
  <lastPrinted>2016-03-31T10:56:00.0000000Z</lastPrinted>
  <dcterms:created xsi:type="dcterms:W3CDTF">2022-05-23T07:38:00.0000000Z</dcterms:created>
  <dcterms:modified xsi:type="dcterms:W3CDTF">2025-03-19T13:52:00.0000000Z</dcterms:modified>
</coreProperties>
</file>