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B4E4B9" w14:textId="77777777" w:rsidR="00594FFF" w:rsidRDefault="00594FFF" w:rsidP="00F35B05">
      <w:pPr>
        <w:pStyle w:val="Rubrik2"/>
        <w:sectPr w:rsidR="00594FFF" w:rsidSect="00594FF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570433F" w14:textId="77777777" w:rsidR="00594FFF" w:rsidRPr="00594FFF" w:rsidRDefault="00594FFF" w:rsidP="00594FFF">
      <w:pPr>
        <w:spacing w:after="0" w:line="240" w:lineRule="auto"/>
        <w:ind w:left="0" w:right="0"/>
        <w:rPr>
          <w:szCs w:val="20"/>
        </w:rPr>
      </w:pPr>
    </w:p>
    <w:p w14:paraId="6ED0B401" w14:textId="77777777" w:rsidR="00594FFF" w:rsidRPr="00594FFF" w:rsidRDefault="00594FFF" w:rsidP="00594FFF">
      <w:pPr>
        <w:spacing w:after="0" w:line="240" w:lineRule="auto"/>
        <w:ind w:left="0" w:right="0"/>
        <w:rPr>
          <w:szCs w:val="20"/>
        </w:rPr>
      </w:pPr>
    </w:p>
    <w:p w14:paraId="57968EC3" w14:textId="77777777" w:rsidR="00594FFF" w:rsidRPr="00594FFF" w:rsidRDefault="00594FFF" w:rsidP="00594FFF">
      <w:pPr>
        <w:tabs>
          <w:tab w:val="left" w:pos="4590"/>
        </w:tabs>
        <w:spacing w:after="0" w:line="240" w:lineRule="auto"/>
        <w:ind w:left="0" w:right="0"/>
        <w:rPr>
          <w:szCs w:val="20"/>
        </w:rPr>
      </w:pPr>
      <w:r w:rsidRPr="00594FFF">
        <w:rPr>
          <w:szCs w:val="20"/>
        </w:rPr>
        <w:tab/>
      </w:r>
    </w:p>
    <w:p w14:paraId="45EFA72E" w14:textId="49CEC41A" w:rsidR="00594FFF" w:rsidRPr="00594FFF" w:rsidRDefault="00594FFF" w:rsidP="00594FFF">
      <w:pPr>
        <w:spacing w:after="0" w:line="240" w:lineRule="auto"/>
        <w:ind w:left="0" w:right="0"/>
        <w:rPr>
          <w:szCs w:val="20"/>
        </w:rPr>
      </w:pPr>
      <w:r w:rsidRPr="00594FFF">
        <w:rPr>
          <w:noProof/>
          <w:szCs w:val="20"/>
        </w:rPr>
        <mc:AlternateContent>
          <mc:Choice Requires="wps">
            <w:drawing>
              <wp:anchor distT="0" distB="0" distL="114300" distR="114300" simplePos="0" relativeHeight="251658240" behindDoc="0" locked="0" layoutInCell="1" allowOverlap="1" wp14:anchorId="1943F12E" wp14:editId="76F5ABDA">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8422F" w14:textId="77777777" w:rsidR="00594FFF" w:rsidRPr="003D37FD" w:rsidRDefault="00594FFF" w:rsidP="00594FF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13470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943F12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E88422F" w14:textId="77777777" w:rsidR="00594FFF" w:rsidRPr="003D37FD" w:rsidRDefault="00594FFF" w:rsidP="00594FF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13470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94FFF" w:rsidRPr="00594FFF" w14:paraId="50DA2DAD" w14:textId="77777777">
        <w:trPr>
          <w:cantSplit/>
          <w:trHeight w:val="570"/>
        </w:trPr>
        <w:tc>
          <w:tcPr>
            <w:tcW w:w="9039" w:type="dxa"/>
            <w:tcBorders>
              <w:bottom w:val="single" w:sz="8" w:space="0" w:color="auto"/>
            </w:tcBorders>
            <w:tcMar>
              <w:left w:w="0" w:type="dxa"/>
              <w:right w:w="0" w:type="dxa"/>
            </w:tcMar>
            <w:vAlign w:val="bottom"/>
          </w:tcPr>
          <w:p w14:paraId="15ED6F79" w14:textId="01D1DB78" w:rsidR="00594FFF" w:rsidRPr="00594FFF" w:rsidRDefault="00594FFF" w:rsidP="00E95361">
            <w:pPr>
              <w:pStyle w:val="Rubrik1"/>
              <w:rPr>
                <w:noProof/>
                <w:sz w:val="32"/>
                <w:szCs w:val="20"/>
              </w:rPr>
            </w:pPr>
            <w:bookmarkStart w:id="1" w:name="_1314629194"/>
            <w:bookmarkStart w:id="2" w:name="Rubrik"/>
            <w:bookmarkEnd w:id="1"/>
            <w:bookmarkEnd w:id="2"/>
            <w:r w:rsidRPr="00594FFF">
              <w:rPr>
                <w:noProof/>
              </w:rPr>
              <w:t>Omvårdnadsdokumentation i Melior</w:t>
            </w:r>
            <w:r w:rsidR="00E95361">
              <w:rPr>
                <w:noProof/>
              </w:rPr>
              <w:t xml:space="preserve"> på IVA och IMA</w:t>
            </w:r>
          </w:p>
        </w:tc>
      </w:tr>
    </w:tbl>
    <w:p w14:paraId="5D1732F1" w14:textId="77777777" w:rsidR="00594FFF" w:rsidRPr="00594FFF" w:rsidRDefault="00594FFF" w:rsidP="00594FFF">
      <w:pPr>
        <w:keepNext/>
        <w:spacing w:after="0" w:line="240" w:lineRule="auto"/>
        <w:ind w:left="0" w:right="0"/>
        <w:outlineLvl w:val="0"/>
        <w:rPr>
          <w:rFonts w:ascii="Arial Fet" w:hAnsi="Arial Fet" w:cs="Arial"/>
          <w:b/>
          <w:bCs/>
          <w:kern w:val="32"/>
          <w:sz w:val="28"/>
          <w:szCs w:val="32"/>
        </w:rPr>
      </w:pPr>
    </w:p>
    <w:p w14:paraId="4717FD0E" w14:textId="6BA2FBE3" w:rsidR="005530DE" w:rsidRPr="00F21AC9" w:rsidRDefault="005530DE" w:rsidP="005530DE">
      <w:pPr>
        <w:pStyle w:val="Rubrik2"/>
        <w:rPr>
          <w:rFonts w:ascii="Calibri" w:hAnsi="Calibri" w:cs="Calibri"/>
        </w:rPr>
      </w:pPr>
      <w:r w:rsidRPr="00F21AC9">
        <w:t>Revidering i denna version</w:t>
      </w:r>
      <w:r w:rsidRPr="00F21AC9">
        <w:rPr>
          <w:rFonts w:ascii="Calibri" w:hAnsi="Calibri" w:cs="Calibri"/>
        </w:rPr>
        <w:t xml:space="preserve"> </w:t>
      </w:r>
    </w:p>
    <w:p w14:paraId="7E53E9A2" w14:textId="18DC16CF" w:rsidR="005530DE" w:rsidRDefault="00D06EFC" w:rsidP="005530DE">
      <w:r>
        <w:t>Uppdaterad i giltighetstid.</w:t>
      </w:r>
      <w:r w:rsidR="005530DE">
        <w:t xml:space="preserve"> </w:t>
      </w:r>
    </w:p>
    <w:p w14:paraId="7436ED1A" w14:textId="77777777" w:rsidR="005530DE" w:rsidRDefault="005530DE" w:rsidP="005530DE">
      <w:pPr>
        <w:pStyle w:val="Rubrik2"/>
        <w:ind w:right="1161"/>
      </w:pPr>
      <w:r>
        <w:t>Bakgrund</w:t>
      </w:r>
    </w:p>
    <w:p w14:paraId="0D88E449" w14:textId="77777777" w:rsidR="005530DE" w:rsidRPr="0014051A" w:rsidRDefault="005530DE" w:rsidP="005530DE">
      <w:pPr>
        <w:spacing w:after="160" w:line="259" w:lineRule="auto"/>
        <w:rPr>
          <w:rFonts w:eastAsia="Calibri"/>
          <w:sz w:val="23"/>
          <w:szCs w:val="23"/>
          <w:lang w:eastAsia="en-US"/>
        </w:rPr>
      </w:pPr>
      <w:r w:rsidRPr="0014051A">
        <w:rPr>
          <w:rFonts w:eastAsia="Calibri"/>
          <w:sz w:val="23"/>
          <w:szCs w:val="23"/>
          <w:lang w:eastAsia="en-US"/>
        </w:rPr>
        <w:t>Socialstyrelsens föreskrifter och allmänna råd (HSLF-FS 2016:40) om journalföring och behandling av personuppgifter i hälso- och sjukvården trädde i kraft den 1 mars 2017.</w:t>
      </w:r>
    </w:p>
    <w:p w14:paraId="57AA748C" w14:textId="77777777" w:rsidR="005530DE" w:rsidRPr="0014051A" w:rsidRDefault="005530DE" w:rsidP="005530DE">
      <w:pPr>
        <w:spacing w:after="160" w:line="259" w:lineRule="auto"/>
        <w:rPr>
          <w:rFonts w:eastAsia="Calibri"/>
          <w:sz w:val="23"/>
          <w:szCs w:val="23"/>
          <w:lang w:eastAsia="en-US"/>
        </w:rPr>
      </w:pPr>
      <w:r w:rsidRPr="0014051A">
        <w:rPr>
          <w:rFonts w:eastAsia="Calibri"/>
          <w:sz w:val="23"/>
          <w:szCs w:val="23"/>
          <w:lang w:eastAsia="en-US"/>
        </w:rPr>
        <w:t>Denna handbok utgör ett stöd vid tillämpningen av föreskrifterna och de allmänna råden och riktar sig i första hand till vårdgivare, verksamhetschefer, medicinskt ansvariga sjuksköterskor och hälso- och sjukvårdspersonal som ska tillämpa föreskrifterna och de allmänna råden.</w:t>
      </w:r>
    </w:p>
    <w:p w14:paraId="36DE001E" w14:textId="77777777" w:rsidR="005530DE" w:rsidRDefault="005530DE" w:rsidP="005530DE">
      <w:pPr>
        <w:pStyle w:val="Rubrik2"/>
        <w:ind w:right="-1419"/>
      </w:pPr>
      <w:r>
        <w:t>Syfte</w:t>
      </w:r>
    </w:p>
    <w:p w14:paraId="7DB76240" w14:textId="77777777" w:rsidR="005530DE" w:rsidRPr="0014051A" w:rsidRDefault="005530DE" w:rsidP="005530DE">
      <w:r w:rsidRPr="0014051A">
        <w:t>Att föra patientjournal är i första hand att bidra till en god och säker vård av patienten (3 kap. 2 § första stycket PDL). En patientjournal är även en informationskälla för patienten, uppföljning och utveckling av verksamheten, tillsyn och rättsliga krav, uppgiftsskyldighet enligt lag samt forskning (3 kap. 2 § andra stycket PDL).</w:t>
      </w:r>
    </w:p>
    <w:p w14:paraId="023E4A76" w14:textId="77777777" w:rsidR="005530DE" w:rsidRPr="00347029" w:rsidRDefault="005530DE" w:rsidP="005530DE">
      <w:pPr>
        <w:pStyle w:val="Rubrik2"/>
        <w:ind w:right="1161"/>
      </w:pPr>
      <w:r>
        <w:t>Vilka berörs</w:t>
      </w:r>
    </w:p>
    <w:p w14:paraId="2ABB48FD" w14:textId="77777777" w:rsidR="005530DE" w:rsidRDefault="005530DE" w:rsidP="005530DE">
      <w:pPr>
        <w:ind w:right="-1419"/>
      </w:pPr>
      <w:r>
        <w:t>All vårdpersonal på IVA och IMA som aktivt arbetar med patienten.</w:t>
      </w:r>
    </w:p>
    <w:p w14:paraId="6DEBED9F" w14:textId="77777777" w:rsidR="005530DE" w:rsidRDefault="005530DE" w:rsidP="005530DE">
      <w:pPr>
        <w:ind w:right="-1419"/>
      </w:pPr>
    </w:p>
    <w:p w14:paraId="7511F453" w14:textId="77777777" w:rsidR="00A62C34" w:rsidRDefault="00A62C34" w:rsidP="005530DE">
      <w:pPr>
        <w:pStyle w:val="Rubrik2"/>
      </w:pPr>
    </w:p>
    <w:p w14:paraId="60CA3801" w14:textId="403CBC56" w:rsidR="005530DE" w:rsidRDefault="005530DE" w:rsidP="005530DE">
      <w:pPr>
        <w:pStyle w:val="Rubrik2"/>
      </w:pPr>
      <w:r w:rsidRPr="00347029">
        <w:t xml:space="preserve">Dokumentation </w:t>
      </w:r>
      <w:r>
        <w:t>i</w:t>
      </w:r>
      <w:r w:rsidRPr="00347029">
        <w:t xml:space="preserve"> Melior </w:t>
      </w:r>
    </w:p>
    <w:p w14:paraId="7236ABDE" w14:textId="77777777" w:rsidR="00595DF4" w:rsidRPr="00595DF4" w:rsidRDefault="00595DF4" w:rsidP="00595DF4"/>
    <w:p w14:paraId="50C72A43" w14:textId="77777777" w:rsidR="00304BEE" w:rsidRDefault="005530DE" w:rsidP="005530DE">
      <w:pPr>
        <w:ind w:right="424"/>
        <w:rPr>
          <w:b/>
          <w:bCs/>
          <w:sz w:val="23"/>
          <w:szCs w:val="23"/>
        </w:rPr>
      </w:pPr>
      <w:r w:rsidRPr="00A62C34">
        <w:rPr>
          <w:rStyle w:val="Rubrik3Char"/>
        </w:rPr>
        <w:t>Patientbakgrund (Fri aktivitet)</w:t>
      </w:r>
      <w:r>
        <w:rPr>
          <w:b/>
          <w:bCs/>
          <w:sz w:val="23"/>
          <w:szCs w:val="23"/>
        </w:rPr>
        <w:t xml:space="preserve"> </w:t>
      </w:r>
    </w:p>
    <w:p w14:paraId="734122A4" w14:textId="132014B5" w:rsidR="005530DE" w:rsidRDefault="005530DE" w:rsidP="005530DE">
      <w:pPr>
        <w:ind w:right="424"/>
        <w:rPr>
          <w:i/>
          <w:iCs/>
          <w:sz w:val="23"/>
          <w:szCs w:val="23"/>
        </w:rPr>
      </w:pPr>
      <w:r>
        <w:rPr>
          <w:sz w:val="23"/>
          <w:szCs w:val="23"/>
        </w:rPr>
        <w:t xml:space="preserve">Ska finnas endast en, som återfinns under fria aktiviteter, i denna skriver all omvårdnadspersonal. </w:t>
      </w:r>
      <w:r w:rsidRPr="00E82B17">
        <w:t>Om patienten saknar en patientbakgrund ska en sådan skapa</w:t>
      </w:r>
      <w:r>
        <w:t xml:space="preserve">s. </w:t>
      </w:r>
      <w:r>
        <w:rPr>
          <w:sz w:val="23"/>
          <w:szCs w:val="23"/>
        </w:rPr>
        <w:t xml:space="preserve">Sjuksköterskor (ssk) och undersköterskor (usk) skriver i omvårdnads-dokumentation exempel boendeuppgift, hjälpmedel, barn, födelseår, vårdnadshavare. Endast läkare skriver under stycket </w:t>
      </w:r>
      <w:r w:rsidRPr="00A13071">
        <w:rPr>
          <w:i/>
          <w:iCs/>
          <w:sz w:val="23"/>
          <w:szCs w:val="23"/>
        </w:rPr>
        <w:t>MEDICINSKT</w:t>
      </w:r>
      <w:r>
        <w:rPr>
          <w:sz w:val="23"/>
          <w:szCs w:val="23"/>
        </w:rPr>
        <w:t xml:space="preserve">. För att kontrollera när och utav vem uppgifterna kommer ifrån välj </w:t>
      </w:r>
      <w:r w:rsidRPr="00437F0E">
        <w:rPr>
          <w:i/>
          <w:iCs/>
          <w:sz w:val="23"/>
          <w:szCs w:val="23"/>
        </w:rPr>
        <w:t>Inställningar</w:t>
      </w:r>
      <w:r>
        <w:rPr>
          <w:sz w:val="23"/>
          <w:szCs w:val="23"/>
        </w:rPr>
        <w:t xml:space="preserve"> (höger sida övre list) aktivera </w:t>
      </w:r>
      <w:r w:rsidRPr="00742C81">
        <w:rPr>
          <w:i/>
          <w:iCs/>
          <w:sz w:val="23"/>
          <w:szCs w:val="23"/>
        </w:rPr>
        <w:t>visa signatur, visa dokumenta</w:t>
      </w:r>
      <w:r>
        <w:rPr>
          <w:i/>
          <w:iCs/>
          <w:sz w:val="23"/>
          <w:szCs w:val="23"/>
        </w:rPr>
        <w:t>ti</w:t>
      </w:r>
      <w:r w:rsidRPr="00742C81">
        <w:rPr>
          <w:i/>
          <w:iCs/>
          <w:sz w:val="23"/>
          <w:szCs w:val="23"/>
        </w:rPr>
        <w:t>onsdatum</w:t>
      </w:r>
      <w:r>
        <w:rPr>
          <w:i/>
          <w:iCs/>
          <w:sz w:val="23"/>
          <w:szCs w:val="23"/>
        </w:rPr>
        <w:t>.</w:t>
      </w:r>
    </w:p>
    <w:p w14:paraId="13CBEB87" w14:textId="77777777" w:rsidR="000A63A7" w:rsidRDefault="005530DE" w:rsidP="005530DE">
      <w:pPr>
        <w:ind w:right="424"/>
        <w:rPr>
          <w:rStyle w:val="Rubrik3Char"/>
        </w:rPr>
      </w:pPr>
      <w:r w:rsidRPr="00A62C34">
        <w:rPr>
          <w:rStyle w:val="Rubrik3Char"/>
        </w:rPr>
        <w:t>IVA Inskrivning ssk/ IMA inskrivning ssk</w:t>
      </w:r>
    </w:p>
    <w:p w14:paraId="7B2382F5" w14:textId="1117480D" w:rsidR="005530DE" w:rsidRPr="0014051A" w:rsidRDefault="005530DE" w:rsidP="005530DE">
      <w:pPr>
        <w:ind w:right="424"/>
        <w:rPr>
          <w:i/>
          <w:iCs/>
          <w:sz w:val="23"/>
          <w:szCs w:val="23"/>
        </w:rPr>
      </w:pPr>
      <w:r w:rsidRPr="00C64C43">
        <w:rPr>
          <w:sz w:val="23"/>
          <w:szCs w:val="23"/>
        </w:rPr>
        <w:t>Aktuellt tillstånd vid inläggning på IVA/IMA skrivs under relevant sökord</w:t>
      </w:r>
      <w:r>
        <w:rPr>
          <w:sz w:val="23"/>
          <w:szCs w:val="23"/>
        </w:rPr>
        <w:t>.</w:t>
      </w:r>
      <w:r w:rsidRPr="00C64C43">
        <w:rPr>
          <w:sz w:val="23"/>
          <w:szCs w:val="23"/>
        </w:rPr>
        <w:t xml:space="preserve"> </w:t>
      </w:r>
      <w:r>
        <w:rPr>
          <w:sz w:val="23"/>
          <w:szCs w:val="23"/>
        </w:rPr>
        <w:t xml:space="preserve">Under </w:t>
      </w:r>
      <w:r>
        <w:rPr>
          <w:i/>
          <w:iCs/>
          <w:sz w:val="23"/>
          <w:szCs w:val="23"/>
        </w:rPr>
        <w:t>Tillfälliga uppgifter</w:t>
      </w:r>
      <w:r w:rsidRPr="001C15CB">
        <w:rPr>
          <w:sz w:val="23"/>
          <w:szCs w:val="23"/>
        </w:rPr>
        <w:t xml:space="preserve"> do</w:t>
      </w:r>
      <w:r>
        <w:rPr>
          <w:sz w:val="23"/>
          <w:szCs w:val="23"/>
        </w:rPr>
        <w:t xml:space="preserve">kumenteras eventuellt tillvaratagande av, eller utlämnande av värdesaker till anhöriga. Vid tillvaratagande av värdesaker som läggs i värdepåse, skriv in värdepåsens nummer i journalen. Följ rutinen: </w:t>
      </w:r>
      <w:hyperlink r:id="rId17" w:history="1">
        <w:r w:rsidRPr="0014051A">
          <w:rPr>
            <w:rStyle w:val="Hyperlnk"/>
            <w:sz w:val="23"/>
            <w:szCs w:val="23"/>
          </w:rPr>
          <w:t>Patienttillhörigheter IVA</w:t>
        </w:r>
      </w:hyperlink>
    </w:p>
    <w:p w14:paraId="1C63D975" w14:textId="77777777" w:rsidR="005530DE" w:rsidRPr="00E82B17" w:rsidRDefault="005530DE" w:rsidP="005530DE">
      <w:pPr>
        <w:ind w:right="424"/>
      </w:pPr>
      <w:r>
        <w:t xml:space="preserve">När patienten kommer från </w:t>
      </w:r>
      <w:proofErr w:type="gramStart"/>
      <w:r>
        <w:t>t.ex.</w:t>
      </w:r>
      <w:proofErr w:type="gramEnd"/>
      <w:r>
        <w:t xml:space="preserve"> SU titta i </w:t>
      </w:r>
      <w:proofErr w:type="spellStart"/>
      <w:r>
        <w:t>SIEview</w:t>
      </w:r>
      <w:proofErr w:type="spellEnd"/>
      <w:r>
        <w:t xml:space="preserve"> under externa program och kontrollera när alla slangar är satta.</w:t>
      </w:r>
    </w:p>
    <w:p w14:paraId="653C124A" w14:textId="77777777" w:rsidR="000A63A7" w:rsidRDefault="005530DE" w:rsidP="005530DE">
      <w:pPr>
        <w:spacing w:after="160" w:line="259" w:lineRule="auto"/>
        <w:ind w:right="424"/>
        <w:rPr>
          <w:rStyle w:val="Rubrik3Char"/>
        </w:rPr>
      </w:pPr>
      <w:r w:rsidRPr="000A63A7">
        <w:rPr>
          <w:rStyle w:val="Rubrik3Char"/>
        </w:rPr>
        <w:t>IVA omvårdnadsanteckning</w:t>
      </w:r>
    </w:p>
    <w:p w14:paraId="5BC0B0E3" w14:textId="4C969ED6" w:rsidR="005530DE" w:rsidRDefault="005530DE" w:rsidP="005530DE">
      <w:pPr>
        <w:spacing w:after="160" w:line="259" w:lineRule="auto"/>
        <w:ind w:right="424"/>
        <w:rPr>
          <w:rFonts w:eastAsia="Calibri"/>
          <w:lang w:eastAsia="en-US"/>
        </w:rPr>
      </w:pPr>
      <w:r w:rsidRPr="00451DE1">
        <w:rPr>
          <w:rFonts w:eastAsia="Calibri"/>
          <w:lang w:eastAsia="en-US"/>
        </w:rPr>
        <w:t>Här skrivs en daglig statusuppdatering. En ny omvårdnadsanteckning öppnas av ssk som arbetar A-tur. Ssk som arbetar A-tur skriver FM framför vart sökord. Ssk som arbetar C-tur fortsätter fylla i sina anteckningar under samma omvårdnadsanteckning men skriver då EM framför sökorden, natt ssk skriver NATT framför sökord. Om inga förändringar skett under passet gentemot föregående pass behövs inga anteckningar göras. Exakta doser och mängder behöver inte skrivas i dessa anteckningar.</w:t>
      </w:r>
      <w:r>
        <w:rPr>
          <w:rFonts w:eastAsia="Calibri"/>
          <w:lang w:eastAsia="en-US"/>
        </w:rPr>
        <w:t xml:space="preserve"> Detta registreras i CCC.</w:t>
      </w:r>
    </w:p>
    <w:p w14:paraId="6F5A0907" w14:textId="77777777" w:rsidR="000A63A7" w:rsidRDefault="005530DE" w:rsidP="005530DE">
      <w:pPr>
        <w:spacing w:after="160" w:line="259" w:lineRule="auto"/>
        <w:ind w:right="424"/>
        <w:rPr>
          <w:rStyle w:val="Rubrik3Char"/>
        </w:rPr>
      </w:pPr>
      <w:r w:rsidRPr="000A63A7">
        <w:rPr>
          <w:rStyle w:val="Rubrik3Char"/>
        </w:rPr>
        <w:t>CVK journal</w:t>
      </w:r>
    </w:p>
    <w:p w14:paraId="0A4EDD25" w14:textId="5729882D" w:rsidR="005530DE" w:rsidRDefault="005530DE" w:rsidP="005530DE">
      <w:pPr>
        <w:spacing w:after="160" w:line="259" w:lineRule="auto"/>
        <w:ind w:right="424"/>
        <w:rPr>
          <w:rFonts w:eastAsia="Calibri"/>
          <w:lang w:eastAsia="en-US"/>
        </w:rPr>
      </w:pPr>
      <w:r w:rsidRPr="008E7410">
        <w:rPr>
          <w:rFonts w:eastAsia="Calibri"/>
          <w:b/>
          <w:bCs/>
          <w:lang w:eastAsia="en-US"/>
        </w:rPr>
        <w:t xml:space="preserve"> </w:t>
      </w:r>
      <w:r w:rsidRPr="008E7410">
        <w:rPr>
          <w:rFonts w:eastAsia="Calibri"/>
          <w:lang w:eastAsia="en-US"/>
        </w:rPr>
        <w:t xml:space="preserve">Ansvarig läkare som lagt in CVK öppnar CVK journalen. Ssk gör en CVK startanteckning. </w:t>
      </w:r>
      <w:r>
        <w:rPr>
          <w:rFonts w:eastAsia="Calibri"/>
          <w:lang w:eastAsia="en-US"/>
        </w:rPr>
        <w:t xml:space="preserve">Vid utskrivning öppnas ”CVK skötsel” och där dokumenteras när senaste omläggningen är genomförd samt när byte av kranar samt </w:t>
      </w:r>
      <w:proofErr w:type="spellStart"/>
      <w:r>
        <w:rPr>
          <w:rFonts w:eastAsia="Calibri"/>
          <w:lang w:eastAsia="en-US"/>
        </w:rPr>
        <w:t>swanlock</w:t>
      </w:r>
      <w:proofErr w:type="spellEnd"/>
      <w:r>
        <w:rPr>
          <w:rFonts w:eastAsia="Calibri"/>
          <w:lang w:eastAsia="en-US"/>
        </w:rPr>
        <w:t xml:space="preserve"> genomförts. Dras CVK innan patienten går till avdelning dokumenteras detta i ”CVK avslut”</w:t>
      </w:r>
    </w:p>
    <w:p w14:paraId="37E4A8BB" w14:textId="77777777" w:rsidR="0018256C" w:rsidRDefault="0018256C" w:rsidP="005530DE">
      <w:pPr>
        <w:spacing w:after="160" w:line="259" w:lineRule="auto"/>
        <w:ind w:right="424"/>
        <w:rPr>
          <w:rFonts w:eastAsia="Calibri"/>
          <w:lang w:eastAsia="en-US"/>
        </w:rPr>
      </w:pPr>
    </w:p>
    <w:p w14:paraId="1209E6FF" w14:textId="77777777" w:rsidR="0018256C" w:rsidRDefault="0018256C" w:rsidP="005530DE">
      <w:pPr>
        <w:spacing w:after="160" w:line="259" w:lineRule="auto"/>
        <w:ind w:right="424"/>
        <w:rPr>
          <w:rFonts w:eastAsia="Calibri"/>
          <w:lang w:eastAsia="en-US"/>
        </w:rPr>
      </w:pPr>
    </w:p>
    <w:p w14:paraId="588FDD9C" w14:textId="77777777" w:rsidR="004B5FCE" w:rsidRDefault="005530DE" w:rsidP="005530DE">
      <w:pPr>
        <w:spacing w:after="160" w:line="259" w:lineRule="auto"/>
        <w:ind w:right="424"/>
        <w:rPr>
          <w:rStyle w:val="Rubrik3Char"/>
        </w:rPr>
      </w:pPr>
      <w:r w:rsidRPr="000A63A7">
        <w:rPr>
          <w:rStyle w:val="Rubrik3Char"/>
        </w:rPr>
        <w:lastRenderedPageBreak/>
        <w:t>NEWS skattning</w:t>
      </w:r>
    </w:p>
    <w:p w14:paraId="0E867E68" w14:textId="25F8E5AD" w:rsidR="005530DE" w:rsidRPr="008E7410" w:rsidRDefault="005530DE" w:rsidP="005530DE">
      <w:pPr>
        <w:spacing w:after="160" w:line="259" w:lineRule="auto"/>
        <w:ind w:right="424"/>
        <w:rPr>
          <w:rFonts w:eastAsia="Calibri"/>
          <w:sz w:val="23"/>
          <w:szCs w:val="23"/>
          <w:lang w:eastAsia="en-US"/>
        </w:rPr>
      </w:pPr>
      <w:r w:rsidRPr="008E7410">
        <w:rPr>
          <w:rFonts w:eastAsia="Calibri"/>
          <w:b/>
          <w:bCs/>
          <w:sz w:val="23"/>
          <w:szCs w:val="23"/>
          <w:lang w:eastAsia="en-US"/>
        </w:rPr>
        <w:t xml:space="preserve"> </w:t>
      </w:r>
      <w:r w:rsidRPr="008E7410">
        <w:rPr>
          <w:rFonts w:eastAsia="Calibri"/>
          <w:sz w:val="23"/>
          <w:szCs w:val="23"/>
          <w:lang w:eastAsia="en-US"/>
        </w:rPr>
        <w:t>Ifylls</w:t>
      </w:r>
      <w:r w:rsidRPr="008E7410">
        <w:rPr>
          <w:rFonts w:eastAsia="Calibri"/>
          <w:b/>
          <w:bCs/>
          <w:sz w:val="23"/>
          <w:szCs w:val="23"/>
          <w:lang w:eastAsia="en-US"/>
        </w:rPr>
        <w:t xml:space="preserve"> minst</w:t>
      </w:r>
      <w:r w:rsidRPr="008E7410">
        <w:rPr>
          <w:rFonts w:eastAsia="Calibri"/>
          <w:sz w:val="23"/>
          <w:szCs w:val="23"/>
          <w:lang w:eastAsia="en-US"/>
        </w:rPr>
        <w:t xml:space="preserve"> 1ggr/pass på IMA, samt vid IVA/IMA utskrivning. Dokumentationen görs av den personal som skattar patienten. </w:t>
      </w:r>
    </w:p>
    <w:p w14:paraId="3BEF0EA5" w14:textId="77777777" w:rsidR="004B5FCE" w:rsidRDefault="005530DE" w:rsidP="005530DE">
      <w:pPr>
        <w:spacing w:after="160" w:line="259" w:lineRule="auto"/>
        <w:ind w:right="424"/>
        <w:rPr>
          <w:rStyle w:val="Rubrik3Char"/>
        </w:rPr>
      </w:pPr>
      <w:r w:rsidRPr="004B5FCE">
        <w:rPr>
          <w:rStyle w:val="Rubrik3Char"/>
        </w:rPr>
        <w:t>Sårdokumentation</w:t>
      </w:r>
    </w:p>
    <w:p w14:paraId="58AC0477" w14:textId="25EE2430" w:rsidR="005530DE" w:rsidRPr="00E82B17" w:rsidRDefault="005530DE" w:rsidP="005530DE">
      <w:pPr>
        <w:spacing w:after="160" w:line="259" w:lineRule="auto"/>
        <w:ind w:right="424"/>
        <w:rPr>
          <w:sz w:val="28"/>
          <w:szCs w:val="28"/>
        </w:rPr>
      </w:pPr>
      <w:r w:rsidRPr="00451DE1">
        <w:rPr>
          <w:rFonts w:eastAsia="Calibri"/>
          <w:b/>
          <w:bCs/>
          <w:lang w:eastAsia="en-US"/>
        </w:rPr>
        <w:t xml:space="preserve"> </w:t>
      </w:r>
      <w:r w:rsidRPr="00451DE1">
        <w:rPr>
          <w:rFonts w:eastAsia="Calibri"/>
          <w:lang w:eastAsia="en-US"/>
        </w:rPr>
        <w:t xml:space="preserve">Skrivs i Melior vid utskrivning från IVA/IMA. Dokumentationen görs av ssk/usk som sett och arbetat med såret. Öppna </w:t>
      </w:r>
      <w:r w:rsidRPr="00451DE1">
        <w:rPr>
          <w:rFonts w:eastAsia="Calibri"/>
          <w:i/>
          <w:iCs/>
          <w:lang w:eastAsia="en-US"/>
        </w:rPr>
        <w:t>Ny anteckning</w:t>
      </w:r>
      <w:r w:rsidRPr="00451DE1">
        <w:rPr>
          <w:rFonts w:eastAsia="Calibri"/>
          <w:lang w:eastAsia="en-US"/>
        </w:rPr>
        <w:t xml:space="preserve"> → </w:t>
      </w:r>
      <w:proofErr w:type="spellStart"/>
      <w:r w:rsidRPr="00451DE1">
        <w:rPr>
          <w:rFonts w:eastAsia="Calibri"/>
          <w:i/>
          <w:iCs/>
          <w:lang w:eastAsia="en-US"/>
        </w:rPr>
        <w:t>Omv.omr</w:t>
      </w:r>
      <w:proofErr w:type="spellEnd"/>
      <w:r w:rsidRPr="00451DE1">
        <w:rPr>
          <w:rFonts w:eastAsia="Calibri"/>
          <w:i/>
          <w:iCs/>
          <w:lang w:eastAsia="en-US"/>
        </w:rPr>
        <w:t xml:space="preserve"> → Omvårdnadsplanering </w:t>
      </w:r>
      <w:r w:rsidRPr="00451DE1">
        <w:rPr>
          <w:rFonts w:eastAsia="Calibri"/>
          <w:lang w:eastAsia="en-US"/>
        </w:rPr>
        <w:t xml:space="preserve">→ välj underaktivitet </w:t>
      </w:r>
      <w:r w:rsidRPr="00451DE1">
        <w:rPr>
          <w:rFonts w:eastAsia="Calibri"/>
          <w:i/>
          <w:iCs/>
          <w:lang w:eastAsia="en-US"/>
        </w:rPr>
        <w:t>Sårjournal</w:t>
      </w:r>
      <w:r w:rsidRPr="00451DE1">
        <w:rPr>
          <w:rFonts w:eastAsia="Calibri"/>
          <w:lang w:eastAsia="en-US"/>
        </w:rPr>
        <w:t xml:space="preserve">. Om många sår benämn de då med läge eller på annat sätt för att förstå vilket sår man menar. </w:t>
      </w:r>
    </w:p>
    <w:p w14:paraId="5A343B45" w14:textId="77777777" w:rsidR="005530DE" w:rsidRDefault="005530DE" w:rsidP="005530DE">
      <w:pPr>
        <w:tabs>
          <w:tab w:val="left" w:pos="426"/>
        </w:tabs>
        <w:ind w:right="424"/>
      </w:pPr>
      <w:r w:rsidRPr="00E82B17">
        <w:rPr>
          <w:b/>
        </w:rPr>
        <w:t xml:space="preserve">Team, rond: </w:t>
      </w:r>
      <w:r w:rsidRPr="00E82B17">
        <w:t>Öppnas då patient vårdas under en längre tid på IVA</w:t>
      </w:r>
      <w:r>
        <w:t>/IMA</w:t>
      </w:r>
      <w:r w:rsidRPr="00E82B17">
        <w:t xml:space="preserve"> och då </w:t>
      </w:r>
      <w:proofErr w:type="spellStart"/>
      <w:r>
        <w:t>multidiciplinära</w:t>
      </w:r>
      <w:proofErr w:type="spellEnd"/>
      <w:r>
        <w:t xml:space="preserve"> ronder </w:t>
      </w:r>
      <w:r w:rsidRPr="00E82B17">
        <w:t>initieras tillsammans med PAL, PAS på patientens vårdavdelning. Öppna en ny för varje rond.</w:t>
      </w:r>
    </w:p>
    <w:p w14:paraId="36FCE1CF" w14:textId="77777777" w:rsidR="004B5FCE" w:rsidRDefault="005530DE" w:rsidP="005530DE">
      <w:pPr>
        <w:tabs>
          <w:tab w:val="left" w:pos="426"/>
        </w:tabs>
        <w:ind w:right="424"/>
        <w:rPr>
          <w:rStyle w:val="Rubrik3Char"/>
        </w:rPr>
      </w:pPr>
      <w:r w:rsidRPr="004B5FCE">
        <w:rPr>
          <w:rStyle w:val="Rubrik3Char"/>
        </w:rPr>
        <w:t>IVA / IMA Omvårdnadssammanfattning</w:t>
      </w:r>
    </w:p>
    <w:p w14:paraId="42E3F372" w14:textId="1EE78DBA" w:rsidR="005530DE" w:rsidRPr="008E7410" w:rsidRDefault="005530DE" w:rsidP="005530DE">
      <w:pPr>
        <w:tabs>
          <w:tab w:val="left" w:pos="426"/>
        </w:tabs>
        <w:ind w:right="424"/>
      </w:pPr>
      <w:r w:rsidRPr="008E7410">
        <w:t>Vid utskrivning från en vårdenhet till en annan (här räknas IVA/IMA som var sin vårdenhet).</w:t>
      </w:r>
    </w:p>
    <w:p w14:paraId="3DFF222C" w14:textId="77777777" w:rsidR="005530DE" w:rsidRPr="008E7410" w:rsidRDefault="005530DE" w:rsidP="00513831">
      <w:pPr>
        <w:numPr>
          <w:ilvl w:val="0"/>
          <w:numId w:val="23"/>
        </w:numPr>
        <w:spacing w:after="0" w:line="240" w:lineRule="auto"/>
        <w:ind w:left="1418" w:right="424" w:hanging="425"/>
      </w:pPr>
      <w:r w:rsidRPr="008E7410">
        <w:t xml:space="preserve">Vid sökordet </w:t>
      </w:r>
      <w:r w:rsidRPr="008E7410">
        <w:rPr>
          <w:i/>
          <w:iCs/>
        </w:rPr>
        <w:t xml:space="preserve">NEWS </w:t>
      </w:r>
      <w:r w:rsidRPr="008E7410">
        <w:t xml:space="preserve">dubbelklicka välj underenhet </w:t>
      </w:r>
      <w:r w:rsidRPr="008E7410">
        <w:rPr>
          <w:i/>
          <w:iCs/>
        </w:rPr>
        <w:t xml:space="preserve">enligt nedan → ok </w:t>
      </w:r>
      <w:r w:rsidRPr="008E7410">
        <w:t xml:space="preserve">så aktiveras alla NEWS parametrar. Med fördel skriv gärna i fritext exempelvis under </w:t>
      </w:r>
      <w:r w:rsidRPr="008E7410">
        <w:rPr>
          <w:i/>
          <w:iCs/>
        </w:rPr>
        <w:t xml:space="preserve">NEWS </w:t>
      </w:r>
      <w:proofErr w:type="spellStart"/>
      <w:r w:rsidRPr="008E7410">
        <w:rPr>
          <w:i/>
          <w:iCs/>
        </w:rPr>
        <w:t>Resp</w:t>
      </w:r>
      <w:proofErr w:type="spellEnd"/>
      <w:r w:rsidRPr="008E7410">
        <w:rPr>
          <w:i/>
          <w:iCs/>
        </w:rPr>
        <w:t>/</w:t>
      </w:r>
      <w:proofErr w:type="gramStart"/>
      <w:r w:rsidRPr="008E7410">
        <w:rPr>
          <w:i/>
          <w:iCs/>
        </w:rPr>
        <w:t>min</w:t>
      </w:r>
      <w:r>
        <w:rPr>
          <w:i/>
          <w:iCs/>
        </w:rPr>
        <w:t xml:space="preserve"> </w:t>
      </w:r>
      <w:r>
        <w:t>ex</w:t>
      </w:r>
      <w:proofErr w:type="gramEnd"/>
      <w:r>
        <w:t xml:space="preserve"> r</w:t>
      </w:r>
      <w:r w:rsidRPr="008E7410">
        <w:t>ena andningsljud bilat vilket underlättar framtida diagnostik på annan vårdenhet.</w:t>
      </w:r>
    </w:p>
    <w:p w14:paraId="7FCECFF1" w14:textId="77777777" w:rsidR="005530DE" w:rsidRPr="008E7410" w:rsidRDefault="005530DE" w:rsidP="00513831">
      <w:pPr>
        <w:numPr>
          <w:ilvl w:val="0"/>
          <w:numId w:val="23"/>
        </w:numPr>
        <w:spacing w:after="0" w:line="240" w:lineRule="auto"/>
        <w:ind w:left="1418" w:right="424" w:hanging="425"/>
      </w:pPr>
      <w:r w:rsidRPr="008E7410">
        <w:t xml:space="preserve">Skriv om vi tagit annorlunda prover som vi inte fått svar på. </w:t>
      </w:r>
    </w:p>
    <w:p w14:paraId="3C0C4836" w14:textId="77777777" w:rsidR="005530DE" w:rsidRPr="008E7410" w:rsidRDefault="005530DE" w:rsidP="00513831">
      <w:pPr>
        <w:numPr>
          <w:ilvl w:val="0"/>
          <w:numId w:val="23"/>
        </w:numPr>
        <w:spacing w:after="0" w:line="240" w:lineRule="auto"/>
        <w:ind w:left="1418" w:right="424" w:hanging="425"/>
      </w:pPr>
      <w:r w:rsidRPr="008E7410">
        <w:t xml:space="preserve">Kontrollera att sårjournal har upprättats och är aktuell vid utskrivning. </w:t>
      </w:r>
    </w:p>
    <w:p w14:paraId="3E3B1C9B" w14:textId="77777777" w:rsidR="005530DE" w:rsidRPr="008E7410" w:rsidRDefault="005530DE" w:rsidP="00513831">
      <w:pPr>
        <w:numPr>
          <w:ilvl w:val="0"/>
          <w:numId w:val="23"/>
        </w:numPr>
        <w:spacing w:after="0" w:line="240" w:lineRule="auto"/>
        <w:ind w:left="1418" w:right="424" w:hanging="425"/>
      </w:pPr>
      <w:r w:rsidRPr="008E7410">
        <w:t xml:space="preserve">Vid befintlig CVK, kontrollera att </w:t>
      </w:r>
      <w:proofErr w:type="spellStart"/>
      <w:r w:rsidRPr="008E7410">
        <w:t>ev</w:t>
      </w:r>
      <w:proofErr w:type="spellEnd"/>
      <w:r w:rsidRPr="008E7410">
        <w:t xml:space="preserve"> </w:t>
      </w:r>
      <w:r w:rsidRPr="00513831">
        <w:t>CVK journal</w:t>
      </w:r>
      <w:r w:rsidRPr="008E7410">
        <w:t xml:space="preserve"> är öppnad och </w:t>
      </w:r>
      <w:r w:rsidRPr="00513831">
        <w:t>startanteckning</w:t>
      </w:r>
      <w:r w:rsidRPr="008E7410">
        <w:t xml:space="preserve"> är gjord, fyll i </w:t>
      </w:r>
      <w:r w:rsidRPr="00513831">
        <w:t>CVK skötsel</w:t>
      </w:r>
      <w:r w:rsidRPr="008E7410">
        <w:t xml:space="preserve"> eller </w:t>
      </w:r>
      <w:r w:rsidRPr="00513831">
        <w:t>CVK Avslut</w:t>
      </w:r>
      <w:r w:rsidRPr="008E7410">
        <w:t>.</w:t>
      </w:r>
    </w:p>
    <w:p w14:paraId="7CC529BE" w14:textId="77777777" w:rsidR="005530DE" w:rsidRPr="008E7410" w:rsidRDefault="005530DE" w:rsidP="00513831">
      <w:pPr>
        <w:numPr>
          <w:ilvl w:val="0"/>
          <w:numId w:val="23"/>
        </w:numPr>
        <w:spacing w:after="0" w:line="240" w:lineRule="auto"/>
        <w:ind w:left="1418" w:right="424" w:hanging="425"/>
      </w:pPr>
      <w:r w:rsidRPr="008E7410">
        <w:t xml:space="preserve">Om utskrivning sker nattetid, dokumentera då orsaken till detta. </w:t>
      </w:r>
    </w:p>
    <w:p w14:paraId="3B2C4B7A" w14:textId="77777777" w:rsidR="005530DE" w:rsidRDefault="005530DE" w:rsidP="005530DE">
      <w:pPr>
        <w:tabs>
          <w:tab w:val="left" w:pos="426"/>
        </w:tabs>
        <w:ind w:right="424"/>
      </w:pPr>
    </w:p>
    <w:p w14:paraId="2D585F96" w14:textId="77777777" w:rsidR="005530DE" w:rsidRPr="008E7410" w:rsidRDefault="005530DE" w:rsidP="001355CF">
      <w:pPr>
        <w:pStyle w:val="Rubrik3"/>
      </w:pPr>
      <w:r w:rsidRPr="008E7410">
        <w:t>Komplettera med </w:t>
      </w:r>
    </w:p>
    <w:p w14:paraId="3257D649" w14:textId="77777777" w:rsidR="005530DE" w:rsidRPr="008E7410" w:rsidRDefault="005530DE" w:rsidP="009E72B7">
      <w:pPr>
        <w:numPr>
          <w:ilvl w:val="0"/>
          <w:numId w:val="24"/>
        </w:numPr>
        <w:tabs>
          <w:tab w:val="clear" w:pos="720"/>
        </w:tabs>
        <w:spacing w:after="0" w:line="240" w:lineRule="auto"/>
        <w:ind w:left="1418" w:right="424" w:hanging="425"/>
      </w:pPr>
      <w:r w:rsidRPr="008E7410">
        <w:t>Ring och meddela anhöriga om flytten.</w:t>
      </w:r>
    </w:p>
    <w:p w14:paraId="6EC46B5C" w14:textId="77777777" w:rsidR="005530DE" w:rsidRPr="008E7410" w:rsidRDefault="005530DE" w:rsidP="009E72B7">
      <w:pPr>
        <w:numPr>
          <w:ilvl w:val="0"/>
          <w:numId w:val="24"/>
        </w:numPr>
        <w:tabs>
          <w:tab w:val="clear" w:pos="720"/>
        </w:tabs>
        <w:spacing w:after="0" w:line="240" w:lineRule="auto"/>
        <w:ind w:left="1418" w:right="424" w:hanging="425"/>
      </w:pPr>
      <w:r w:rsidRPr="008E7410">
        <w:t>Ansvarig IVA läkare ordinerar i Melior de läkemedel och vätskor som ska ges kommande dygn. </w:t>
      </w:r>
    </w:p>
    <w:p w14:paraId="00579526" w14:textId="77777777" w:rsidR="005530DE" w:rsidRPr="008E7410" w:rsidRDefault="005530DE" w:rsidP="009E72B7">
      <w:pPr>
        <w:numPr>
          <w:ilvl w:val="0"/>
          <w:numId w:val="24"/>
        </w:numPr>
        <w:tabs>
          <w:tab w:val="clear" w:pos="720"/>
        </w:tabs>
        <w:spacing w:after="0" w:line="240" w:lineRule="auto"/>
        <w:ind w:left="1418" w:right="424" w:hanging="425"/>
      </w:pPr>
      <w:r w:rsidRPr="008E7410">
        <w:t>Ring avdelningen när beslut om flytt är taget och informera om att det kommer ske en flytt under dagen, rapporten kan ges senare vid själva flytt tillfället. </w:t>
      </w:r>
    </w:p>
    <w:p w14:paraId="3B01757F" w14:textId="77777777" w:rsidR="005530DE" w:rsidRPr="008E7410" w:rsidRDefault="005530DE" w:rsidP="009E72B7">
      <w:pPr>
        <w:numPr>
          <w:ilvl w:val="0"/>
          <w:numId w:val="24"/>
        </w:numPr>
        <w:tabs>
          <w:tab w:val="clear" w:pos="720"/>
        </w:tabs>
        <w:spacing w:after="0" w:line="240" w:lineRule="auto"/>
        <w:ind w:left="1418" w:right="424" w:hanging="425"/>
      </w:pPr>
      <w:r w:rsidRPr="008E7410">
        <w:t>Vid stort vårdbehov, ring och vårdavdelningen dagen innan och meddela om planerad flytt. </w:t>
      </w:r>
    </w:p>
    <w:p w14:paraId="420566CC" w14:textId="77777777" w:rsidR="005530DE" w:rsidRPr="008E7410" w:rsidRDefault="005530DE" w:rsidP="009E72B7">
      <w:pPr>
        <w:numPr>
          <w:ilvl w:val="0"/>
          <w:numId w:val="24"/>
        </w:numPr>
        <w:tabs>
          <w:tab w:val="clear" w:pos="720"/>
        </w:tabs>
        <w:spacing w:after="0" w:line="240" w:lineRule="auto"/>
        <w:ind w:left="1418" w:right="424" w:hanging="425"/>
      </w:pPr>
      <w:r w:rsidRPr="008E7410">
        <w:t xml:space="preserve">Kontrollera att ev. </w:t>
      </w:r>
      <w:r>
        <w:t>tillhörigheter följer med patienten.</w:t>
      </w:r>
    </w:p>
    <w:p w14:paraId="64458A48" w14:textId="77777777" w:rsidR="005530DE" w:rsidRPr="008E7410" w:rsidRDefault="005530DE" w:rsidP="005530DE">
      <w:pPr>
        <w:tabs>
          <w:tab w:val="left" w:pos="426"/>
        </w:tabs>
        <w:ind w:left="720" w:right="424"/>
      </w:pPr>
    </w:p>
    <w:p w14:paraId="5AD6D4C1" w14:textId="77777777" w:rsidR="005530DE" w:rsidRPr="008E7410" w:rsidRDefault="005530DE" w:rsidP="005530DE">
      <w:pPr>
        <w:tabs>
          <w:tab w:val="left" w:pos="426"/>
        </w:tabs>
        <w:ind w:right="424"/>
      </w:pPr>
    </w:p>
    <w:p w14:paraId="7EACDFD4" w14:textId="77777777" w:rsidR="005530DE" w:rsidRDefault="005530DE" w:rsidP="005530DE">
      <w:pPr>
        <w:tabs>
          <w:tab w:val="left" w:pos="426"/>
        </w:tabs>
        <w:ind w:right="424"/>
      </w:pPr>
    </w:p>
    <w:p w14:paraId="4913C18D" w14:textId="77777777" w:rsidR="005530DE" w:rsidRDefault="005530DE" w:rsidP="005530DE">
      <w:pPr>
        <w:tabs>
          <w:tab w:val="left" w:pos="426"/>
        </w:tabs>
        <w:ind w:right="424"/>
      </w:pPr>
    </w:p>
    <w:p w14:paraId="15F509AE" w14:textId="77777777" w:rsidR="005530DE" w:rsidRDefault="005530DE" w:rsidP="005530DE">
      <w:pPr>
        <w:tabs>
          <w:tab w:val="left" w:pos="426"/>
        </w:tabs>
        <w:ind w:right="424"/>
        <w:rPr>
          <w:b/>
        </w:rPr>
      </w:pPr>
    </w:p>
    <w:p w14:paraId="74810850" w14:textId="77777777" w:rsidR="005530DE" w:rsidRDefault="005530DE" w:rsidP="005530DE">
      <w:pPr>
        <w:tabs>
          <w:tab w:val="left" w:pos="426"/>
        </w:tabs>
        <w:ind w:right="424"/>
        <w:rPr>
          <w:b/>
        </w:rPr>
      </w:pPr>
    </w:p>
    <w:p w14:paraId="1528D66F" w14:textId="77777777" w:rsidR="005530DE" w:rsidRDefault="005530DE" w:rsidP="005530DE">
      <w:pPr>
        <w:tabs>
          <w:tab w:val="left" w:pos="426"/>
        </w:tabs>
        <w:ind w:right="424"/>
        <w:rPr>
          <w:b/>
        </w:rPr>
      </w:pPr>
    </w:p>
    <w:p w14:paraId="685B945A" w14:textId="77777777" w:rsidR="005530DE" w:rsidRDefault="005530DE" w:rsidP="005530DE">
      <w:pPr>
        <w:tabs>
          <w:tab w:val="left" w:pos="426"/>
        </w:tabs>
        <w:ind w:right="424"/>
        <w:rPr>
          <w:b/>
        </w:rPr>
      </w:pPr>
    </w:p>
    <w:p w14:paraId="6EBEE96F" w14:textId="77777777" w:rsidR="005530DE" w:rsidRPr="008E7410" w:rsidRDefault="005530DE" w:rsidP="001355CF">
      <w:pPr>
        <w:pStyle w:val="Rubrik2"/>
      </w:pPr>
      <w:r w:rsidRPr="008E7410">
        <w:t>Överflyttning av patient inom IVA</w:t>
      </w:r>
      <w:r>
        <w:t xml:space="preserve"> och </w:t>
      </w:r>
      <w:r w:rsidRPr="008E7410">
        <w:t>IMA</w:t>
      </w:r>
    </w:p>
    <w:p w14:paraId="2D0E438F" w14:textId="77777777" w:rsidR="005530DE" w:rsidRPr="00E82B17" w:rsidRDefault="005530DE" w:rsidP="005530DE">
      <w:pPr>
        <w:ind w:right="424"/>
        <w:rPr>
          <w:b/>
        </w:rPr>
      </w:pPr>
    </w:p>
    <w:p w14:paraId="17427EB9" w14:textId="77777777" w:rsidR="005530DE" w:rsidRPr="00E82B17" w:rsidRDefault="005530DE" w:rsidP="005530DE">
      <w:pPr>
        <w:ind w:right="424"/>
        <w:rPr>
          <w:b/>
        </w:rPr>
      </w:pPr>
      <w:r w:rsidRPr="00E82B17">
        <w:rPr>
          <w:b/>
        </w:rPr>
        <w:t>IVA</w:t>
      </w:r>
      <w:r>
        <w:rPr>
          <w:b/>
        </w:rPr>
        <w:t>/</w:t>
      </w:r>
      <w:proofErr w:type="gramStart"/>
      <w:r>
        <w:rPr>
          <w:b/>
        </w:rPr>
        <w:t xml:space="preserve">IMA </w:t>
      </w:r>
      <w:r w:rsidRPr="00E82B17">
        <w:rPr>
          <w:b/>
        </w:rPr>
        <w:t xml:space="preserve"> Omvårdnadssammanfattning</w:t>
      </w:r>
      <w:proofErr w:type="gramEnd"/>
      <w:r w:rsidRPr="00E82B17">
        <w:rPr>
          <w:b/>
        </w:rPr>
        <w:t>:</w:t>
      </w:r>
    </w:p>
    <w:p w14:paraId="555B5245" w14:textId="77777777" w:rsidR="005530DE" w:rsidRPr="00E82B17" w:rsidRDefault="005530DE" w:rsidP="005530DE">
      <w:pPr>
        <w:ind w:right="424"/>
      </w:pPr>
      <w:r w:rsidRPr="00E82B17">
        <w:t>Dokumentera vårdtid på den aktuella enheten.</w:t>
      </w:r>
    </w:p>
    <w:p w14:paraId="2B700ED7" w14:textId="77777777" w:rsidR="005530DE" w:rsidRPr="00E82B17" w:rsidRDefault="005530DE" w:rsidP="005530DE">
      <w:pPr>
        <w:ind w:right="424"/>
      </w:pPr>
    </w:p>
    <w:p w14:paraId="04F6058E" w14:textId="77777777" w:rsidR="005530DE" w:rsidRPr="00E82B17" w:rsidRDefault="005530DE" w:rsidP="005530DE">
      <w:pPr>
        <w:ind w:right="424"/>
        <w:rPr>
          <w:i/>
        </w:rPr>
      </w:pPr>
      <w:r w:rsidRPr="00E82B17">
        <w:rPr>
          <w:i/>
        </w:rPr>
        <w:t>Ex:</w:t>
      </w:r>
    </w:p>
    <w:p w14:paraId="6D3FDBF2" w14:textId="77777777" w:rsidR="005530DE" w:rsidRPr="00E82B17" w:rsidRDefault="005530DE" w:rsidP="005530DE">
      <w:pPr>
        <w:tabs>
          <w:tab w:val="left" w:pos="1304"/>
          <w:tab w:val="left" w:pos="2608"/>
          <w:tab w:val="left" w:pos="3912"/>
          <w:tab w:val="left" w:pos="6810"/>
        </w:tabs>
        <w:ind w:right="424"/>
      </w:pPr>
      <w:r w:rsidRPr="00E82B17">
        <w:t>Vårdtid</w:t>
      </w:r>
      <w:r w:rsidRPr="00E82B17">
        <w:tab/>
        <w:t>2014-01-01-2014-02-02 IVA</w:t>
      </w:r>
      <w:r w:rsidRPr="00E82B17">
        <w:tab/>
      </w:r>
      <w:r>
        <w:t xml:space="preserve"> </w:t>
      </w:r>
    </w:p>
    <w:p w14:paraId="45E5B811" w14:textId="77777777" w:rsidR="005530DE" w:rsidRPr="00E82B17" w:rsidRDefault="005530DE" w:rsidP="005530DE">
      <w:pPr>
        <w:ind w:right="424"/>
      </w:pPr>
      <w:r w:rsidRPr="00E82B17">
        <w:t>Vårdtid</w:t>
      </w:r>
      <w:r w:rsidRPr="00E82B17">
        <w:tab/>
        <w:t>2014-02-02-2014-02-05 IMA</w:t>
      </w:r>
    </w:p>
    <w:p w14:paraId="7C40E2A3" w14:textId="77777777" w:rsidR="005530DE" w:rsidRPr="00E82B17" w:rsidRDefault="005530DE" w:rsidP="005530DE">
      <w:pPr>
        <w:ind w:right="424"/>
      </w:pPr>
    </w:p>
    <w:p w14:paraId="604385C4" w14:textId="77777777" w:rsidR="005530DE" w:rsidRPr="00E82B17" w:rsidRDefault="005530DE" w:rsidP="005530DE">
      <w:pPr>
        <w:ind w:right="424"/>
      </w:pPr>
      <w:r w:rsidRPr="00E82B17">
        <w:t>Gör en sammanfattning av aktuellt vårdtillfälle i löpande text under sökordet S</w:t>
      </w:r>
      <w:r w:rsidRPr="00E82B17">
        <w:rPr>
          <w:i/>
        </w:rPr>
        <w:t>ammanfattning</w:t>
      </w:r>
      <w:r w:rsidRPr="00E82B17">
        <w:t xml:space="preserve">. Börja sammanfattningen med att skriva vilken enhet vårdtiden avser. Vid flera överflyttningar mellan </w:t>
      </w:r>
      <w:proofErr w:type="gramStart"/>
      <w:r w:rsidRPr="00E82B17">
        <w:t>t ex</w:t>
      </w:r>
      <w:proofErr w:type="gramEnd"/>
      <w:r w:rsidRPr="00E82B17">
        <w:t xml:space="preserve"> IVA och IMA görs en dubblett av sökordet </w:t>
      </w:r>
      <w:r w:rsidRPr="00E82B17">
        <w:rPr>
          <w:i/>
        </w:rPr>
        <w:t>Sammanfattning</w:t>
      </w:r>
      <w:r w:rsidRPr="00E82B17">
        <w:t>.</w:t>
      </w:r>
    </w:p>
    <w:p w14:paraId="196FA877" w14:textId="77777777" w:rsidR="005530DE" w:rsidRPr="00E82B17" w:rsidRDefault="005530DE" w:rsidP="005530DE">
      <w:pPr>
        <w:ind w:right="424"/>
      </w:pPr>
    </w:p>
    <w:p w14:paraId="6B9EA529" w14:textId="77777777" w:rsidR="005530DE" w:rsidRPr="00E82B17" w:rsidRDefault="005530DE" w:rsidP="005530DE">
      <w:pPr>
        <w:ind w:right="424"/>
      </w:pPr>
      <w:r w:rsidRPr="00E82B17">
        <w:rPr>
          <w:i/>
        </w:rPr>
        <w:t>Ex:</w:t>
      </w:r>
    </w:p>
    <w:p w14:paraId="4032FE1F" w14:textId="77777777" w:rsidR="005530DE" w:rsidRPr="00E82B17" w:rsidRDefault="005530DE" w:rsidP="005530DE">
      <w:pPr>
        <w:ind w:right="424"/>
      </w:pPr>
      <w:r w:rsidRPr="00E82B17">
        <w:t>Sammanfattning</w:t>
      </w:r>
      <w:r w:rsidRPr="00E82B17">
        <w:tab/>
        <w:t>IVA: Inkommer efter</w:t>
      </w:r>
      <w:r>
        <w:t>…..</w:t>
      </w:r>
      <w:r w:rsidRPr="00E82B17">
        <w:t>.</w:t>
      </w:r>
    </w:p>
    <w:p w14:paraId="7F4BB836" w14:textId="77777777" w:rsidR="005530DE" w:rsidRDefault="005530DE" w:rsidP="005530DE">
      <w:pPr>
        <w:ind w:right="424"/>
      </w:pPr>
      <w:r w:rsidRPr="00E82B17">
        <w:t>Sammanfattning</w:t>
      </w:r>
      <w:r w:rsidRPr="00E82B17">
        <w:tab/>
        <w:t>IMA: Överflyttas från IVA</w:t>
      </w:r>
      <w:r>
        <w:t>….</w:t>
      </w:r>
    </w:p>
    <w:p w14:paraId="16E6DE5D" w14:textId="77777777" w:rsidR="005530DE" w:rsidRPr="00E82B17" w:rsidRDefault="005530DE" w:rsidP="005530DE">
      <w:pPr>
        <w:ind w:right="424"/>
      </w:pPr>
    </w:p>
    <w:p w14:paraId="31ED5B3F" w14:textId="77777777" w:rsidR="005530DE" w:rsidRDefault="005530DE" w:rsidP="005530DE">
      <w:pPr>
        <w:ind w:right="424"/>
      </w:pPr>
      <w:r w:rsidRPr="00E82B17">
        <w:t>Vid utskrivning från IVA/IMA till vårdavdelning färdigställs IVA omvårdnadsammanfattning av patientansvarig sjuksköterska</w:t>
      </w:r>
      <w:r>
        <w:t>.</w:t>
      </w:r>
    </w:p>
    <w:p w14:paraId="79D241F8" w14:textId="77777777" w:rsidR="005530DE" w:rsidRDefault="005530DE" w:rsidP="009E589D">
      <w:pPr>
        <w:numPr>
          <w:ilvl w:val="0"/>
          <w:numId w:val="21"/>
        </w:numPr>
        <w:spacing w:after="0" w:line="240" w:lineRule="auto"/>
        <w:ind w:left="1418" w:right="424" w:hanging="425"/>
      </w:pPr>
      <w:r>
        <w:t>Vid patient med hemventilator dokumenteras aktuella inställningar i Melior i ”Patientbakgrund” under sökordet hjälpmedel. Detta ska göras av ansvarig läkare.</w:t>
      </w:r>
    </w:p>
    <w:p w14:paraId="1239CF3E" w14:textId="77777777" w:rsidR="005530DE" w:rsidRDefault="005530DE" w:rsidP="009E589D">
      <w:pPr>
        <w:numPr>
          <w:ilvl w:val="0"/>
          <w:numId w:val="21"/>
        </w:numPr>
        <w:spacing w:after="0" w:line="240" w:lineRule="auto"/>
        <w:ind w:left="1418" w:right="424" w:hanging="425"/>
      </w:pPr>
      <w:r>
        <w:t xml:space="preserve">Skriv i omvårdnadssammanfattningen om vi har tagit några annorlunda prover och skickat som vi inte fått svar på.  </w:t>
      </w:r>
    </w:p>
    <w:p w14:paraId="4ED032A6" w14:textId="77777777" w:rsidR="005530DE" w:rsidRDefault="005530DE" w:rsidP="005530DE">
      <w:pPr>
        <w:ind w:left="284" w:right="424"/>
      </w:pPr>
    </w:p>
    <w:p w14:paraId="32151510" w14:textId="77777777" w:rsidR="005530DE" w:rsidRPr="00E82B17" w:rsidRDefault="005530DE" w:rsidP="009E589D">
      <w:pPr>
        <w:pStyle w:val="Rubrik3"/>
      </w:pPr>
      <w:r w:rsidRPr="00E82B17">
        <w:t>Utskrivning till avdelning nattetid</w:t>
      </w:r>
    </w:p>
    <w:p w14:paraId="3EE4D1B0" w14:textId="06D3F030" w:rsidR="005530DE" w:rsidRPr="00E82B17" w:rsidRDefault="005530DE" w:rsidP="005530DE">
      <w:pPr>
        <w:ind w:right="424"/>
        <w:rPr>
          <w:rFonts w:ascii="Arial" w:hAnsi="Arial"/>
          <w:b/>
        </w:rPr>
      </w:pPr>
      <w:r w:rsidRPr="00E82B17">
        <w:t>Då patienten skrivs ut till vårdavdelning nattetid, dokumentera i journalen orsaken till detta.</w:t>
      </w:r>
    </w:p>
    <w:p w14:paraId="5FFB9BCF" w14:textId="6B4D2893" w:rsidR="00594FFF" w:rsidRPr="00594FFF" w:rsidRDefault="00594FFF" w:rsidP="005530DE">
      <w:pPr>
        <w:keepNext/>
        <w:spacing w:before="240" w:after="60" w:line="240" w:lineRule="auto"/>
        <w:ind w:left="0" w:right="424"/>
        <w:outlineLvl w:val="2"/>
        <w:rPr>
          <w:rFonts w:ascii="Arial" w:hAnsi="Arial"/>
          <w:b/>
        </w:rPr>
      </w:pPr>
    </w:p>
    <w:bookmarkEnd w:id="0"/>
    <w:p w14:paraId="76B9F95B" w14:textId="24513497" w:rsidR="00536A5A" w:rsidRPr="00536A5A" w:rsidRDefault="00536A5A" w:rsidP="005530DE">
      <w:pPr>
        <w:spacing w:after="0" w:line="240" w:lineRule="auto"/>
        <w:ind w:left="0" w:right="424"/>
      </w:pPr>
    </w:p>
    <w:sectPr w:rsidR="00536A5A" w:rsidRPr="00536A5A" w:rsidSect="00594FF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89D07" w14:textId="77777777" w:rsidR="00C94314" w:rsidRDefault="00C94314">
      <w:r>
        <w:separator/>
      </w:r>
    </w:p>
  </w:endnote>
  <w:endnote w:type="continuationSeparator" w:id="0">
    <w:p w14:paraId="56067350" w14:textId="77777777" w:rsidR="00C94314" w:rsidRDefault="00C94314">
      <w:r>
        <w:continuationSeparator/>
      </w:r>
    </w:p>
  </w:endnote>
  <w:endnote w:type="continuationNotice" w:id="1">
    <w:p w14:paraId="3C9D47DA" w14:textId="77777777" w:rsidR="00C94314" w:rsidRDefault="00C943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CE68D9" w14:textId="77777777" w:rsidR="00C94314" w:rsidRDefault="00C94314"/>
  </w:footnote>
  <w:footnote w:type="continuationSeparator" w:id="0">
    <w:p w14:paraId="376BB6DB" w14:textId="77777777" w:rsidR="00C94314" w:rsidRDefault="00C94314">
      <w:r>
        <w:continuationSeparator/>
      </w:r>
    </w:p>
  </w:footnote>
  <w:footnote w:type="continuationNotice" w:id="1">
    <w:p w14:paraId="15279E2D" w14:textId="77777777" w:rsidR="00C94314" w:rsidRDefault="00C9431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F3613B"/>
    <w:multiLevelType w:val="hybridMultilevel"/>
    <w:tmpl w:val="D174052E"/>
    <w:lvl w:ilvl="0" w:tplc="FFFFFFFF">
      <w:numFmt w:val="bullet"/>
      <w:lvlText w:val="-"/>
      <w:lvlJc w:val="left"/>
      <w:pPr>
        <w:tabs>
          <w:tab w:val="num" w:pos="720"/>
        </w:tabs>
        <w:ind w:left="720" w:hanging="360"/>
      </w:pPr>
      <w:rPr>
        <w:rFonts w:ascii="Times New Roman" w:eastAsia="Times New Roman" w:hAnsi="Times New Roman" w:cs="Times New Roman" w:hint="default"/>
        <w:b/>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FC23AB"/>
    <w:multiLevelType w:val="hybridMultilevel"/>
    <w:tmpl w:val="19C4D214"/>
    <w:lvl w:ilvl="0" w:tplc="041D0001">
      <w:start w:val="1"/>
      <w:numFmt w:val="bullet"/>
      <w:lvlText w:val=""/>
      <w:lvlJc w:val="left"/>
      <w:pPr>
        <w:ind w:left="765" w:hanging="360"/>
      </w:pPr>
      <w:rPr>
        <w:rFonts w:ascii="Symbol" w:hAnsi="Symbol" w:hint="default"/>
      </w:rPr>
    </w:lvl>
    <w:lvl w:ilvl="1" w:tplc="041D0003" w:tentative="1">
      <w:start w:val="1"/>
      <w:numFmt w:val="bullet"/>
      <w:lvlText w:val="o"/>
      <w:lvlJc w:val="left"/>
      <w:pPr>
        <w:ind w:left="1485" w:hanging="360"/>
      </w:pPr>
      <w:rPr>
        <w:rFonts w:ascii="Courier New" w:hAnsi="Courier New" w:cs="Courier New" w:hint="default"/>
      </w:rPr>
    </w:lvl>
    <w:lvl w:ilvl="2" w:tplc="041D0005" w:tentative="1">
      <w:start w:val="1"/>
      <w:numFmt w:val="bullet"/>
      <w:lvlText w:val=""/>
      <w:lvlJc w:val="left"/>
      <w:pPr>
        <w:ind w:left="2205" w:hanging="360"/>
      </w:pPr>
      <w:rPr>
        <w:rFonts w:ascii="Wingdings" w:hAnsi="Wingdings" w:hint="default"/>
      </w:rPr>
    </w:lvl>
    <w:lvl w:ilvl="3" w:tplc="041D0001" w:tentative="1">
      <w:start w:val="1"/>
      <w:numFmt w:val="bullet"/>
      <w:lvlText w:val=""/>
      <w:lvlJc w:val="left"/>
      <w:pPr>
        <w:ind w:left="2925" w:hanging="360"/>
      </w:pPr>
      <w:rPr>
        <w:rFonts w:ascii="Symbol" w:hAnsi="Symbol" w:hint="default"/>
      </w:rPr>
    </w:lvl>
    <w:lvl w:ilvl="4" w:tplc="041D0003" w:tentative="1">
      <w:start w:val="1"/>
      <w:numFmt w:val="bullet"/>
      <w:lvlText w:val="o"/>
      <w:lvlJc w:val="left"/>
      <w:pPr>
        <w:ind w:left="3645" w:hanging="360"/>
      </w:pPr>
      <w:rPr>
        <w:rFonts w:ascii="Courier New" w:hAnsi="Courier New" w:cs="Courier New" w:hint="default"/>
      </w:rPr>
    </w:lvl>
    <w:lvl w:ilvl="5" w:tplc="041D0005" w:tentative="1">
      <w:start w:val="1"/>
      <w:numFmt w:val="bullet"/>
      <w:lvlText w:val=""/>
      <w:lvlJc w:val="left"/>
      <w:pPr>
        <w:ind w:left="4365" w:hanging="360"/>
      </w:pPr>
      <w:rPr>
        <w:rFonts w:ascii="Wingdings" w:hAnsi="Wingdings" w:hint="default"/>
      </w:rPr>
    </w:lvl>
    <w:lvl w:ilvl="6" w:tplc="041D0001" w:tentative="1">
      <w:start w:val="1"/>
      <w:numFmt w:val="bullet"/>
      <w:lvlText w:val=""/>
      <w:lvlJc w:val="left"/>
      <w:pPr>
        <w:ind w:left="5085" w:hanging="360"/>
      </w:pPr>
      <w:rPr>
        <w:rFonts w:ascii="Symbol" w:hAnsi="Symbol" w:hint="default"/>
      </w:rPr>
    </w:lvl>
    <w:lvl w:ilvl="7" w:tplc="041D0003" w:tentative="1">
      <w:start w:val="1"/>
      <w:numFmt w:val="bullet"/>
      <w:lvlText w:val="o"/>
      <w:lvlJc w:val="left"/>
      <w:pPr>
        <w:ind w:left="5805" w:hanging="360"/>
      </w:pPr>
      <w:rPr>
        <w:rFonts w:ascii="Courier New" w:hAnsi="Courier New" w:cs="Courier New" w:hint="default"/>
      </w:rPr>
    </w:lvl>
    <w:lvl w:ilvl="8" w:tplc="041D0005" w:tentative="1">
      <w:start w:val="1"/>
      <w:numFmt w:val="bullet"/>
      <w:lvlText w:val=""/>
      <w:lvlJc w:val="left"/>
      <w:pPr>
        <w:ind w:left="6525" w:hanging="360"/>
      </w:pPr>
      <w:rPr>
        <w:rFonts w:ascii="Wingdings" w:hAnsi="Wingdings" w:hint="default"/>
      </w:rPr>
    </w:lvl>
  </w:abstractNum>
  <w:abstractNum w:abstractNumId="15" w15:restartNumberingAfterBreak="0">
    <w:nsid w:val="4F524450"/>
    <w:multiLevelType w:val="multilevel"/>
    <w:tmpl w:val="F4666C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7995BC5"/>
    <w:multiLevelType w:val="hybridMultilevel"/>
    <w:tmpl w:val="C00ACE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79373">
    <w:abstractNumId w:val="22"/>
  </w:num>
  <w:num w:numId="2" w16cid:durableId="1805272572">
    <w:abstractNumId w:val="18"/>
  </w:num>
  <w:num w:numId="3" w16cid:durableId="1010763946">
    <w:abstractNumId w:val="0"/>
  </w:num>
  <w:num w:numId="4" w16cid:durableId="1656180175">
    <w:abstractNumId w:val="8"/>
  </w:num>
  <w:num w:numId="5" w16cid:durableId="1828589604">
    <w:abstractNumId w:val="20"/>
  </w:num>
  <w:num w:numId="6" w16cid:durableId="1942910709">
    <w:abstractNumId w:val="2"/>
  </w:num>
  <w:num w:numId="7" w16cid:durableId="1240404417">
    <w:abstractNumId w:val="13"/>
  </w:num>
  <w:num w:numId="8" w16cid:durableId="297995388">
    <w:abstractNumId w:val="10"/>
  </w:num>
  <w:num w:numId="9" w16cid:durableId="763767877">
    <w:abstractNumId w:val="1"/>
  </w:num>
  <w:num w:numId="10" w16cid:durableId="1329675508">
    <w:abstractNumId w:val="1"/>
  </w:num>
  <w:num w:numId="11" w16cid:durableId="652176667">
    <w:abstractNumId w:val="3"/>
  </w:num>
  <w:num w:numId="12" w16cid:durableId="1323048237">
    <w:abstractNumId w:val="4"/>
  </w:num>
  <w:num w:numId="13" w16cid:durableId="1359624944">
    <w:abstractNumId w:val="17"/>
  </w:num>
  <w:num w:numId="14" w16cid:durableId="1391491073">
    <w:abstractNumId w:val="11"/>
  </w:num>
  <w:num w:numId="15" w16cid:durableId="1353648416">
    <w:abstractNumId w:val="9"/>
  </w:num>
  <w:num w:numId="16" w16cid:durableId="376587041">
    <w:abstractNumId w:val="16"/>
  </w:num>
  <w:num w:numId="17" w16cid:durableId="1695038425">
    <w:abstractNumId w:val="5"/>
  </w:num>
  <w:num w:numId="18" w16cid:durableId="1913587305">
    <w:abstractNumId w:val="12"/>
  </w:num>
  <w:num w:numId="19" w16cid:durableId="424156148">
    <w:abstractNumId w:val="21"/>
  </w:num>
  <w:num w:numId="20" w16cid:durableId="870075101">
    <w:abstractNumId w:val="6"/>
  </w:num>
  <w:num w:numId="21" w16cid:durableId="852837259">
    <w:abstractNumId w:val="19"/>
  </w:num>
  <w:num w:numId="22" w16cid:durableId="2074162530">
    <w:abstractNumId w:val="7"/>
  </w:num>
  <w:num w:numId="23" w16cid:durableId="85196876">
    <w:abstractNumId w:val="14"/>
  </w:num>
  <w:num w:numId="24" w16cid:durableId="2135838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3E33"/>
    <w:rsid w:val="00095368"/>
    <w:rsid w:val="000954C4"/>
    <w:rsid w:val="000A4C35"/>
    <w:rsid w:val="000A611A"/>
    <w:rsid w:val="000A63A7"/>
    <w:rsid w:val="000B12D9"/>
    <w:rsid w:val="000B4536"/>
    <w:rsid w:val="000B7715"/>
    <w:rsid w:val="000E1073"/>
    <w:rsid w:val="000E463B"/>
    <w:rsid w:val="000E5A7E"/>
    <w:rsid w:val="000F43A3"/>
    <w:rsid w:val="000F7681"/>
    <w:rsid w:val="00103031"/>
    <w:rsid w:val="001044FE"/>
    <w:rsid w:val="001139D4"/>
    <w:rsid w:val="001176BD"/>
    <w:rsid w:val="00131B08"/>
    <w:rsid w:val="00132A59"/>
    <w:rsid w:val="00133337"/>
    <w:rsid w:val="00133A0F"/>
    <w:rsid w:val="001355CF"/>
    <w:rsid w:val="0013580F"/>
    <w:rsid w:val="00137B6D"/>
    <w:rsid w:val="0014070B"/>
    <w:rsid w:val="001422C1"/>
    <w:rsid w:val="00146D02"/>
    <w:rsid w:val="001522AE"/>
    <w:rsid w:val="00157D5B"/>
    <w:rsid w:val="00161FE6"/>
    <w:rsid w:val="001647EA"/>
    <w:rsid w:val="00164C3D"/>
    <w:rsid w:val="00166D3A"/>
    <w:rsid w:val="00181FDC"/>
    <w:rsid w:val="0018256C"/>
    <w:rsid w:val="001860B9"/>
    <w:rsid w:val="00186F2B"/>
    <w:rsid w:val="001874D6"/>
    <w:rsid w:val="0019220F"/>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BEE"/>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8B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FCE"/>
    <w:rsid w:val="004C2559"/>
    <w:rsid w:val="004D7BA3"/>
    <w:rsid w:val="004F4518"/>
    <w:rsid w:val="004F4C62"/>
    <w:rsid w:val="00501433"/>
    <w:rsid w:val="00511CC4"/>
    <w:rsid w:val="00513831"/>
    <w:rsid w:val="00531E60"/>
    <w:rsid w:val="00536A5A"/>
    <w:rsid w:val="00541D07"/>
    <w:rsid w:val="00544BAB"/>
    <w:rsid w:val="00544FD3"/>
    <w:rsid w:val="00545F31"/>
    <w:rsid w:val="005530DE"/>
    <w:rsid w:val="005578FA"/>
    <w:rsid w:val="00565129"/>
    <w:rsid w:val="00565CD0"/>
    <w:rsid w:val="00567820"/>
    <w:rsid w:val="005770AD"/>
    <w:rsid w:val="00581414"/>
    <w:rsid w:val="00582490"/>
    <w:rsid w:val="005826FA"/>
    <w:rsid w:val="00594B86"/>
    <w:rsid w:val="00594FFF"/>
    <w:rsid w:val="00595DF4"/>
    <w:rsid w:val="00597E28"/>
    <w:rsid w:val="005A2E3B"/>
    <w:rsid w:val="005A54ED"/>
    <w:rsid w:val="005A5D5B"/>
    <w:rsid w:val="005A6081"/>
    <w:rsid w:val="005A627D"/>
    <w:rsid w:val="005C0045"/>
    <w:rsid w:val="005C084E"/>
    <w:rsid w:val="005C4606"/>
    <w:rsid w:val="005C730B"/>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0A8"/>
    <w:rsid w:val="0069330B"/>
    <w:rsid w:val="006A2789"/>
    <w:rsid w:val="006A4978"/>
    <w:rsid w:val="006A7261"/>
    <w:rsid w:val="006B0D29"/>
    <w:rsid w:val="006B1819"/>
    <w:rsid w:val="006B5DE7"/>
    <w:rsid w:val="006C5048"/>
    <w:rsid w:val="006C6A4B"/>
    <w:rsid w:val="006C779F"/>
    <w:rsid w:val="006D01F5"/>
    <w:rsid w:val="006D0CFB"/>
    <w:rsid w:val="006D30C0"/>
    <w:rsid w:val="006D33FE"/>
    <w:rsid w:val="006D7535"/>
    <w:rsid w:val="006E450B"/>
    <w:rsid w:val="006F0D7E"/>
    <w:rsid w:val="006F3F84"/>
    <w:rsid w:val="006F64B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634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54C"/>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89D"/>
    <w:rsid w:val="009E6C56"/>
    <w:rsid w:val="009E72B7"/>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C34"/>
    <w:rsid w:val="00A65FD4"/>
    <w:rsid w:val="00A81198"/>
    <w:rsid w:val="00A81E48"/>
    <w:rsid w:val="00A82035"/>
    <w:rsid w:val="00A82B44"/>
    <w:rsid w:val="00A90D77"/>
    <w:rsid w:val="00A92E07"/>
    <w:rsid w:val="00AA0B3A"/>
    <w:rsid w:val="00AA6EB4"/>
    <w:rsid w:val="00AA767D"/>
    <w:rsid w:val="00AB0CC9"/>
    <w:rsid w:val="00AC3CAA"/>
    <w:rsid w:val="00AC3FF6"/>
    <w:rsid w:val="00AD73EC"/>
    <w:rsid w:val="00AE5BC7"/>
    <w:rsid w:val="00AF5AAF"/>
    <w:rsid w:val="00B00A45"/>
    <w:rsid w:val="00B046D8"/>
    <w:rsid w:val="00B13F4C"/>
    <w:rsid w:val="00B16219"/>
    <w:rsid w:val="00B16C59"/>
    <w:rsid w:val="00B33FDD"/>
    <w:rsid w:val="00B353F5"/>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07C"/>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AC8"/>
    <w:rsid w:val="00C85DA1"/>
    <w:rsid w:val="00C9071C"/>
    <w:rsid w:val="00C908FF"/>
    <w:rsid w:val="00C94314"/>
    <w:rsid w:val="00C97BD3"/>
    <w:rsid w:val="00CA39EF"/>
    <w:rsid w:val="00CA521F"/>
    <w:rsid w:val="00CB0493"/>
    <w:rsid w:val="00CB17FF"/>
    <w:rsid w:val="00CB1ED7"/>
    <w:rsid w:val="00CC167C"/>
    <w:rsid w:val="00CC52D9"/>
    <w:rsid w:val="00CC6465"/>
    <w:rsid w:val="00CD6647"/>
    <w:rsid w:val="00CE4B73"/>
    <w:rsid w:val="00CF70BB"/>
    <w:rsid w:val="00D06EFC"/>
    <w:rsid w:val="00D074DB"/>
    <w:rsid w:val="00D139CF"/>
    <w:rsid w:val="00D37E7F"/>
    <w:rsid w:val="00D47408"/>
    <w:rsid w:val="00D47AD7"/>
    <w:rsid w:val="00D51529"/>
    <w:rsid w:val="00D5374E"/>
    <w:rsid w:val="00D66CD3"/>
    <w:rsid w:val="00D85218"/>
    <w:rsid w:val="00D915B1"/>
    <w:rsid w:val="00DA299D"/>
    <w:rsid w:val="00DA3767"/>
    <w:rsid w:val="00DA65C4"/>
    <w:rsid w:val="00DC0A51"/>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361"/>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4B01"/>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9435612-CB1F-43EC-9432-5C0BD8C38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86-1525759947-166/surrogate/Patienttillh%c3%b6righeter%20p%c3%a5%20IVA.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4</Pages>
  <Words>813</Words>
  <Characters>5175</Characters>
  <Application>Microsoft Office Word</Application>
  <DocSecurity>0</DocSecurity>
  <Lines>43</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5977</CharactersWithSpaces>
  <SharedDoc>false</SharedDoc>
  <HyperlinkBase/>
  <HLinks>
    <vt:vector size="6" baseType="variant">
      <vt:variant>
        <vt:i4>5111886</vt:i4>
      </vt:variant>
      <vt:variant>
        <vt:i4>0</vt:i4>
      </vt:variant>
      <vt:variant>
        <vt:i4>0</vt:i4>
      </vt:variant>
      <vt:variant>
        <vt:i4>5</vt:i4>
      </vt:variant>
      <vt:variant>
        <vt:lpwstr>https://mellanarkiv-offentlig.vgregion.se/alfresco/s/archive/stream/public/v1/source/available/sofia/nu10086-1525759947-166/surrogate/Patienttillh%c3%b6righeter p%c3%a5 IVA.pdf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Omvårdnadsdokumentation i Melior på IVA och IMA</dc:title>
  <dc:subject/>
  <dc:creator>patrik.jens.johansson@vgregion.se</dc:creator>
  <keywords/>
  <lastModifiedBy>Carina Isbrand Fransson</lastModifiedBy>
  <revision>23</revision>
  <lastPrinted>2016-03-31T19:56:00.0000000Z</lastPrinted>
  <dcterms:created xsi:type="dcterms:W3CDTF">2022-05-23T16:38:00.0000000Z</dcterms:created>
  <dcterms:modified xsi:type="dcterms:W3CDTF">2025-02-11T08:12:00.0000000Z</dcterms:modified>
</coreProperties>
</file>