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A9977" w14:textId="77777777" w:rsidR="00977965" w:rsidRDefault="00977965" w:rsidP="00F35B05">
      <w:pPr>
        <w:pStyle w:val="Heading2"/>
        <w:sectPr w:rsidR="00977965" w:rsidSect="0097796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15078E2" w14:textId="77777777" w:rsidR="00977965" w:rsidRPr="00977965" w:rsidRDefault="00977965" w:rsidP="00977965">
      <w:pPr>
        <w:spacing w:after="0" w:line="240" w:lineRule="auto"/>
        <w:ind w:left="0" w:right="0"/>
        <w:rPr>
          <w:szCs w:val="20"/>
        </w:rPr>
      </w:pPr>
    </w:p>
    <w:p w14:paraId="573A3484" w14:textId="77777777" w:rsidR="00977965" w:rsidRPr="00977965" w:rsidRDefault="00977965" w:rsidP="00977965">
      <w:pPr>
        <w:spacing w:after="0" w:line="240" w:lineRule="auto"/>
        <w:ind w:left="0" w:right="0"/>
        <w:rPr>
          <w:szCs w:val="20"/>
        </w:rPr>
      </w:pPr>
    </w:p>
    <w:p w14:paraId="6EFD918E" w14:textId="77777777" w:rsidR="00977965" w:rsidRPr="00977965" w:rsidRDefault="00977965" w:rsidP="0097796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977965">
        <w:rPr>
          <w:szCs w:val="20"/>
        </w:rPr>
        <w:tab/>
      </w:r>
    </w:p>
    <w:p w14:paraId="10C5DA1E" w14:textId="48087029" w:rsidR="00977965" w:rsidRPr="00977965" w:rsidRDefault="00977965" w:rsidP="00977965">
      <w:pPr>
        <w:spacing w:after="0" w:line="240" w:lineRule="auto"/>
        <w:ind w:left="0" w:right="0"/>
        <w:rPr>
          <w:szCs w:val="20"/>
        </w:rPr>
      </w:pPr>
      <w:r w:rsidRPr="0097796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D8553D" wp14:editId="4892EFD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4ACC7E" w14:textId="77777777" w:rsidR="00977965" w:rsidRPr="003D37FD" w:rsidRDefault="00977965" w:rsidP="0097796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12004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5D8553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74ACC7E" w14:textId="77777777" w:rsidR="00977965" w:rsidRPr="003D37FD" w:rsidRDefault="00977965" w:rsidP="0097796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12004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77965" w:rsidRPr="00977965" w14:paraId="61C88045" w14:textId="77777777" w:rsidTr="0062252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14D692C" w14:textId="2C5019F1" w:rsidR="00977965" w:rsidRPr="00977965" w:rsidRDefault="00F52B5B" w:rsidP="00F52B5B">
            <w:pPr>
              <w:pStyle w:val="Heading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>
              <w:rPr>
                <w:noProof/>
              </w:rPr>
              <w:t>Mottagande av ny patient</w:t>
            </w:r>
            <w:r w:rsidR="00F13E08">
              <w:rPr>
                <w:noProof/>
              </w:rPr>
              <w:t xml:space="preserve"> – IVA/IMA</w:t>
            </w:r>
            <w:r w:rsidR="00977965" w:rsidRPr="00977965">
              <w:rPr>
                <w:noProof/>
              </w:rPr>
              <w:t xml:space="preserve"> </w:t>
            </w:r>
          </w:p>
        </w:tc>
      </w:tr>
    </w:tbl>
    <w:bookmarkEnd w:id="0"/>
    <w:p w14:paraId="7AA050DA" w14:textId="77777777" w:rsidR="00F52B5B" w:rsidRDefault="00F52B5B" w:rsidP="00F52B5B">
      <w:pPr>
        <w:pStyle w:val="Heading3"/>
        <w:ind w:left="993" w:right="707"/>
      </w:pPr>
      <w:r w:rsidRPr="00644358">
        <w:t xml:space="preserve">Revidering i denna version </w:t>
      </w:r>
    </w:p>
    <w:p w14:paraId="734AB0D4" w14:textId="4AF9BDC4" w:rsidR="00F52B5B" w:rsidRPr="008C38BB" w:rsidRDefault="076A4428" w:rsidP="00F52B5B">
      <w:pPr>
        <w:ind w:left="993" w:right="707"/>
      </w:pPr>
      <w:r>
        <w:t>Uppdaterad i giltighetstid</w:t>
      </w:r>
      <w:r w:rsidR="00725697">
        <w:t>.</w:t>
      </w:r>
      <w:r w:rsidR="2D42A7C0">
        <w:t xml:space="preserve"> Inga förändringar</w:t>
      </w:r>
      <w:r w:rsidR="000C329A">
        <w:t>.</w:t>
      </w:r>
      <w:r w:rsidR="2D42A7C0">
        <w:t xml:space="preserve"> </w:t>
      </w:r>
    </w:p>
    <w:p w14:paraId="41A41BA8" w14:textId="77777777" w:rsidR="00F52B5B" w:rsidRDefault="00F52B5B" w:rsidP="00F52B5B">
      <w:pPr>
        <w:pStyle w:val="Heading2"/>
        <w:ind w:left="993" w:right="707"/>
      </w:pPr>
      <w:r>
        <w:t>Bakgrund/Syfte</w:t>
      </w:r>
    </w:p>
    <w:p w14:paraId="70B97F90" w14:textId="7AE24A89" w:rsidR="00F52B5B" w:rsidRDefault="00F52B5B" w:rsidP="00F52B5B">
      <w:pPr>
        <w:ind w:left="993" w:right="707"/>
      </w:pPr>
      <w:r>
        <w:t>Att säkerställa ett strukturerat och patientsäkert omhändertagande av ny patient på IV</w:t>
      </w:r>
      <w:r w:rsidRPr="00C543C5">
        <w:t xml:space="preserve">A och IMA. Arbetssätt enligt rutinen </w:t>
      </w:r>
      <w:r w:rsidRPr="00697277">
        <w:t>”Teamarbete på IVA/IMA”.</w:t>
      </w:r>
      <w:r>
        <w:t xml:space="preserve"> – </w:t>
      </w:r>
      <w:hyperlink r:id="rId17" w:history="1">
        <w:r w:rsidRPr="009A6C2F">
          <w:rPr>
            <w:rStyle w:val="Hyperlink"/>
          </w:rPr>
          <w:t>LÄNK till rutin</w:t>
        </w:r>
      </w:hyperlink>
    </w:p>
    <w:p w14:paraId="52C2A8DB" w14:textId="039C5D74" w:rsidR="00F52B5B" w:rsidRPr="008B44A9" w:rsidRDefault="00F52B5B" w:rsidP="00174694">
      <w:pPr>
        <w:pStyle w:val="Heading2"/>
        <w:rPr>
          <w:rFonts w:ascii="Arial" w:hAnsi="Arial"/>
          <w:b/>
          <w:szCs w:val="24"/>
        </w:rPr>
      </w:pPr>
      <w:r w:rsidRPr="008B44A9">
        <w:t>Förberedelser innan patient anländer</w:t>
      </w:r>
    </w:p>
    <w:p w14:paraId="4D406737" w14:textId="32144D89" w:rsidR="00F52B5B" w:rsidRPr="008B44A9" w:rsidRDefault="00F52B5B" w:rsidP="00F52B5B">
      <w:pPr>
        <w:ind w:left="993" w:right="707"/>
        <w:rPr>
          <w:bCs/>
        </w:rPr>
      </w:pPr>
      <w:r w:rsidRPr="008B44A9">
        <w:rPr>
          <w:rFonts w:ascii="Arial Fet" w:hAnsi="Arial Fet"/>
          <w:b/>
          <w:bCs/>
        </w:rPr>
        <w:t xml:space="preserve">Koordinator – </w:t>
      </w:r>
      <w:r w:rsidRPr="008B44A9">
        <w:rPr>
          <w:rFonts w:ascii="Arial" w:hAnsi="Arial" w:cs="Arial"/>
          <w:bCs/>
        </w:rPr>
        <w:t>delegerar arbetsuppgifter</w:t>
      </w:r>
    </w:p>
    <w:p w14:paraId="3AC4818C" w14:textId="77777777" w:rsidR="00F52B5B" w:rsidRPr="008B44A9" w:rsidRDefault="00F52B5B" w:rsidP="00174694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707" w:hanging="283"/>
        <w:rPr>
          <w:bCs/>
        </w:rPr>
      </w:pPr>
      <w:r w:rsidRPr="008B44A9">
        <w:rPr>
          <w:bCs/>
        </w:rPr>
        <w:t>Tar emot rapport av läkaren enl. SBAR, använder ”</w:t>
      </w:r>
      <w:r>
        <w:rPr>
          <w:bCs/>
        </w:rPr>
        <w:t>N</w:t>
      </w:r>
      <w:r w:rsidRPr="008B44A9">
        <w:rPr>
          <w:bCs/>
        </w:rPr>
        <w:t>y patient”</w:t>
      </w:r>
      <w:r>
        <w:rPr>
          <w:bCs/>
        </w:rPr>
        <w:t xml:space="preserve">- </w:t>
      </w:r>
      <w:r w:rsidRPr="008B44A9">
        <w:rPr>
          <w:bCs/>
        </w:rPr>
        <w:t xml:space="preserve">lapp </w:t>
      </w:r>
      <w:r>
        <w:rPr>
          <w:bCs/>
        </w:rPr>
        <w:t>vid</w:t>
      </w:r>
      <w:r w:rsidRPr="008B44A9">
        <w:rPr>
          <w:bCs/>
        </w:rPr>
        <w:t xml:space="preserve"> navet</w:t>
      </w:r>
      <w:r>
        <w:rPr>
          <w:bCs/>
        </w:rPr>
        <w:t>.</w:t>
      </w:r>
    </w:p>
    <w:p w14:paraId="1FAAA629" w14:textId="77777777" w:rsidR="00F52B5B" w:rsidRPr="008B44A9" w:rsidRDefault="00F52B5B" w:rsidP="00174694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707" w:hanging="283"/>
        <w:rPr>
          <w:bCs/>
        </w:rPr>
      </w:pPr>
      <w:r>
        <w:rPr>
          <w:bCs/>
        </w:rPr>
        <w:t>Bestämmer och m</w:t>
      </w:r>
      <w:r w:rsidRPr="008B44A9">
        <w:rPr>
          <w:bCs/>
        </w:rPr>
        <w:t>eddelar läkare</w:t>
      </w:r>
      <w:r>
        <w:rPr>
          <w:bCs/>
        </w:rPr>
        <w:t>n</w:t>
      </w:r>
      <w:r w:rsidRPr="008B44A9">
        <w:rPr>
          <w:bCs/>
        </w:rPr>
        <w:t xml:space="preserve"> </w:t>
      </w:r>
      <w:r>
        <w:rPr>
          <w:bCs/>
        </w:rPr>
        <w:t>aktuell vårdplats.</w:t>
      </w:r>
    </w:p>
    <w:p w14:paraId="70B5459D" w14:textId="77777777" w:rsidR="00F52B5B" w:rsidRDefault="00F52B5B" w:rsidP="00174694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707" w:hanging="283"/>
        <w:rPr>
          <w:bCs/>
        </w:rPr>
      </w:pPr>
      <w:r w:rsidRPr="008B44A9">
        <w:rPr>
          <w:bCs/>
        </w:rPr>
        <w:t>Rapporterar till patientansvarig sjuksköterska och undersköterska</w:t>
      </w:r>
      <w:r>
        <w:rPr>
          <w:bCs/>
        </w:rPr>
        <w:t xml:space="preserve"> vad som ska förberedas</w:t>
      </w:r>
      <w:r w:rsidRPr="008B44A9">
        <w:rPr>
          <w:bCs/>
        </w:rPr>
        <w:t xml:space="preserve"> (artärnål, </w:t>
      </w:r>
      <w:r>
        <w:rPr>
          <w:bCs/>
        </w:rPr>
        <w:t>läkemedel</w:t>
      </w:r>
      <w:r w:rsidRPr="008B44A9">
        <w:rPr>
          <w:bCs/>
        </w:rPr>
        <w:t xml:space="preserve">, CVK, PiCCO, </w:t>
      </w:r>
      <w:r>
        <w:rPr>
          <w:bCs/>
        </w:rPr>
        <w:t>NIV</w:t>
      </w:r>
      <w:r w:rsidRPr="008B44A9">
        <w:rPr>
          <w:bCs/>
        </w:rPr>
        <w:t xml:space="preserve">/intubation) </w:t>
      </w:r>
    </w:p>
    <w:p w14:paraId="753C8640" w14:textId="77777777" w:rsidR="00F52B5B" w:rsidRPr="008B44A9" w:rsidRDefault="00F52B5B" w:rsidP="00174694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707" w:hanging="283"/>
        <w:rPr>
          <w:bCs/>
        </w:rPr>
      </w:pPr>
      <w:r w:rsidRPr="008B44A9">
        <w:rPr>
          <w:bCs/>
        </w:rPr>
        <w:t>Informerar ko</w:t>
      </w:r>
      <w:r>
        <w:rPr>
          <w:bCs/>
        </w:rPr>
        <w:t>o</w:t>
      </w:r>
      <w:r w:rsidRPr="008B44A9">
        <w:rPr>
          <w:bCs/>
        </w:rPr>
        <w:t>r</w:t>
      </w:r>
      <w:r>
        <w:rPr>
          <w:bCs/>
        </w:rPr>
        <w:t>dinator-usk</w:t>
      </w:r>
      <w:r w:rsidRPr="008B44A9">
        <w:rPr>
          <w:bCs/>
        </w:rPr>
        <w:t xml:space="preserve"> att ny patient kommer</w:t>
      </w:r>
      <w:r>
        <w:rPr>
          <w:bCs/>
        </w:rPr>
        <w:t>.</w:t>
      </w:r>
      <w:r w:rsidRPr="008B44A9">
        <w:rPr>
          <w:bCs/>
        </w:rPr>
        <w:t xml:space="preserve"> </w:t>
      </w:r>
    </w:p>
    <w:p w14:paraId="2DF74CF2" w14:textId="77777777" w:rsidR="00F52B5B" w:rsidRPr="008B44A9" w:rsidRDefault="00F52B5B" w:rsidP="00174694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707" w:hanging="283"/>
        <w:rPr>
          <w:bCs/>
        </w:rPr>
      </w:pPr>
      <w:r>
        <w:rPr>
          <w:bCs/>
        </w:rPr>
        <w:t>U</w:t>
      </w:r>
      <w:r w:rsidRPr="008B44A9">
        <w:rPr>
          <w:bCs/>
        </w:rPr>
        <w:t>tser</w:t>
      </w:r>
      <w:r>
        <w:rPr>
          <w:bCs/>
        </w:rPr>
        <w:t xml:space="preserve"> deltagare till teamet.</w:t>
      </w:r>
      <w:r w:rsidRPr="005C5A46">
        <w:rPr>
          <w:bCs/>
        </w:rPr>
        <w:t xml:space="preserve"> </w:t>
      </w:r>
      <w:r w:rsidRPr="00E523E6">
        <w:rPr>
          <w:bCs/>
        </w:rPr>
        <w:t>Tillser att de som inte har klisterlappar får detta.</w:t>
      </w:r>
    </w:p>
    <w:p w14:paraId="034FB7F5" w14:textId="77777777" w:rsidR="00F52B5B" w:rsidRPr="00E523E6" w:rsidRDefault="00F52B5B" w:rsidP="00174694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707" w:hanging="283"/>
        <w:rPr>
          <w:bCs/>
        </w:rPr>
      </w:pPr>
      <w:r w:rsidRPr="00E523E6">
        <w:rPr>
          <w:bCs/>
        </w:rPr>
        <w:t>Tillser att anhöriga är omhändertagna.</w:t>
      </w:r>
    </w:p>
    <w:p w14:paraId="2450F5E4" w14:textId="77777777" w:rsidR="00F52B5B" w:rsidRDefault="00F52B5B" w:rsidP="00174694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707" w:hanging="283"/>
        <w:rPr>
          <w:bCs/>
        </w:rPr>
      </w:pPr>
      <w:r>
        <w:rPr>
          <w:bCs/>
        </w:rPr>
        <w:t>Bistår med kontakter</w:t>
      </w:r>
      <w:bookmarkStart w:id="3" w:name="_Hlk118809442"/>
      <w:r>
        <w:rPr>
          <w:bCs/>
        </w:rPr>
        <w:t xml:space="preserve"> utanför IVA ex röntgen, lab.</w:t>
      </w:r>
    </w:p>
    <w:bookmarkEnd w:id="3"/>
    <w:p w14:paraId="50F5F509" w14:textId="3250FEB0" w:rsidR="00F52B5B" w:rsidRPr="00174694" w:rsidRDefault="00F52B5B" w:rsidP="00174694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1276" w:right="707" w:hanging="283"/>
        <w:rPr>
          <w:bCs/>
        </w:rPr>
      </w:pPr>
      <w:r w:rsidRPr="00174694">
        <w:rPr>
          <w:bCs/>
        </w:rPr>
        <w:t>Förbereder inskrivning i CCC inklusive ELVIS-etiketter och provtagning.</w:t>
      </w:r>
      <w:r w:rsidR="004E4CA8">
        <w:rPr>
          <w:bCs/>
        </w:rPr>
        <w:br/>
      </w:r>
    </w:p>
    <w:p w14:paraId="319D5F5C" w14:textId="0C6FA671" w:rsidR="00F52B5B" w:rsidRPr="006251D4" w:rsidRDefault="00F52B5B" w:rsidP="00F52B5B">
      <w:pPr>
        <w:pStyle w:val="Header"/>
        <w:ind w:left="993" w:right="707"/>
        <w:rPr>
          <w:bCs/>
          <w:sz w:val="32"/>
          <w:szCs w:val="32"/>
        </w:rPr>
      </w:pPr>
      <w:r w:rsidRPr="002515AB">
        <w:rPr>
          <w:bCs/>
          <w:sz w:val="32"/>
          <w:szCs w:val="32"/>
          <w:highlight w:val="yellow"/>
        </w:rPr>
        <w:t>När patienten anländer till vårdplats</w:t>
      </w:r>
    </w:p>
    <w:p w14:paraId="7D6026B5" w14:textId="77777777" w:rsidR="00F52B5B" w:rsidRPr="006251D4" w:rsidRDefault="00F52B5B" w:rsidP="00F52B5B">
      <w:pPr>
        <w:pStyle w:val="Header"/>
        <w:ind w:left="993" w:right="70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Teamet skall vara samlat för gemensam SBAR-rapport som genomförs </w:t>
      </w:r>
      <w:r w:rsidRPr="0022626B">
        <w:rPr>
          <w:bCs/>
          <w:color w:val="FF0000"/>
          <w:sz w:val="28"/>
          <w:szCs w:val="28"/>
          <w:u w:val="single"/>
        </w:rPr>
        <w:t>innan</w:t>
      </w:r>
      <w:r>
        <w:rPr>
          <w:bCs/>
          <w:sz w:val="28"/>
          <w:szCs w:val="28"/>
        </w:rPr>
        <w:t xml:space="preserve"> överflyttning till säng.</w:t>
      </w:r>
    </w:p>
    <w:p w14:paraId="30AE905D" w14:textId="77777777" w:rsidR="00F52B5B" w:rsidRDefault="00F52B5B" w:rsidP="00F52B5B">
      <w:pPr>
        <w:ind w:left="993" w:right="707"/>
        <w:rPr>
          <w:b/>
          <w:sz w:val="28"/>
          <w:szCs w:val="28"/>
        </w:rPr>
      </w:pPr>
    </w:p>
    <w:p w14:paraId="33E505EB" w14:textId="77777777" w:rsidR="00F52B5B" w:rsidRDefault="00F52B5B" w:rsidP="004E4CA8">
      <w:pPr>
        <w:pStyle w:val="Heading2"/>
      </w:pPr>
      <w:r>
        <w:t>C</w:t>
      </w:r>
      <w:r w:rsidRPr="00E249FC">
        <w:t>hecklista inför mottagande av ny patient</w:t>
      </w:r>
    </w:p>
    <w:p w14:paraId="7420E2CF" w14:textId="77777777" w:rsidR="00F52B5B" w:rsidRDefault="00F52B5B" w:rsidP="00F52B5B">
      <w:pPr>
        <w:ind w:left="993" w:right="707"/>
        <w:rPr>
          <w:b/>
          <w:sz w:val="28"/>
          <w:szCs w:val="28"/>
        </w:rPr>
      </w:pPr>
    </w:p>
    <w:p w14:paraId="2CAA0242" w14:textId="77777777" w:rsidR="00F52B5B" w:rsidRPr="004E4CA8" w:rsidRDefault="00F52B5B" w:rsidP="004E4CA8">
      <w:pPr>
        <w:pStyle w:val="Header"/>
        <w:numPr>
          <w:ilvl w:val="0"/>
          <w:numId w:val="23"/>
        </w:numPr>
        <w:tabs>
          <w:tab w:val="clear" w:pos="4703"/>
          <w:tab w:val="clear" w:pos="9406"/>
        </w:tabs>
        <w:spacing w:after="0" w:line="240" w:lineRule="auto"/>
        <w:ind w:left="1418" w:right="707" w:hanging="425"/>
      </w:pPr>
      <w:r w:rsidRPr="004E4CA8">
        <w:t>Förbered respiratorn</w:t>
      </w:r>
      <w:r w:rsidRPr="004E4CA8">
        <w:br/>
      </w:r>
    </w:p>
    <w:p w14:paraId="1125568D" w14:textId="77777777" w:rsidR="00F52B5B" w:rsidRPr="004E4CA8" w:rsidRDefault="00F52B5B" w:rsidP="004E4CA8">
      <w:pPr>
        <w:pStyle w:val="Header"/>
        <w:numPr>
          <w:ilvl w:val="0"/>
          <w:numId w:val="23"/>
        </w:numPr>
        <w:tabs>
          <w:tab w:val="clear" w:pos="4703"/>
          <w:tab w:val="clear" w:pos="9406"/>
        </w:tabs>
        <w:spacing w:after="0" w:line="240" w:lineRule="auto"/>
        <w:ind w:left="1418" w:right="707" w:hanging="425"/>
      </w:pPr>
      <w:r w:rsidRPr="004E4CA8">
        <w:t xml:space="preserve">Ta in akutvagn  </w:t>
      </w:r>
      <w:r w:rsidRPr="004E4CA8">
        <w:br/>
      </w:r>
    </w:p>
    <w:p w14:paraId="60761804" w14:textId="3B8B506A" w:rsidR="00F52B5B" w:rsidRPr="00E03110" w:rsidRDefault="00F52B5B" w:rsidP="004E4CA8">
      <w:pPr>
        <w:pStyle w:val="Header"/>
        <w:numPr>
          <w:ilvl w:val="0"/>
          <w:numId w:val="23"/>
        </w:numPr>
        <w:tabs>
          <w:tab w:val="clear" w:pos="4703"/>
          <w:tab w:val="clear" w:pos="9406"/>
        </w:tabs>
        <w:spacing w:after="0" w:line="240" w:lineRule="auto"/>
        <w:ind w:left="1418" w:right="707" w:hanging="425"/>
        <w:rPr>
          <w:rStyle w:val="Hyperlink"/>
        </w:rPr>
      </w:pPr>
      <w:r w:rsidRPr="004E4CA8">
        <w:t xml:space="preserve">Dra upp läkemedel för intubation enligt läkarordination,  </w:t>
      </w:r>
      <w:r w:rsidR="00E03110">
        <w:fldChar w:fldCharType="begin"/>
      </w:r>
      <w:r w:rsidR="00622522">
        <w:instrText>HYPERLINK "https://alfresco.vgregion.se/alfresco/service/vgr/storage/node/content/14538?a=false&amp;guest=true"</w:instrText>
      </w:r>
      <w:r w:rsidR="00E03110">
        <w:fldChar w:fldCharType="separate"/>
      </w:r>
      <w:r w:rsidRPr="00E03110">
        <w:rPr>
          <w:rStyle w:val="Hyperlink"/>
        </w:rPr>
        <w:t xml:space="preserve">Rutin intubation. </w:t>
      </w:r>
    </w:p>
    <w:p w14:paraId="2D844585" w14:textId="2510E102" w:rsidR="00F52B5B" w:rsidRPr="004E4CA8" w:rsidRDefault="00E03110" w:rsidP="006414AE">
      <w:pPr>
        <w:pStyle w:val="Header"/>
        <w:tabs>
          <w:tab w:val="clear" w:pos="4703"/>
          <w:tab w:val="clear" w:pos="9406"/>
        </w:tabs>
        <w:spacing w:after="0" w:line="240" w:lineRule="auto"/>
        <w:ind w:left="1418" w:right="707"/>
      </w:pPr>
      <w:r>
        <w:fldChar w:fldCharType="end"/>
      </w:r>
    </w:p>
    <w:p w14:paraId="466BC0A7" w14:textId="77777777" w:rsidR="00F52B5B" w:rsidRPr="004E4CA8" w:rsidRDefault="00F52B5B" w:rsidP="004E4CA8">
      <w:pPr>
        <w:pStyle w:val="Header"/>
        <w:numPr>
          <w:ilvl w:val="0"/>
          <w:numId w:val="23"/>
        </w:numPr>
        <w:tabs>
          <w:tab w:val="clear" w:pos="4703"/>
          <w:tab w:val="clear" w:pos="9406"/>
        </w:tabs>
        <w:spacing w:after="0" w:line="240" w:lineRule="auto"/>
        <w:ind w:left="1418" w:right="707" w:hanging="425"/>
      </w:pPr>
      <w:r w:rsidRPr="004E4CA8">
        <w:t>Förbered sedering enligt läkarordination</w:t>
      </w:r>
      <w:r w:rsidRPr="004E4CA8">
        <w:br/>
      </w:r>
    </w:p>
    <w:p w14:paraId="2ECAAF7E" w14:textId="77777777" w:rsidR="00F52B5B" w:rsidRPr="004E4CA8" w:rsidRDefault="00F52B5B" w:rsidP="004E4CA8">
      <w:pPr>
        <w:pStyle w:val="Header"/>
        <w:numPr>
          <w:ilvl w:val="0"/>
          <w:numId w:val="23"/>
        </w:numPr>
        <w:tabs>
          <w:tab w:val="clear" w:pos="4703"/>
          <w:tab w:val="clear" w:pos="9406"/>
        </w:tabs>
        <w:spacing w:after="0" w:line="240" w:lineRule="auto"/>
        <w:ind w:left="1418" w:right="707" w:hanging="425"/>
      </w:pPr>
      <w:r w:rsidRPr="004E4CA8">
        <w:t>Blanda Noradrenalin 80 mikrog/ml, kan ges perifert.</w:t>
      </w:r>
      <w:r w:rsidRPr="004E4CA8">
        <w:br/>
      </w:r>
    </w:p>
    <w:p w14:paraId="30BB5309" w14:textId="77777777" w:rsidR="00F52B5B" w:rsidRPr="004E4CA8" w:rsidRDefault="00F52B5B" w:rsidP="004E4CA8">
      <w:pPr>
        <w:pStyle w:val="Header"/>
        <w:numPr>
          <w:ilvl w:val="0"/>
          <w:numId w:val="23"/>
        </w:numPr>
        <w:tabs>
          <w:tab w:val="clear" w:pos="4703"/>
          <w:tab w:val="clear" w:pos="9406"/>
        </w:tabs>
        <w:spacing w:after="0" w:line="240" w:lineRule="auto"/>
        <w:ind w:left="1418" w:right="707" w:hanging="425"/>
      </w:pPr>
      <w:r w:rsidRPr="004E4CA8">
        <w:t>Intagningsstatus, kontrollera att blodgrupp och bastest finns, annars tas detta. Ytterligare prover på läkarordination.</w:t>
      </w:r>
      <w:r w:rsidRPr="004E4CA8">
        <w:br/>
      </w:r>
    </w:p>
    <w:p w14:paraId="1D6D4714" w14:textId="77777777" w:rsidR="00F52B5B" w:rsidRPr="004E4CA8" w:rsidRDefault="00F52B5B" w:rsidP="004E4CA8">
      <w:pPr>
        <w:pStyle w:val="Header"/>
        <w:numPr>
          <w:ilvl w:val="0"/>
          <w:numId w:val="23"/>
        </w:numPr>
        <w:tabs>
          <w:tab w:val="clear" w:pos="4703"/>
          <w:tab w:val="clear" w:pos="9406"/>
        </w:tabs>
        <w:spacing w:after="0" w:line="240" w:lineRule="auto"/>
        <w:ind w:left="1418" w:right="707" w:hanging="425"/>
      </w:pPr>
      <w:r w:rsidRPr="004E4CA8">
        <w:t>Överflyttningshjälpmedel</w:t>
      </w:r>
      <w:r w:rsidRPr="004E4CA8">
        <w:br/>
      </w:r>
    </w:p>
    <w:p w14:paraId="044C96B2" w14:textId="77777777" w:rsidR="00F52B5B" w:rsidRPr="004E4CA8" w:rsidRDefault="00F52B5B" w:rsidP="004E4CA8">
      <w:pPr>
        <w:pStyle w:val="Header"/>
        <w:numPr>
          <w:ilvl w:val="0"/>
          <w:numId w:val="23"/>
        </w:numPr>
        <w:tabs>
          <w:tab w:val="clear" w:pos="4703"/>
          <w:tab w:val="clear" w:pos="9406"/>
        </w:tabs>
        <w:spacing w:after="0" w:line="240" w:lineRule="auto"/>
        <w:ind w:left="1418" w:right="707" w:hanging="425"/>
      </w:pPr>
      <w:r w:rsidRPr="004E4CA8">
        <w:t>Glidescope och svår luftvägsvagn samt ultraljudsapparat i direkt anslutning till rummet.</w:t>
      </w:r>
      <w:r w:rsidRPr="004E4CA8">
        <w:br/>
      </w:r>
    </w:p>
    <w:p w14:paraId="66ACEDBF" w14:textId="2A0B1E4B" w:rsidR="00F52B5B" w:rsidRPr="004E4CA8" w:rsidRDefault="00F52B5B" w:rsidP="004E4CA8">
      <w:pPr>
        <w:pStyle w:val="Header"/>
        <w:numPr>
          <w:ilvl w:val="0"/>
          <w:numId w:val="23"/>
        </w:numPr>
        <w:tabs>
          <w:tab w:val="clear" w:pos="4703"/>
          <w:tab w:val="clear" w:pos="9406"/>
        </w:tabs>
        <w:spacing w:after="0" w:line="240" w:lineRule="auto"/>
        <w:ind w:left="1418" w:right="707" w:hanging="425"/>
        <w:rPr>
          <w:b/>
          <w:bCs/>
        </w:rPr>
      </w:pPr>
      <w:r w:rsidRPr="004E4CA8">
        <w:t>Backar- Utifrån vilka åtgärder som ska genomföras ex artärnål, CVK och PICCO osv.</w:t>
      </w:r>
    </w:p>
    <w:p w14:paraId="1329A350" w14:textId="77777777" w:rsidR="00F52B5B" w:rsidRDefault="00F52B5B" w:rsidP="00F52B5B">
      <w:pPr>
        <w:pStyle w:val="Header"/>
        <w:ind w:left="993" w:right="707"/>
        <w:rPr>
          <w:b/>
          <w:bCs/>
        </w:rPr>
      </w:pPr>
    </w:p>
    <w:p w14:paraId="3F6AEF42" w14:textId="77777777" w:rsidR="00F52B5B" w:rsidRDefault="00F52B5B" w:rsidP="00F52B5B">
      <w:pPr>
        <w:pStyle w:val="Header"/>
        <w:ind w:left="993" w:right="707"/>
        <w:rPr>
          <w:b/>
          <w:bCs/>
        </w:rPr>
      </w:pPr>
    </w:p>
    <w:p w14:paraId="04697D7D" w14:textId="77777777" w:rsidR="00F52B5B" w:rsidRDefault="00F52B5B" w:rsidP="00F52B5B">
      <w:pPr>
        <w:pStyle w:val="Header"/>
        <w:ind w:left="993" w:right="707"/>
        <w:rPr>
          <w:b/>
          <w:bCs/>
        </w:rPr>
      </w:pPr>
    </w:p>
    <w:p w14:paraId="204E9321" w14:textId="77777777" w:rsidR="00F52B5B" w:rsidRDefault="00F52B5B" w:rsidP="00F52B5B">
      <w:pPr>
        <w:pStyle w:val="Header"/>
        <w:ind w:left="993" w:right="707"/>
        <w:rPr>
          <w:b/>
          <w:bCs/>
        </w:rPr>
      </w:pPr>
    </w:p>
    <w:p w14:paraId="016F14A3" w14:textId="77777777" w:rsidR="00F52B5B" w:rsidRDefault="00F52B5B" w:rsidP="00F52B5B">
      <w:pPr>
        <w:pStyle w:val="Header"/>
        <w:ind w:left="993" w:right="707"/>
        <w:rPr>
          <w:b/>
          <w:bCs/>
        </w:rPr>
      </w:pPr>
    </w:p>
    <w:p w14:paraId="1D7754CF" w14:textId="77777777" w:rsidR="00F52B5B" w:rsidRDefault="00F52B5B" w:rsidP="00F52B5B">
      <w:pPr>
        <w:pStyle w:val="Header"/>
        <w:ind w:left="993" w:right="707"/>
        <w:rPr>
          <w:b/>
          <w:bCs/>
        </w:rPr>
      </w:pPr>
    </w:p>
    <w:p w14:paraId="05FD4765" w14:textId="77777777" w:rsidR="00F52B5B" w:rsidRDefault="00F52B5B" w:rsidP="00F52B5B">
      <w:pPr>
        <w:pStyle w:val="Header"/>
        <w:ind w:left="993" w:right="707"/>
        <w:rPr>
          <w:b/>
          <w:bCs/>
        </w:rPr>
      </w:pPr>
    </w:p>
    <w:p w14:paraId="60A8A387" w14:textId="77777777" w:rsidR="00F52B5B" w:rsidRDefault="00F52B5B" w:rsidP="00F52B5B">
      <w:pPr>
        <w:pStyle w:val="Header"/>
        <w:ind w:left="993" w:right="707"/>
        <w:rPr>
          <w:b/>
          <w:bCs/>
        </w:rPr>
      </w:pPr>
    </w:p>
    <w:p w14:paraId="40964C38" w14:textId="77777777" w:rsidR="00F52B5B" w:rsidRDefault="00F52B5B" w:rsidP="00F52B5B">
      <w:pPr>
        <w:pStyle w:val="Header"/>
        <w:ind w:left="993" w:right="707"/>
        <w:rPr>
          <w:b/>
          <w:bCs/>
        </w:rPr>
      </w:pPr>
    </w:p>
    <w:p w14:paraId="60F6DE27" w14:textId="77777777" w:rsidR="00F52B5B" w:rsidRDefault="00F52B5B" w:rsidP="00F52B5B">
      <w:pPr>
        <w:pStyle w:val="Header"/>
        <w:ind w:left="993" w:right="707"/>
        <w:rPr>
          <w:b/>
          <w:bCs/>
        </w:rPr>
      </w:pPr>
    </w:p>
    <w:p w14:paraId="79B567E3" w14:textId="77777777" w:rsidR="00F52B5B" w:rsidRDefault="00F52B5B" w:rsidP="00F52B5B">
      <w:pPr>
        <w:pStyle w:val="Header"/>
        <w:ind w:left="993" w:right="707"/>
        <w:rPr>
          <w:b/>
          <w:bCs/>
        </w:rPr>
      </w:pPr>
    </w:p>
    <w:p w14:paraId="3F5F7AFB" w14:textId="77777777" w:rsidR="00F52B5B" w:rsidRDefault="00F52B5B" w:rsidP="00F52B5B">
      <w:pPr>
        <w:pStyle w:val="Header"/>
        <w:ind w:left="993" w:right="707"/>
        <w:rPr>
          <w:b/>
          <w:bCs/>
        </w:rPr>
      </w:pPr>
    </w:p>
    <w:p w14:paraId="76B9F95B" w14:textId="24513497" w:rsidR="00536A5A" w:rsidRPr="00536A5A" w:rsidRDefault="00536A5A" w:rsidP="00F52B5B">
      <w:pPr>
        <w:keepNext/>
        <w:spacing w:before="240" w:after="60" w:line="240" w:lineRule="auto"/>
        <w:ind w:left="993" w:right="707"/>
        <w:outlineLvl w:val="2"/>
      </w:pPr>
    </w:p>
    <w:sectPr w:rsidR="00536A5A" w:rsidRPr="00536A5A" w:rsidSect="0097796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0B016" w14:textId="77777777" w:rsidR="005076DE" w:rsidRDefault="005076DE">
      <w:r>
        <w:separator/>
      </w:r>
    </w:p>
  </w:endnote>
  <w:endnote w:type="continuationSeparator" w:id="0">
    <w:p w14:paraId="1C0BDD5E" w14:textId="77777777" w:rsidR="005076DE" w:rsidRDefault="005076DE">
      <w:r>
        <w:continuationSeparator/>
      </w:r>
    </w:p>
  </w:endnote>
  <w:endnote w:type="continuationNotice" w:id="1">
    <w:p w14:paraId="1C8AA39F" w14:textId="77777777" w:rsidR="005076DE" w:rsidRDefault="005076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AB1E" w14:textId="77777777" w:rsidR="005076DE" w:rsidRDefault="005076DE"/>
  </w:footnote>
  <w:footnote w:type="continuationSeparator" w:id="0">
    <w:p w14:paraId="15B0636B" w14:textId="77777777" w:rsidR="005076DE" w:rsidRDefault="005076DE">
      <w:r>
        <w:continuationSeparator/>
      </w:r>
    </w:p>
  </w:footnote>
  <w:footnote w:type="continuationNotice" w:id="1">
    <w:p w14:paraId="55CAD1B8" w14:textId="77777777" w:rsidR="005076DE" w:rsidRDefault="005076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BA5340"/>
    <w:multiLevelType w:val="hybridMultilevel"/>
    <w:tmpl w:val="1690032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76D18"/>
    <w:multiLevelType w:val="hybridMultilevel"/>
    <w:tmpl w:val="76B225D6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55078D4"/>
    <w:multiLevelType w:val="hybridMultilevel"/>
    <w:tmpl w:val="7CF09C10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79F4FF6"/>
    <w:multiLevelType w:val="hybridMultilevel"/>
    <w:tmpl w:val="D17AC9F0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66434465">
    <w:abstractNumId w:val="22"/>
  </w:num>
  <w:num w:numId="2" w16cid:durableId="269093755">
    <w:abstractNumId w:val="17"/>
  </w:num>
  <w:num w:numId="3" w16cid:durableId="2074308030">
    <w:abstractNumId w:val="0"/>
  </w:num>
  <w:num w:numId="4" w16cid:durableId="1522162270">
    <w:abstractNumId w:val="8"/>
  </w:num>
  <w:num w:numId="5" w16cid:durableId="1135371914">
    <w:abstractNumId w:val="19"/>
  </w:num>
  <w:num w:numId="6" w16cid:durableId="131096375">
    <w:abstractNumId w:val="2"/>
  </w:num>
  <w:num w:numId="7" w16cid:durableId="2009551669">
    <w:abstractNumId w:val="13"/>
  </w:num>
  <w:num w:numId="8" w16cid:durableId="2146966571">
    <w:abstractNumId w:val="10"/>
  </w:num>
  <w:num w:numId="9" w16cid:durableId="170684859">
    <w:abstractNumId w:val="1"/>
  </w:num>
  <w:num w:numId="10" w16cid:durableId="842013043">
    <w:abstractNumId w:val="1"/>
  </w:num>
  <w:num w:numId="11" w16cid:durableId="619727108">
    <w:abstractNumId w:val="3"/>
  </w:num>
  <w:num w:numId="12" w16cid:durableId="146022922">
    <w:abstractNumId w:val="5"/>
  </w:num>
  <w:num w:numId="13" w16cid:durableId="1402828234">
    <w:abstractNumId w:val="16"/>
  </w:num>
  <w:num w:numId="14" w16cid:durableId="797797915">
    <w:abstractNumId w:val="11"/>
  </w:num>
  <w:num w:numId="15" w16cid:durableId="1004405847">
    <w:abstractNumId w:val="9"/>
  </w:num>
  <w:num w:numId="16" w16cid:durableId="582952655">
    <w:abstractNumId w:val="15"/>
  </w:num>
  <w:num w:numId="17" w16cid:durableId="1481389494">
    <w:abstractNumId w:val="6"/>
  </w:num>
  <w:num w:numId="18" w16cid:durableId="1707635273">
    <w:abstractNumId w:val="12"/>
  </w:num>
  <w:num w:numId="19" w16cid:durableId="64031027">
    <w:abstractNumId w:val="21"/>
  </w:num>
  <w:num w:numId="20" w16cid:durableId="1757822513">
    <w:abstractNumId w:val="14"/>
  </w:num>
  <w:num w:numId="21" w16cid:durableId="584412582">
    <w:abstractNumId w:val="18"/>
  </w:num>
  <w:num w:numId="22" w16cid:durableId="1224026409">
    <w:abstractNumId w:val="20"/>
  </w:num>
  <w:num w:numId="23" w16cid:durableId="1015963511">
    <w:abstractNumId w:val="4"/>
  </w:num>
  <w:num w:numId="24" w16cid:durableId="832530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34D"/>
    <w:rsid w:val="00016CF0"/>
    <w:rsid w:val="00021A73"/>
    <w:rsid w:val="0002435C"/>
    <w:rsid w:val="00030DDD"/>
    <w:rsid w:val="000313BB"/>
    <w:rsid w:val="00033ED5"/>
    <w:rsid w:val="00050500"/>
    <w:rsid w:val="000559FD"/>
    <w:rsid w:val="0005691C"/>
    <w:rsid w:val="00056ECB"/>
    <w:rsid w:val="00056ED5"/>
    <w:rsid w:val="000655CC"/>
    <w:rsid w:val="000658C6"/>
    <w:rsid w:val="000700AE"/>
    <w:rsid w:val="00083D35"/>
    <w:rsid w:val="00084024"/>
    <w:rsid w:val="0009062C"/>
    <w:rsid w:val="00095368"/>
    <w:rsid w:val="000954C4"/>
    <w:rsid w:val="000A4C35"/>
    <w:rsid w:val="000A611A"/>
    <w:rsid w:val="000B0C02"/>
    <w:rsid w:val="000B12D9"/>
    <w:rsid w:val="000B4536"/>
    <w:rsid w:val="000B7715"/>
    <w:rsid w:val="000C329A"/>
    <w:rsid w:val="000E463B"/>
    <w:rsid w:val="000E5A7E"/>
    <w:rsid w:val="000F43A3"/>
    <w:rsid w:val="000F7681"/>
    <w:rsid w:val="00103031"/>
    <w:rsid w:val="00104117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5DE0"/>
    <w:rsid w:val="001522AE"/>
    <w:rsid w:val="00157D5B"/>
    <w:rsid w:val="00161FE6"/>
    <w:rsid w:val="001647EA"/>
    <w:rsid w:val="00164C3D"/>
    <w:rsid w:val="00166D3A"/>
    <w:rsid w:val="00174694"/>
    <w:rsid w:val="00175048"/>
    <w:rsid w:val="00181FDC"/>
    <w:rsid w:val="001860B9"/>
    <w:rsid w:val="00186F2B"/>
    <w:rsid w:val="001874D6"/>
    <w:rsid w:val="0019632A"/>
    <w:rsid w:val="001A4E7C"/>
    <w:rsid w:val="001B70B6"/>
    <w:rsid w:val="001B762C"/>
    <w:rsid w:val="001C4D0A"/>
    <w:rsid w:val="001C5FEF"/>
    <w:rsid w:val="001D3585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067D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750B"/>
    <w:rsid w:val="004B2183"/>
    <w:rsid w:val="004B2A01"/>
    <w:rsid w:val="004C2559"/>
    <w:rsid w:val="004D7BA3"/>
    <w:rsid w:val="004E4CA8"/>
    <w:rsid w:val="004F4518"/>
    <w:rsid w:val="004F4C62"/>
    <w:rsid w:val="00501433"/>
    <w:rsid w:val="005076DE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1D4F"/>
    <w:rsid w:val="00597E28"/>
    <w:rsid w:val="005A2E3B"/>
    <w:rsid w:val="005A54ED"/>
    <w:rsid w:val="005A5D5B"/>
    <w:rsid w:val="005A6081"/>
    <w:rsid w:val="005A627D"/>
    <w:rsid w:val="005C0045"/>
    <w:rsid w:val="005C084E"/>
    <w:rsid w:val="005C0D4C"/>
    <w:rsid w:val="005C4606"/>
    <w:rsid w:val="005D0B0C"/>
    <w:rsid w:val="005E02B3"/>
    <w:rsid w:val="005E1E24"/>
    <w:rsid w:val="0060596B"/>
    <w:rsid w:val="00606D97"/>
    <w:rsid w:val="00614E64"/>
    <w:rsid w:val="00615478"/>
    <w:rsid w:val="00617710"/>
    <w:rsid w:val="00617EE6"/>
    <w:rsid w:val="0062184C"/>
    <w:rsid w:val="00622522"/>
    <w:rsid w:val="00623724"/>
    <w:rsid w:val="00627BEA"/>
    <w:rsid w:val="006319DB"/>
    <w:rsid w:val="006414AE"/>
    <w:rsid w:val="006523F4"/>
    <w:rsid w:val="0065595B"/>
    <w:rsid w:val="00660269"/>
    <w:rsid w:val="00665F89"/>
    <w:rsid w:val="00673C92"/>
    <w:rsid w:val="006753EC"/>
    <w:rsid w:val="00697277"/>
    <w:rsid w:val="006A2789"/>
    <w:rsid w:val="006A4932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697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197A"/>
    <w:rsid w:val="007D4241"/>
    <w:rsid w:val="007D4317"/>
    <w:rsid w:val="007D4EA3"/>
    <w:rsid w:val="007F1CFF"/>
    <w:rsid w:val="007F5DD5"/>
    <w:rsid w:val="00815AEA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0DD2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7965"/>
    <w:rsid w:val="009A6C2F"/>
    <w:rsid w:val="009B1F6B"/>
    <w:rsid w:val="009C0D12"/>
    <w:rsid w:val="009C192E"/>
    <w:rsid w:val="009D169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37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8A9"/>
    <w:rsid w:val="00A54A0B"/>
    <w:rsid w:val="00A65FD4"/>
    <w:rsid w:val="00A81198"/>
    <w:rsid w:val="00A81E48"/>
    <w:rsid w:val="00A82035"/>
    <w:rsid w:val="00A855B7"/>
    <w:rsid w:val="00A90D77"/>
    <w:rsid w:val="00A92E07"/>
    <w:rsid w:val="00AA0B3A"/>
    <w:rsid w:val="00AA51D5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70B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4766"/>
    <w:rsid w:val="00C34BD0"/>
    <w:rsid w:val="00C36419"/>
    <w:rsid w:val="00C4115D"/>
    <w:rsid w:val="00C43BDD"/>
    <w:rsid w:val="00C47778"/>
    <w:rsid w:val="00C5011E"/>
    <w:rsid w:val="00C5068D"/>
    <w:rsid w:val="00C50EE5"/>
    <w:rsid w:val="00C5240A"/>
    <w:rsid w:val="00C5398F"/>
    <w:rsid w:val="00C543C5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6660"/>
    <w:rsid w:val="00CB0493"/>
    <w:rsid w:val="00CB17FF"/>
    <w:rsid w:val="00CB1ED7"/>
    <w:rsid w:val="00CC167C"/>
    <w:rsid w:val="00CC52D9"/>
    <w:rsid w:val="00CD6647"/>
    <w:rsid w:val="00CE4B73"/>
    <w:rsid w:val="00CF290B"/>
    <w:rsid w:val="00CF70BB"/>
    <w:rsid w:val="00D0304D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3110"/>
    <w:rsid w:val="00E07B1B"/>
    <w:rsid w:val="00E11853"/>
    <w:rsid w:val="00E36301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1021"/>
    <w:rsid w:val="00EE2A56"/>
    <w:rsid w:val="00EE3818"/>
    <w:rsid w:val="00F058A4"/>
    <w:rsid w:val="00F13E08"/>
    <w:rsid w:val="00F16456"/>
    <w:rsid w:val="00F22264"/>
    <w:rsid w:val="00F25527"/>
    <w:rsid w:val="00F2564D"/>
    <w:rsid w:val="00F35B05"/>
    <w:rsid w:val="00F413D9"/>
    <w:rsid w:val="00F5135F"/>
    <w:rsid w:val="00F51F78"/>
    <w:rsid w:val="00F52B5B"/>
    <w:rsid w:val="00F66CE1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6E1B"/>
    <w:rsid w:val="00FF7C02"/>
    <w:rsid w:val="024801E3"/>
    <w:rsid w:val="076A4428"/>
    <w:rsid w:val="11BCD426"/>
    <w:rsid w:val="170EF3A0"/>
    <w:rsid w:val="24002BC2"/>
    <w:rsid w:val="2D42A7C0"/>
    <w:rsid w:val="2FD20127"/>
    <w:rsid w:val="49E48617"/>
    <w:rsid w:val="594C10B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446FDB0-9B6C-42D7-B52D-5A32E03A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6C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068D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86-1649201445-177/surrogate/Teamarbete%20p%c3%a5%20IVA%20och%20IMA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15</TotalTime>
  <Pages>1</Pages>
  <Words>293</Words>
  <Characters>1674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1964</CharactersWithSpaces>
  <SharedDoc>false</SharedDoc>
  <HyperlinkBase/>
  <HLinks>
    <vt:vector size="12" baseType="variant">
      <vt:variant>
        <vt:i4>7340066</vt:i4>
      </vt:variant>
      <vt:variant>
        <vt:i4>3</vt:i4>
      </vt:variant>
      <vt:variant>
        <vt:i4>0</vt:i4>
      </vt:variant>
      <vt:variant>
        <vt:i4>5</vt:i4>
      </vt:variant>
      <vt:variant>
        <vt:lpwstr>https://alfresco.vgregion.se/alfresco/service/vgr/storage/node/content/14538?a=false&amp;guest=true</vt:lpwstr>
      </vt:variant>
      <vt:variant>
        <vt:lpwstr/>
      </vt:variant>
      <vt:variant>
        <vt:i4>5242967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https://mellanarkiv-offentlig.vgregion.se/alfresco/s/archive/stream/public/v1/source/available/sofia/nu10086-1649201445-177/surrogate/Teamarbete p%c3%a5 IVA och IMA.pdf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Mottagande av ny patient - IVA och IMA</dc:title>
  <dc:subject/>
  <dc:creator>patrik.jens.johansson@vgregion.se</dc:creator>
  <keywords/>
  <lastModifiedBy>Carina Isbrand Fransson</lastModifiedBy>
  <revision>27</revision>
  <lastPrinted>2016-04-01T04:56:00.0000000Z</lastPrinted>
  <dcterms:created xsi:type="dcterms:W3CDTF">2022-05-24T01:38:00.0000000Z</dcterms:created>
  <dcterms:modified xsi:type="dcterms:W3CDTF">2025-03-27T09:37:00.0000000Z</dcterms:modified>
</coreProperties>
</file>