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EE145" w14:textId="77777777" w:rsidR="001A4F52" w:rsidRDefault="001A4F52" w:rsidP="00F35B05">
      <w:pPr>
        <w:pStyle w:val="Rubrik2"/>
        <w:sectPr w:rsidR="001A4F52" w:rsidSect="001A4F5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A606AC" w14:textId="77777777" w:rsidR="00FA453C" w:rsidRDefault="00FA453C" w:rsidP="00FA453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82C200C" w14:textId="77777777" w:rsidR="00FA453C" w:rsidRDefault="00FA453C" w:rsidP="00FA453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F7AAAAC" w14:textId="495AB705" w:rsidR="001A4F52" w:rsidRPr="001A4F52" w:rsidRDefault="001A4F52" w:rsidP="00FA453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A4F52">
        <w:rPr>
          <w:szCs w:val="20"/>
        </w:rPr>
        <w:tab/>
      </w:r>
      <w:r w:rsidRPr="001A4F5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3DFCC09" wp14:editId="6AC968A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A34E83" w14:textId="77777777" w:rsidR="001A4F52" w:rsidRPr="003D37FD" w:rsidRDefault="001A4F52" w:rsidP="001A4F5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12721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3DFCC0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BA34E83" w14:textId="77777777" w:rsidR="001A4F52" w:rsidRPr="003D37FD" w:rsidRDefault="001A4F52" w:rsidP="001A4F5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12721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A4F52" w:rsidRPr="001A4F52" w14:paraId="3541E765" w14:textId="77777777" w:rsidTr="00564A9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FF280BF" w14:textId="77777777" w:rsidR="001A4F52" w:rsidRPr="001A72A7" w:rsidRDefault="001A4F52" w:rsidP="001A72A7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1A72A7">
              <w:t>Nutritionssond – röntgenkontroll av läge</w:t>
            </w:r>
          </w:p>
        </w:tc>
      </w:tr>
    </w:tbl>
    <w:bookmarkEnd w:id="0"/>
    <w:p w14:paraId="4AA92EEB" w14:textId="77777777" w:rsidR="00AD47D5" w:rsidRPr="001A72A7" w:rsidRDefault="00AD47D5" w:rsidP="001A72A7">
      <w:pPr>
        <w:pStyle w:val="Rubrik2"/>
      </w:pPr>
      <w:r w:rsidRPr="001A72A7">
        <w:t xml:space="preserve">Revidering i denna version </w:t>
      </w:r>
    </w:p>
    <w:p w14:paraId="5779BCA5" w14:textId="356E9B1C" w:rsidR="00AD47D5" w:rsidRDefault="00F72180" w:rsidP="001A72A7">
      <w:pPr>
        <w:numPr>
          <w:ilvl w:val="0"/>
          <w:numId w:val="20"/>
        </w:numPr>
        <w:spacing w:after="0" w:line="240" w:lineRule="auto"/>
        <w:ind w:left="426" w:right="0" w:firstLine="567"/>
      </w:pPr>
      <w:r>
        <w:t xml:space="preserve">Inga förändringar i uppdateringen. </w:t>
      </w:r>
    </w:p>
    <w:p w14:paraId="5F0681B0" w14:textId="77777777" w:rsidR="00AD47D5" w:rsidRPr="00AD47D5" w:rsidRDefault="00AD47D5" w:rsidP="001A72A7">
      <w:pPr>
        <w:pStyle w:val="Rubrik2"/>
        <w:ind w:left="993"/>
      </w:pPr>
      <w:r w:rsidRPr="00AD47D5">
        <w:t>Bakgrund</w:t>
      </w:r>
    </w:p>
    <w:p w14:paraId="17AA2311" w14:textId="77777777" w:rsidR="00AD47D5" w:rsidRPr="001919FE" w:rsidRDefault="00AD47D5" w:rsidP="001A72A7">
      <w:pPr>
        <w:ind w:left="993" w:right="-1"/>
        <w:rPr>
          <w:bCs/>
        </w:rPr>
      </w:pPr>
      <w:r w:rsidRPr="001919FE">
        <w:rPr>
          <w:bCs/>
        </w:rPr>
        <w:t xml:space="preserve">Det finns risk vid nedläggning av tunn </w:t>
      </w:r>
      <w:proofErr w:type="spellStart"/>
      <w:r>
        <w:rPr>
          <w:bCs/>
        </w:rPr>
        <w:t>nasogastrisk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Flocare</w:t>
      </w:r>
      <w:proofErr w:type="spellEnd"/>
      <w:r>
        <w:rPr>
          <w:bCs/>
        </w:rPr>
        <w:t xml:space="preserve"> sond med</w:t>
      </w:r>
      <w:r w:rsidRPr="001919FE">
        <w:rPr>
          <w:bCs/>
        </w:rPr>
        <w:t xml:space="preserve"> ledare att sonden hamnar fel och istället lägger sig i luftvägarna.</w:t>
      </w:r>
    </w:p>
    <w:p w14:paraId="75100CC1" w14:textId="77777777" w:rsidR="00AD47D5" w:rsidRDefault="00AD47D5" w:rsidP="001A72A7">
      <w:pPr>
        <w:pStyle w:val="Rubrik2"/>
        <w:ind w:left="993" w:right="1161"/>
      </w:pPr>
      <w:r>
        <w:t>Syfte</w:t>
      </w:r>
    </w:p>
    <w:p w14:paraId="03C63031" w14:textId="77777777" w:rsidR="00AD47D5" w:rsidRDefault="00AD47D5" w:rsidP="001A72A7">
      <w:pPr>
        <w:ind w:left="993"/>
      </w:pPr>
      <w:r>
        <w:t>Att alla nutritionssonder som sätts ska ha ett korrekt läge.</w:t>
      </w:r>
    </w:p>
    <w:p w14:paraId="04C7D08D" w14:textId="77777777" w:rsidR="00AD47D5" w:rsidRPr="00AD47D5" w:rsidRDefault="00AD47D5" w:rsidP="001A72A7">
      <w:pPr>
        <w:pStyle w:val="Rubrik2"/>
        <w:ind w:left="993"/>
      </w:pPr>
      <w:r w:rsidRPr="00AD47D5">
        <w:t>Vilka berörs</w:t>
      </w:r>
    </w:p>
    <w:p w14:paraId="009875C9" w14:textId="77777777" w:rsidR="00AD47D5" w:rsidRPr="001919FE" w:rsidRDefault="00AD47D5" w:rsidP="001A72A7">
      <w:pPr>
        <w:tabs>
          <w:tab w:val="left" w:pos="6795"/>
        </w:tabs>
        <w:ind w:left="993" w:right="1161"/>
      </w:pPr>
      <w:r w:rsidRPr="001919FE">
        <w:t>Läkare, sjuksköterskor och undersköterskor på IVA.</w:t>
      </w:r>
    </w:p>
    <w:p w14:paraId="0E1FE5EC" w14:textId="63D1A42F" w:rsidR="00AD47D5" w:rsidRDefault="00AD47D5" w:rsidP="001A72A7">
      <w:pPr>
        <w:pStyle w:val="Rubrik2"/>
        <w:ind w:left="993"/>
      </w:pPr>
      <w:r w:rsidRPr="001919FE">
        <w:t>Metod</w:t>
      </w:r>
    </w:p>
    <w:p w14:paraId="5B65FDD2" w14:textId="77777777" w:rsidR="002F240D" w:rsidRDefault="002F240D" w:rsidP="001A72A7">
      <w:pPr>
        <w:ind w:left="993" w:right="1161"/>
        <w:rPr>
          <w:rFonts w:ascii="Arial" w:hAnsi="Arial" w:cs="Arial"/>
          <w:b/>
        </w:rPr>
      </w:pPr>
      <w:r w:rsidRPr="001919FE">
        <w:rPr>
          <w:bCs/>
        </w:rPr>
        <w:t>Alla nutritionssonder ska röntgenkontrollernas efter nedläggning för att läget ska verifieras. Sonden får inte användas förrän läkare har sett röntgensvaret eller bilden och rapporterat det till berörd personal.</w:t>
      </w:r>
      <w:r>
        <w:rPr>
          <w:bCs/>
        </w:rPr>
        <w:t xml:space="preserve"> Ledaren ska dras när sonden är satt och innan röntgen genomförs.</w:t>
      </w:r>
    </w:p>
    <w:p w14:paraId="5F87BA6B" w14:textId="4346FDB8" w:rsidR="002F240D" w:rsidRPr="001919FE" w:rsidRDefault="002F240D" w:rsidP="001A72A7">
      <w:pPr>
        <w:ind w:left="993" w:right="1161"/>
        <w:rPr>
          <w:rFonts w:ascii="Arial" w:hAnsi="Arial" w:cs="Arial"/>
          <w:b/>
        </w:rPr>
      </w:pPr>
      <w:r>
        <w:t xml:space="preserve">Man får ej föra ner ledaren igen på en sond som är nedlagd i patienten pga. risk för perforation. </w:t>
      </w:r>
    </w:p>
    <w:p w14:paraId="1E953C6A" w14:textId="77777777" w:rsidR="00AD47D5" w:rsidRPr="001919FE" w:rsidRDefault="00AD47D5" w:rsidP="001A72A7">
      <w:pPr>
        <w:pStyle w:val="Rubrik2"/>
        <w:ind w:left="993"/>
      </w:pPr>
      <w:r w:rsidRPr="001919FE">
        <w:t>Dokumentation</w:t>
      </w:r>
    </w:p>
    <w:p w14:paraId="76B9F95B" w14:textId="2E365250" w:rsidR="00536A5A" w:rsidRPr="00536A5A" w:rsidRDefault="00AD47D5" w:rsidP="001A72A7">
      <w:pPr>
        <w:ind w:left="993" w:right="1161"/>
      </w:pPr>
      <w:r w:rsidRPr="001919FE">
        <w:t>Nedläggning av nutritionssond dokumenteras i C</w:t>
      </w:r>
      <w:r>
        <w:t>CC</w:t>
      </w:r>
      <w:r w:rsidRPr="001919FE">
        <w:t xml:space="preserve">. </w:t>
      </w:r>
    </w:p>
    <w:sectPr w:rsidR="00536A5A" w:rsidRPr="00536A5A" w:rsidSect="001A4F5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0F3968" w14:textId="77777777" w:rsidR="00F71B12" w:rsidRDefault="00F71B12">
      <w:r>
        <w:separator/>
      </w:r>
    </w:p>
  </w:endnote>
  <w:endnote w:type="continuationSeparator" w:id="0">
    <w:p w14:paraId="187FF37D" w14:textId="77777777" w:rsidR="00F71B12" w:rsidRDefault="00F71B12">
      <w:r>
        <w:continuationSeparator/>
      </w:r>
    </w:p>
  </w:endnote>
  <w:endnote w:type="continuationNotice" w:id="1">
    <w:p w14:paraId="200F9409" w14:textId="77777777" w:rsidR="00F71B12" w:rsidRDefault="00F71B1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71352" w14:textId="77777777" w:rsidR="00F71B12" w:rsidRDefault="00F71B12"/>
  </w:footnote>
  <w:footnote w:type="continuationSeparator" w:id="0">
    <w:p w14:paraId="3A9DAF1E" w14:textId="77777777" w:rsidR="00F71B12" w:rsidRDefault="00F71B12">
      <w:r>
        <w:continuationSeparator/>
      </w:r>
    </w:p>
  </w:footnote>
  <w:footnote w:type="continuationNotice" w:id="1">
    <w:p w14:paraId="035F70A8" w14:textId="77777777" w:rsidR="00F71B12" w:rsidRDefault="00F71B1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6647667">
    <w:abstractNumId w:val="18"/>
  </w:num>
  <w:num w:numId="2" w16cid:durableId="1391881998">
    <w:abstractNumId w:val="15"/>
  </w:num>
  <w:num w:numId="3" w16cid:durableId="1162309928">
    <w:abstractNumId w:val="0"/>
  </w:num>
  <w:num w:numId="4" w16cid:durableId="1680885985">
    <w:abstractNumId w:val="7"/>
  </w:num>
  <w:num w:numId="5" w16cid:durableId="716392861">
    <w:abstractNumId w:val="16"/>
  </w:num>
  <w:num w:numId="6" w16cid:durableId="1142504746">
    <w:abstractNumId w:val="2"/>
  </w:num>
  <w:num w:numId="7" w16cid:durableId="839002001">
    <w:abstractNumId w:val="12"/>
  </w:num>
  <w:num w:numId="8" w16cid:durableId="489103843">
    <w:abstractNumId w:val="9"/>
  </w:num>
  <w:num w:numId="9" w16cid:durableId="945112704">
    <w:abstractNumId w:val="1"/>
  </w:num>
  <w:num w:numId="10" w16cid:durableId="1839149856">
    <w:abstractNumId w:val="1"/>
  </w:num>
  <w:num w:numId="11" w16cid:durableId="215093487">
    <w:abstractNumId w:val="3"/>
  </w:num>
  <w:num w:numId="12" w16cid:durableId="1481193796">
    <w:abstractNumId w:val="4"/>
  </w:num>
  <w:num w:numId="13" w16cid:durableId="516583632">
    <w:abstractNumId w:val="14"/>
  </w:num>
  <w:num w:numId="14" w16cid:durableId="504171606">
    <w:abstractNumId w:val="10"/>
  </w:num>
  <w:num w:numId="15" w16cid:durableId="1585184997">
    <w:abstractNumId w:val="8"/>
  </w:num>
  <w:num w:numId="16" w16cid:durableId="1860654305">
    <w:abstractNumId w:val="13"/>
  </w:num>
  <w:num w:numId="17" w16cid:durableId="357195491">
    <w:abstractNumId w:val="5"/>
  </w:num>
  <w:num w:numId="18" w16cid:durableId="80640795">
    <w:abstractNumId w:val="11"/>
  </w:num>
  <w:num w:numId="19" w16cid:durableId="381831732">
    <w:abstractNumId w:val="17"/>
  </w:num>
  <w:num w:numId="20" w16cid:durableId="549333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4F52"/>
    <w:rsid w:val="001A72A7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40D"/>
    <w:rsid w:val="002F2CFF"/>
    <w:rsid w:val="002F568B"/>
    <w:rsid w:val="002F7818"/>
    <w:rsid w:val="00305E04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D58"/>
    <w:rsid w:val="00531E60"/>
    <w:rsid w:val="00536A5A"/>
    <w:rsid w:val="00541D07"/>
    <w:rsid w:val="00544BAB"/>
    <w:rsid w:val="00545F31"/>
    <w:rsid w:val="005578FA"/>
    <w:rsid w:val="00564A9D"/>
    <w:rsid w:val="00565129"/>
    <w:rsid w:val="00565A3A"/>
    <w:rsid w:val="00565CD0"/>
    <w:rsid w:val="00567820"/>
    <w:rsid w:val="005770AD"/>
    <w:rsid w:val="00581414"/>
    <w:rsid w:val="00582490"/>
    <w:rsid w:val="005826FA"/>
    <w:rsid w:val="00592A9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F7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7757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7D5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200E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173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7BF6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59B"/>
    <w:rsid w:val="00E77C46"/>
    <w:rsid w:val="00E86CE8"/>
    <w:rsid w:val="00E90E82"/>
    <w:rsid w:val="00E94DD4"/>
    <w:rsid w:val="00EA00CB"/>
    <w:rsid w:val="00EA1BAA"/>
    <w:rsid w:val="00EA3FCD"/>
    <w:rsid w:val="00EA42A0"/>
    <w:rsid w:val="00EA739A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1B12"/>
    <w:rsid w:val="00F72180"/>
    <w:rsid w:val="00F86F47"/>
    <w:rsid w:val="00F90B64"/>
    <w:rsid w:val="00FA453C"/>
    <w:rsid w:val="00FB2F0F"/>
    <w:rsid w:val="00FB5086"/>
    <w:rsid w:val="00FB5411"/>
    <w:rsid w:val="00FB6392"/>
    <w:rsid w:val="00FB69E5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9489C4D-BA25-415E-878D-E7304E933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1</Pages>
  <Words>120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Nutritionssond – röntgenkontroll av läge</dc:title>
  <dc:subject/>
  <dc:creator>patrik.jens.johansson@vgregion.se</dc:creator>
  <keywords/>
  <lastModifiedBy>Carina Isbrand Fransson</lastModifiedBy>
  <revision>16</revision>
  <lastPrinted>2016-04-01T04:56:00.0000000Z</lastPrinted>
  <dcterms:created xsi:type="dcterms:W3CDTF">2022-05-24T01:38:00.0000000Z</dcterms:created>
  <dcterms:modified xsi:type="dcterms:W3CDTF">2024-08-14T09:37:00.0000000Z</dcterms:modified>
</coreProperties>
</file>