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6016" w14:textId="77777777" w:rsidR="005222DF" w:rsidRPr="00036AA8" w:rsidRDefault="005222DF" w:rsidP="00036AA8">
      <w:pPr>
        <w:pStyle w:val="Rubrik1"/>
        <w:sectPr w:rsidR="005222DF" w:rsidRPr="00036AA8" w:rsidSect="005222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222DF" w:rsidRPr="00036AA8" w14:paraId="7B6F390A" w14:textId="77777777" w:rsidTr="00317BF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E2FF77" w14:textId="77777777" w:rsidR="005222DF" w:rsidRPr="00036AA8" w:rsidRDefault="005222DF" w:rsidP="00036AA8">
            <w:pPr>
              <w:pStyle w:val="Rubrik1"/>
            </w:pPr>
            <w:proofErr w:type="spellStart"/>
            <w:r w:rsidRPr="00036AA8">
              <w:t>Nefrostomier</w:t>
            </w:r>
            <w:proofErr w:type="spellEnd"/>
            <w:r w:rsidRPr="00036AA8">
              <w:t xml:space="preserve">, </w:t>
            </w:r>
            <w:proofErr w:type="spellStart"/>
            <w:r w:rsidRPr="00036AA8">
              <w:t>pigtail</w:t>
            </w:r>
            <w:proofErr w:type="spellEnd"/>
            <w:r w:rsidRPr="00036AA8">
              <w:t xml:space="preserve">, </w:t>
            </w:r>
            <w:proofErr w:type="spellStart"/>
            <w:r w:rsidRPr="00036AA8">
              <w:t>uretärkateter</w:t>
            </w:r>
            <w:proofErr w:type="spellEnd"/>
            <w:r w:rsidRPr="00036AA8">
              <w:t xml:space="preserve">  </w:t>
            </w:r>
          </w:p>
        </w:tc>
      </w:tr>
    </w:tbl>
    <w:p w14:paraId="74EC3967" w14:textId="77777777" w:rsidR="005222DF" w:rsidRDefault="005222DF" w:rsidP="005222DF">
      <w:pPr>
        <w:spacing w:after="0" w:line="240" w:lineRule="auto"/>
        <w:ind w:left="0" w:right="0"/>
        <w:rPr>
          <w:szCs w:val="20"/>
        </w:rPr>
      </w:pPr>
    </w:p>
    <w:p w14:paraId="6D7C00FA" w14:textId="77777777" w:rsidR="00205317" w:rsidRPr="005222DF" w:rsidRDefault="00205317" w:rsidP="00205317">
      <w:pPr>
        <w:pStyle w:val="Rubrik2"/>
      </w:pPr>
      <w:r w:rsidRPr="005222DF">
        <w:t>Revidering i denna version</w:t>
      </w:r>
    </w:p>
    <w:p w14:paraId="493E5CCC" w14:textId="77777777" w:rsidR="00205317" w:rsidRPr="005222DF" w:rsidRDefault="00205317" w:rsidP="00205317">
      <w:pPr>
        <w:spacing w:after="0" w:line="240" w:lineRule="auto"/>
        <w:ind w:left="993" w:right="991"/>
        <w:rPr>
          <w:szCs w:val="20"/>
        </w:rPr>
      </w:pPr>
      <w:r>
        <w:rPr>
          <w:szCs w:val="20"/>
        </w:rPr>
        <w:t>Tillägg att det även gäller IMA.</w:t>
      </w:r>
    </w:p>
    <w:p w14:paraId="787AE030" w14:textId="77777777" w:rsidR="00205317" w:rsidRPr="005222DF" w:rsidRDefault="00205317" w:rsidP="00205317">
      <w:pPr>
        <w:spacing w:after="0" w:line="240" w:lineRule="auto"/>
        <w:ind w:left="993" w:right="991"/>
        <w:rPr>
          <w:szCs w:val="20"/>
        </w:rPr>
      </w:pPr>
    </w:p>
    <w:p w14:paraId="1CF788BA" w14:textId="77777777" w:rsidR="00205317" w:rsidRPr="005222DF" w:rsidRDefault="00205317" w:rsidP="00205317">
      <w:pPr>
        <w:pStyle w:val="Rubrik2"/>
      </w:pPr>
      <w:r w:rsidRPr="005222DF">
        <w:t>Bakgrund</w:t>
      </w:r>
    </w:p>
    <w:p w14:paraId="5F4501A3" w14:textId="77777777" w:rsidR="00205317" w:rsidRPr="005222DF" w:rsidRDefault="00205317" w:rsidP="00205317">
      <w:pPr>
        <w:spacing w:after="0" w:line="240" w:lineRule="auto"/>
        <w:ind w:left="993" w:right="991"/>
        <w:rPr>
          <w:szCs w:val="20"/>
        </w:rPr>
      </w:pPr>
      <w:r w:rsidRPr="005222DF">
        <w:rPr>
          <w:szCs w:val="20"/>
        </w:rPr>
        <w:t xml:space="preserve">Avsaknad av omvårdnads riktlinjer för hantering av </w:t>
      </w:r>
      <w:proofErr w:type="spellStart"/>
      <w:r w:rsidRPr="005222DF">
        <w:rPr>
          <w:szCs w:val="20"/>
        </w:rPr>
        <w:t>nefrostomier</w:t>
      </w:r>
      <w:proofErr w:type="spellEnd"/>
    </w:p>
    <w:p w14:paraId="755CC1A6" w14:textId="77777777" w:rsidR="00205317" w:rsidRPr="005222DF" w:rsidRDefault="00205317" w:rsidP="00205317">
      <w:pPr>
        <w:spacing w:after="0" w:line="240" w:lineRule="auto"/>
        <w:ind w:left="993" w:right="991"/>
        <w:rPr>
          <w:rFonts w:ascii="Arial" w:hAnsi="Arial"/>
          <w:b/>
          <w:sz w:val="26"/>
          <w:szCs w:val="26"/>
        </w:rPr>
      </w:pPr>
    </w:p>
    <w:p w14:paraId="027DEBAE" w14:textId="77777777" w:rsidR="00205317" w:rsidRPr="005222DF" w:rsidRDefault="00205317" w:rsidP="00205317">
      <w:pPr>
        <w:pStyle w:val="Rubrik2"/>
      </w:pPr>
      <w:r w:rsidRPr="005222DF">
        <w:t>Syfte</w:t>
      </w:r>
    </w:p>
    <w:p w14:paraId="33C714C1" w14:textId="77777777" w:rsidR="00205317" w:rsidRPr="005222DF" w:rsidRDefault="00205317" w:rsidP="00205317">
      <w:pPr>
        <w:spacing w:after="0" w:line="240" w:lineRule="auto"/>
        <w:ind w:left="993" w:right="991"/>
        <w:rPr>
          <w:szCs w:val="20"/>
        </w:rPr>
      </w:pPr>
      <w:r w:rsidRPr="005222DF">
        <w:rPr>
          <w:szCs w:val="20"/>
        </w:rPr>
        <w:t xml:space="preserve">Att få ett enhetligt och hygieniskt sätt att hantera </w:t>
      </w:r>
      <w:proofErr w:type="spellStart"/>
      <w:r w:rsidRPr="005222DF">
        <w:rPr>
          <w:szCs w:val="20"/>
        </w:rPr>
        <w:t>nefrostomier</w:t>
      </w:r>
      <w:proofErr w:type="spellEnd"/>
      <w:r w:rsidRPr="005222DF">
        <w:rPr>
          <w:szCs w:val="20"/>
        </w:rPr>
        <w:t>.</w:t>
      </w:r>
    </w:p>
    <w:p w14:paraId="7773FFD6" w14:textId="77777777" w:rsidR="00205317" w:rsidRPr="005222DF" w:rsidRDefault="00205317" w:rsidP="00205317">
      <w:pPr>
        <w:spacing w:after="0" w:line="240" w:lineRule="auto"/>
        <w:ind w:left="993" w:right="991"/>
        <w:rPr>
          <w:szCs w:val="20"/>
        </w:rPr>
      </w:pPr>
    </w:p>
    <w:p w14:paraId="382AAFC6" w14:textId="77777777" w:rsidR="00205317" w:rsidRPr="005222DF" w:rsidRDefault="00205317" w:rsidP="00205317">
      <w:pPr>
        <w:pStyle w:val="Rubrik2"/>
      </w:pPr>
      <w:r w:rsidRPr="005222DF">
        <w:t>Vilka berörs</w:t>
      </w:r>
    </w:p>
    <w:p w14:paraId="58A622A8" w14:textId="77777777" w:rsidR="00205317" w:rsidRPr="005222DF" w:rsidRDefault="00205317" w:rsidP="00205317">
      <w:pPr>
        <w:spacing w:after="0" w:line="240" w:lineRule="auto"/>
        <w:ind w:left="993" w:right="991"/>
        <w:rPr>
          <w:szCs w:val="20"/>
        </w:rPr>
      </w:pPr>
      <w:r w:rsidRPr="005222DF">
        <w:rPr>
          <w:szCs w:val="20"/>
        </w:rPr>
        <w:t>Sjuksköterskor och undersköterskor som arbetar på IVA</w:t>
      </w:r>
      <w:r>
        <w:rPr>
          <w:szCs w:val="20"/>
        </w:rPr>
        <w:t>, IMA</w:t>
      </w:r>
      <w:r w:rsidRPr="005222DF">
        <w:rPr>
          <w:szCs w:val="20"/>
        </w:rPr>
        <w:t xml:space="preserve"> och UVA </w:t>
      </w:r>
    </w:p>
    <w:p w14:paraId="788C7E2A" w14:textId="77777777" w:rsidR="00205317" w:rsidRPr="005222DF" w:rsidRDefault="00205317" w:rsidP="00205317">
      <w:pPr>
        <w:spacing w:after="0" w:line="240" w:lineRule="auto"/>
        <w:ind w:left="993" w:right="991"/>
      </w:pPr>
    </w:p>
    <w:p w14:paraId="40D10A1E" w14:textId="77777777" w:rsidR="00205317" w:rsidRPr="005222DF" w:rsidRDefault="00205317" w:rsidP="00205317">
      <w:pPr>
        <w:pStyle w:val="Rubrik3"/>
      </w:pPr>
      <w:r w:rsidRPr="005222DF">
        <w:t>Kirurgiskt ingrepp</w:t>
      </w:r>
    </w:p>
    <w:p w14:paraId="2E7DFA4A" w14:textId="77777777" w:rsidR="00205317" w:rsidRPr="00036AA8" w:rsidRDefault="00205317" w:rsidP="00205317">
      <w:pPr>
        <w:spacing w:after="0" w:line="240" w:lineRule="auto"/>
        <w:ind w:left="993" w:right="991"/>
        <w:rPr>
          <w:bCs/>
        </w:rPr>
      </w:pPr>
      <w:r w:rsidRPr="00036AA8">
        <w:rPr>
          <w:bCs/>
        </w:rPr>
        <w:t xml:space="preserve">Behandling av ett avflödeshinder från njurbäckenet med inläggning av </w:t>
      </w:r>
      <w:proofErr w:type="spellStart"/>
      <w:r w:rsidRPr="00036AA8">
        <w:rPr>
          <w:bCs/>
        </w:rPr>
        <w:t>pyelostomikateter</w:t>
      </w:r>
      <w:proofErr w:type="spellEnd"/>
      <w:r w:rsidRPr="00036AA8">
        <w:rPr>
          <w:bCs/>
        </w:rPr>
        <w:t xml:space="preserve">, </w:t>
      </w:r>
      <w:proofErr w:type="spellStart"/>
      <w:r w:rsidRPr="00036AA8">
        <w:rPr>
          <w:bCs/>
        </w:rPr>
        <w:t>pigtail</w:t>
      </w:r>
      <w:proofErr w:type="spellEnd"/>
      <w:r w:rsidRPr="00036AA8">
        <w:rPr>
          <w:bCs/>
        </w:rPr>
        <w:t>.</w:t>
      </w:r>
    </w:p>
    <w:p w14:paraId="31F7B71C" w14:textId="77777777" w:rsidR="00205317" w:rsidRPr="005222DF" w:rsidRDefault="00205317" w:rsidP="00205317">
      <w:pPr>
        <w:spacing w:after="0" w:line="240" w:lineRule="auto"/>
        <w:ind w:left="993" w:right="991"/>
        <w:rPr>
          <w:rFonts w:ascii="Arial" w:hAnsi="Arial"/>
          <w:b/>
        </w:rPr>
      </w:pPr>
    </w:p>
    <w:p w14:paraId="073878EE" w14:textId="77777777" w:rsidR="00205317" w:rsidRPr="005222DF" w:rsidRDefault="00205317" w:rsidP="00205317">
      <w:pPr>
        <w:pStyle w:val="Rubrik3"/>
        <w:rPr>
          <w:rFonts w:ascii="Arial" w:hAnsi="Arial"/>
          <w:b/>
        </w:rPr>
      </w:pPr>
      <w:r w:rsidRPr="005222DF">
        <w:t>Omvårdnad</w:t>
      </w:r>
    </w:p>
    <w:p w14:paraId="1C83E814" w14:textId="77777777" w:rsidR="00205317" w:rsidRDefault="00205317" w:rsidP="00205317">
      <w:pPr>
        <w:spacing w:after="0" w:line="240" w:lineRule="auto"/>
        <w:ind w:left="993" w:right="991"/>
        <w:rPr>
          <w:bCs/>
        </w:rPr>
      </w:pPr>
      <w:r w:rsidRPr="00036AA8">
        <w:rPr>
          <w:bCs/>
        </w:rPr>
        <w:t xml:space="preserve">Kontroll av insticket dagligen. Tvätta med </w:t>
      </w:r>
      <w:proofErr w:type="spellStart"/>
      <w:r w:rsidRPr="00036AA8">
        <w:rPr>
          <w:bCs/>
        </w:rPr>
        <w:t>klorhexedinsprit</w:t>
      </w:r>
      <w:proofErr w:type="spellEnd"/>
      <w:r w:rsidRPr="00036AA8">
        <w:rPr>
          <w:bCs/>
        </w:rPr>
        <w:t>, torka torrt med kompress.</w:t>
      </w:r>
    </w:p>
    <w:p w14:paraId="0B6B01CA" w14:textId="77777777" w:rsidR="00205317" w:rsidRDefault="00205317" w:rsidP="00205317">
      <w:pPr>
        <w:spacing w:after="0" w:line="240" w:lineRule="auto"/>
        <w:ind w:left="993" w:right="991"/>
        <w:rPr>
          <w:bCs/>
        </w:rPr>
      </w:pPr>
    </w:p>
    <w:p w14:paraId="2330508A" w14:textId="77777777" w:rsidR="00205317" w:rsidRDefault="00205317" w:rsidP="00205317">
      <w:pPr>
        <w:spacing w:after="0" w:line="240" w:lineRule="auto"/>
        <w:ind w:left="993" w:right="991"/>
        <w:rPr>
          <w:bCs/>
        </w:rPr>
      </w:pPr>
    </w:p>
    <w:p w14:paraId="0F8E93C7" w14:textId="77777777" w:rsidR="00205317" w:rsidRPr="00036AA8" w:rsidRDefault="00205317" w:rsidP="00205317">
      <w:pPr>
        <w:spacing w:after="0" w:line="240" w:lineRule="auto"/>
        <w:ind w:left="993" w:right="991"/>
        <w:rPr>
          <w:bCs/>
        </w:rPr>
      </w:pPr>
    </w:p>
    <w:p w14:paraId="6BC8045E" w14:textId="77777777" w:rsidR="00205317" w:rsidRPr="005222DF" w:rsidRDefault="00205317" w:rsidP="00205317">
      <w:pPr>
        <w:spacing w:after="0" w:line="240" w:lineRule="auto"/>
        <w:ind w:left="993" w:right="991"/>
        <w:rPr>
          <w:rFonts w:ascii="Arial" w:hAnsi="Arial"/>
          <w:b/>
        </w:rPr>
      </w:pPr>
    </w:p>
    <w:p w14:paraId="735C8A7F" w14:textId="77777777" w:rsidR="00205317" w:rsidRPr="005222DF" w:rsidRDefault="00205317" w:rsidP="00205317">
      <w:pPr>
        <w:pStyle w:val="Rubrik3"/>
        <w:rPr>
          <w:rFonts w:ascii="Arial" w:hAnsi="Arial"/>
          <w:b/>
        </w:rPr>
      </w:pPr>
      <w:r w:rsidRPr="00036AA8">
        <w:t>Omläggning</w:t>
      </w:r>
      <w:r w:rsidRPr="005222DF">
        <w:rPr>
          <w:rFonts w:ascii="Arial" w:hAnsi="Arial"/>
          <w:b/>
        </w:rPr>
        <w:t xml:space="preserve"> </w:t>
      </w:r>
    </w:p>
    <w:p w14:paraId="403A302F" w14:textId="77777777" w:rsidR="00205317" w:rsidRPr="00036AA8" w:rsidRDefault="00205317" w:rsidP="00205317">
      <w:pPr>
        <w:numPr>
          <w:ilvl w:val="0"/>
          <w:numId w:val="20"/>
        </w:numPr>
        <w:spacing w:after="0" w:line="240" w:lineRule="auto"/>
        <w:ind w:left="1418" w:right="-710" w:hanging="425"/>
        <w:rPr>
          <w:bCs/>
        </w:rPr>
      </w:pPr>
      <w:r w:rsidRPr="00036AA8">
        <w:rPr>
          <w:bCs/>
        </w:rPr>
        <w:t xml:space="preserve">Omläggning var 5:e dag med förband </w:t>
      </w:r>
      <w:proofErr w:type="spellStart"/>
      <w:r w:rsidRPr="00036AA8">
        <w:rPr>
          <w:bCs/>
        </w:rPr>
        <w:t>Skater</w:t>
      </w:r>
      <w:proofErr w:type="spellEnd"/>
      <w:r w:rsidRPr="00036AA8">
        <w:rPr>
          <w:bCs/>
        </w:rPr>
        <w:t xml:space="preserve"> fix, eller steril kompress</w:t>
      </w:r>
      <w:r>
        <w:rPr>
          <w:bCs/>
        </w:rPr>
        <w:br/>
      </w:r>
      <w:r w:rsidRPr="00036AA8">
        <w:rPr>
          <w:bCs/>
        </w:rPr>
        <w:t>och plastfilm.</w:t>
      </w:r>
    </w:p>
    <w:p w14:paraId="13575345" w14:textId="77777777" w:rsidR="00205317" w:rsidRPr="00036AA8" w:rsidRDefault="00205317" w:rsidP="00205317">
      <w:pPr>
        <w:numPr>
          <w:ilvl w:val="0"/>
          <w:numId w:val="20"/>
        </w:numPr>
        <w:spacing w:after="0" w:line="240" w:lineRule="auto"/>
        <w:ind w:left="1418" w:right="-285" w:hanging="425"/>
        <w:rPr>
          <w:bCs/>
        </w:rPr>
      </w:pPr>
      <w:r w:rsidRPr="00036AA8">
        <w:rPr>
          <w:bCs/>
        </w:rPr>
        <w:t>Klipp i kompressen till mitten, trä slangen in i klippet skall täcka insticket</w:t>
      </w:r>
    </w:p>
    <w:p w14:paraId="18222987" w14:textId="77777777" w:rsidR="00205317" w:rsidRPr="00036AA8" w:rsidRDefault="00205317" w:rsidP="00205317">
      <w:pPr>
        <w:numPr>
          <w:ilvl w:val="0"/>
          <w:numId w:val="20"/>
        </w:numPr>
        <w:spacing w:after="0" w:line="240" w:lineRule="auto"/>
        <w:ind w:left="1418" w:right="991" w:hanging="425"/>
        <w:rPr>
          <w:bCs/>
        </w:rPr>
      </w:pPr>
      <w:r w:rsidRPr="00036AA8">
        <w:rPr>
          <w:bCs/>
        </w:rPr>
        <w:t xml:space="preserve">Lägg en kompress ovan </w:t>
      </w:r>
    </w:p>
    <w:p w14:paraId="719FE101" w14:textId="77777777" w:rsidR="00205317" w:rsidRPr="00036AA8" w:rsidRDefault="00205317" w:rsidP="00205317">
      <w:pPr>
        <w:numPr>
          <w:ilvl w:val="0"/>
          <w:numId w:val="20"/>
        </w:numPr>
        <w:spacing w:after="0" w:line="240" w:lineRule="auto"/>
        <w:ind w:left="1418" w:right="991" w:hanging="425"/>
        <w:rPr>
          <w:bCs/>
        </w:rPr>
      </w:pPr>
      <w:r w:rsidRPr="00036AA8">
        <w:rPr>
          <w:bCs/>
        </w:rPr>
        <w:t>Lägg över plastfilm</w:t>
      </w:r>
    </w:p>
    <w:p w14:paraId="1D87CFB6" w14:textId="77777777" w:rsidR="00205317" w:rsidRPr="00036AA8" w:rsidRDefault="00205317" w:rsidP="00205317">
      <w:pPr>
        <w:numPr>
          <w:ilvl w:val="0"/>
          <w:numId w:val="20"/>
        </w:numPr>
        <w:spacing w:after="0" w:line="240" w:lineRule="auto"/>
        <w:ind w:left="1418" w:right="991" w:hanging="425"/>
        <w:rPr>
          <w:bCs/>
        </w:rPr>
      </w:pPr>
      <w:r w:rsidRPr="00036AA8">
        <w:rPr>
          <w:bCs/>
        </w:rPr>
        <w:t xml:space="preserve">En koppling runt koppling som skydd för tryck + en </w:t>
      </w:r>
      <w:proofErr w:type="spellStart"/>
      <w:r w:rsidRPr="00036AA8">
        <w:rPr>
          <w:bCs/>
        </w:rPr>
        <w:t>flexitrack</w:t>
      </w:r>
      <w:proofErr w:type="spellEnd"/>
      <w:r w:rsidRPr="00036AA8">
        <w:rPr>
          <w:bCs/>
        </w:rPr>
        <w:t xml:space="preserve"> för fixering obs inget drag i blå slang</w:t>
      </w:r>
    </w:p>
    <w:p w14:paraId="7E3845C4" w14:textId="77777777" w:rsidR="00205317" w:rsidRPr="00036AA8" w:rsidRDefault="00205317" w:rsidP="00205317">
      <w:pPr>
        <w:numPr>
          <w:ilvl w:val="0"/>
          <w:numId w:val="20"/>
        </w:numPr>
        <w:spacing w:after="0" w:line="240" w:lineRule="auto"/>
        <w:ind w:left="1418" w:right="991" w:hanging="425"/>
        <w:rPr>
          <w:bCs/>
        </w:rPr>
      </w:pPr>
      <w:r w:rsidRPr="00036AA8">
        <w:rPr>
          <w:bCs/>
        </w:rPr>
        <w:t xml:space="preserve">KAD påse byts var 5.e dag </w:t>
      </w:r>
    </w:p>
    <w:p w14:paraId="4FD96970" w14:textId="77777777" w:rsidR="00205317" w:rsidRPr="00036AA8" w:rsidRDefault="00205317" w:rsidP="00205317">
      <w:pPr>
        <w:numPr>
          <w:ilvl w:val="0"/>
          <w:numId w:val="20"/>
        </w:numPr>
        <w:spacing w:after="0" w:line="240" w:lineRule="auto"/>
        <w:ind w:left="1418" w:right="991" w:hanging="425"/>
        <w:rPr>
          <w:bCs/>
        </w:rPr>
      </w:pPr>
      <w:r w:rsidRPr="00036AA8">
        <w:rPr>
          <w:bCs/>
        </w:rPr>
        <w:t xml:space="preserve">Mellankoppling byts </w:t>
      </w:r>
      <w:proofErr w:type="spellStart"/>
      <w:r w:rsidRPr="00036AA8">
        <w:rPr>
          <w:bCs/>
        </w:rPr>
        <w:t>vb</w:t>
      </w:r>
      <w:proofErr w:type="spellEnd"/>
    </w:p>
    <w:p w14:paraId="62AEC3A1" w14:textId="77777777" w:rsidR="00205317" w:rsidRPr="005222DF" w:rsidRDefault="00205317" w:rsidP="00205317">
      <w:pPr>
        <w:spacing w:after="0" w:line="240" w:lineRule="auto"/>
        <w:ind w:left="0" w:right="-1419"/>
        <w:rPr>
          <w:rFonts w:ascii="Arial" w:hAnsi="Arial"/>
          <w:bCs/>
        </w:rPr>
      </w:pPr>
    </w:p>
    <w:p w14:paraId="6593DE70" w14:textId="77777777" w:rsidR="00205317" w:rsidRPr="005222DF" w:rsidRDefault="00205317" w:rsidP="00205317">
      <w:pPr>
        <w:spacing w:after="0" w:line="240" w:lineRule="auto"/>
        <w:ind w:left="851" w:right="-1419"/>
        <w:rPr>
          <w:noProof/>
          <w:szCs w:val="20"/>
        </w:rPr>
      </w:pPr>
      <w:r w:rsidRPr="005222DF">
        <w:rPr>
          <w:noProof/>
          <w:szCs w:val="20"/>
        </w:rPr>
        <w:drawing>
          <wp:inline distT="0" distB="0" distL="0" distR="0" wp14:anchorId="28F6383E" wp14:editId="08D874CC">
            <wp:extent cx="3076575" cy="237147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48206" name="Picture 18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383" cy="238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95E8D" w14:textId="77777777" w:rsidR="00205317" w:rsidRPr="005222DF" w:rsidRDefault="00205317" w:rsidP="00205317">
      <w:pPr>
        <w:spacing w:after="0" w:line="240" w:lineRule="auto"/>
        <w:ind w:left="0" w:right="-1419"/>
        <w:rPr>
          <w:noProof/>
          <w:szCs w:val="20"/>
        </w:rPr>
      </w:pPr>
    </w:p>
    <w:p w14:paraId="6C3D4EB1" w14:textId="77777777" w:rsidR="00205317" w:rsidRPr="005222DF" w:rsidRDefault="00205317" w:rsidP="00205317">
      <w:pPr>
        <w:spacing w:after="0" w:line="240" w:lineRule="auto"/>
        <w:ind w:left="0" w:right="-1419" w:firstLine="851"/>
        <w:rPr>
          <w:noProof/>
          <w:szCs w:val="20"/>
        </w:rPr>
      </w:pPr>
      <w:r w:rsidRPr="005222DF">
        <w:rPr>
          <w:noProof/>
          <w:szCs w:val="20"/>
        </w:rPr>
        <w:t xml:space="preserve">Skater fix förband </w:t>
      </w:r>
    </w:p>
    <w:p w14:paraId="0700C5BB" w14:textId="77777777" w:rsidR="00205317" w:rsidRPr="005222DF" w:rsidRDefault="00205317" w:rsidP="00205317">
      <w:pPr>
        <w:spacing w:after="0" w:line="240" w:lineRule="auto"/>
        <w:ind w:left="0" w:right="-1419"/>
        <w:rPr>
          <w:noProof/>
          <w:szCs w:val="20"/>
        </w:rPr>
      </w:pPr>
    </w:p>
    <w:p w14:paraId="43AE39ED" w14:textId="77777777" w:rsidR="00205317" w:rsidRDefault="00205317" w:rsidP="00205317">
      <w:pPr>
        <w:spacing w:after="0" w:line="240" w:lineRule="auto"/>
        <w:ind w:left="0" w:right="-1419"/>
        <w:rPr>
          <w:noProof/>
          <w:szCs w:val="20"/>
        </w:rPr>
      </w:pPr>
    </w:p>
    <w:p w14:paraId="0DF10C45" w14:textId="77777777" w:rsidR="00205317" w:rsidRPr="005222DF" w:rsidRDefault="00205317" w:rsidP="00205317">
      <w:pPr>
        <w:spacing w:after="0" w:line="240" w:lineRule="auto"/>
        <w:ind w:left="851" w:right="-1419"/>
        <w:rPr>
          <w:noProof/>
          <w:szCs w:val="20"/>
        </w:rPr>
      </w:pPr>
      <w:r w:rsidRPr="005222DF">
        <w:rPr>
          <w:noProof/>
          <w:szCs w:val="20"/>
        </w:rPr>
        <w:drawing>
          <wp:inline distT="0" distB="0" distL="0" distR="0" wp14:anchorId="73057A84" wp14:editId="343A13F0">
            <wp:extent cx="2682845" cy="3162300"/>
            <wp:effectExtent l="0" t="0" r="381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051583" name="Picture 2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31" cy="316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7E5E" w14:textId="77777777" w:rsidR="00205317" w:rsidRPr="005222DF" w:rsidRDefault="00205317" w:rsidP="00205317">
      <w:pPr>
        <w:spacing w:after="0" w:line="240" w:lineRule="auto"/>
        <w:ind w:left="0" w:right="0"/>
        <w:rPr>
          <w:szCs w:val="20"/>
        </w:rPr>
      </w:pPr>
    </w:p>
    <w:p w14:paraId="3DACCB0B" w14:textId="77777777" w:rsidR="00205317" w:rsidRPr="00536A5A" w:rsidRDefault="00205317" w:rsidP="00205317">
      <w:pPr>
        <w:spacing w:after="0" w:line="240" w:lineRule="auto"/>
        <w:ind w:left="0" w:right="0"/>
      </w:pPr>
    </w:p>
    <w:p w14:paraId="691B83C1" w14:textId="77777777" w:rsidR="00205317" w:rsidRPr="005222DF" w:rsidRDefault="00205317" w:rsidP="005222DF">
      <w:pPr>
        <w:spacing w:after="0" w:line="240" w:lineRule="auto"/>
        <w:ind w:left="0" w:right="0"/>
        <w:rPr>
          <w:szCs w:val="20"/>
        </w:rPr>
      </w:pPr>
    </w:p>
    <w:bookmarkEnd w:id="0"/>
    <w:sectPr w:rsidR="00205317" w:rsidRPr="005222DF" w:rsidSect="005222D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4C89C" w14:textId="77777777" w:rsidR="00E93B32" w:rsidRDefault="00E93B32">
      <w:r>
        <w:separator/>
      </w:r>
    </w:p>
  </w:endnote>
  <w:endnote w:type="continuationSeparator" w:id="0">
    <w:p w14:paraId="738364CC" w14:textId="77777777" w:rsidR="00E93B32" w:rsidRDefault="00E93B32">
      <w:r>
        <w:continuationSeparator/>
      </w:r>
    </w:p>
  </w:endnote>
  <w:endnote w:type="continuationNotice" w:id="1">
    <w:p w14:paraId="3DEFFB55" w14:textId="77777777" w:rsidR="00E93B32" w:rsidRDefault="00E93B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F5B31" w14:textId="77777777" w:rsidR="00E93B32" w:rsidRDefault="00E93B32"/>
  </w:footnote>
  <w:footnote w:type="continuationSeparator" w:id="0">
    <w:p w14:paraId="070F78A7" w14:textId="77777777" w:rsidR="00E93B32" w:rsidRDefault="00E93B32">
      <w:r>
        <w:continuationSeparator/>
      </w:r>
    </w:p>
  </w:footnote>
  <w:footnote w:type="continuationNotice" w:id="1">
    <w:p w14:paraId="10B5A064" w14:textId="77777777" w:rsidR="00E93B32" w:rsidRDefault="00E93B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F348C"/>
    <w:multiLevelType w:val="hybridMultilevel"/>
    <w:tmpl w:val="F0988BB4"/>
    <w:lvl w:ilvl="0" w:tplc="F280D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5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62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E1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46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43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AFC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A0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4F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3287837">
    <w:abstractNumId w:val="18"/>
  </w:num>
  <w:num w:numId="2" w16cid:durableId="1446315188">
    <w:abstractNumId w:val="15"/>
  </w:num>
  <w:num w:numId="3" w16cid:durableId="2005694114">
    <w:abstractNumId w:val="0"/>
  </w:num>
  <w:num w:numId="4" w16cid:durableId="247691714">
    <w:abstractNumId w:val="6"/>
  </w:num>
  <w:num w:numId="5" w16cid:durableId="151872383">
    <w:abstractNumId w:val="16"/>
  </w:num>
  <w:num w:numId="6" w16cid:durableId="1642735430">
    <w:abstractNumId w:val="2"/>
  </w:num>
  <w:num w:numId="7" w16cid:durableId="876894203">
    <w:abstractNumId w:val="11"/>
  </w:num>
  <w:num w:numId="8" w16cid:durableId="1533760398">
    <w:abstractNumId w:val="8"/>
  </w:num>
  <w:num w:numId="9" w16cid:durableId="2118985964">
    <w:abstractNumId w:val="1"/>
  </w:num>
  <w:num w:numId="10" w16cid:durableId="258148876">
    <w:abstractNumId w:val="1"/>
  </w:num>
  <w:num w:numId="11" w16cid:durableId="1278682630">
    <w:abstractNumId w:val="3"/>
  </w:num>
  <w:num w:numId="12" w16cid:durableId="531113076">
    <w:abstractNumId w:val="4"/>
  </w:num>
  <w:num w:numId="13" w16cid:durableId="476608196">
    <w:abstractNumId w:val="14"/>
  </w:num>
  <w:num w:numId="14" w16cid:durableId="989749594">
    <w:abstractNumId w:val="9"/>
  </w:num>
  <w:num w:numId="15" w16cid:durableId="382876274">
    <w:abstractNumId w:val="7"/>
  </w:num>
  <w:num w:numId="16" w16cid:durableId="776407890">
    <w:abstractNumId w:val="13"/>
  </w:num>
  <w:num w:numId="17" w16cid:durableId="641271306">
    <w:abstractNumId w:val="5"/>
  </w:num>
  <w:num w:numId="18" w16cid:durableId="129901036">
    <w:abstractNumId w:val="10"/>
  </w:num>
  <w:num w:numId="19" w16cid:durableId="747579248">
    <w:abstractNumId w:val="17"/>
  </w:num>
  <w:num w:numId="20" w16cid:durableId="1336028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6AA8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31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CD8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091B"/>
    <w:rsid w:val="00413A60"/>
    <w:rsid w:val="004230F7"/>
    <w:rsid w:val="0043167E"/>
    <w:rsid w:val="0043409A"/>
    <w:rsid w:val="00443C1E"/>
    <w:rsid w:val="00446255"/>
    <w:rsid w:val="00451935"/>
    <w:rsid w:val="0045658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2DF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6C07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78E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B32"/>
    <w:rsid w:val="00EA00CB"/>
    <w:rsid w:val="00EA1BAA"/>
    <w:rsid w:val="00EA3FCD"/>
    <w:rsid w:val="00EA42A0"/>
    <w:rsid w:val="00EA7B97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</TotalTime>
  <Pages>2</Pages>
  <Words>135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Nefrostomier, pigtail, uretärkateter</dc:title>
  <dc:subject/>
  <dc:creator>patrik.jens.johansson@vgregion.se</dc:creator>
  <keywords/>
  <lastModifiedBy>Carina Isbrand Fransson</lastModifiedBy>
  <revision>10</revision>
  <lastPrinted>2016-03-31T10:56:00.0000000Z</lastPrinted>
  <dcterms:created xsi:type="dcterms:W3CDTF">2022-05-23T07:37:00.0000000Z</dcterms:created>
  <dcterms:modified xsi:type="dcterms:W3CDTF">2024-10-23T09:38:00.0000000Z</dcterms:modified>
</coreProperties>
</file>