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C930" w14:textId="77777777" w:rsidR="0012617D" w:rsidRDefault="0012617D" w:rsidP="00F35B05">
      <w:pPr>
        <w:pStyle w:val="Rubrik2"/>
        <w:sectPr w:rsidR="0012617D" w:rsidSect="0012617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50745D6" w14:textId="77777777" w:rsidR="0012617D" w:rsidRPr="0012617D" w:rsidRDefault="0012617D" w:rsidP="0012617D">
      <w:pPr>
        <w:spacing w:after="0" w:line="240" w:lineRule="auto"/>
        <w:ind w:left="0" w:right="0"/>
        <w:rPr>
          <w:szCs w:val="20"/>
        </w:rPr>
      </w:pPr>
    </w:p>
    <w:p w14:paraId="530EDF49" w14:textId="77777777" w:rsidR="0012617D" w:rsidRPr="0012617D" w:rsidRDefault="0012617D" w:rsidP="0012617D">
      <w:pPr>
        <w:spacing w:after="0" w:line="240" w:lineRule="auto"/>
        <w:ind w:left="0" w:right="0"/>
        <w:rPr>
          <w:szCs w:val="20"/>
        </w:rPr>
      </w:pPr>
    </w:p>
    <w:p w14:paraId="7C98C45D" w14:textId="77777777" w:rsidR="0012617D" w:rsidRPr="0012617D" w:rsidRDefault="0012617D" w:rsidP="0012617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2617D">
        <w:rPr>
          <w:szCs w:val="20"/>
        </w:rPr>
        <w:tab/>
      </w:r>
    </w:p>
    <w:p w14:paraId="0BB2239E" w14:textId="72B612E2" w:rsidR="0012617D" w:rsidRPr="0012617D" w:rsidRDefault="0012617D" w:rsidP="0012617D">
      <w:pPr>
        <w:spacing w:after="0" w:line="240" w:lineRule="auto"/>
        <w:ind w:left="0" w:right="-568"/>
        <w:rPr>
          <w:szCs w:val="20"/>
        </w:rPr>
      </w:pPr>
      <w:r w:rsidRPr="0012617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80E85" wp14:editId="7D243FF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1CB46" w14:textId="77777777" w:rsidR="0012617D" w:rsidRPr="003D37FD" w:rsidRDefault="0012617D" w:rsidP="0012617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34414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D80E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8B1CB46" w14:textId="77777777" w:rsidR="0012617D" w:rsidRPr="003D37FD" w:rsidRDefault="0012617D" w:rsidP="0012617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34414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2617D" w:rsidRPr="0012617D" w14:paraId="2CAD45CF" w14:textId="77777777" w:rsidTr="00FD0C1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C0D1361" w14:textId="77777777" w:rsidR="0012617D" w:rsidRPr="0012617D" w:rsidRDefault="0012617D" w:rsidP="001F2AE4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12617D">
              <w:t xml:space="preserve">Mekanisk ventilation MAQUET Servo-U </w:t>
            </w:r>
          </w:p>
        </w:tc>
      </w:tr>
    </w:tbl>
    <w:p w14:paraId="37737101" w14:textId="77777777" w:rsidR="00E976F7" w:rsidRDefault="00E976F7" w:rsidP="001F2AE4">
      <w:pPr>
        <w:keepNext/>
        <w:spacing w:before="240" w:after="60" w:line="240" w:lineRule="auto"/>
        <w:ind w:left="993" w:right="0"/>
        <w:outlineLvl w:val="2"/>
        <w:rPr>
          <w:rFonts w:ascii="Arial Fet" w:hAnsi="Arial Fet" w:cs="Arial"/>
          <w:b/>
          <w:bCs/>
          <w:szCs w:val="26"/>
        </w:rPr>
      </w:pPr>
    </w:p>
    <w:p w14:paraId="74D2E6CE" w14:textId="1DED661F" w:rsidR="0012617D" w:rsidRPr="0012617D" w:rsidRDefault="0012617D" w:rsidP="00E976F7">
      <w:pPr>
        <w:pStyle w:val="Rubrik2"/>
        <w:rPr>
          <w:rFonts w:ascii="Calibri" w:hAnsi="Calibri" w:cs="Calibri"/>
        </w:rPr>
      </w:pPr>
      <w:r w:rsidRPr="0012617D">
        <w:t>Revidering i denna version</w:t>
      </w:r>
    </w:p>
    <w:p w14:paraId="59ED726F" w14:textId="4A7B5919" w:rsidR="0012617D" w:rsidRPr="0012617D" w:rsidRDefault="0012617D" w:rsidP="001F2AE4">
      <w:pPr>
        <w:numPr>
          <w:ilvl w:val="0"/>
          <w:numId w:val="25"/>
        </w:numPr>
        <w:spacing w:after="0" w:line="240" w:lineRule="auto"/>
        <w:ind w:left="993" w:right="0" w:firstLine="0"/>
        <w:rPr>
          <w:szCs w:val="20"/>
        </w:rPr>
      </w:pPr>
      <w:r w:rsidRPr="0012617D">
        <w:rPr>
          <w:szCs w:val="20"/>
        </w:rPr>
        <w:t>Inga förändringar vid denna revidering</w:t>
      </w:r>
      <w:r w:rsidR="00E9578F">
        <w:rPr>
          <w:szCs w:val="20"/>
        </w:rPr>
        <w:t>.</w:t>
      </w:r>
    </w:p>
    <w:p w14:paraId="054BE112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p w14:paraId="4B0633B9" w14:textId="77777777" w:rsidR="0012617D" w:rsidRPr="0012617D" w:rsidRDefault="0012617D" w:rsidP="001F2AE4">
      <w:pPr>
        <w:keepNext/>
        <w:shd w:val="solid" w:color="C0C0C0" w:fill="auto"/>
        <w:tabs>
          <w:tab w:val="left" w:pos="540"/>
        </w:tabs>
        <w:spacing w:before="240" w:after="60" w:line="240" w:lineRule="auto"/>
        <w:ind w:left="993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12617D">
        <w:rPr>
          <w:rFonts w:ascii="Arial Fet" w:hAnsi="Arial Fet" w:cs="Arial"/>
          <w:b/>
          <w:bCs/>
          <w:iCs/>
          <w:sz w:val="28"/>
          <w:szCs w:val="28"/>
        </w:rPr>
        <w:tab/>
        <w:t>VKTS (VolymKontrollerad TryckStyrd)</w:t>
      </w:r>
    </w:p>
    <w:p w14:paraId="47FB2549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p w14:paraId="08D23CA3" w14:textId="77777777" w:rsidR="0012617D" w:rsidRPr="0012617D" w:rsidRDefault="0012617D" w:rsidP="001F2AE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  <w:rPr>
          <w:szCs w:val="20"/>
        </w:rPr>
      </w:pPr>
      <w:r w:rsidRPr="0012617D">
        <w:rPr>
          <w:szCs w:val="20"/>
        </w:rPr>
        <w:t>Avdelningens rutinmetod för övertrycksandning, och respiratorns startmode, är volymkontrollerad tryckstyrd ventilation som på Servo-U kallas VKTS. Insufflationsprofilen i denna mode anpassas av respiratorn till att motsvara en tryckkontrollerad profil. Därmed ges den önskade ventilationen vid ett lägre topptryck än om ren volymkontrollerad ventilation används.</w:t>
      </w:r>
    </w:p>
    <w:p w14:paraId="046CE7E6" w14:textId="77777777" w:rsidR="0012617D" w:rsidRPr="0012617D" w:rsidRDefault="0012617D" w:rsidP="001F2AE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  <w:rPr>
          <w:szCs w:val="20"/>
        </w:rPr>
      </w:pPr>
      <w:r w:rsidRPr="0012617D">
        <w:rPr>
          <w:szCs w:val="20"/>
        </w:rPr>
        <w:t xml:space="preserve">Ställ in önskad TV (6-7 ml/kg). </w:t>
      </w:r>
    </w:p>
    <w:p w14:paraId="61091C3F" w14:textId="77777777" w:rsidR="0012617D" w:rsidRPr="0012617D" w:rsidRDefault="0012617D" w:rsidP="001F2AE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  <w:rPr>
          <w:szCs w:val="20"/>
        </w:rPr>
      </w:pPr>
      <w:r w:rsidRPr="0012617D">
        <w:rPr>
          <w:szCs w:val="20"/>
        </w:rPr>
        <w:t>Frekvens justeras till önskad MV, styrt av pCO2.</w:t>
      </w:r>
    </w:p>
    <w:p w14:paraId="358D97D8" w14:textId="77777777" w:rsidR="0012617D" w:rsidRPr="0012617D" w:rsidRDefault="0012617D" w:rsidP="001F2AE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  <w:rPr>
          <w:szCs w:val="20"/>
        </w:rPr>
      </w:pPr>
      <w:r w:rsidRPr="0012617D">
        <w:rPr>
          <w:szCs w:val="20"/>
        </w:rPr>
        <w:t xml:space="preserve">Ställ in önskat PEEP, vg se rutin ”Respiratorisk insufficiens” </w:t>
      </w:r>
    </w:p>
    <w:p w14:paraId="14071615" w14:textId="77777777" w:rsidR="0012617D" w:rsidRPr="0012617D" w:rsidRDefault="0012617D" w:rsidP="001F2AE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  <w:rPr>
          <w:szCs w:val="20"/>
        </w:rPr>
      </w:pPr>
      <w:r w:rsidRPr="0012617D">
        <w:rPr>
          <w:szCs w:val="20"/>
        </w:rPr>
        <w:t>Ställ in FiO2 till önskad SatO2. Startar alltid på 100%.</w:t>
      </w:r>
    </w:p>
    <w:p w14:paraId="6EE6EA95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p w14:paraId="2BC256DB" w14:textId="77777777" w:rsidR="0012617D" w:rsidRPr="0012617D" w:rsidRDefault="0012617D" w:rsidP="001F2AE4">
      <w:pPr>
        <w:keepNext/>
        <w:shd w:val="solid" w:color="C0C0C0" w:fill="auto"/>
        <w:tabs>
          <w:tab w:val="left" w:pos="540"/>
        </w:tabs>
        <w:spacing w:before="240" w:after="60" w:line="240" w:lineRule="auto"/>
        <w:ind w:left="993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12617D">
        <w:rPr>
          <w:rFonts w:ascii="Arial Fet" w:hAnsi="Arial Fet" w:cs="Arial"/>
          <w:b/>
          <w:bCs/>
          <w:iCs/>
          <w:sz w:val="28"/>
          <w:szCs w:val="28"/>
        </w:rPr>
        <w:tab/>
        <w:t>TK (TryckKontroll)</w:t>
      </w:r>
    </w:p>
    <w:p w14:paraId="598AEBCB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p w14:paraId="4184BB97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  <w:r w:rsidRPr="0012617D">
        <w:rPr>
          <w:szCs w:val="20"/>
        </w:rPr>
        <w:t>Om man så önskar kan man välja en ren tryckkontrollerad ventilation.</w:t>
      </w:r>
    </w:p>
    <w:p w14:paraId="1C1D5877" w14:textId="77777777" w:rsidR="0012617D" w:rsidRPr="0012617D" w:rsidRDefault="0012617D" w:rsidP="00E976F7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  <w:rPr>
          <w:szCs w:val="20"/>
        </w:rPr>
      </w:pPr>
      <w:r w:rsidRPr="0012617D">
        <w:rPr>
          <w:szCs w:val="20"/>
        </w:rPr>
        <w:t>Ställ in trycket på den nivå som ger en tidalvolym på 6-7ml/kg</w:t>
      </w:r>
    </w:p>
    <w:p w14:paraId="2CD78115" w14:textId="77777777" w:rsidR="0012617D" w:rsidRPr="0012617D" w:rsidRDefault="0012617D" w:rsidP="00E976F7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  <w:rPr>
          <w:szCs w:val="20"/>
        </w:rPr>
      </w:pPr>
      <w:r w:rsidRPr="0012617D">
        <w:rPr>
          <w:szCs w:val="20"/>
        </w:rPr>
        <w:t xml:space="preserve">Andningsfrekvensen justeras för önskad minutventilation styrt av pCO2 </w:t>
      </w:r>
    </w:p>
    <w:p w14:paraId="627FD0C7" w14:textId="77777777" w:rsidR="0012617D" w:rsidRPr="0012617D" w:rsidRDefault="0012617D" w:rsidP="00E976F7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  <w:rPr>
          <w:szCs w:val="20"/>
        </w:rPr>
      </w:pPr>
      <w:r w:rsidRPr="0012617D">
        <w:rPr>
          <w:szCs w:val="20"/>
        </w:rPr>
        <w:t>FiO2 till önskad SatO2. Startar alltid på 100%.</w:t>
      </w:r>
    </w:p>
    <w:p w14:paraId="5C794D70" w14:textId="77777777" w:rsidR="0012617D" w:rsidRPr="0012617D" w:rsidRDefault="0012617D" w:rsidP="00E976F7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  <w:rPr>
          <w:szCs w:val="20"/>
        </w:rPr>
      </w:pPr>
      <w:r w:rsidRPr="0012617D">
        <w:rPr>
          <w:szCs w:val="20"/>
        </w:rPr>
        <w:t xml:space="preserve">Ställ in önskat PEEP. </w:t>
      </w:r>
    </w:p>
    <w:p w14:paraId="349CB826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p w14:paraId="7B516A4F" w14:textId="77777777" w:rsidR="0012617D" w:rsidRPr="0012617D" w:rsidRDefault="0012617D" w:rsidP="001F2AE4">
      <w:pPr>
        <w:keepNext/>
        <w:shd w:val="solid" w:color="C0C0C0" w:fill="auto"/>
        <w:tabs>
          <w:tab w:val="left" w:pos="540"/>
        </w:tabs>
        <w:spacing w:before="240" w:after="60" w:line="240" w:lineRule="auto"/>
        <w:ind w:left="993" w:right="0"/>
        <w:outlineLvl w:val="1"/>
        <w:rPr>
          <w:rFonts w:ascii="Arial Fet" w:hAnsi="Arial Fet" w:cs="Arial"/>
          <w:b/>
          <w:bCs/>
          <w:iCs/>
          <w:sz w:val="28"/>
          <w:szCs w:val="28"/>
          <w:lang w:val="en-GB"/>
        </w:rPr>
      </w:pPr>
      <w:r w:rsidRPr="0012617D">
        <w:rPr>
          <w:rFonts w:ascii="Arial Fet" w:hAnsi="Arial Fet" w:cs="Arial"/>
          <w:b/>
          <w:bCs/>
          <w:iCs/>
          <w:sz w:val="28"/>
          <w:szCs w:val="28"/>
          <w:lang w:val="en-GB"/>
        </w:rPr>
        <w:lastRenderedPageBreak/>
        <w:tab/>
        <w:t>BI-VENT/APRV (Bilevel Ventilation / Airway Pressure Release Ventilation)</w:t>
      </w:r>
    </w:p>
    <w:p w14:paraId="7D68571A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  <w:lang w:val="en-GB"/>
        </w:rPr>
      </w:pPr>
    </w:p>
    <w:p w14:paraId="26E26AC5" w14:textId="77777777" w:rsidR="0012617D" w:rsidRPr="0012617D" w:rsidRDefault="0012617D" w:rsidP="001F2AE4">
      <w:pPr>
        <w:spacing w:after="0" w:line="240" w:lineRule="auto"/>
        <w:ind w:left="993" w:right="0"/>
      </w:pPr>
      <w:r w:rsidRPr="0012617D">
        <w:t>Också en tryckkontrollerad ventilation. APRV används för rekrytering samt vid svår ARDS med uttalade syresättningsproblem. V g se separat Rutin Respiratorisk insufficiens.</w:t>
      </w:r>
    </w:p>
    <w:p w14:paraId="5726D7D0" w14:textId="77777777" w:rsidR="0012617D" w:rsidRPr="0012617D" w:rsidRDefault="0012617D" w:rsidP="001F2AE4">
      <w:pPr>
        <w:spacing w:after="0" w:line="240" w:lineRule="auto"/>
        <w:ind w:left="993" w:right="0"/>
      </w:pPr>
    </w:p>
    <w:p w14:paraId="09285D87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p w14:paraId="6C98C8AD" w14:textId="77777777" w:rsidR="0012617D" w:rsidRPr="0012617D" w:rsidRDefault="0012617D" w:rsidP="001F2AE4">
      <w:pPr>
        <w:keepNext/>
        <w:shd w:val="solid" w:color="C0C0C0" w:fill="auto"/>
        <w:tabs>
          <w:tab w:val="left" w:pos="540"/>
        </w:tabs>
        <w:spacing w:before="240" w:after="60" w:line="240" w:lineRule="auto"/>
        <w:ind w:left="993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12617D">
        <w:rPr>
          <w:rFonts w:ascii="Arial Fet" w:hAnsi="Arial Fet" w:cs="Arial"/>
          <w:b/>
          <w:bCs/>
          <w:iCs/>
          <w:sz w:val="28"/>
          <w:szCs w:val="28"/>
        </w:rPr>
        <w:tab/>
        <w:t>VU</w:t>
      </w:r>
    </w:p>
    <w:p w14:paraId="3C577D60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p w14:paraId="03718E57" w14:textId="77777777" w:rsidR="0012617D" w:rsidRPr="0012617D" w:rsidRDefault="0012617D" w:rsidP="00E976F7">
      <w:pPr>
        <w:numPr>
          <w:ilvl w:val="0"/>
          <w:numId w:val="22"/>
        </w:numPr>
        <w:spacing w:after="160" w:line="259" w:lineRule="auto"/>
        <w:ind w:left="1418" w:right="0" w:hanging="425"/>
        <w:contextualSpacing/>
        <w:rPr>
          <w:rFonts w:eastAsia="Calibri"/>
          <w:lang w:eastAsia="en-US"/>
        </w:rPr>
      </w:pPr>
      <w:r w:rsidRPr="0012617D">
        <w:rPr>
          <w:rFonts w:eastAsia="Calibri"/>
          <w:lang w:eastAsia="en-US"/>
        </w:rPr>
        <w:t xml:space="preserve">Tryckunderstödd ventilation med volymsstyrt mål. </w:t>
      </w:r>
    </w:p>
    <w:p w14:paraId="366E5781" w14:textId="77777777" w:rsidR="0012617D" w:rsidRPr="0012617D" w:rsidRDefault="0012617D" w:rsidP="00E976F7">
      <w:pPr>
        <w:numPr>
          <w:ilvl w:val="0"/>
          <w:numId w:val="22"/>
        </w:numPr>
        <w:spacing w:after="160" w:line="259" w:lineRule="auto"/>
        <w:ind w:left="1418" w:right="0" w:hanging="425"/>
        <w:contextualSpacing/>
        <w:rPr>
          <w:rFonts w:eastAsia="Calibri"/>
          <w:lang w:eastAsia="en-US"/>
        </w:rPr>
      </w:pPr>
      <w:r w:rsidRPr="0012617D">
        <w:rPr>
          <w:rFonts w:eastAsia="Calibri"/>
          <w:lang w:eastAsia="en-US"/>
        </w:rPr>
        <w:t>Spontanandningsmode med VKTS som ”back-up”</w:t>
      </w:r>
    </w:p>
    <w:p w14:paraId="421FB6AC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p w14:paraId="55AFB0E9" w14:textId="77777777" w:rsidR="0012617D" w:rsidRPr="0012617D" w:rsidRDefault="0012617D" w:rsidP="001F2AE4">
      <w:pPr>
        <w:keepNext/>
        <w:shd w:val="solid" w:color="C0C0C0" w:fill="auto"/>
        <w:tabs>
          <w:tab w:val="left" w:pos="540"/>
        </w:tabs>
        <w:spacing w:before="240" w:after="60" w:line="240" w:lineRule="auto"/>
        <w:ind w:left="993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12617D">
        <w:rPr>
          <w:rFonts w:ascii="Arial Fet" w:hAnsi="Arial Fet" w:cs="Arial"/>
          <w:b/>
          <w:bCs/>
          <w:iCs/>
          <w:sz w:val="28"/>
          <w:szCs w:val="28"/>
        </w:rPr>
        <w:tab/>
        <w:t>TU/CPAP</w:t>
      </w:r>
    </w:p>
    <w:p w14:paraId="5022BEF9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p w14:paraId="6005389D" w14:textId="77777777" w:rsidR="0012617D" w:rsidRPr="0012617D" w:rsidRDefault="0012617D" w:rsidP="00E976F7">
      <w:pPr>
        <w:numPr>
          <w:ilvl w:val="0"/>
          <w:numId w:val="22"/>
        </w:numPr>
        <w:spacing w:after="160" w:line="259" w:lineRule="auto"/>
        <w:ind w:left="1418" w:right="0" w:hanging="425"/>
        <w:contextualSpacing/>
        <w:rPr>
          <w:rFonts w:eastAsia="Calibri"/>
          <w:lang w:eastAsia="en-US"/>
        </w:rPr>
      </w:pPr>
      <w:r w:rsidRPr="0012617D">
        <w:rPr>
          <w:rFonts w:eastAsia="Calibri"/>
          <w:lang w:eastAsia="en-US"/>
        </w:rPr>
        <w:t>Tryckunderstödd ventilation</w:t>
      </w:r>
    </w:p>
    <w:p w14:paraId="4359B6ED" w14:textId="77777777" w:rsidR="0012617D" w:rsidRPr="0012617D" w:rsidRDefault="0012617D" w:rsidP="00E976F7">
      <w:pPr>
        <w:numPr>
          <w:ilvl w:val="0"/>
          <w:numId w:val="22"/>
        </w:numPr>
        <w:spacing w:after="160" w:line="259" w:lineRule="auto"/>
        <w:ind w:left="1418" w:right="0" w:hanging="425"/>
        <w:contextualSpacing/>
        <w:rPr>
          <w:rFonts w:eastAsia="Calibri"/>
          <w:lang w:eastAsia="en-US"/>
        </w:rPr>
      </w:pPr>
      <w:r w:rsidRPr="0012617D">
        <w:rPr>
          <w:rFonts w:eastAsia="Calibri"/>
          <w:lang w:eastAsia="en-US"/>
        </w:rPr>
        <w:t>Spontandningsmode med TK som ”back-up”</w:t>
      </w:r>
    </w:p>
    <w:p w14:paraId="63CB7E68" w14:textId="77777777" w:rsidR="0012617D" w:rsidRPr="0012617D" w:rsidRDefault="0012617D" w:rsidP="00E976F7">
      <w:pPr>
        <w:numPr>
          <w:ilvl w:val="0"/>
          <w:numId w:val="22"/>
        </w:numPr>
        <w:spacing w:after="160" w:line="259" w:lineRule="auto"/>
        <w:ind w:left="1418" w:right="0" w:hanging="425"/>
        <w:contextualSpacing/>
        <w:rPr>
          <w:rFonts w:eastAsia="Calibri"/>
          <w:lang w:eastAsia="en-US"/>
        </w:rPr>
      </w:pPr>
      <w:r w:rsidRPr="0012617D">
        <w:rPr>
          <w:rFonts w:eastAsia="Calibri"/>
          <w:lang w:eastAsia="en-US"/>
        </w:rPr>
        <w:t>Med TU = 0 motsvarar det ”ren” CPAP.</w:t>
      </w:r>
    </w:p>
    <w:p w14:paraId="10BD5398" w14:textId="77777777" w:rsidR="0012617D" w:rsidRPr="0012617D" w:rsidRDefault="0012617D" w:rsidP="001F2AE4">
      <w:pPr>
        <w:keepNext/>
        <w:shd w:val="solid" w:color="C0C0C0" w:fill="auto"/>
        <w:tabs>
          <w:tab w:val="left" w:pos="540"/>
        </w:tabs>
        <w:spacing w:before="240" w:after="60" w:line="240" w:lineRule="auto"/>
        <w:ind w:left="993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12617D">
        <w:rPr>
          <w:rFonts w:ascii="Arial Fet" w:hAnsi="Arial Fet" w:cs="Arial"/>
          <w:b/>
          <w:bCs/>
          <w:iCs/>
          <w:sz w:val="28"/>
          <w:szCs w:val="28"/>
        </w:rPr>
        <w:tab/>
        <w:t>Auto VKTS/VU ,  TK/TU</w:t>
      </w:r>
    </w:p>
    <w:p w14:paraId="4A3CB2B4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p w14:paraId="15A07DFB" w14:textId="77777777" w:rsidR="0012617D" w:rsidRPr="0012617D" w:rsidRDefault="0012617D" w:rsidP="00E976F7">
      <w:pPr>
        <w:numPr>
          <w:ilvl w:val="0"/>
          <w:numId w:val="22"/>
        </w:numPr>
        <w:spacing w:after="160" w:line="259" w:lineRule="auto"/>
        <w:ind w:left="1418" w:right="0" w:hanging="425"/>
        <w:contextualSpacing/>
        <w:rPr>
          <w:rFonts w:eastAsia="Calibri"/>
          <w:lang w:eastAsia="en-US"/>
        </w:rPr>
      </w:pPr>
      <w:r w:rsidRPr="0012617D">
        <w:rPr>
          <w:rFonts w:eastAsia="Calibri"/>
          <w:lang w:eastAsia="en-US"/>
        </w:rPr>
        <w:t>Autofunktionsmode. Innebär att respiratorn växlar mellan de olika moderna beroende på om patienten spontanandas eller ej.</w:t>
      </w:r>
    </w:p>
    <w:p w14:paraId="490DD0D0" w14:textId="77777777" w:rsidR="0012617D" w:rsidRPr="0012617D" w:rsidRDefault="0012617D" w:rsidP="00E976F7">
      <w:pPr>
        <w:numPr>
          <w:ilvl w:val="0"/>
          <w:numId w:val="22"/>
        </w:numPr>
        <w:spacing w:after="160" w:line="259" w:lineRule="auto"/>
        <w:ind w:left="1418" w:right="0" w:hanging="425"/>
        <w:contextualSpacing/>
        <w:rPr>
          <w:rFonts w:eastAsia="Calibri"/>
          <w:lang w:eastAsia="en-US"/>
        </w:rPr>
      </w:pPr>
      <w:r w:rsidRPr="0012617D">
        <w:rPr>
          <w:rFonts w:eastAsia="Calibri"/>
          <w:lang w:eastAsia="en-US"/>
        </w:rPr>
        <w:t xml:space="preserve">Var observant på att vid frekventa växlingar mellan kontrollerad och spontan mode, så kan ibland minutvolymerna bli för låga. Lättast är då att växla över till kontrollerad mode ( VKTS eller TK) </w:t>
      </w:r>
    </w:p>
    <w:p w14:paraId="3210921B" w14:textId="77777777" w:rsidR="0012617D" w:rsidRPr="0012617D" w:rsidRDefault="0012617D" w:rsidP="001F2AE4">
      <w:pPr>
        <w:keepNext/>
        <w:shd w:val="solid" w:color="C0C0C0" w:fill="auto"/>
        <w:tabs>
          <w:tab w:val="left" w:pos="540"/>
        </w:tabs>
        <w:spacing w:before="240" w:after="60" w:line="240" w:lineRule="auto"/>
        <w:ind w:left="993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12617D">
        <w:rPr>
          <w:rFonts w:ascii="Arial Fet" w:hAnsi="Arial Fet" w:cs="Arial"/>
          <w:b/>
          <w:bCs/>
          <w:iCs/>
          <w:sz w:val="28"/>
          <w:szCs w:val="28"/>
        </w:rPr>
        <w:tab/>
        <w:t>NAVA</w:t>
      </w:r>
    </w:p>
    <w:p w14:paraId="40C1E7C8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p w14:paraId="69E5B28E" w14:textId="77777777" w:rsidR="0012617D" w:rsidRPr="0012617D" w:rsidRDefault="0012617D" w:rsidP="00E976F7">
      <w:pPr>
        <w:spacing w:after="0" w:line="240" w:lineRule="auto"/>
        <w:ind w:right="0"/>
        <w:rPr>
          <w:szCs w:val="20"/>
        </w:rPr>
      </w:pPr>
      <w:r w:rsidRPr="0012617D">
        <w:rPr>
          <w:szCs w:val="20"/>
        </w:rPr>
        <w:t>V g se separat rutin NAVA.</w:t>
      </w:r>
    </w:p>
    <w:p w14:paraId="2BFFD5B1" w14:textId="77777777" w:rsidR="0012617D" w:rsidRPr="0012617D" w:rsidRDefault="0012617D" w:rsidP="001F2AE4">
      <w:pPr>
        <w:spacing w:after="0" w:line="240" w:lineRule="auto"/>
        <w:ind w:left="993" w:right="0"/>
        <w:rPr>
          <w:szCs w:val="20"/>
        </w:rPr>
      </w:pPr>
    </w:p>
    <w:bookmarkEnd w:id="0"/>
    <w:p w14:paraId="76B9F95B" w14:textId="24513497" w:rsidR="00536A5A" w:rsidRPr="00536A5A" w:rsidRDefault="00536A5A" w:rsidP="001F2AE4">
      <w:pPr>
        <w:spacing w:after="0" w:line="240" w:lineRule="auto"/>
        <w:ind w:left="993" w:right="0"/>
      </w:pPr>
    </w:p>
    <w:sectPr w:rsidR="00536A5A" w:rsidRPr="00536A5A" w:rsidSect="0012617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6E69" w14:textId="77777777" w:rsidR="00611B2C" w:rsidRDefault="00611B2C">
      <w:r>
        <w:separator/>
      </w:r>
    </w:p>
  </w:endnote>
  <w:endnote w:type="continuationSeparator" w:id="0">
    <w:p w14:paraId="6E76B90F" w14:textId="77777777" w:rsidR="00611B2C" w:rsidRDefault="00611B2C">
      <w:r>
        <w:continuationSeparator/>
      </w:r>
    </w:p>
  </w:endnote>
  <w:endnote w:type="continuationNotice" w:id="1">
    <w:p w14:paraId="188EA22E" w14:textId="77777777" w:rsidR="00611B2C" w:rsidRDefault="00611B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6403A" w14:textId="77777777" w:rsidR="00611B2C" w:rsidRDefault="00611B2C"/>
  </w:footnote>
  <w:footnote w:type="continuationSeparator" w:id="0">
    <w:p w14:paraId="76E947A4" w14:textId="77777777" w:rsidR="00611B2C" w:rsidRDefault="00611B2C">
      <w:r>
        <w:continuationSeparator/>
      </w:r>
    </w:p>
  </w:footnote>
  <w:footnote w:type="continuationNotice" w:id="1">
    <w:p w14:paraId="1A9E9756" w14:textId="77777777" w:rsidR="00611B2C" w:rsidRDefault="00611B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00B30"/>
    <w:multiLevelType w:val="hybridMultilevel"/>
    <w:tmpl w:val="B3FAF640"/>
    <w:lvl w:ilvl="0" w:tplc="FFFFFFFF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4A542D3E"/>
    <w:multiLevelType w:val="hybridMultilevel"/>
    <w:tmpl w:val="A98251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1C6D75"/>
    <w:multiLevelType w:val="hybridMultilevel"/>
    <w:tmpl w:val="C10EE58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4F30709"/>
    <w:multiLevelType w:val="hybridMultilevel"/>
    <w:tmpl w:val="0AACD5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D7139A8"/>
    <w:multiLevelType w:val="hybridMultilevel"/>
    <w:tmpl w:val="3B440D22"/>
    <w:lvl w:ilvl="0" w:tplc="FFFFFFFF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40750975">
    <w:abstractNumId w:val="23"/>
  </w:num>
  <w:num w:numId="2" w16cid:durableId="470027284">
    <w:abstractNumId w:val="18"/>
  </w:num>
  <w:num w:numId="3" w16cid:durableId="797182502">
    <w:abstractNumId w:val="0"/>
  </w:num>
  <w:num w:numId="4" w16cid:durableId="597176923">
    <w:abstractNumId w:val="7"/>
  </w:num>
  <w:num w:numId="5" w16cid:durableId="845560475">
    <w:abstractNumId w:val="20"/>
  </w:num>
  <w:num w:numId="6" w16cid:durableId="308561543">
    <w:abstractNumId w:val="2"/>
  </w:num>
  <w:num w:numId="7" w16cid:durableId="1595700453">
    <w:abstractNumId w:val="12"/>
  </w:num>
  <w:num w:numId="8" w16cid:durableId="1715764368">
    <w:abstractNumId w:val="9"/>
  </w:num>
  <w:num w:numId="9" w16cid:durableId="1564833040">
    <w:abstractNumId w:val="1"/>
  </w:num>
  <w:num w:numId="10" w16cid:durableId="1256481138">
    <w:abstractNumId w:val="1"/>
  </w:num>
  <w:num w:numId="11" w16cid:durableId="1759867845">
    <w:abstractNumId w:val="3"/>
  </w:num>
  <w:num w:numId="12" w16cid:durableId="2035768315">
    <w:abstractNumId w:val="4"/>
  </w:num>
  <w:num w:numId="13" w16cid:durableId="249852018">
    <w:abstractNumId w:val="16"/>
  </w:num>
  <w:num w:numId="14" w16cid:durableId="1592738919">
    <w:abstractNumId w:val="10"/>
  </w:num>
  <w:num w:numId="15" w16cid:durableId="2140492386">
    <w:abstractNumId w:val="8"/>
  </w:num>
  <w:num w:numId="16" w16cid:durableId="727189793">
    <w:abstractNumId w:val="15"/>
  </w:num>
  <w:num w:numId="17" w16cid:durableId="361520145">
    <w:abstractNumId w:val="5"/>
  </w:num>
  <w:num w:numId="18" w16cid:durableId="1396126069">
    <w:abstractNumId w:val="11"/>
  </w:num>
  <w:num w:numId="19" w16cid:durableId="2363838">
    <w:abstractNumId w:val="21"/>
  </w:num>
  <w:num w:numId="20" w16cid:durableId="1849061353">
    <w:abstractNumId w:val="17"/>
  </w:num>
  <w:num w:numId="21" w16cid:durableId="2060587136">
    <w:abstractNumId w:val="14"/>
  </w:num>
  <w:num w:numId="22" w16cid:durableId="831678015">
    <w:abstractNumId w:val="13"/>
  </w:num>
  <w:num w:numId="23" w16cid:durableId="1339848001">
    <w:abstractNumId w:val="22"/>
  </w:num>
  <w:num w:numId="24" w16cid:durableId="544948459">
    <w:abstractNumId w:val="19"/>
  </w:num>
  <w:num w:numId="25" w16cid:durableId="792362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617D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2AE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1B2C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78F"/>
    <w:rsid w:val="00E976F7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2</Pages>
  <Words>254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Mekanisk ventilation MAQUET Servo-U</dc:title>
  <dc:subject/>
  <dc:creator>patrik.jens.johansson@vgregion.se</dc:creator>
  <keywords/>
  <lastModifiedBy>Carina Isbrand Fransson</lastModifiedBy>
  <revision>5</revision>
  <lastPrinted>2016-03-31T10:56:00.0000000Z</lastPrinted>
  <dcterms:created xsi:type="dcterms:W3CDTF">2022-05-23T07:37:00.0000000Z</dcterms:created>
  <dcterms:modified xsi:type="dcterms:W3CDTF">2024-12-09T08:58:00.0000000Z</dcterms:modified>
</coreProperties>
</file>