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37A0E" w14:textId="77777777" w:rsidR="00BC0E2C" w:rsidRDefault="00BC0E2C" w:rsidP="00F35B05">
      <w:pPr>
        <w:pStyle w:val="Rubrik2"/>
        <w:sectPr w:rsidR="00BC0E2C" w:rsidSect="00BC0E2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89D3DB1" w14:textId="77777777" w:rsidR="00BC0E2C" w:rsidRPr="00BC0E2C" w:rsidRDefault="00BC0E2C" w:rsidP="00BC0E2C">
      <w:pPr>
        <w:spacing w:after="0" w:line="240" w:lineRule="auto"/>
        <w:ind w:left="0" w:right="0"/>
        <w:rPr>
          <w:szCs w:val="20"/>
        </w:rPr>
      </w:pPr>
    </w:p>
    <w:p w14:paraId="4354956E" w14:textId="77777777" w:rsidR="00BC0E2C" w:rsidRPr="00BC0E2C" w:rsidRDefault="00BC0E2C" w:rsidP="00BC0E2C">
      <w:pPr>
        <w:spacing w:after="0" w:line="240" w:lineRule="auto"/>
        <w:ind w:left="0" w:right="0"/>
        <w:rPr>
          <w:szCs w:val="20"/>
        </w:rPr>
      </w:pPr>
    </w:p>
    <w:p w14:paraId="1EF5669E" w14:textId="77777777" w:rsidR="00BC0E2C" w:rsidRPr="00BC0E2C" w:rsidRDefault="00BC0E2C" w:rsidP="00BC0E2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C0E2C">
        <w:rPr>
          <w:szCs w:val="20"/>
        </w:rPr>
        <w:tab/>
      </w:r>
    </w:p>
    <w:p w14:paraId="476E8414" w14:textId="391C595A" w:rsidR="00BC0E2C" w:rsidRPr="00BC0E2C" w:rsidRDefault="00BC0E2C" w:rsidP="00BC0E2C">
      <w:pPr>
        <w:spacing w:after="0" w:line="240" w:lineRule="auto"/>
        <w:ind w:left="0" w:right="0"/>
        <w:rPr>
          <w:szCs w:val="20"/>
        </w:rPr>
      </w:pPr>
      <w:r w:rsidRPr="00BC0E2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15ED5" wp14:editId="013A6AB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FF7A8" w14:textId="77777777" w:rsidR="00BC0E2C" w:rsidRPr="003D37FD" w:rsidRDefault="00BC0E2C" w:rsidP="00BC0E2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13414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A15E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BBFF7A8" w14:textId="77777777" w:rsidR="00BC0E2C" w:rsidRPr="003D37FD" w:rsidRDefault="00BC0E2C" w:rsidP="00BC0E2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13414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C0E2C" w:rsidRPr="00BC0E2C" w14:paraId="745C09CE" w14:textId="77777777" w:rsidTr="00B13CD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5CDD472" w14:textId="65CC18F1" w:rsidR="00BC0E2C" w:rsidRPr="00BC0E2C" w:rsidRDefault="00BC0E2C" w:rsidP="001B7EB8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BC0E2C">
              <w:rPr>
                <w:noProof/>
              </w:rPr>
              <w:t>Dokumentation och basal observation på IVA när C</w:t>
            </w:r>
            <w:r w:rsidR="006F2FDD">
              <w:rPr>
                <w:noProof/>
              </w:rPr>
              <w:t>HA</w:t>
            </w:r>
            <w:r w:rsidRPr="00BC0E2C">
              <w:rPr>
                <w:noProof/>
              </w:rPr>
              <w:t xml:space="preserve"> är ur funktion</w:t>
            </w:r>
          </w:p>
        </w:tc>
      </w:tr>
    </w:tbl>
    <w:p w14:paraId="162B0E38" w14:textId="77777777" w:rsidR="00973C93" w:rsidRPr="00CC0A79" w:rsidRDefault="00973C93" w:rsidP="00973C93">
      <w:pPr>
        <w:pStyle w:val="Rubrik3"/>
        <w:rPr>
          <w:rFonts w:ascii="Calibri" w:hAnsi="Calibri" w:cs="Calibri"/>
        </w:rPr>
      </w:pPr>
      <w:r w:rsidRPr="00CC0A79">
        <w:t>Revidering i denna version</w:t>
      </w:r>
      <w:r w:rsidRPr="00CC0A79">
        <w:rPr>
          <w:rFonts w:ascii="Calibri" w:hAnsi="Calibri" w:cs="Calibri"/>
        </w:rPr>
        <w:t xml:space="preserve"> </w:t>
      </w:r>
    </w:p>
    <w:p w14:paraId="0CCD437A" w14:textId="77777777" w:rsidR="00973C93" w:rsidRDefault="00973C93" w:rsidP="00973C93">
      <w:pPr>
        <w:numPr>
          <w:ilvl w:val="0"/>
          <w:numId w:val="20"/>
        </w:numPr>
        <w:spacing w:after="0" w:line="240" w:lineRule="auto"/>
        <w:ind w:right="0" w:firstLine="273"/>
      </w:pPr>
      <w:r>
        <w:t>Ändrar CHA till CHA.</w:t>
      </w:r>
    </w:p>
    <w:p w14:paraId="39A25D96" w14:textId="77777777" w:rsidR="00973C93" w:rsidRPr="001B7EB8" w:rsidRDefault="00973C93" w:rsidP="00973C93">
      <w:pPr>
        <w:pStyle w:val="Rubrik2"/>
        <w:ind w:right="-1844"/>
        <w:rPr>
          <w:rFonts w:ascii="Times New Roman" w:hAnsi="Times New Roman"/>
          <w:bCs w:val="0"/>
          <w:sz w:val="24"/>
        </w:rPr>
      </w:pPr>
      <w:r>
        <w:t>Syfte</w:t>
      </w:r>
      <w:r>
        <w:br/>
      </w:r>
      <w:r w:rsidRPr="001B7EB8">
        <w:rPr>
          <w:rFonts w:ascii="Times New Roman" w:hAnsi="Times New Roman"/>
          <w:bCs w:val="0"/>
          <w:sz w:val="24"/>
        </w:rPr>
        <w:t>Säkerställa dokumentation om datasystemet inte fungerar.</w:t>
      </w:r>
    </w:p>
    <w:p w14:paraId="24ED1B29" w14:textId="77777777" w:rsidR="00973C93" w:rsidRDefault="00973C93" w:rsidP="00973C93">
      <w:pPr>
        <w:pStyle w:val="Rubrik2"/>
        <w:ind w:right="-1844"/>
      </w:pPr>
      <w:r>
        <w:t>Vilka berörs</w:t>
      </w:r>
    </w:p>
    <w:p w14:paraId="3737BB4D" w14:textId="77777777" w:rsidR="00973C93" w:rsidRDefault="00973C93" w:rsidP="00973C93">
      <w:pPr>
        <w:ind w:right="-1844"/>
      </w:pPr>
      <w:r w:rsidRPr="00A77A94">
        <w:t>Personal IVA NU-sjukvården</w:t>
      </w:r>
      <w:r>
        <w:t>.</w:t>
      </w:r>
    </w:p>
    <w:p w14:paraId="701956C8" w14:textId="77777777" w:rsidR="00973C93" w:rsidRDefault="00973C93" w:rsidP="00973C93">
      <w:pPr>
        <w:pStyle w:val="Rubrik3"/>
      </w:pPr>
      <w:r w:rsidRPr="00586592">
        <w:t>Rutin</w:t>
      </w:r>
    </w:p>
    <w:p w14:paraId="17232062" w14:textId="77777777" w:rsidR="00973C93" w:rsidRPr="004A6C87" w:rsidRDefault="00973C93" w:rsidP="00973C93">
      <w:pPr>
        <w:keepNext/>
        <w:spacing w:line="240" w:lineRule="auto"/>
        <w:ind w:right="-2"/>
        <w:outlineLvl w:val="1"/>
      </w:pPr>
      <w:r w:rsidRPr="004A6C87">
        <w:rPr>
          <w:sz w:val="26"/>
          <w:szCs w:val="26"/>
        </w:rPr>
        <w:t xml:space="preserve">Det finns möjlighet att </w:t>
      </w:r>
      <w:r>
        <w:rPr>
          <w:sz w:val="26"/>
          <w:szCs w:val="26"/>
        </w:rPr>
        <w:t xml:space="preserve">skriva ut </w:t>
      </w:r>
      <w:r w:rsidRPr="004A6C87">
        <w:rPr>
          <w:sz w:val="26"/>
          <w:szCs w:val="26"/>
        </w:rPr>
        <w:t>läkemedelsordination</w:t>
      </w:r>
      <w:r>
        <w:rPr>
          <w:sz w:val="26"/>
          <w:szCs w:val="26"/>
        </w:rPr>
        <w:t>er från CHA</w:t>
      </w:r>
      <w:r w:rsidRPr="004A6C87">
        <w:rPr>
          <w:sz w:val="26"/>
          <w:szCs w:val="26"/>
        </w:rPr>
        <w:t xml:space="preserve"> på datorn</w:t>
      </w:r>
      <w:r>
        <w:rPr>
          <w:sz w:val="26"/>
          <w:szCs w:val="26"/>
        </w:rPr>
        <w:t xml:space="preserve"> på hyllan</w:t>
      </w:r>
      <w:r w:rsidRPr="004A6C87">
        <w:rPr>
          <w:sz w:val="26"/>
          <w:szCs w:val="26"/>
        </w:rPr>
        <w:t xml:space="preserve"> i läkemedelsrummet.</w:t>
      </w:r>
    </w:p>
    <w:p w14:paraId="399E0E78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2"/>
      </w:pPr>
      <w:r w:rsidRPr="00586592">
        <w:t>Observation och dokumentation på IVA-listan av fysiologiska parametrar initialt var 15:e min hjärtfrekvens, bl</w:t>
      </w:r>
      <w:r>
        <w:t>odtryck</w:t>
      </w:r>
      <w:r w:rsidRPr="00586592">
        <w:t xml:space="preserve">, </w:t>
      </w:r>
      <w:proofErr w:type="spellStart"/>
      <w:r w:rsidRPr="00586592">
        <w:t>saturation</w:t>
      </w:r>
      <w:proofErr w:type="spellEnd"/>
      <w:r w:rsidRPr="00586592">
        <w:t>, andningsfrekvens. Om patienten är stabil kan man efter två timmar övergå till kontroller 2 g/</w:t>
      </w:r>
      <w:proofErr w:type="spellStart"/>
      <w:r w:rsidRPr="00586592">
        <w:t>tim</w:t>
      </w:r>
      <w:proofErr w:type="spellEnd"/>
      <w:r w:rsidRPr="00586592">
        <w:t xml:space="preserve"> under två timmar därefter 1g/tim. Om patienten inte är stabil fortsätter man att dokumentera var 15:e min tills patienten bedöms som stabil. Dokumentation mindre än varje </w:t>
      </w:r>
      <w:proofErr w:type="spellStart"/>
      <w:r w:rsidRPr="00586592">
        <w:t>tim</w:t>
      </w:r>
      <w:proofErr w:type="spellEnd"/>
      <w:r w:rsidRPr="00586592">
        <w:t xml:space="preserve"> ska ske efter läkarordination. </w:t>
      </w:r>
    </w:p>
    <w:p w14:paraId="7F9DD447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2"/>
      </w:pPr>
      <w:r w:rsidRPr="00586592">
        <w:t>Dokumentationsintervallet kan naturligtvis ökas vid behov.</w:t>
      </w:r>
    </w:p>
    <w:p w14:paraId="64E59AF5" w14:textId="77777777" w:rsidR="00973C93" w:rsidRPr="00586592" w:rsidRDefault="00973C93" w:rsidP="00973C93">
      <w:pPr>
        <w:pStyle w:val="Rubrik3"/>
      </w:pPr>
      <w:r w:rsidRPr="00586592">
        <w:t>Andning</w:t>
      </w:r>
    </w:p>
    <w:p w14:paraId="577689E3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r w:rsidRPr="00586592">
        <w:t xml:space="preserve">Andningsfrekvens och </w:t>
      </w:r>
      <w:proofErr w:type="spellStart"/>
      <w:r w:rsidRPr="00586592">
        <w:t>saturation</w:t>
      </w:r>
      <w:proofErr w:type="spellEnd"/>
      <w:r w:rsidRPr="00586592">
        <w:t xml:space="preserve"> enl. ovan</w:t>
      </w:r>
    </w:p>
    <w:p w14:paraId="79949DFB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r w:rsidRPr="00586592">
        <w:rPr>
          <w:b/>
        </w:rPr>
        <w:t>1g/</w:t>
      </w:r>
      <w:proofErr w:type="spellStart"/>
      <w:r w:rsidRPr="00586592">
        <w:rPr>
          <w:b/>
        </w:rPr>
        <w:t>tim</w:t>
      </w:r>
      <w:proofErr w:type="spellEnd"/>
      <w:r w:rsidRPr="00586592">
        <w:t xml:space="preserve"> </w:t>
      </w:r>
      <w:r>
        <w:t>Ventilatorinställningar (mode, volym, tryck, PEEP) samt</w:t>
      </w:r>
      <w:r w:rsidRPr="00586592">
        <w:t xml:space="preserve"> </w:t>
      </w:r>
      <w:r>
        <w:t xml:space="preserve">uppmätta </w:t>
      </w:r>
      <w:r w:rsidRPr="00586592">
        <w:t>värden</w:t>
      </w:r>
      <w:r>
        <w:t xml:space="preserve"> inkl etCo2.</w:t>
      </w:r>
      <w:r>
        <w:br/>
      </w:r>
    </w:p>
    <w:p w14:paraId="557DA230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r w:rsidRPr="00586592">
        <w:rPr>
          <w:b/>
        </w:rPr>
        <w:lastRenderedPageBreak/>
        <w:t>1g/pass</w:t>
      </w:r>
      <w:r w:rsidRPr="00586592">
        <w:t xml:space="preserve"> och vid ändringar dokumenteras: </w:t>
      </w:r>
    </w:p>
    <w:p w14:paraId="4FC3FCF4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r w:rsidRPr="00586592">
        <w:t>Syrgastillägg och administreringssätt</w:t>
      </w:r>
    </w:p>
    <w:p w14:paraId="2CCBFD99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r>
        <w:t>A</w:t>
      </w:r>
      <w:r w:rsidRPr="00586592">
        <w:t xml:space="preserve">uskultationsfynd, </w:t>
      </w:r>
      <w:proofErr w:type="spellStart"/>
      <w:r w:rsidRPr="00586592">
        <w:t>sputum</w:t>
      </w:r>
      <w:proofErr w:type="spellEnd"/>
      <w:r w:rsidRPr="00586592">
        <w:t xml:space="preserve"> färg, mängd</w:t>
      </w:r>
    </w:p>
    <w:p w14:paraId="28CCB212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proofErr w:type="spellStart"/>
      <w:r>
        <w:t>K</w:t>
      </w:r>
      <w:r w:rsidRPr="00586592">
        <w:t>ufftryck</w:t>
      </w:r>
      <w:proofErr w:type="spellEnd"/>
    </w:p>
    <w:p w14:paraId="4FD82E0F" w14:textId="77777777" w:rsidR="00973C93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proofErr w:type="spellStart"/>
      <w:r>
        <w:t>P</w:t>
      </w:r>
      <w:r w:rsidRPr="00586592">
        <w:t>leuradrän</w:t>
      </w:r>
      <w:proofErr w:type="spellEnd"/>
    </w:p>
    <w:p w14:paraId="336BE744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r>
        <w:t xml:space="preserve">Thoraxdrän med </w:t>
      </w:r>
      <w:r w:rsidRPr="00586592">
        <w:t xml:space="preserve">sug cmH2O, </w:t>
      </w:r>
      <w:r>
        <w:t>bubblar det eller ej</w:t>
      </w:r>
    </w:p>
    <w:p w14:paraId="4D93F22B" w14:textId="77777777" w:rsidR="00973C93" w:rsidRPr="00586592" w:rsidRDefault="00973C93" w:rsidP="00973C93">
      <w:pPr>
        <w:spacing w:line="240" w:lineRule="auto"/>
        <w:ind w:right="-1702"/>
      </w:pPr>
      <w:r w:rsidRPr="00586592">
        <w:rPr>
          <w:b/>
        </w:rPr>
        <w:t>1g/dygn 05.59</w:t>
      </w:r>
      <w:r w:rsidRPr="00586592">
        <w:t xml:space="preserve"> (inför balansräkning) avläses och dokumenteras innehållet i </w:t>
      </w:r>
      <w:proofErr w:type="spellStart"/>
      <w:r w:rsidRPr="00586592">
        <w:t>pleuradrän</w:t>
      </w:r>
      <w:proofErr w:type="spellEnd"/>
      <w:r>
        <w:t>.</w:t>
      </w:r>
      <w:r w:rsidRPr="00586592">
        <w:t xml:space="preserve"> </w:t>
      </w:r>
    </w:p>
    <w:p w14:paraId="3FBE4CFD" w14:textId="77777777" w:rsidR="00973C93" w:rsidRPr="00586592" w:rsidRDefault="00973C93" w:rsidP="00973C93">
      <w:pPr>
        <w:pStyle w:val="Rubrik3"/>
      </w:pPr>
      <w:r w:rsidRPr="00586592">
        <w:t>Cirkulation</w:t>
      </w:r>
    </w:p>
    <w:p w14:paraId="029C58EF" w14:textId="77777777" w:rsidR="00973C93" w:rsidRPr="00586592" w:rsidRDefault="00973C93" w:rsidP="00973C93">
      <w:pPr>
        <w:keepNext/>
        <w:spacing w:line="240" w:lineRule="auto"/>
        <w:ind w:right="-1702"/>
        <w:outlineLvl w:val="0"/>
      </w:pPr>
      <w:r w:rsidRPr="00586592">
        <w:t>Puls</w:t>
      </w:r>
      <w:r>
        <w:t xml:space="preserve">, </w:t>
      </w:r>
      <w:r w:rsidRPr="00586592">
        <w:t>blodtryck enl. ovan</w:t>
      </w:r>
    </w:p>
    <w:p w14:paraId="430C8631" w14:textId="77777777" w:rsidR="00973C93" w:rsidRDefault="00973C93" w:rsidP="00973C93">
      <w:pPr>
        <w:spacing w:line="240" w:lineRule="auto"/>
        <w:ind w:right="-1702"/>
      </w:pPr>
      <w:r w:rsidRPr="00586592">
        <w:rPr>
          <w:b/>
        </w:rPr>
        <w:t xml:space="preserve">Var </w:t>
      </w:r>
      <w:r>
        <w:rPr>
          <w:b/>
        </w:rPr>
        <w:t>8</w:t>
      </w:r>
      <w:r w:rsidRPr="00586592">
        <w:rPr>
          <w:b/>
        </w:rPr>
        <w:t xml:space="preserve">:e </w:t>
      </w:r>
      <w:proofErr w:type="spellStart"/>
      <w:r w:rsidRPr="00586592">
        <w:rPr>
          <w:b/>
        </w:rPr>
        <w:t>tim</w:t>
      </w:r>
      <w:proofErr w:type="spellEnd"/>
      <w:r w:rsidRPr="00586592">
        <w:t xml:space="preserve"> </w:t>
      </w:r>
    </w:p>
    <w:p w14:paraId="5284D693" w14:textId="77777777" w:rsidR="00973C93" w:rsidRPr="00586592" w:rsidRDefault="00973C93" w:rsidP="00973C93">
      <w:pPr>
        <w:spacing w:line="240" w:lineRule="auto"/>
        <w:ind w:right="-1702"/>
      </w:pPr>
      <w:r w:rsidRPr="00586592">
        <w:t xml:space="preserve">CVP </w:t>
      </w:r>
      <w:proofErr w:type="spellStart"/>
      <w:r w:rsidRPr="00586592">
        <w:t>mmHg</w:t>
      </w:r>
      <w:proofErr w:type="spellEnd"/>
      <w:r w:rsidRPr="00586592">
        <w:t xml:space="preserve"> </w:t>
      </w:r>
    </w:p>
    <w:p w14:paraId="4D28AEE7" w14:textId="77777777" w:rsidR="00973C93" w:rsidRDefault="00973C93" w:rsidP="00973C93">
      <w:pPr>
        <w:spacing w:line="240" w:lineRule="auto"/>
        <w:ind w:right="-1702"/>
        <w:rPr>
          <w:b/>
        </w:rPr>
      </w:pPr>
      <w:r w:rsidRPr="00586592">
        <w:rPr>
          <w:b/>
        </w:rPr>
        <w:t>1g/pass</w:t>
      </w:r>
    </w:p>
    <w:p w14:paraId="2CCAA42B" w14:textId="77777777" w:rsidR="00973C93" w:rsidRDefault="00973C93" w:rsidP="00973C93">
      <w:pPr>
        <w:spacing w:line="240" w:lineRule="auto"/>
        <w:ind w:right="-1702"/>
      </w:pPr>
      <w:r>
        <w:t>T</w:t>
      </w:r>
      <w:r w:rsidRPr="00586592">
        <w:t>emperatur, hjärtrytm, perifer cirkulation. Balansräkning (05.59, 1</w:t>
      </w:r>
      <w:r>
        <w:t>2</w:t>
      </w:r>
      <w:r w:rsidRPr="00586592">
        <w:t>,</w:t>
      </w:r>
      <w:r>
        <w:t xml:space="preserve"> 18,</w:t>
      </w:r>
      <w:r w:rsidRPr="00586592">
        <w:t xml:space="preserve"> 0</w:t>
      </w:r>
      <w:r>
        <w:t>0</w:t>
      </w:r>
      <w:r w:rsidRPr="00586592">
        <w:t xml:space="preserve">) </w:t>
      </w:r>
    </w:p>
    <w:p w14:paraId="7508CDB3" w14:textId="77777777" w:rsidR="00973C93" w:rsidRPr="00586592" w:rsidRDefault="00973C93" w:rsidP="00973C93">
      <w:pPr>
        <w:pStyle w:val="Rubrik3"/>
      </w:pPr>
      <w:r w:rsidRPr="00586592">
        <w:t>Kommunikation/neurologi</w:t>
      </w:r>
    </w:p>
    <w:p w14:paraId="6DC84230" w14:textId="77777777" w:rsidR="00973C93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  <w:rPr>
          <w:b/>
        </w:rPr>
      </w:pPr>
      <w:r w:rsidRPr="00586592">
        <w:rPr>
          <w:b/>
        </w:rPr>
        <w:t>1g/</w:t>
      </w:r>
      <w:proofErr w:type="spellStart"/>
      <w:r w:rsidRPr="00586592">
        <w:rPr>
          <w:b/>
        </w:rPr>
        <w:t>tim</w:t>
      </w:r>
      <w:proofErr w:type="spellEnd"/>
      <w:r w:rsidRPr="00586592">
        <w:rPr>
          <w:b/>
        </w:rPr>
        <w:t xml:space="preserve"> </w:t>
      </w:r>
    </w:p>
    <w:p w14:paraId="36A01683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r w:rsidRPr="00586592">
        <w:t xml:space="preserve">RLS och pupillreaktion på alla </w:t>
      </w:r>
      <w:proofErr w:type="spellStart"/>
      <w:r w:rsidRPr="00586592">
        <w:t>intoxer</w:t>
      </w:r>
      <w:proofErr w:type="spellEnd"/>
      <w:r w:rsidRPr="00586592">
        <w:t xml:space="preserve"> och medvetslösa patienter initialt, </w:t>
      </w:r>
      <w:r>
        <w:br/>
      </w:r>
      <w:r w:rsidRPr="00586592">
        <w:t xml:space="preserve">glesas ut i samråd med läkare. </w:t>
      </w:r>
    </w:p>
    <w:p w14:paraId="368C68CC" w14:textId="77777777" w:rsidR="00973C93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r w:rsidRPr="00586592">
        <w:rPr>
          <w:b/>
        </w:rPr>
        <w:t>1g/pass</w:t>
      </w:r>
      <w:r w:rsidRPr="00586592">
        <w:t xml:space="preserve"> </w:t>
      </w:r>
    </w:p>
    <w:p w14:paraId="439D1F58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r>
        <w:t xml:space="preserve">RASS och CAM-ICU </w:t>
      </w:r>
      <w:r w:rsidRPr="00586592">
        <w:t xml:space="preserve">på </w:t>
      </w:r>
      <w:proofErr w:type="spellStart"/>
      <w:r w:rsidRPr="00586592">
        <w:t>sederade</w:t>
      </w:r>
      <w:proofErr w:type="spellEnd"/>
      <w:r w:rsidRPr="00586592">
        <w:t xml:space="preserve"> patienter</w:t>
      </w:r>
      <w:r>
        <w:t>.</w:t>
      </w:r>
      <w:r w:rsidRPr="00586592">
        <w:t xml:space="preserve"> </w:t>
      </w:r>
    </w:p>
    <w:p w14:paraId="7DC84683" w14:textId="77777777" w:rsidR="00973C93" w:rsidRPr="00586592" w:rsidRDefault="00973C93" w:rsidP="00973C93">
      <w:pPr>
        <w:pStyle w:val="Rubrik3"/>
      </w:pPr>
      <w:r w:rsidRPr="00586592">
        <w:t>Elimination</w:t>
      </w:r>
    </w:p>
    <w:p w14:paraId="0745FDBD" w14:textId="77777777" w:rsidR="00973C93" w:rsidRPr="00586592" w:rsidRDefault="00973C93" w:rsidP="00973C93">
      <w:pPr>
        <w:keepNext/>
        <w:spacing w:line="240" w:lineRule="auto"/>
        <w:ind w:right="-1702"/>
        <w:outlineLvl w:val="0"/>
        <w:rPr>
          <w:b/>
        </w:rPr>
      </w:pPr>
      <w:r w:rsidRPr="00586592">
        <w:rPr>
          <w:b/>
        </w:rPr>
        <w:t xml:space="preserve">Urinmängd dokumenteras </w:t>
      </w:r>
    </w:p>
    <w:p w14:paraId="2323EFBD" w14:textId="77777777" w:rsidR="00973C93" w:rsidRPr="00586592" w:rsidRDefault="00973C93" w:rsidP="00973C93">
      <w:pPr>
        <w:keepNext/>
        <w:spacing w:line="240" w:lineRule="auto"/>
        <w:ind w:right="-1702"/>
        <w:outlineLvl w:val="0"/>
        <w:rPr>
          <w:b/>
        </w:rPr>
      </w:pPr>
      <w:r w:rsidRPr="00586592">
        <w:t>1g/</w:t>
      </w:r>
      <w:proofErr w:type="spellStart"/>
      <w:r w:rsidRPr="00586592">
        <w:t>tim</w:t>
      </w:r>
      <w:proofErr w:type="spellEnd"/>
      <w:r w:rsidRPr="00586592">
        <w:rPr>
          <w:b/>
        </w:rPr>
        <w:t xml:space="preserve"> vid </w:t>
      </w:r>
      <w:proofErr w:type="spellStart"/>
      <w:r w:rsidRPr="00586592">
        <w:rPr>
          <w:b/>
        </w:rPr>
        <w:t>timdiures</w:t>
      </w:r>
      <w:proofErr w:type="spellEnd"/>
      <w:r w:rsidRPr="00586592">
        <w:rPr>
          <w:b/>
        </w:rPr>
        <w:t xml:space="preserve">, </w:t>
      </w:r>
    </w:p>
    <w:p w14:paraId="34B0E25A" w14:textId="77777777" w:rsidR="00973C93" w:rsidRPr="00586592" w:rsidRDefault="00973C93" w:rsidP="00973C93">
      <w:pPr>
        <w:keepNext/>
        <w:spacing w:line="240" w:lineRule="auto"/>
        <w:ind w:right="-1702"/>
        <w:outlineLvl w:val="0"/>
        <w:rPr>
          <w:b/>
        </w:rPr>
      </w:pPr>
      <w:r>
        <w:t>4</w:t>
      </w:r>
      <w:r w:rsidRPr="00586592">
        <w:t>g/dygn</w:t>
      </w:r>
      <w:r w:rsidRPr="00586592">
        <w:rPr>
          <w:b/>
        </w:rPr>
        <w:t xml:space="preserve"> tömmes vanlig </w:t>
      </w:r>
      <w:proofErr w:type="spellStart"/>
      <w:r w:rsidRPr="00586592">
        <w:rPr>
          <w:b/>
        </w:rPr>
        <w:t>uribag</w:t>
      </w:r>
      <w:proofErr w:type="spellEnd"/>
      <w:r w:rsidRPr="00586592">
        <w:rPr>
          <w:b/>
        </w:rPr>
        <w:t xml:space="preserve"> (05.59,</w:t>
      </w:r>
      <w:r>
        <w:rPr>
          <w:b/>
        </w:rPr>
        <w:t xml:space="preserve"> 12,</w:t>
      </w:r>
      <w:r w:rsidRPr="00586592">
        <w:rPr>
          <w:b/>
        </w:rPr>
        <w:t xml:space="preserve"> 18</w:t>
      </w:r>
      <w:r>
        <w:rPr>
          <w:b/>
        </w:rPr>
        <w:t>, 00</w:t>
      </w:r>
      <w:r w:rsidRPr="00586592">
        <w:rPr>
          <w:b/>
        </w:rPr>
        <w:t>)</w:t>
      </w:r>
    </w:p>
    <w:p w14:paraId="00E8757C" w14:textId="77777777" w:rsidR="00973C93" w:rsidRPr="00586592" w:rsidRDefault="00973C93" w:rsidP="00973C93">
      <w:pPr>
        <w:keepNext/>
        <w:spacing w:line="240" w:lineRule="auto"/>
        <w:ind w:right="-1702"/>
        <w:outlineLvl w:val="0"/>
        <w:rPr>
          <w:b/>
        </w:rPr>
      </w:pPr>
      <w:r w:rsidRPr="00586592">
        <w:rPr>
          <w:b/>
        </w:rPr>
        <w:t xml:space="preserve">Spontan </w:t>
      </w:r>
      <w:proofErr w:type="spellStart"/>
      <w:r w:rsidRPr="00586592">
        <w:rPr>
          <w:b/>
        </w:rPr>
        <w:t>diures</w:t>
      </w:r>
      <w:proofErr w:type="spellEnd"/>
      <w:r w:rsidRPr="00586592">
        <w:rPr>
          <w:b/>
        </w:rPr>
        <w:t xml:space="preserve"> dokumenteras vid aktuell tid, liksom avföring. </w:t>
      </w:r>
      <w:proofErr w:type="spellStart"/>
      <w:r w:rsidRPr="00586592">
        <w:rPr>
          <w:b/>
        </w:rPr>
        <w:t>Bladderscan</w:t>
      </w:r>
      <w:proofErr w:type="spellEnd"/>
      <w:r w:rsidRPr="00586592">
        <w:rPr>
          <w:b/>
        </w:rPr>
        <w:t xml:space="preserve"> </w:t>
      </w:r>
      <w:proofErr w:type="spellStart"/>
      <w:r w:rsidRPr="00586592">
        <w:rPr>
          <w:b/>
        </w:rPr>
        <w:t>enl</w:t>
      </w:r>
      <w:proofErr w:type="spellEnd"/>
      <w:r w:rsidRPr="00586592">
        <w:rPr>
          <w:b/>
        </w:rPr>
        <w:t xml:space="preserve"> PM </w:t>
      </w:r>
    </w:p>
    <w:p w14:paraId="70EFC0E7" w14:textId="77777777" w:rsidR="00973C93" w:rsidRPr="00586592" w:rsidRDefault="00973C93" w:rsidP="00973C93">
      <w:pPr>
        <w:spacing w:line="240" w:lineRule="auto"/>
        <w:ind w:right="-1702"/>
      </w:pPr>
      <w:r w:rsidRPr="00586592">
        <w:rPr>
          <w:b/>
        </w:rPr>
        <w:t>1g/pass</w:t>
      </w:r>
      <w:r w:rsidRPr="00586592">
        <w:t xml:space="preserve"> tarmljud</w:t>
      </w:r>
    </w:p>
    <w:p w14:paraId="38C85A3A" w14:textId="77777777" w:rsidR="00973C93" w:rsidRPr="00586592" w:rsidRDefault="00973C93" w:rsidP="00973C93">
      <w:pPr>
        <w:spacing w:line="240" w:lineRule="auto"/>
        <w:ind w:right="-1702"/>
      </w:pPr>
      <w:r w:rsidRPr="00586592">
        <w:rPr>
          <w:b/>
        </w:rPr>
        <w:t>2g/dygn</w:t>
      </w:r>
      <w:r w:rsidRPr="00586592">
        <w:t xml:space="preserve"> tömmes sond- och dränagepåsar (05.59, 18)</w:t>
      </w:r>
    </w:p>
    <w:p w14:paraId="793A2F45" w14:textId="77777777" w:rsidR="00973C93" w:rsidRPr="00586592" w:rsidRDefault="00973C93" w:rsidP="00973C93">
      <w:pPr>
        <w:pStyle w:val="Rubrik3"/>
      </w:pPr>
      <w:r w:rsidRPr="00586592">
        <w:t>Nutrition</w:t>
      </w:r>
    </w:p>
    <w:p w14:paraId="48345FDA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r>
        <w:t>Kontroll av sondläge i samband med administrering av lm.</w:t>
      </w:r>
    </w:p>
    <w:p w14:paraId="1C4E1CB8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  <w:jc w:val="both"/>
      </w:pPr>
      <w:proofErr w:type="spellStart"/>
      <w:r w:rsidRPr="00586592">
        <w:t>Vällingpumpen</w:t>
      </w:r>
      <w:proofErr w:type="spellEnd"/>
      <w:r w:rsidRPr="00586592">
        <w:t xml:space="preserve"> avläses 05.59 inför balansräkning</w:t>
      </w:r>
    </w:p>
    <w:p w14:paraId="7BB06F3E" w14:textId="77777777" w:rsidR="00973C93" w:rsidRPr="00586592" w:rsidRDefault="00973C93" w:rsidP="00973C93">
      <w:pPr>
        <w:pStyle w:val="Rubrik3"/>
      </w:pPr>
      <w:r w:rsidRPr="00586592">
        <w:t>Hud</w:t>
      </w:r>
    </w:p>
    <w:p w14:paraId="3AA8AAC4" w14:textId="77777777" w:rsidR="00973C93" w:rsidRDefault="00973C93" w:rsidP="00973C93">
      <w:pPr>
        <w:tabs>
          <w:tab w:val="left" w:pos="11057"/>
          <w:tab w:val="left" w:pos="14175"/>
        </w:tabs>
        <w:ind w:right="-1702"/>
      </w:pPr>
      <w:r w:rsidRPr="00586592">
        <w:rPr>
          <w:b/>
        </w:rPr>
        <w:t xml:space="preserve">1g/pass </w:t>
      </w:r>
      <w:r w:rsidRPr="00586592">
        <w:t>förband och insticksställen</w:t>
      </w:r>
    </w:p>
    <w:p w14:paraId="73ABE3D0" w14:textId="77777777" w:rsidR="00973C93" w:rsidRPr="00586592" w:rsidRDefault="00973C93" w:rsidP="00973C93">
      <w:pPr>
        <w:tabs>
          <w:tab w:val="left" w:pos="11057"/>
          <w:tab w:val="left" w:pos="14175"/>
        </w:tabs>
        <w:ind w:right="-1702"/>
      </w:pPr>
    </w:p>
    <w:p w14:paraId="244F8EC3" w14:textId="77777777" w:rsidR="00973C93" w:rsidRPr="00586592" w:rsidRDefault="00973C93" w:rsidP="00973C93">
      <w:pPr>
        <w:pStyle w:val="Rubrik3"/>
      </w:pPr>
      <w:r w:rsidRPr="00586592">
        <w:lastRenderedPageBreak/>
        <w:t>Aktivitet</w:t>
      </w:r>
    </w:p>
    <w:p w14:paraId="1B248D68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r w:rsidRPr="00586592">
        <w:t>Vid EDA</w:t>
      </w:r>
    </w:p>
    <w:p w14:paraId="64519BF5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proofErr w:type="spellStart"/>
      <w:r w:rsidRPr="00586592">
        <w:t>Bromage</w:t>
      </w:r>
      <w:proofErr w:type="spellEnd"/>
      <w:r w:rsidRPr="00586592">
        <w:t xml:space="preserve"> och Sensorisk utbredning enl</w:t>
      </w:r>
      <w:r>
        <w:t xml:space="preserve">igt rutin </w:t>
      </w:r>
      <w:hyperlink r:id="rId17" w:history="1">
        <w:r w:rsidRPr="00167C4F">
          <w:rPr>
            <w:rStyle w:val="Hyperlnk"/>
          </w:rPr>
          <w:t>"Epiduralanvändning på vård</w:t>
        </w:r>
        <w:r>
          <w:rPr>
            <w:rStyle w:val="Hyperlnk"/>
          </w:rPr>
          <w:t>a</w:t>
        </w:r>
        <w:r w:rsidRPr="00167C4F">
          <w:rPr>
            <w:rStyle w:val="Hyperlnk"/>
          </w:rPr>
          <w:t>vdelning"</w:t>
        </w:r>
      </w:hyperlink>
    </w:p>
    <w:p w14:paraId="29D8E34B" w14:textId="77777777" w:rsidR="00973C93" w:rsidRPr="00586592" w:rsidRDefault="00973C93" w:rsidP="00973C93">
      <w:pPr>
        <w:pStyle w:val="Rubrik3"/>
      </w:pPr>
      <w:r w:rsidRPr="00586592">
        <w:t>Sömn</w:t>
      </w:r>
    </w:p>
    <w:p w14:paraId="00946D32" w14:textId="77777777" w:rsidR="00973C93" w:rsidRPr="00586592" w:rsidRDefault="00973C93" w:rsidP="00973C93">
      <w:pPr>
        <w:tabs>
          <w:tab w:val="left" w:pos="11057"/>
          <w:tab w:val="left" w:pos="14175"/>
        </w:tabs>
        <w:ind w:right="-1702"/>
      </w:pPr>
      <w:r w:rsidRPr="00586592">
        <w:t>Dokumenteras</w:t>
      </w:r>
      <w:r>
        <w:t xml:space="preserve"> 1ggr/</w:t>
      </w:r>
      <w:proofErr w:type="spellStart"/>
      <w:r>
        <w:t>tim</w:t>
      </w:r>
      <w:proofErr w:type="spellEnd"/>
      <w:r>
        <w:t xml:space="preserve"> nattetid.</w:t>
      </w:r>
    </w:p>
    <w:p w14:paraId="592DCC70" w14:textId="77777777" w:rsidR="00973C93" w:rsidRPr="00586592" w:rsidRDefault="00973C93" w:rsidP="00973C93">
      <w:pPr>
        <w:pStyle w:val="Rubrik3"/>
      </w:pPr>
      <w:r w:rsidRPr="00586592">
        <w:t>Smärta</w:t>
      </w:r>
    </w:p>
    <w:p w14:paraId="4D08C426" w14:textId="77777777" w:rsidR="00973C93" w:rsidRPr="00586592" w:rsidRDefault="00973C93" w:rsidP="00973C93">
      <w:pPr>
        <w:tabs>
          <w:tab w:val="left" w:pos="11057"/>
          <w:tab w:val="left" w:pos="14175"/>
        </w:tabs>
        <w:spacing w:line="240" w:lineRule="auto"/>
        <w:ind w:right="-1702"/>
      </w:pPr>
      <w:r w:rsidRPr="00586592">
        <w:rPr>
          <w:b/>
        </w:rPr>
        <w:t xml:space="preserve">Var </w:t>
      </w:r>
      <w:r>
        <w:rPr>
          <w:b/>
        </w:rPr>
        <w:t>8</w:t>
      </w:r>
      <w:r w:rsidRPr="00586592">
        <w:rPr>
          <w:b/>
        </w:rPr>
        <w:t xml:space="preserve">:e </w:t>
      </w:r>
      <w:proofErr w:type="spellStart"/>
      <w:r w:rsidRPr="00586592">
        <w:rPr>
          <w:b/>
        </w:rPr>
        <w:t>tim</w:t>
      </w:r>
      <w:proofErr w:type="spellEnd"/>
      <w:r w:rsidRPr="00586592">
        <w:t xml:space="preserve"> VAS</w:t>
      </w:r>
      <w:r>
        <w:t>. Vid förändringar i smärtbehandling smärtskatta och utvärdera.</w:t>
      </w:r>
    </w:p>
    <w:p w14:paraId="6459B47A" w14:textId="77777777" w:rsidR="00973C93" w:rsidRPr="00586592" w:rsidRDefault="00973C93" w:rsidP="00973C93">
      <w:pPr>
        <w:spacing w:line="240" w:lineRule="auto"/>
        <w:ind w:right="-1702"/>
      </w:pPr>
      <w:r w:rsidRPr="00586592">
        <w:rPr>
          <w:b/>
        </w:rPr>
        <w:t>1g/pass Inspektion och åtgärder av diverse infarter dokumenteras</w:t>
      </w:r>
      <w:r>
        <w:rPr>
          <w:b/>
        </w:rPr>
        <w:t>.</w:t>
      </w:r>
      <w:r w:rsidRPr="00586592">
        <w:rPr>
          <w:b/>
        </w:rPr>
        <w:t xml:space="preserve"> </w:t>
      </w:r>
    </w:p>
    <w:p w14:paraId="606DA1E2" w14:textId="77777777" w:rsidR="00973C93" w:rsidRDefault="00973C93" w:rsidP="00973C93">
      <w:pPr>
        <w:pStyle w:val="Rubrik2"/>
        <w:ind w:right="-1702"/>
      </w:pPr>
    </w:p>
    <w:p w14:paraId="68E834B7" w14:textId="77777777" w:rsidR="00973C93" w:rsidRDefault="00973C93" w:rsidP="00973C93">
      <w:pPr>
        <w:pStyle w:val="Rubrik2"/>
        <w:ind w:right="-1844"/>
        <w:rPr>
          <w:b/>
          <w:bCs w:val="0"/>
          <w:iCs/>
          <w:sz w:val="24"/>
          <w:szCs w:val="24"/>
        </w:rPr>
      </w:pPr>
      <w:r>
        <w:rPr>
          <w:sz w:val="24"/>
        </w:rPr>
        <w:br/>
      </w:r>
    </w:p>
    <w:p w14:paraId="2F3B339D" w14:textId="77777777" w:rsidR="00973C93" w:rsidRPr="00BC0E2C" w:rsidRDefault="00973C93" w:rsidP="00973C93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0D37CD6E" w14:textId="77777777" w:rsidR="00973C93" w:rsidRDefault="00973C93" w:rsidP="00973C93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09F10F5D" w14:textId="77777777" w:rsidR="00BC0E2C" w:rsidRDefault="00BC0E2C" w:rsidP="006F2FDD">
      <w:pPr>
        <w:pStyle w:val="Rubrik3"/>
        <w:rPr>
          <w:rFonts w:ascii="Arial Fet" w:hAnsi="Arial Fet" w:cs="Arial"/>
          <w:b/>
          <w:bCs w:val="0"/>
          <w:kern w:val="32"/>
          <w:sz w:val="28"/>
          <w:szCs w:val="32"/>
        </w:rPr>
      </w:pPr>
    </w:p>
    <w:bookmarkEnd w:id="0"/>
    <w:sectPr w:rsidR="00BC0E2C" w:rsidSect="00BC0E2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766C7" w14:textId="77777777" w:rsidR="006B63E2" w:rsidRDefault="006B63E2">
      <w:r>
        <w:separator/>
      </w:r>
    </w:p>
  </w:endnote>
  <w:endnote w:type="continuationSeparator" w:id="0">
    <w:p w14:paraId="2568ECE9" w14:textId="77777777" w:rsidR="006B63E2" w:rsidRDefault="006B63E2">
      <w:r>
        <w:continuationSeparator/>
      </w:r>
    </w:p>
  </w:endnote>
  <w:endnote w:type="continuationNotice" w:id="1">
    <w:p w14:paraId="79D9019E" w14:textId="77777777" w:rsidR="006B63E2" w:rsidRDefault="006B63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73C8F" w14:textId="77777777" w:rsidR="006B63E2" w:rsidRDefault="006B63E2"/>
  </w:footnote>
  <w:footnote w:type="continuationSeparator" w:id="0">
    <w:p w14:paraId="01CD8AEF" w14:textId="77777777" w:rsidR="006B63E2" w:rsidRDefault="006B63E2">
      <w:r>
        <w:continuationSeparator/>
      </w:r>
    </w:p>
  </w:footnote>
  <w:footnote w:type="continuationNotice" w:id="1">
    <w:p w14:paraId="5017B830" w14:textId="77777777" w:rsidR="006B63E2" w:rsidRDefault="006B63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89129692">
    <w:abstractNumId w:val="18"/>
  </w:num>
  <w:num w:numId="2" w16cid:durableId="1529761724">
    <w:abstractNumId w:val="15"/>
  </w:num>
  <w:num w:numId="3" w16cid:durableId="2001738245">
    <w:abstractNumId w:val="0"/>
  </w:num>
  <w:num w:numId="4" w16cid:durableId="1567837897">
    <w:abstractNumId w:val="7"/>
  </w:num>
  <w:num w:numId="5" w16cid:durableId="920527419">
    <w:abstractNumId w:val="16"/>
  </w:num>
  <w:num w:numId="6" w16cid:durableId="570969350">
    <w:abstractNumId w:val="2"/>
  </w:num>
  <w:num w:numId="7" w16cid:durableId="2034382031">
    <w:abstractNumId w:val="12"/>
  </w:num>
  <w:num w:numId="8" w16cid:durableId="576288649">
    <w:abstractNumId w:val="9"/>
  </w:num>
  <w:num w:numId="9" w16cid:durableId="786700058">
    <w:abstractNumId w:val="1"/>
  </w:num>
  <w:num w:numId="10" w16cid:durableId="1489515011">
    <w:abstractNumId w:val="1"/>
  </w:num>
  <w:num w:numId="11" w16cid:durableId="1322351768">
    <w:abstractNumId w:val="3"/>
  </w:num>
  <w:num w:numId="12" w16cid:durableId="1766488516">
    <w:abstractNumId w:val="4"/>
  </w:num>
  <w:num w:numId="13" w16cid:durableId="1731343700">
    <w:abstractNumId w:val="14"/>
  </w:num>
  <w:num w:numId="14" w16cid:durableId="2018381967">
    <w:abstractNumId w:val="10"/>
  </w:num>
  <w:num w:numId="15" w16cid:durableId="251204830">
    <w:abstractNumId w:val="8"/>
  </w:num>
  <w:num w:numId="16" w16cid:durableId="939987610">
    <w:abstractNumId w:val="13"/>
  </w:num>
  <w:num w:numId="17" w16cid:durableId="95560409">
    <w:abstractNumId w:val="5"/>
  </w:num>
  <w:num w:numId="18" w16cid:durableId="1550720891">
    <w:abstractNumId w:val="11"/>
  </w:num>
  <w:num w:numId="19" w16cid:durableId="1038048736">
    <w:abstractNumId w:val="17"/>
  </w:num>
  <w:num w:numId="20" w16cid:durableId="965935297">
    <w:abstractNumId w:val="6"/>
  </w:num>
  <w:num w:numId="21" w16cid:durableId="1041899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0D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B7EB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7FE7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4F28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B63E2"/>
    <w:rsid w:val="006C5048"/>
    <w:rsid w:val="006C6A4B"/>
    <w:rsid w:val="006C779F"/>
    <w:rsid w:val="006D01F5"/>
    <w:rsid w:val="006D076A"/>
    <w:rsid w:val="006D0CFB"/>
    <w:rsid w:val="006D30C0"/>
    <w:rsid w:val="006D7535"/>
    <w:rsid w:val="006E450B"/>
    <w:rsid w:val="006F0D7E"/>
    <w:rsid w:val="006F2FDD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59CB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4953"/>
    <w:rsid w:val="00971D93"/>
    <w:rsid w:val="00973C93"/>
    <w:rsid w:val="00986E1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5EF2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E2C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64F6"/>
    <w:rsid w:val="00D915B1"/>
    <w:rsid w:val="00DA0CDB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6-1525759947-192/surrogate/Epiduralanv%c3%a4ndning%20p%c3%a5%20v%c3%a5rdavdel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3</Pages>
  <Words>298</Words>
  <Characters>2206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Dokumentation och basal observation på IVA när CHA är ur funktion</dc:title>
  <dc:subject/>
  <dc:creator>patrik.jens.johansson@vgregion.se</dc:creator>
  <keywords/>
  <lastModifiedBy>Carina Isbrand Fransson</lastModifiedBy>
  <revision>15</revision>
  <lastPrinted>2016-03-31T10:56:00.0000000Z</lastPrinted>
  <dcterms:created xsi:type="dcterms:W3CDTF">2022-05-23T07:35:00.0000000Z</dcterms:created>
  <dcterms:modified xsi:type="dcterms:W3CDTF">2025-10-13T09:37:00.0000000Z</dcterms:modified>
</coreProperties>
</file>