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B6484A" w14:textId="77777777" w:rsidR="00395FD1" w:rsidRDefault="00395FD1" w:rsidP="00F35B05">
      <w:pPr>
        <w:pStyle w:val="Rubrik2"/>
        <w:sectPr w:rsidR="00395FD1" w:rsidSect="00395FD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C8A2156" w14:textId="77777777" w:rsidR="00395FD1" w:rsidRPr="00395FD1" w:rsidRDefault="00395FD1" w:rsidP="00395FD1">
      <w:pPr>
        <w:spacing w:after="0" w:line="240" w:lineRule="auto"/>
        <w:ind w:left="0" w:right="283"/>
        <w:rPr>
          <w:szCs w:val="20"/>
        </w:rPr>
      </w:pPr>
    </w:p>
    <w:p w14:paraId="2A2D8BB4" w14:textId="77777777" w:rsidR="00395FD1" w:rsidRPr="00395FD1" w:rsidRDefault="00395FD1" w:rsidP="00395FD1">
      <w:pPr>
        <w:spacing w:after="0" w:line="240" w:lineRule="auto"/>
        <w:ind w:left="0" w:right="283"/>
        <w:rPr>
          <w:szCs w:val="20"/>
        </w:rPr>
      </w:pPr>
    </w:p>
    <w:p w14:paraId="3055395B" w14:textId="77777777" w:rsidR="00395FD1" w:rsidRPr="00395FD1" w:rsidRDefault="00395FD1" w:rsidP="00395FD1">
      <w:pPr>
        <w:tabs>
          <w:tab w:val="left" w:pos="4590"/>
        </w:tabs>
        <w:spacing w:after="0" w:line="240" w:lineRule="auto"/>
        <w:ind w:left="0" w:right="283"/>
        <w:rPr>
          <w:szCs w:val="20"/>
        </w:rPr>
      </w:pPr>
      <w:r w:rsidRPr="00395FD1">
        <w:rPr>
          <w:szCs w:val="20"/>
        </w:rPr>
        <w:tab/>
      </w:r>
    </w:p>
    <w:p w14:paraId="50861E0A" w14:textId="25EC6AD8" w:rsidR="00395FD1" w:rsidRPr="00395FD1" w:rsidRDefault="00395FD1" w:rsidP="00395FD1">
      <w:pPr>
        <w:spacing w:after="0" w:line="240" w:lineRule="auto"/>
        <w:ind w:left="0" w:right="283"/>
        <w:rPr>
          <w:szCs w:val="20"/>
        </w:rPr>
      </w:pPr>
      <w:r w:rsidRPr="00395FD1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91A8A62" wp14:editId="2FBAA22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A3B8D78" w14:textId="77777777" w:rsidR="00395FD1" w:rsidRPr="003D37FD" w:rsidRDefault="00395FD1" w:rsidP="00395FD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16990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91A8A62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A3B8D78" w14:textId="77777777" w:rsidR="00395FD1" w:rsidRPr="003D37FD" w:rsidRDefault="00395FD1" w:rsidP="00395FD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16990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395FD1" w:rsidRPr="00395FD1" w14:paraId="33BEEB6F" w14:textId="77777777" w:rsidTr="001C4D70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443B587F" w14:textId="52B4BF62" w:rsidR="00395FD1" w:rsidRPr="00395FD1" w:rsidRDefault="00137AEE" w:rsidP="000C2CB9">
            <w:pPr>
              <w:pStyle w:val="Rubrik1"/>
              <w:ind w:left="0"/>
              <w:rPr>
                <w:noProof/>
              </w:rPr>
            </w:pPr>
            <w:bookmarkStart w:id="1" w:name="_1314629194"/>
            <w:bookmarkStart w:id="2" w:name="Rubrik"/>
            <w:bookmarkEnd w:id="1"/>
            <w:bookmarkEnd w:id="2"/>
            <w:r>
              <w:rPr>
                <w:noProof/>
              </w:rPr>
              <w:t xml:space="preserve">Checklista </w:t>
            </w:r>
            <w:r w:rsidR="004A38E9">
              <w:rPr>
                <w:noProof/>
              </w:rPr>
              <w:t>- U</w:t>
            </w:r>
            <w:r>
              <w:rPr>
                <w:noProof/>
              </w:rPr>
              <w:t>tskrivning av patient till vårdavdelning</w:t>
            </w:r>
            <w:r w:rsidR="004A38E9">
              <w:rPr>
                <w:noProof/>
              </w:rPr>
              <w:t xml:space="preserve"> från IVA och IMA </w:t>
            </w:r>
          </w:p>
        </w:tc>
      </w:tr>
    </w:tbl>
    <w:bookmarkEnd w:id="0"/>
    <w:p w14:paraId="196F257F" w14:textId="77777777" w:rsidR="008A4696" w:rsidRDefault="008A4696" w:rsidP="008A4696">
      <w:pPr>
        <w:pStyle w:val="Rubrik2"/>
        <w:ind w:left="0" w:right="565"/>
      </w:pPr>
      <w:r>
        <w:t>Revidering i denna version</w:t>
      </w:r>
    </w:p>
    <w:p w14:paraId="57FE3A06" w14:textId="77777777" w:rsidR="008A4696" w:rsidRPr="00567540" w:rsidRDefault="008A4696" w:rsidP="008A4696">
      <w:pPr>
        <w:ind w:left="0" w:right="565"/>
      </w:pPr>
      <w:r>
        <w:t xml:space="preserve">Remiss till ÖNH för patienter som fått </w:t>
      </w:r>
      <w:proofErr w:type="spellStart"/>
      <w:r>
        <w:t>percutan</w:t>
      </w:r>
      <w:proofErr w:type="spellEnd"/>
      <w:r>
        <w:t xml:space="preserve"> </w:t>
      </w:r>
      <w:proofErr w:type="spellStart"/>
      <w:r>
        <w:t>track</w:t>
      </w:r>
      <w:proofErr w:type="spellEnd"/>
      <w:r>
        <w:t>.</w:t>
      </w:r>
    </w:p>
    <w:p w14:paraId="4F04E90F" w14:textId="77777777" w:rsidR="008A4696" w:rsidRDefault="008A4696" w:rsidP="008A4696">
      <w:pPr>
        <w:pStyle w:val="Rubrik2"/>
        <w:ind w:left="0" w:right="565"/>
      </w:pPr>
      <w:r>
        <w:t>Syfte</w:t>
      </w:r>
    </w:p>
    <w:p w14:paraId="0A6DC3C3" w14:textId="77777777" w:rsidR="008A4696" w:rsidRPr="00F26983" w:rsidRDefault="008A4696" w:rsidP="008A4696">
      <w:pPr>
        <w:autoSpaceDE w:val="0"/>
        <w:autoSpaceDN w:val="0"/>
        <w:adjustRightInd w:val="0"/>
        <w:ind w:left="0" w:right="565"/>
        <w:rPr>
          <w:rFonts w:cs="Arial"/>
          <w:bCs/>
          <w:iCs/>
          <w:szCs w:val="28"/>
        </w:rPr>
      </w:pPr>
      <w:r>
        <w:rPr>
          <w:rFonts w:cs="Arial"/>
          <w:bCs/>
          <w:iCs/>
          <w:szCs w:val="28"/>
        </w:rPr>
        <w:t>Att säkerställa en säker informationsöverföring från intensivvård/intermediärvård till vårdavdelning.</w:t>
      </w:r>
    </w:p>
    <w:p w14:paraId="2FFBC51D" w14:textId="77777777" w:rsidR="008A4696" w:rsidRPr="00BA73A6" w:rsidRDefault="008A4696" w:rsidP="008A4696">
      <w:pPr>
        <w:pStyle w:val="Rubrik2"/>
        <w:ind w:left="0" w:right="565"/>
      </w:pPr>
      <w:r>
        <w:t xml:space="preserve">Vilka berörs </w:t>
      </w:r>
    </w:p>
    <w:p w14:paraId="68C5C8FE" w14:textId="77777777" w:rsidR="008A4696" w:rsidRDefault="008A4696" w:rsidP="008A4696">
      <w:pPr>
        <w:ind w:left="0" w:right="565"/>
        <w:rPr>
          <w:rFonts w:cs="Arial"/>
          <w:bCs/>
          <w:iCs/>
          <w:szCs w:val="28"/>
        </w:rPr>
      </w:pPr>
      <w:r>
        <w:rPr>
          <w:rFonts w:cs="Arial"/>
          <w:bCs/>
          <w:iCs/>
          <w:szCs w:val="28"/>
        </w:rPr>
        <w:t>Sjuksköterskor och läkare på IVA och IMA, NU-sjukvården.</w:t>
      </w:r>
    </w:p>
    <w:p w14:paraId="06BCA1DA" w14:textId="77777777" w:rsidR="008A4696" w:rsidRDefault="008A4696" w:rsidP="008A4696">
      <w:pPr>
        <w:pStyle w:val="Rubrik2"/>
        <w:ind w:left="0" w:right="565"/>
      </w:pPr>
      <w:r>
        <w:t xml:space="preserve">Rutin inför flytt av patient till vårdavdelningen </w:t>
      </w:r>
    </w:p>
    <w:p w14:paraId="0D99D90D" w14:textId="77777777" w:rsidR="008A4696" w:rsidRDefault="008A4696" w:rsidP="008A4696">
      <w:pPr>
        <w:numPr>
          <w:ilvl w:val="0"/>
          <w:numId w:val="23"/>
        </w:numPr>
        <w:spacing w:after="0" w:line="240" w:lineRule="auto"/>
        <w:ind w:left="567" w:right="565" w:hanging="567"/>
      </w:pPr>
      <w:r>
        <w:t>Om möjlighet finns: Kontakta vårdavdelning dagen innan och meddela flytt så att de kan planera. Gärna tidigare än så vid behov av extravak.</w:t>
      </w:r>
    </w:p>
    <w:p w14:paraId="62288BAE" w14:textId="77777777" w:rsidR="008A4696" w:rsidRPr="0089125C" w:rsidRDefault="008A4696" w:rsidP="008A4696">
      <w:pPr>
        <w:numPr>
          <w:ilvl w:val="0"/>
          <w:numId w:val="23"/>
        </w:numPr>
        <w:spacing w:after="0" w:line="240" w:lineRule="auto"/>
        <w:ind w:left="567" w:right="565" w:hanging="567"/>
      </w:pPr>
      <w:r>
        <w:t xml:space="preserve">Ring och meddela anhöriga om patientens förestående flytt till avdelning. </w:t>
      </w:r>
    </w:p>
    <w:p w14:paraId="488388BF" w14:textId="77777777" w:rsidR="008A4696" w:rsidRDefault="008A4696" w:rsidP="008A4696">
      <w:pPr>
        <w:numPr>
          <w:ilvl w:val="0"/>
          <w:numId w:val="23"/>
        </w:numPr>
        <w:spacing w:after="0" w:line="240" w:lineRule="auto"/>
        <w:ind w:left="567" w:right="565" w:hanging="567"/>
      </w:pPr>
      <w:r>
        <w:t>Skriv omvårdnadssammanfattning i Melior.</w:t>
      </w:r>
    </w:p>
    <w:p w14:paraId="7921EEDC" w14:textId="77777777" w:rsidR="008A4696" w:rsidRDefault="008A4696" w:rsidP="008A4696">
      <w:pPr>
        <w:numPr>
          <w:ilvl w:val="0"/>
          <w:numId w:val="23"/>
        </w:numPr>
        <w:spacing w:after="0" w:line="240" w:lineRule="auto"/>
        <w:ind w:left="567" w:right="565" w:hanging="567"/>
      </w:pPr>
      <w:r>
        <w:t xml:space="preserve">Har patienten fått en </w:t>
      </w:r>
      <w:proofErr w:type="spellStart"/>
      <w:r>
        <w:t>percutan</w:t>
      </w:r>
      <w:proofErr w:type="spellEnd"/>
      <w:r>
        <w:t xml:space="preserve"> </w:t>
      </w:r>
      <w:proofErr w:type="spellStart"/>
      <w:r>
        <w:t>track</w:t>
      </w:r>
      <w:proofErr w:type="spellEnd"/>
      <w:r>
        <w:t xml:space="preserve">? Fråga ansvarig läkare om det finns remiss skickad till ÖNH för uppföljning. </w:t>
      </w:r>
    </w:p>
    <w:p w14:paraId="25D56835" w14:textId="77777777" w:rsidR="008A4696" w:rsidRDefault="008A4696" w:rsidP="008A4696">
      <w:pPr>
        <w:numPr>
          <w:ilvl w:val="0"/>
          <w:numId w:val="23"/>
        </w:numPr>
        <w:spacing w:after="0" w:line="240" w:lineRule="auto"/>
        <w:ind w:left="567" w:right="565" w:hanging="567"/>
      </w:pPr>
      <w:r>
        <w:t>Starta CVK journalen om den inte redan är startad. Fyll i senast omläggning samt byten av kranar/Swanlock.</w:t>
      </w:r>
    </w:p>
    <w:p w14:paraId="070B7D84" w14:textId="77777777" w:rsidR="008A4696" w:rsidRDefault="008A4696" w:rsidP="008A4696">
      <w:pPr>
        <w:numPr>
          <w:ilvl w:val="0"/>
          <w:numId w:val="23"/>
        </w:numPr>
        <w:spacing w:after="0" w:line="240" w:lineRule="auto"/>
        <w:ind w:left="567" w:right="565" w:hanging="567"/>
      </w:pPr>
      <w:r>
        <w:t>Skriv i patientbakgrund under hjälpmedel om patienten har hem-ventilator (ej inställningar).</w:t>
      </w:r>
    </w:p>
    <w:p w14:paraId="5EDAF6A3" w14:textId="77777777" w:rsidR="008A4696" w:rsidRPr="00EF7DD3" w:rsidRDefault="008A4696" w:rsidP="008A4696">
      <w:pPr>
        <w:numPr>
          <w:ilvl w:val="0"/>
          <w:numId w:val="23"/>
        </w:numPr>
        <w:spacing w:after="0" w:line="240" w:lineRule="auto"/>
        <w:ind w:left="567" w:right="565" w:hanging="567"/>
      </w:pPr>
      <w:r>
        <w:t xml:space="preserve">Se vidare i rutinen </w:t>
      </w:r>
      <w:hyperlink r:id="rId17" w:history="1">
        <w:r w:rsidRPr="0014457C">
          <w:rPr>
            <w:color w:val="0000FF"/>
            <w:u w:val="single"/>
          </w:rPr>
          <w:t>Omvårdnadsdokumentation i Melior på IVA och IMA (vgregion.se)</w:t>
        </w:r>
      </w:hyperlink>
      <w:r>
        <w:t xml:space="preserve">. Kom ihåg att göra en NEWS på patienten och </w:t>
      </w:r>
      <w:proofErr w:type="spellStart"/>
      <w:r>
        <w:t>ev</w:t>
      </w:r>
      <w:proofErr w:type="spellEnd"/>
      <w:r>
        <w:t xml:space="preserve"> PIG beslut.</w:t>
      </w:r>
    </w:p>
    <w:p w14:paraId="1134A236" w14:textId="77777777" w:rsidR="008A4696" w:rsidRDefault="008A4696" w:rsidP="008A4696">
      <w:pPr>
        <w:numPr>
          <w:ilvl w:val="0"/>
          <w:numId w:val="23"/>
        </w:numPr>
        <w:spacing w:after="0" w:line="240" w:lineRule="auto"/>
        <w:ind w:left="567" w:right="565" w:hanging="567"/>
      </w:pPr>
      <w:r>
        <w:t>Dokumentera eventuella trycksår vid utskrivning.</w:t>
      </w:r>
    </w:p>
    <w:p w14:paraId="2B3FA0AC" w14:textId="77777777" w:rsidR="008A4696" w:rsidRPr="00840C5B" w:rsidRDefault="008A4696" w:rsidP="008A4696">
      <w:pPr>
        <w:numPr>
          <w:ilvl w:val="0"/>
          <w:numId w:val="23"/>
        </w:numPr>
        <w:spacing w:after="0" w:line="240" w:lineRule="auto"/>
        <w:ind w:left="567" w:right="565" w:hanging="567"/>
      </w:pPr>
      <w:r w:rsidRPr="007A43B1">
        <w:t xml:space="preserve">Ansvarig läkare ordinerar i Melior de läkemedel och vätskor som ska ges kommande dygn.  </w:t>
      </w:r>
    </w:p>
    <w:p w14:paraId="4303C305" w14:textId="77777777" w:rsidR="008A4696" w:rsidRPr="000C2CB9" w:rsidRDefault="008A4696" w:rsidP="008A4696">
      <w:pPr>
        <w:numPr>
          <w:ilvl w:val="0"/>
          <w:numId w:val="23"/>
        </w:numPr>
        <w:spacing w:after="0" w:line="240" w:lineRule="auto"/>
        <w:ind w:left="567" w:right="565" w:hanging="567"/>
      </w:pPr>
      <w:r>
        <w:t>Säkerställ att</w:t>
      </w:r>
      <w:r w:rsidRPr="00BF27DF">
        <w:t xml:space="preserve"> </w:t>
      </w:r>
      <w:proofErr w:type="spellStart"/>
      <w:r w:rsidRPr="00BF27DF">
        <w:t>ev</w:t>
      </w:r>
      <w:proofErr w:type="spellEnd"/>
      <w:r w:rsidRPr="00BF27DF">
        <w:t xml:space="preserve"> värdesaker </w:t>
      </w:r>
      <w:r>
        <w:t>skickas med och att blankett är korrekt ifylld. Original ska med patientens journal och en kopia sätts i pärmen i lm-rummet.</w:t>
      </w:r>
    </w:p>
    <w:p w14:paraId="025D7D2C" w14:textId="77777777" w:rsidR="008A4696" w:rsidRPr="000C2CB9" w:rsidRDefault="008A4696" w:rsidP="008A4696">
      <w:pPr>
        <w:numPr>
          <w:ilvl w:val="0"/>
          <w:numId w:val="23"/>
        </w:numPr>
        <w:spacing w:after="0" w:line="240" w:lineRule="auto"/>
        <w:ind w:left="567" w:right="565" w:hanging="567"/>
      </w:pPr>
      <w:r w:rsidRPr="00AD450E">
        <w:rPr>
          <w:b/>
          <w:bCs/>
        </w:rPr>
        <w:t>Vid intensivvård/intermediärvård över 1 vecka</w:t>
      </w:r>
      <w:r>
        <w:t>: Ring ner en säng från avdelningen samt en medföljande undersköterska (</w:t>
      </w:r>
      <w:proofErr w:type="spellStart"/>
      <w:r>
        <w:t>usk</w:t>
      </w:r>
      <w:proofErr w:type="spellEnd"/>
      <w:r>
        <w:t xml:space="preserve">). Följ som ansvarig sjuksköterska med patienten och </w:t>
      </w:r>
      <w:proofErr w:type="spellStart"/>
      <w:r>
        <w:t>usk</w:t>
      </w:r>
      <w:proofErr w:type="spellEnd"/>
      <w:r>
        <w:t xml:space="preserve"> till avdelningen och rapportera på avdelningen, om möjligt </w:t>
      </w:r>
      <w:proofErr w:type="spellStart"/>
      <w:r>
        <w:t>bedside</w:t>
      </w:r>
      <w:proofErr w:type="spellEnd"/>
      <w:r>
        <w:t>.</w:t>
      </w:r>
    </w:p>
    <w:p w14:paraId="5797B91B" w14:textId="77777777" w:rsidR="008A4696" w:rsidRPr="00D019A3" w:rsidRDefault="008A4696" w:rsidP="008A4696">
      <w:pPr>
        <w:pStyle w:val="Liststycke"/>
        <w:numPr>
          <w:ilvl w:val="0"/>
          <w:numId w:val="0"/>
        </w:numPr>
        <w:autoSpaceDE w:val="0"/>
        <w:autoSpaceDN w:val="0"/>
        <w:adjustRightInd w:val="0"/>
        <w:ind w:right="565"/>
        <w:rPr>
          <w:rFonts w:ascii="Arial" w:hAnsi="Arial"/>
        </w:rPr>
      </w:pPr>
    </w:p>
    <w:p w14:paraId="72A51C85" w14:textId="77777777" w:rsidR="008A4696" w:rsidRPr="009D5099" w:rsidRDefault="008A4696" w:rsidP="008A4696">
      <w:pPr>
        <w:pStyle w:val="Rubrik2"/>
        <w:ind w:left="0" w:right="565"/>
        <w:rPr>
          <w:rFonts w:ascii="Arial" w:hAnsi="Arial"/>
        </w:rPr>
      </w:pPr>
      <w:r w:rsidRPr="009D5099">
        <w:t>Strax innan</w:t>
      </w:r>
      <w:r>
        <w:t xml:space="preserve"> flytt till vårdavdelning</w:t>
      </w:r>
    </w:p>
    <w:p w14:paraId="434417BF" w14:textId="77777777" w:rsidR="008A4696" w:rsidRPr="00F26983" w:rsidRDefault="008A4696" w:rsidP="008A4696">
      <w:pPr>
        <w:numPr>
          <w:ilvl w:val="0"/>
          <w:numId w:val="22"/>
        </w:numPr>
        <w:spacing w:after="0" w:line="240" w:lineRule="auto"/>
        <w:ind w:left="567" w:right="565" w:hanging="567"/>
      </w:pPr>
      <w:r w:rsidRPr="00F26983">
        <w:t xml:space="preserve">Avsluta </w:t>
      </w:r>
      <w:r w:rsidRPr="00F26983">
        <w:rPr>
          <w:b/>
        </w:rPr>
        <w:t>alla</w:t>
      </w:r>
      <w:r w:rsidRPr="00F26983">
        <w:t xml:space="preserve"> aktiva och inaktiva apparatanslutningar</w:t>
      </w:r>
      <w:r>
        <w:t xml:space="preserve"> i CCC</w:t>
      </w:r>
      <w:r w:rsidRPr="00F26983">
        <w:t xml:space="preserve"> genom att klicka på </w:t>
      </w:r>
      <w:r>
        <w:t xml:space="preserve">ikonen för </w:t>
      </w:r>
      <w:r w:rsidRPr="00F26983">
        <w:t>”</w:t>
      </w:r>
      <w:r w:rsidRPr="00F26983">
        <w:rPr>
          <w:b/>
        </w:rPr>
        <w:t>Apparatanslutningar</w:t>
      </w:r>
      <w:r w:rsidRPr="00F26983">
        <w:t>”</w:t>
      </w:r>
      <w:r>
        <w:t>.</w:t>
      </w:r>
      <w:r w:rsidRPr="00F26983">
        <w:br/>
        <w:t>OBS!! Läkemedels-/Vätskeinfusioner avslutas i ”Vätskefönstret”.</w:t>
      </w:r>
    </w:p>
    <w:p w14:paraId="264FD6ED" w14:textId="77777777" w:rsidR="008A4696" w:rsidRPr="00F26983" w:rsidRDefault="008A4696" w:rsidP="008A4696">
      <w:pPr>
        <w:numPr>
          <w:ilvl w:val="0"/>
          <w:numId w:val="22"/>
        </w:numPr>
        <w:spacing w:after="0" w:line="240" w:lineRule="auto"/>
        <w:ind w:left="567" w:right="565" w:hanging="567"/>
      </w:pPr>
      <w:r w:rsidRPr="00F26983">
        <w:t>Avsluta katetrar o</w:t>
      </w:r>
      <w:r>
        <w:t>ch</w:t>
      </w:r>
      <w:r w:rsidRPr="00F26983">
        <w:t xml:space="preserve"> drän som inte längre är aktuella i ”ögat” före pat</w:t>
      </w:r>
      <w:r>
        <w:t>ienten</w:t>
      </w:r>
      <w:r w:rsidRPr="00F26983">
        <w:t xml:space="preserve"> skrivs ut.</w:t>
      </w:r>
    </w:p>
    <w:p w14:paraId="5FF50216" w14:textId="77777777" w:rsidR="008A4696" w:rsidRPr="00F26983" w:rsidRDefault="008A4696" w:rsidP="008A4696">
      <w:pPr>
        <w:numPr>
          <w:ilvl w:val="0"/>
          <w:numId w:val="22"/>
        </w:numPr>
        <w:spacing w:after="0" w:line="240" w:lineRule="auto"/>
        <w:ind w:left="567" w:right="565" w:hanging="567"/>
      </w:pPr>
      <w:r w:rsidRPr="00F26983">
        <w:t>Lägg till katetrar o</w:t>
      </w:r>
      <w:r>
        <w:t>ch</w:t>
      </w:r>
      <w:r w:rsidRPr="00F26983">
        <w:t xml:space="preserve"> drän som inte blivit registrerade. Glöm ej att ändra tid i ”ögat”.</w:t>
      </w:r>
    </w:p>
    <w:p w14:paraId="555DE47A" w14:textId="77777777" w:rsidR="008A4696" w:rsidRPr="00DE26A7" w:rsidRDefault="008A4696" w:rsidP="008A4696">
      <w:pPr>
        <w:numPr>
          <w:ilvl w:val="0"/>
          <w:numId w:val="22"/>
        </w:numPr>
        <w:spacing w:after="0" w:line="240" w:lineRule="auto"/>
        <w:ind w:left="567" w:right="565" w:hanging="567"/>
      </w:pPr>
      <w:r w:rsidRPr="009D5099">
        <w:t>Kontrollera att infusionsslangar och infarter är märkta.</w:t>
      </w:r>
      <w:r>
        <w:t xml:space="preserve"> Gör slangbyte om det är nära förestående. </w:t>
      </w:r>
    </w:p>
    <w:p w14:paraId="0E12F809" w14:textId="77777777" w:rsidR="008A4696" w:rsidRPr="00DE26A7" w:rsidRDefault="008A4696" w:rsidP="008A4696">
      <w:pPr>
        <w:numPr>
          <w:ilvl w:val="0"/>
          <w:numId w:val="22"/>
        </w:numPr>
        <w:spacing w:after="0" w:line="240" w:lineRule="auto"/>
        <w:ind w:left="567" w:right="565" w:hanging="567"/>
      </w:pPr>
      <w:r w:rsidRPr="00DE26A7">
        <w:t>VTS skall registreras för det passet patienten är på IVA</w:t>
      </w:r>
      <w:r>
        <w:t>/IMA</w:t>
      </w:r>
      <w:r w:rsidRPr="00DE26A7">
        <w:t xml:space="preserve">. </w:t>
      </w:r>
    </w:p>
    <w:p w14:paraId="08C23156" w14:textId="77777777" w:rsidR="008A4696" w:rsidRPr="00CB68D2" w:rsidRDefault="008A4696" w:rsidP="008A4696">
      <w:pPr>
        <w:numPr>
          <w:ilvl w:val="0"/>
          <w:numId w:val="22"/>
        </w:numPr>
        <w:spacing w:after="0" w:line="240" w:lineRule="auto"/>
        <w:ind w:left="567" w:right="565" w:hanging="567"/>
      </w:pPr>
      <w:r w:rsidRPr="00F26983">
        <w:t xml:space="preserve">Klicka på </w:t>
      </w:r>
      <w:r w:rsidRPr="00CB68D2">
        <w:t>”Patient”</w:t>
      </w:r>
      <w:r w:rsidRPr="00F26983">
        <w:t xml:space="preserve"> och </w:t>
      </w:r>
      <w:r w:rsidRPr="00CB68D2">
        <w:t>”Utskrivningsdetaljer”</w:t>
      </w:r>
    </w:p>
    <w:p w14:paraId="1CEB6F56" w14:textId="77777777" w:rsidR="008A4696" w:rsidRPr="00F26983" w:rsidRDefault="008A4696" w:rsidP="008A4696">
      <w:pPr>
        <w:numPr>
          <w:ilvl w:val="0"/>
          <w:numId w:val="22"/>
        </w:numPr>
        <w:spacing w:after="0" w:line="240" w:lineRule="auto"/>
        <w:ind w:left="567" w:right="565" w:hanging="567"/>
      </w:pPr>
      <w:r w:rsidRPr="00F26983">
        <w:t xml:space="preserve">Fyll i </w:t>
      </w:r>
      <w:r w:rsidRPr="00CB68D2">
        <w:t>”Till”</w:t>
      </w:r>
      <w:r w:rsidRPr="00F26983">
        <w:t xml:space="preserve"> vilken </w:t>
      </w:r>
      <w:proofErr w:type="spellStart"/>
      <w:r w:rsidRPr="00F26983">
        <w:t>avd</w:t>
      </w:r>
      <w:proofErr w:type="spellEnd"/>
      <w:r w:rsidRPr="00F26983">
        <w:t xml:space="preserve"> patient går. Är patienten avliden väljer du ”avliden” som avdelning.</w:t>
      </w:r>
    </w:p>
    <w:p w14:paraId="0F1AE779" w14:textId="77777777" w:rsidR="008A4696" w:rsidRPr="00F26983" w:rsidRDefault="008A4696" w:rsidP="008A4696">
      <w:pPr>
        <w:numPr>
          <w:ilvl w:val="0"/>
          <w:numId w:val="22"/>
        </w:numPr>
        <w:spacing w:after="0" w:line="240" w:lineRule="auto"/>
        <w:ind w:left="567" w:right="565" w:hanging="567"/>
      </w:pPr>
      <w:r w:rsidRPr="00F26983">
        <w:t xml:space="preserve">I rutan </w:t>
      </w:r>
      <w:r w:rsidRPr="00CB68D2">
        <w:t>”Vårdinstruktioner”</w:t>
      </w:r>
      <w:r w:rsidRPr="00F26983">
        <w:t xml:space="preserve"> fyll i:</w:t>
      </w:r>
    </w:p>
    <w:p w14:paraId="162ECD66" w14:textId="77777777" w:rsidR="008A4696" w:rsidRDefault="008A4696" w:rsidP="008A4696">
      <w:pPr>
        <w:numPr>
          <w:ilvl w:val="1"/>
          <w:numId w:val="21"/>
        </w:numPr>
        <w:spacing w:after="0" w:line="240" w:lineRule="auto"/>
        <w:ind w:left="0" w:right="565" w:firstLine="567"/>
      </w:pPr>
      <w:r w:rsidRPr="00F26983">
        <w:t>Datum och tid då patienten går till avd.</w:t>
      </w:r>
      <w:r>
        <w:t xml:space="preserve"> Om avliden: När hen lämnar </w:t>
      </w:r>
      <w:r>
        <w:tab/>
        <w:t xml:space="preserve">avdelningen </w:t>
      </w:r>
    </w:p>
    <w:p w14:paraId="1C8A7DA0" w14:textId="77777777" w:rsidR="008A4696" w:rsidRDefault="008A4696" w:rsidP="008A4696">
      <w:pPr>
        <w:numPr>
          <w:ilvl w:val="1"/>
          <w:numId w:val="21"/>
        </w:numPr>
        <w:spacing w:after="0" w:line="240" w:lineRule="auto"/>
        <w:ind w:left="0" w:right="565" w:firstLine="567"/>
      </w:pPr>
      <w:r>
        <w:t>Utskrivande läkare</w:t>
      </w:r>
    </w:p>
    <w:p w14:paraId="0802261D" w14:textId="77777777" w:rsidR="008A4696" w:rsidRPr="00F26983" w:rsidRDefault="008A4696" w:rsidP="008A4696">
      <w:pPr>
        <w:numPr>
          <w:ilvl w:val="1"/>
          <w:numId w:val="21"/>
        </w:numPr>
        <w:spacing w:after="0" w:line="240" w:lineRule="auto"/>
        <w:ind w:left="0" w:right="565" w:firstLine="567"/>
      </w:pPr>
      <w:r>
        <w:t>Rekommenderas MIG/PIG</w:t>
      </w:r>
    </w:p>
    <w:p w14:paraId="557CE8D9" w14:textId="77777777" w:rsidR="008A4696" w:rsidRPr="00F26983" w:rsidRDefault="008A4696" w:rsidP="008A4696">
      <w:pPr>
        <w:numPr>
          <w:ilvl w:val="1"/>
          <w:numId w:val="21"/>
        </w:numPr>
        <w:spacing w:after="0" w:line="240" w:lineRule="auto"/>
        <w:ind w:left="0" w:right="565" w:firstLine="567"/>
      </w:pPr>
      <w:r w:rsidRPr="00F26983">
        <w:t>Vårdresultat</w:t>
      </w:r>
    </w:p>
    <w:p w14:paraId="33FD9D28" w14:textId="77777777" w:rsidR="008A4696" w:rsidRDefault="008A4696" w:rsidP="008A4696">
      <w:pPr>
        <w:numPr>
          <w:ilvl w:val="1"/>
          <w:numId w:val="21"/>
        </w:numPr>
        <w:spacing w:after="0" w:line="240" w:lineRule="auto"/>
        <w:ind w:left="0" w:right="565" w:firstLine="567"/>
      </w:pPr>
      <w:r>
        <w:t>Om a</w:t>
      </w:r>
      <w:r w:rsidRPr="00F26983">
        <w:t>vliden</w:t>
      </w:r>
      <w:r>
        <w:t>: Avliden</w:t>
      </w:r>
      <w:r w:rsidRPr="00F26983">
        <w:t xml:space="preserve"> tid</w:t>
      </w:r>
      <w:r>
        <w:t xml:space="preserve"> </w:t>
      </w:r>
    </w:p>
    <w:p w14:paraId="2382D695" w14:textId="77777777" w:rsidR="008A4696" w:rsidRPr="00F26983" w:rsidRDefault="008A4696" w:rsidP="008A4696">
      <w:pPr>
        <w:ind w:left="0" w:right="565"/>
      </w:pPr>
    </w:p>
    <w:p w14:paraId="6D6EDDCE" w14:textId="77777777" w:rsidR="008A4696" w:rsidRPr="00F26983" w:rsidRDefault="008A4696" w:rsidP="008A4696">
      <w:pPr>
        <w:numPr>
          <w:ilvl w:val="0"/>
          <w:numId w:val="22"/>
        </w:numPr>
        <w:spacing w:after="0" w:line="240" w:lineRule="auto"/>
        <w:ind w:left="567" w:right="565" w:hanging="567"/>
      </w:pPr>
      <w:r>
        <w:t>Klicka på ikonen för skrivare i sidolisten för utskrift</w:t>
      </w:r>
    </w:p>
    <w:p w14:paraId="51401335" w14:textId="77777777" w:rsidR="008A4696" w:rsidRPr="00F26983" w:rsidRDefault="008A4696" w:rsidP="008A4696">
      <w:pPr>
        <w:numPr>
          <w:ilvl w:val="0"/>
          <w:numId w:val="22"/>
        </w:numPr>
        <w:spacing w:after="0" w:line="240" w:lineRule="auto"/>
        <w:ind w:left="567" w:right="565" w:hanging="567"/>
      </w:pPr>
      <w:r w:rsidRPr="00F26983">
        <w:t xml:space="preserve">Under </w:t>
      </w:r>
      <w:r w:rsidRPr="003371AB">
        <w:rPr>
          <w:b/>
          <w:bCs/>
        </w:rPr>
        <w:t>”Visa”</w:t>
      </w:r>
      <w:r w:rsidRPr="00F26983">
        <w:t xml:space="preserve"> rutan, välj </w:t>
      </w:r>
      <w:r w:rsidRPr="003371AB">
        <w:rPr>
          <w:b/>
          <w:bCs/>
        </w:rPr>
        <w:t>”Utskrivning”</w:t>
      </w:r>
      <w:r w:rsidRPr="00F26983">
        <w:t xml:space="preserve"> och klicka på </w:t>
      </w:r>
      <w:r w:rsidRPr="003371AB">
        <w:rPr>
          <w:b/>
          <w:bCs/>
        </w:rPr>
        <w:t>”skapa PDF”</w:t>
      </w:r>
    </w:p>
    <w:p w14:paraId="222DBD56" w14:textId="77777777" w:rsidR="008A4696" w:rsidRPr="0008656C" w:rsidRDefault="008A4696" w:rsidP="008A4696">
      <w:pPr>
        <w:numPr>
          <w:ilvl w:val="0"/>
          <w:numId w:val="22"/>
        </w:numPr>
        <w:spacing w:after="0" w:line="240" w:lineRule="auto"/>
        <w:ind w:left="567" w:right="565" w:hanging="567"/>
      </w:pPr>
      <w:r w:rsidRPr="00F26983">
        <w:t xml:space="preserve">Klicka sedan på </w:t>
      </w:r>
      <w:r w:rsidRPr="0008656C">
        <w:t>”Patient”</w:t>
      </w:r>
      <w:r w:rsidRPr="00F26983">
        <w:t xml:space="preserve"> och </w:t>
      </w:r>
      <w:r w:rsidRPr="0008656C">
        <w:t>”Patient- och vårdplatsinformation”</w:t>
      </w:r>
    </w:p>
    <w:p w14:paraId="4FC540FE" w14:textId="77777777" w:rsidR="008A4696" w:rsidRPr="0008656C" w:rsidRDefault="008A4696" w:rsidP="008A4696">
      <w:pPr>
        <w:numPr>
          <w:ilvl w:val="0"/>
          <w:numId w:val="22"/>
        </w:numPr>
        <w:spacing w:after="0" w:line="240" w:lineRule="auto"/>
        <w:ind w:left="567" w:right="565" w:hanging="567"/>
      </w:pPr>
      <w:r w:rsidRPr="00F26983">
        <w:t xml:space="preserve">I ruta </w:t>
      </w:r>
      <w:r w:rsidRPr="0008656C">
        <w:t>”Plats”</w:t>
      </w:r>
      <w:r w:rsidRPr="00F26983">
        <w:t xml:space="preserve"> välj </w:t>
      </w:r>
      <w:proofErr w:type="gramStart"/>
      <w:r w:rsidRPr="0008656C">
        <w:t>”(</w:t>
      </w:r>
      <w:proofErr w:type="gramEnd"/>
      <w:r w:rsidRPr="0008656C">
        <w:t>-)”</w:t>
      </w:r>
    </w:p>
    <w:p w14:paraId="5D5B2551" w14:textId="77777777" w:rsidR="008A4696" w:rsidRPr="0008656C" w:rsidRDefault="008A4696" w:rsidP="008A4696">
      <w:pPr>
        <w:numPr>
          <w:ilvl w:val="0"/>
          <w:numId w:val="22"/>
        </w:numPr>
        <w:spacing w:after="0" w:line="240" w:lineRule="auto"/>
        <w:ind w:left="567" w:right="565" w:hanging="567"/>
      </w:pPr>
      <w:r w:rsidRPr="00F26983">
        <w:t xml:space="preserve">I ruta </w:t>
      </w:r>
      <w:r w:rsidRPr="0008656C">
        <w:t>”Status”</w:t>
      </w:r>
      <w:r w:rsidRPr="00F26983">
        <w:t xml:space="preserve"> välj </w:t>
      </w:r>
      <w:r w:rsidRPr="0008656C">
        <w:t>”Tillfälligt utskriven”</w:t>
      </w:r>
    </w:p>
    <w:p w14:paraId="0CB3747D" w14:textId="77777777" w:rsidR="008A4696" w:rsidRPr="0008656C" w:rsidRDefault="008A4696" w:rsidP="008A4696">
      <w:pPr>
        <w:numPr>
          <w:ilvl w:val="0"/>
          <w:numId w:val="22"/>
        </w:numPr>
        <w:spacing w:after="0" w:line="240" w:lineRule="auto"/>
        <w:ind w:left="567" w:right="565" w:hanging="567"/>
      </w:pPr>
      <w:r w:rsidRPr="00F26983">
        <w:t xml:space="preserve">Klicka på </w:t>
      </w:r>
      <w:r w:rsidRPr="0008656C">
        <w:t>”Ok”</w:t>
      </w:r>
    </w:p>
    <w:p w14:paraId="5B888DA4" w14:textId="77777777" w:rsidR="008A4696" w:rsidRDefault="008A4696" w:rsidP="008A4696">
      <w:pPr>
        <w:numPr>
          <w:ilvl w:val="0"/>
          <w:numId w:val="22"/>
        </w:numPr>
        <w:spacing w:after="0" w:line="240" w:lineRule="auto"/>
        <w:ind w:left="567" w:right="565" w:hanging="567"/>
      </w:pPr>
      <w:r>
        <w:t>PDF filen görs i direkt samband med att patienten lämnar avdelningen.</w:t>
      </w:r>
    </w:p>
    <w:p w14:paraId="20AEA931" w14:textId="77777777" w:rsidR="008A4696" w:rsidRDefault="008A4696" w:rsidP="008A4696">
      <w:pPr>
        <w:numPr>
          <w:ilvl w:val="0"/>
          <w:numId w:val="22"/>
        </w:numPr>
        <w:spacing w:after="0" w:line="240" w:lineRule="auto"/>
        <w:ind w:left="567" w:right="565" w:hanging="567"/>
      </w:pPr>
      <w:r>
        <w:t xml:space="preserve">Skriv ut den och använd vid rapporten på </w:t>
      </w:r>
      <w:proofErr w:type="spellStart"/>
      <w:r>
        <w:t>avd</w:t>
      </w:r>
      <w:proofErr w:type="spellEnd"/>
      <w:r>
        <w:t xml:space="preserve"> (Utskriften skall kastas)</w:t>
      </w:r>
    </w:p>
    <w:p w14:paraId="679D83C1" w14:textId="77777777" w:rsidR="008A4696" w:rsidRPr="00F26983" w:rsidRDefault="008A4696" w:rsidP="008A4696">
      <w:pPr>
        <w:numPr>
          <w:ilvl w:val="0"/>
          <w:numId w:val="22"/>
        </w:numPr>
        <w:spacing w:after="0" w:line="240" w:lineRule="auto"/>
        <w:ind w:left="567" w:right="565" w:hanging="567"/>
      </w:pPr>
      <w:r>
        <w:t xml:space="preserve">Skicka med informationsbladet </w:t>
      </w:r>
      <w:r w:rsidRPr="0060024C">
        <w:rPr>
          <w:b/>
          <w:bCs/>
        </w:rPr>
        <w:t>Till dig som är patient från SIR</w:t>
      </w:r>
      <w:r>
        <w:t>. (Ligger på navet IVA eller i skåpet på IMA).</w:t>
      </w:r>
    </w:p>
    <w:p w14:paraId="20D483D8" w14:textId="77777777" w:rsidR="008A4696" w:rsidRPr="0008656C" w:rsidRDefault="008A4696" w:rsidP="008A4696">
      <w:pPr>
        <w:pStyle w:val="Rubrik2"/>
        <w:ind w:left="0" w:right="565"/>
      </w:pPr>
      <w:r w:rsidRPr="0008656C">
        <w:t>Om patienten skrivs ut till annat sjukhus</w:t>
      </w:r>
    </w:p>
    <w:p w14:paraId="13D2AB32" w14:textId="77777777" w:rsidR="008A4696" w:rsidRPr="000D678E" w:rsidRDefault="008A4696" w:rsidP="008A4696">
      <w:pPr>
        <w:numPr>
          <w:ilvl w:val="0"/>
          <w:numId w:val="22"/>
        </w:numPr>
        <w:spacing w:after="0" w:line="240" w:lineRule="auto"/>
        <w:ind w:left="567" w:right="565" w:hanging="567"/>
      </w:pPr>
      <w:r w:rsidRPr="000D678E">
        <w:t xml:space="preserve">Ring och rapportera till mottagande avdelning </w:t>
      </w:r>
    </w:p>
    <w:p w14:paraId="13FE59B6" w14:textId="77777777" w:rsidR="008A4696" w:rsidRPr="000D678E" w:rsidRDefault="008A4696" w:rsidP="008A4696">
      <w:pPr>
        <w:numPr>
          <w:ilvl w:val="0"/>
          <w:numId w:val="22"/>
        </w:numPr>
        <w:spacing w:after="0" w:line="240" w:lineRule="auto"/>
        <w:ind w:left="567" w:right="565" w:hanging="567"/>
      </w:pPr>
      <w:r w:rsidRPr="000D678E">
        <w:t xml:space="preserve">Skriv ut utskrivningsrapporten </w:t>
      </w:r>
      <w:r>
        <w:t xml:space="preserve">från CCC </w:t>
      </w:r>
      <w:r w:rsidRPr="000D678E">
        <w:t>och skicka med patienten.</w:t>
      </w:r>
      <w:r>
        <w:t xml:space="preserve"> Om patienten går till sjukhus utanför VGR behövs journalkopior från Melior skickas med patienten. Enheter inom VGR läser i </w:t>
      </w:r>
      <w:proofErr w:type="spellStart"/>
      <w:r>
        <w:t>SieView</w:t>
      </w:r>
      <w:proofErr w:type="spellEnd"/>
      <w:r>
        <w:t>. Dagtid kan sekreterare vara behjälpliga.</w:t>
      </w:r>
    </w:p>
    <w:p w14:paraId="1FC4459B" w14:textId="77777777" w:rsidR="008A4696" w:rsidRPr="000D678E" w:rsidRDefault="008A4696" w:rsidP="008A4696">
      <w:pPr>
        <w:numPr>
          <w:ilvl w:val="0"/>
          <w:numId w:val="22"/>
        </w:numPr>
        <w:spacing w:after="0" w:line="240" w:lineRule="auto"/>
        <w:ind w:left="567" w:right="565" w:hanging="567"/>
      </w:pPr>
      <w:r w:rsidRPr="000D678E">
        <w:t xml:space="preserve">Kom ihåg att skicka med patientens värdesaker. </w:t>
      </w:r>
    </w:p>
    <w:p w14:paraId="47AEFE69" w14:textId="77777777" w:rsidR="008A4696" w:rsidRDefault="008A4696" w:rsidP="008A4696">
      <w:pPr>
        <w:numPr>
          <w:ilvl w:val="0"/>
          <w:numId w:val="22"/>
        </w:numPr>
        <w:spacing w:after="0" w:line="240" w:lineRule="auto"/>
        <w:ind w:left="567" w:right="565" w:hanging="567"/>
      </w:pPr>
      <w:r w:rsidRPr="000D678E">
        <w:t xml:space="preserve">Kom ihåg att meddela </w:t>
      </w:r>
      <w:r>
        <w:t>hemavdelning</w:t>
      </w:r>
      <w:r w:rsidRPr="000D678E">
        <w:t xml:space="preserve"> på NÄL.</w:t>
      </w:r>
    </w:p>
    <w:p w14:paraId="1F62D757" w14:textId="77777777" w:rsidR="008A4696" w:rsidRPr="000D678E" w:rsidRDefault="008A4696" w:rsidP="008A4696">
      <w:pPr>
        <w:numPr>
          <w:ilvl w:val="0"/>
          <w:numId w:val="22"/>
        </w:numPr>
        <w:spacing w:after="0" w:line="240" w:lineRule="auto"/>
        <w:ind w:left="567" w:right="565" w:hanging="567"/>
      </w:pPr>
      <w:r>
        <w:t>Går patienten till avdelning inom NU-sjukvården skicka med eventuella journalpapper (ex transfusionsjournal, akutjournal) Går patienten till SU eller annat sjukhus eller hem, lämna pappersjournalen i korgen till sekreterare. Finns på navet på IVA och på IMA.</w:t>
      </w:r>
    </w:p>
    <w:p w14:paraId="2DEBEC3D" w14:textId="77777777" w:rsidR="008A4696" w:rsidRPr="00536A5A" w:rsidRDefault="008A4696" w:rsidP="008A4696">
      <w:pPr>
        <w:keepNext/>
        <w:spacing w:before="240" w:after="60" w:line="240" w:lineRule="auto"/>
        <w:ind w:left="0" w:right="565"/>
        <w:outlineLvl w:val="1"/>
      </w:pPr>
    </w:p>
    <w:p w14:paraId="4ED2AC83" w14:textId="77777777" w:rsidR="008A4696" w:rsidRPr="00536A5A" w:rsidRDefault="008A4696" w:rsidP="008A4696">
      <w:pPr>
        <w:pStyle w:val="Rubrik2"/>
        <w:ind w:left="0" w:right="565"/>
      </w:pPr>
    </w:p>
    <w:p w14:paraId="76B9F95B" w14:textId="24513497" w:rsidR="00536A5A" w:rsidRPr="00536A5A" w:rsidRDefault="00536A5A" w:rsidP="00617C62">
      <w:pPr>
        <w:pStyle w:val="Rubrik2"/>
        <w:ind w:left="0" w:right="565"/>
      </w:pPr>
    </w:p>
    <w:sectPr w:rsidR="00536A5A" w:rsidRPr="00536A5A" w:rsidSect="00395FD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EAB1EF" w14:textId="77777777" w:rsidR="00C43F19" w:rsidRDefault="00C43F19">
      <w:r>
        <w:separator/>
      </w:r>
    </w:p>
  </w:endnote>
  <w:endnote w:type="continuationSeparator" w:id="0">
    <w:p w14:paraId="58E59EBE" w14:textId="77777777" w:rsidR="00C43F19" w:rsidRDefault="00C43F19">
      <w:r>
        <w:continuationSeparator/>
      </w:r>
    </w:p>
  </w:endnote>
  <w:endnote w:type="continuationNotice" w:id="1">
    <w:p w14:paraId="5059FBCD" w14:textId="77777777" w:rsidR="00C43F19" w:rsidRDefault="00C43F19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49717F" w14:textId="77777777" w:rsidR="00C43F19" w:rsidRDefault="00C43F19"/>
  </w:footnote>
  <w:footnote w:type="continuationSeparator" w:id="0">
    <w:p w14:paraId="43FDE80C" w14:textId="77777777" w:rsidR="00C43F19" w:rsidRDefault="00C43F19">
      <w:r>
        <w:continuationSeparator/>
      </w:r>
    </w:p>
  </w:footnote>
  <w:footnote w:type="continuationNotice" w:id="1">
    <w:p w14:paraId="09521BDA" w14:textId="77777777" w:rsidR="00C43F19" w:rsidRDefault="00C43F19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6D0896"/>
    <w:multiLevelType w:val="hybridMultilevel"/>
    <w:tmpl w:val="136A1EF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E193FE0"/>
    <w:multiLevelType w:val="hybridMultilevel"/>
    <w:tmpl w:val="90F45E30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DED34E8"/>
    <w:multiLevelType w:val="hybridMultilevel"/>
    <w:tmpl w:val="BEB4A4B2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8333EBE"/>
    <w:multiLevelType w:val="hybridMultilevel"/>
    <w:tmpl w:val="AACCE5B4"/>
    <w:lvl w:ilvl="0" w:tplc="FFFFFFFF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92149069">
    <w:abstractNumId w:val="21"/>
  </w:num>
  <w:num w:numId="2" w16cid:durableId="1120804959">
    <w:abstractNumId w:val="17"/>
  </w:num>
  <w:num w:numId="3" w16cid:durableId="1036004091">
    <w:abstractNumId w:val="0"/>
  </w:num>
  <w:num w:numId="4" w16cid:durableId="1121343191">
    <w:abstractNumId w:val="7"/>
  </w:num>
  <w:num w:numId="5" w16cid:durableId="651763457">
    <w:abstractNumId w:val="19"/>
  </w:num>
  <w:num w:numId="6" w16cid:durableId="1392073477">
    <w:abstractNumId w:val="3"/>
  </w:num>
  <w:num w:numId="7" w16cid:durableId="212280792">
    <w:abstractNumId w:val="13"/>
  </w:num>
  <w:num w:numId="8" w16cid:durableId="467406150">
    <w:abstractNumId w:val="10"/>
  </w:num>
  <w:num w:numId="9" w16cid:durableId="522475775">
    <w:abstractNumId w:val="1"/>
  </w:num>
  <w:num w:numId="10" w16cid:durableId="1740130369">
    <w:abstractNumId w:val="1"/>
  </w:num>
  <w:num w:numId="11" w16cid:durableId="230240642">
    <w:abstractNumId w:val="4"/>
  </w:num>
  <w:num w:numId="12" w16cid:durableId="1171214853">
    <w:abstractNumId w:val="5"/>
  </w:num>
  <w:num w:numId="13" w16cid:durableId="268852796">
    <w:abstractNumId w:val="16"/>
  </w:num>
  <w:num w:numId="14" w16cid:durableId="866332187">
    <w:abstractNumId w:val="11"/>
  </w:num>
  <w:num w:numId="15" w16cid:durableId="312638367">
    <w:abstractNumId w:val="8"/>
  </w:num>
  <w:num w:numId="16" w16cid:durableId="816841717">
    <w:abstractNumId w:val="15"/>
  </w:num>
  <w:num w:numId="17" w16cid:durableId="103158547">
    <w:abstractNumId w:val="6"/>
  </w:num>
  <w:num w:numId="18" w16cid:durableId="57822569">
    <w:abstractNumId w:val="12"/>
  </w:num>
  <w:num w:numId="19" w16cid:durableId="306132024">
    <w:abstractNumId w:val="20"/>
  </w:num>
  <w:num w:numId="20" w16cid:durableId="1172331590">
    <w:abstractNumId w:val="14"/>
  </w:num>
  <w:num w:numId="21" w16cid:durableId="750079310">
    <w:abstractNumId w:val="2"/>
  </w:num>
  <w:num w:numId="22" w16cid:durableId="898904044">
    <w:abstractNumId w:val="18"/>
  </w:num>
  <w:num w:numId="23" w16cid:durableId="131506185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8656C"/>
    <w:rsid w:val="0009062C"/>
    <w:rsid w:val="00095368"/>
    <w:rsid w:val="000954C4"/>
    <w:rsid w:val="000A4C35"/>
    <w:rsid w:val="000A611A"/>
    <w:rsid w:val="000B12D9"/>
    <w:rsid w:val="000B4536"/>
    <w:rsid w:val="000B7715"/>
    <w:rsid w:val="000C2CB9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AEE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06F93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5FD1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38E9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C62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0979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101F"/>
    <w:rsid w:val="008654B6"/>
    <w:rsid w:val="0087139C"/>
    <w:rsid w:val="00880E83"/>
    <w:rsid w:val="00892F28"/>
    <w:rsid w:val="008A0C5F"/>
    <w:rsid w:val="008A3DEA"/>
    <w:rsid w:val="008A4696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450E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4052"/>
    <w:rsid w:val="00C4115D"/>
    <w:rsid w:val="00C43BDD"/>
    <w:rsid w:val="00C43F19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68D2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D4C28"/>
    <w:rsid w:val="00DE26A7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086-1525759947-164/surrogate/Omv%c3%a5rdnadsdokumentation%20i%20Melior%20p%c3%a5%20IVA%20och%20IMA%20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9</TotalTime>
  <Pages>3</Pages>
  <Words>548</Words>
  <Characters>3419</Characters>
  <Application>Microsoft Office Word</Application>
  <DocSecurity>0</DocSecurity>
  <Lines>28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3960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Checklista - Utskrivning av patient till vårdavdelning från IVA och IMA </dc:title>
  <dc:subject/>
  <dc:creator>patrik.jens.johansson@vgregion.se</dc:creator>
  <keywords/>
  <lastModifiedBy>Carina Isbrand Fransson</lastModifiedBy>
  <revision>15</revision>
  <lastPrinted>2016-03-31T10:56:00.0000000Z</lastPrinted>
  <dcterms:created xsi:type="dcterms:W3CDTF">2022-05-23T07:32:00.0000000Z</dcterms:created>
  <dcterms:modified xsi:type="dcterms:W3CDTF">2024-09-12T11:11:00.0000000Z</dcterms:modified>
</coreProperties>
</file>