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BEB0E" w14:textId="77777777" w:rsidR="00E47C2A" w:rsidRDefault="00E47C2A" w:rsidP="00F35B05">
      <w:pPr>
        <w:pStyle w:val="Rubrik2"/>
        <w:sectPr w:rsidR="00E47C2A" w:rsidSect="00E47C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179836" w14:textId="418B7D28" w:rsidR="00E47C2A" w:rsidRPr="00E47C2A" w:rsidRDefault="00E47C2A" w:rsidP="09DF16E3">
      <w:pPr>
        <w:spacing w:after="0" w:line="240" w:lineRule="auto"/>
      </w:pPr>
    </w:p>
    <w:tbl>
      <w:tblPr>
        <w:tblStyle w:val="Tabellrutnt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8873"/>
      </w:tblGrid>
      <w:tr w:rsidR="09DF16E3" w14:paraId="7A25E549" w14:textId="77777777" w:rsidTr="09DF16E3">
        <w:trPr>
          <w:trHeight w:val="300"/>
        </w:trPr>
        <w:tc>
          <w:tcPr>
            <w:tcW w:w="8873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6084FB76" w14:textId="4C9DACB2" w:rsidR="09DF16E3" w:rsidRDefault="09DF16E3" w:rsidP="00E35FAD">
            <w:pPr>
              <w:pStyle w:val="Rubrik1"/>
            </w:pPr>
            <w:r w:rsidRPr="09DF16E3">
              <w:t xml:space="preserve">Kontrakt och </w:t>
            </w:r>
            <w:r w:rsidRPr="00E35FAD">
              <w:t>uppdragsbeskrivning</w:t>
            </w:r>
            <w:r w:rsidRPr="09DF16E3">
              <w:t xml:space="preserve"> för klinikstudierektor i NU-sjukvården</w:t>
            </w:r>
          </w:p>
        </w:tc>
      </w:tr>
    </w:tbl>
    <w:p w14:paraId="7696EC5A" w14:textId="7E004A7A" w:rsidR="00E47C2A" w:rsidRPr="00E47C2A" w:rsidRDefault="7FC4DF5B" w:rsidP="00E35FAD">
      <w:pPr>
        <w:pStyle w:val="Rubrik2"/>
      </w:pPr>
      <w:r w:rsidRPr="09DF16E3">
        <w:t xml:space="preserve">Bakgrund </w:t>
      </w:r>
    </w:p>
    <w:p w14:paraId="75D12EAC" w14:textId="74EE5672" w:rsidR="00E47C2A" w:rsidRPr="00E47C2A" w:rsidRDefault="7FC4DF5B" w:rsidP="00E35FAD">
      <w:r w:rsidRPr="09DF16E3">
        <w:t xml:space="preserve">NU-sjukvården har ett utbildningsuppdrag med ansvar för läkarstudenter, allmäntjänstgöring (AT), bastjänstgöring (BT) och specialisttjänstgöring (ST) samt specialistfortbildning. Uppdraget för utbildning av läkarstudenter regleras i regionalt avtal mellan Göteborgs universitet och Västra Götalandsregionen om samarbete kring grundutbildning av läkare, klinisk forskning och utveckling av hälso- och sjukvården. </w:t>
      </w:r>
    </w:p>
    <w:p w14:paraId="1CEFDDDF" w14:textId="7993522C" w:rsidR="00E47C2A" w:rsidRPr="00E47C2A" w:rsidRDefault="00000000" w:rsidP="005657CD">
      <w:hyperlink r:id="rId17">
        <w:r w:rsidR="7FC4DF5B" w:rsidRPr="09DF16E3">
          <w:rPr>
            <w:rStyle w:val="Hyperlnk"/>
            <w:color w:val="0000FF"/>
          </w:rPr>
          <w:t>Regionalt ALF-avtal från och med 2019-01-01 (vgregion.se)</w:t>
        </w:r>
      </w:hyperlink>
      <w:r w:rsidR="7FC4DF5B" w:rsidRPr="09DF16E3">
        <w:rPr>
          <w:sz w:val="22"/>
          <w:szCs w:val="22"/>
        </w:rPr>
        <w:t xml:space="preserve">. </w:t>
      </w:r>
    </w:p>
    <w:p w14:paraId="56DDFD67" w14:textId="5523D39B" w:rsidR="00E47C2A" w:rsidRPr="00E47C2A" w:rsidRDefault="7FC4DF5B" w:rsidP="00E35FAD">
      <w:r w:rsidRPr="09DF16E3">
        <w:t>Utbildning för AT regleras i Socialstyrelsens föreskrifter och allmänna råd SOSFS 1999:5. Utbildning för BT regleras i HSLF-FS 2021:8. Utbildning för ST regleras i SOSFS 2015:8 samt HSLF-FS 2021:8.</w:t>
      </w:r>
    </w:p>
    <w:p w14:paraId="6BA03D59" w14:textId="07D6B75F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1FBAB7A9" w14:textId="5EA27FF1" w:rsidR="00E47C2A" w:rsidRPr="00E47C2A" w:rsidRDefault="7FC4DF5B" w:rsidP="00E35FAD">
      <w:r w:rsidRPr="09DF16E3">
        <w:t xml:space="preserve">För att säkerställa att uppdraget utförs i enlighet med avtal och gällande lagstiftning ska verksamheter i NU-sjukvården som utbildar läkarstudenter, AT-, BT- och ST-läkare, utse utbildningsansvariga studierektorer. Studierektorn ska ha uppdragsbeskrivning, avsatt tid för sitt uppdrag och därav få ett lönetillägg. </w:t>
      </w:r>
    </w:p>
    <w:p w14:paraId="214BF9BA" w14:textId="09AB543C" w:rsidR="00E47C2A" w:rsidRPr="00E47C2A" w:rsidRDefault="7FC4DF5B" w:rsidP="00E35FAD">
      <w:pPr>
        <w:pStyle w:val="Rubrik2"/>
      </w:pPr>
      <w:r w:rsidRPr="09DF16E3">
        <w:t>Kompetenskrav för studierektor</w:t>
      </w:r>
    </w:p>
    <w:p w14:paraId="593416F4" w14:textId="78F85277" w:rsidR="00E47C2A" w:rsidRPr="00E47C2A" w:rsidRDefault="7FC4DF5B" w:rsidP="00E35FAD">
      <w:r w:rsidRPr="09DF16E3">
        <w:t>Studierektor ska ha handledarutbildning och utbildningsintresse. Studierektorer för läkarstudenter och AT ska vara legitimerade. Studierektorer för BT- och ST-läkare ska vara specialistkompetenta i aktuell specialitet.</w:t>
      </w:r>
    </w:p>
    <w:p w14:paraId="13E4DD0E" w14:textId="72179EE9" w:rsidR="00E47C2A" w:rsidRPr="00E47C2A" w:rsidRDefault="7FC4DF5B" w:rsidP="00E35FAD">
      <w:pPr>
        <w:pStyle w:val="Rubrik2"/>
      </w:pPr>
      <w:r w:rsidRPr="09DF16E3">
        <w:lastRenderedPageBreak/>
        <w:t xml:space="preserve">Kombinerade uppdrag för </w:t>
      </w:r>
      <w:r w:rsidRPr="00E35FAD">
        <w:t>studierektorer</w:t>
      </w:r>
    </w:p>
    <w:p w14:paraId="482C792E" w14:textId="0506D081" w:rsidR="00E47C2A" w:rsidRPr="00E47C2A" w:rsidRDefault="7FC4DF5B" w:rsidP="005657CD">
      <w:r w:rsidRPr="09DF16E3">
        <w:t>Uppdraget som AT-studierektor kan kombineras med uppdraget som BT/ST-studierektor på kliniker som endast erbjuder valfri AT-placering. På kliniker med obligatorisk AT-placering rekommenderas att det tillsätts separata studierektorer för AT och BT/ST.</w:t>
      </w:r>
    </w:p>
    <w:p w14:paraId="638B3085" w14:textId="524BE3D0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28767DE7" w14:textId="5F551B65" w:rsidR="00E47C2A" w:rsidRPr="00E47C2A" w:rsidRDefault="7FC4DF5B" w:rsidP="005657CD">
      <w:r w:rsidRPr="09DF16E3">
        <w:t>BT är att betrakta som början av ST och uppdraget som BT/ST-studierektor hanteras som standard av en person. Undantaget är psykiatriska kliniken och akutkliniken som bör ha separat studierektor för BT-läkare då det blir ett mer omfattande uppdrag då akutsjukvård och psykiatri är obligatoriska placeringar för alla BT-läkare.</w:t>
      </w:r>
    </w:p>
    <w:p w14:paraId="686D2BA9" w14:textId="32E3A6D2" w:rsidR="00E47C2A" w:rsidRPr="00E47C2A" w:rsidRDefault="7FC4DF5B" w:rsidP="00A24156">
      <w:pPr>
        <w:pStyle w:val="Rubrik2"/>
      </w:pPr>
      <w:r w:rsidRPr="09DF16E3">
        <w:t>Lönetillägg för studierektorsuppdrag</w:t>
      </w:r>
    </w:p>
    <w:p w14:paraId="229F3398" w14:textId="11EBF413" w:rsidR="00E47C2A" w:rsidRPr="00E47C2A" w:rsidRDefault="7FC4DF5B" w:rsidP="00CC0751">
      <w:r w:rsidRPr="09DF16E3">
        <w:t xml:space="preserve">Strukturen för lönetillägg regleras i NU-sjukvårdens beslut Dnr NU313-2106. Vid kombinerat uppdrag som BT/ST-studierektor utgår en ersättning beräknad på totala antalet BT- och ST-läkare. Dubbla ersättningar ska inte utgå.  </w:t>
      </w:r>
    </w:p>
    <w:p w14:paraId="3E7E0E3B" w14:textId="3D339098" w:rsidR="00E47C2A" w:rsidRPr="00E47C2A" w:rsidRDefault="7FC4DF5B" w:rsidP="00A24156">
      <w:pPr>
        <w:pStyle w:val="Rubrik2"/>
      </w:pPr>
      <w:r w:rsidRPr="09DF16E3">
        <w:t>Avsatt tid för studierektorsuppdrag</w:t>
      </w:r>
    </w:p>
    <w:p w14:paraId="43D0FF39" w14:textId="46159594" w:rsidR="00E47C2A" w:rsidRPr="00E47C2A" w:rsidRDefault="7FC4DF5B" w:rsidP="007A5006">
      <w:r w:rsidRPr="09DF16E3">
        <w:t>Normalt förläggs administrativ tid för utbildning under terminstid. Det medför att studierektorn helt är tillgänglig i klinisk verksamhet under sommar och julledigheterna.</w:t>
      </w:r>
    </w:p>
    <w:p w14:paraId="49BA5709" w14:textId="7A71F179" w:rsidR="00E47C2A" w:rsidRPr="00E47C2A" w:rsidRDefault="7FC4DF5B" w:rsidP="00A24156">
      <w:pPr>
        <w:pStyle w:val="Rubrik2"/>
      </w:pPr>
      <w:r w:rsidRPr="09DF16E3">
        <w:t>Studierektor för läkargrundutbildning</w:t>
      </w:r>
    </w:p>
    <w:p w14:paraId="647467F1" w14:textId="4572EF12" w:rsidR="00E47C2A" w:rsidRPr="00E47C2A" w:rsidRDefault="7FC4DF5B" w:rsidP="00A24156">
      <w:pPr>
        <w:pStyle w:val="Punktlista"/>
      </w:pPr>
      <w:r w:rsidRPr="09DF16E3">
        <w:t>Minimum 10 procent av arbetstiden</w:t>
      </w:r>
    </w:p>
    <w:p w14:paraId="45F91892" w14:textId="5AD41B55" w:rsidR="00E47C2A" w:rsidRPr="00E47C2A" w:rsidRDefault="7FC4DF5B" w:rsidP="007A5006">
      <w:pPr>
        <w:pStyle w:val="Punktlista"/>
      </w:pPr>
      <w:r w:rsidRPr="09DF16E3">
        <w:t>Vid behov kan tiden behöva justeras med upp till ca 20 procent av arbetstiden, över tid, beroende på uppdragets omfattning och komplexitet.</w:t>
      </w:r>
    </w:p>
    <w:p w14:paraId="7F4078A1" w14:textId="65CAE2ED" w:rsidR="00E47C2A" w:rsidRPr="00E47C2A" w:rsidRDefault="7FC4DF5B" w:rsidP="00A24156">
      <w:pPr>
        <w:pStyle w:val="Rubrik2"/>
      </w:pPr>
      <w:r w:rsidRPr="09DF16E3">
        <w:t>AT-studierektor</w:t>
      </w:r>
    </w:p>
    <w:p w14:paraId="501EDA15" w14:textId="075335F3" w:rsidR="00E47C2A" w:rsidRPr="00E47C2A" w:rsidRDefault="7FC4DF5B" w:rsidP="00A24156">
      <w:pPr>
        <w:pStyle w:val="Punktlista"/>
      </w:pPr>
      <w:r w:rsidRPr="09DF16E3">
        <w:t>På klinik med obligatorisk AT-placering ca 20 procent av arbetstiden (på årsbasis). Vid behov kan tiden behöva justeras till över 20 procent av arbetstiden (över tid), beroende på uppdragets omfattning och komplexitet.</w:t>
      </w:r>
    </w:p>
    <w:p w14:paraId="229F1ECE" w14:textId="45F66616" w:rsidR="00E47C2A" w:rsidRPr="00E47C2A" w:rsidRDefault="7FC4DF5B" w:rsidP="00A24156">
      <w:pPr>
        <w:pStyle w:val="Punktlista"/>
      </w:pPr>
      <w:r w:rsidRPr="09DF16E3">
        <w:t>På klinik med valfri placering för AT-läkare ca 10 procent av arbetstiden.</w:t>
      </w:r>
    </w:p>
    <w:p w14:paraId="3FE23BD7" w14:textId="7D5609C8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549EE3FF" w14:textId="0525F439" w:rsidR="00E47C2A" w:rsidRPr="00E47C2A" w:rsidRDefault="7FC4DF5B" w:rsidP="00A24156">
      <w:pPr>
        <w:pStyle w:val="Rubrik2"/>
      </w:pPr>
      <w:r w:rsidRPr="09DF16E3">
        <w:lastRenderedPageBreak/>
        <w:t>BT/ST-studierektor</w:t>
      </w:r>
    </w:p>
    <w:p w14:paraId="49C2996C" w14:textId="1108C33A" w:rsidR="00E47C2A" w:rsidRPr="00E47C2A" w:rsidRDefault="7FC4DF5B" w:rsidP="00A24156">
      <w:pPr>
        <w:pStyle w:val="Punktlista"/>
      </w:pPr>
      <w:r w:rsidRPr="09DF16E3">
        <w:t>Minimum 10 procent av arbetstiden + 1 timma/ ST/BT-läkare/månad</w:t>
      </w:r>
    </w:p>
    <w:p w14:paraId="5AEA1E0D" w14:textId="2D96A884" w:rsidR="00E47C2A" w:rsidRPr="00E47C2A" w:rsidRDefault="7FC4DF5B" w:rsidP="007A5006">
      <w:pPr>
        <w:pStyle w:val="Punktlista"/>
      </w:pPr>
      <w:r w:rsidRPr="09DF16E3">
        <w:t>Vid behov kan tiden behöva justeras med upp till ca 20 procent av arbetstiden, över tid, beroende på uppdragets omfattning och komplexitet.</w:t>
      </w:r>
    </w:p>
    <w:p w14:paraId="0960F4DA" w14:textId="27A9D189" w:rsidR="00E47C2A" w:rsidRPr="00E47C2A" w:rsidRDefault="7FC4DF5B" w:rsidP="00A24156">
      <w:pPr>
        <w:pStyle w:val="Rubrik2"/>
      </w:pPr>
      <w:r w:rsidRPr="09DF16E3">
        <w:t>Studierektor för specialistfortbildning</w:t>
      </w:r>
    </w:p>
    <w:p w14:paraId="34909B87" w14:textId="153E3602" w:rsidR="00E47C2A" w:rsidRPr="00E47C2A" w:rsidRDefault="7FC4DF5B" w:rsidP="00A24156">
      <w:pPr>
        <w:pStyle w:val="Punktlista"/>
      </w:pPr>
      <w:r w:rsidRPr="09DF16E3">
        <w:t>Minimum 10 procent av arbetstiden</w:t>
      </w:r>
    </w:p>
    <w:p w14:paraId="4FD19165" w14:textId="47C98811" w:rsidR="00E47C2A" w:rsidRPr="00E47C2A" w:rsidRDefault="7FC4DF5B" w:rsidP="00A24156">
      <w:pPr>
        <w:pStyle w:val="Punktlista"/>
      </w:pPr>
      <w:r w:rsidRPr="09DF16E3">
        <w:t>Vid behov kan tiden behöva justeras med upp till ca 20 procent av arbetstiden, över tid, beroende på uppdragets omfattning och komplexitet.</w:t>
      </w:r>
    </w:p>
    <w:p w14:paraId="087D7440" w14:textId="3023828C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3404A24F" w14:textId="7E3E6BEE" w:rsidR="00E47C2A" w:rsidRPr="00E47C2A" w:rsidRDefault="7FC4DF5B" w:rsidP="00A24156">
      <w:r w:rsidRPr="09DF16E3">
        <w:t>Respektive klinikstudierektor svarar för att tillsammans med verksamhetschef/läkarchef och schemaläggare säkerställa att den så kallade ”studierektorstiden” planeras in i klinikens/enhetens arbetsschema.</w:t>
      </w:r>
    </w:p>
    <w:p w14:paraId="38097ACB" w14:textId="2CEF0061" w:rsidR="00E47C2A" w:rsidRPr="00E47C2A" w:rsidRDefault="7FC4DF5B" w:rsidP="00A24156">
      <w:pPr>
        <w:pStyle w:val="Rubrik2"/>
      </w:pPr>
      <w:r w:rsidRPr="09DF16E3">
        <w:t xml:space="preserve">Administrativt stöd till </w:t>
      </w:r>
      <w:r w:rsidRPr="00A24156">
        <w:t>studierektorer</w:t>
      </w:r>
    </w:p>
    <w:p w14:paraId="0AD45E6D" w14:textId="662582E4" w:rsidR="00E47C2A" w:rsidRPr="00E47C2A" w:rsidRDefault="7FC4DF5B" w:rsidP="00A24156">
      <w:r w:rsidRPr="09DF16E3">
        <w:t xml:space="preserve">Uppgifter som inte kräver studierektorns medicinska kompetens ska primärt hanteras av administratör. Enligt NU-sjukvårdens utvecklingsplan för 2017 - 2026 gäller att: </w:t>
      </w:r>
      <w:r w:rsidRPr="09DF16E3">
        <w:rPr>
          <w:i/>
          <w:iCs/>
        </w:rPr>
        <w:t>”Vårdpersonal ska främst arbeta med vård av patienter. Andra yrkesgrupper kan skapa utrymme för detta genom att utföra fler uppgifter inom bland annat service och administration.”</w:t>
      </w:r>
      <w:r w:rsidRPr="09DF16E3">
        <w:t xml:space="preserve"> För studierektorsuppdrag gäller därför att verksamheterna ska tillse att studierektorerna har erforderligt stöd från administrativ personal. Exempelvis kan det gälla schemaläggning och administrativa kontakter som rör utbildningsuppdraget.</w:t>
      </w:r>
    </w:p>
    <w:p w14:paraId="61467D0A" w14:textId="07CBA1B4" w:rsidR="00E47C2A" w:rsidRPr="00E47C2A" w:rsidRDefault="00E47C2A" w:rsidP="09DF16E3">
      <w:pPr>
        <w:spacing w:after="0" w:line="240" w:lineRule="auto"/>
        <w:ind w:left="0" w:right="-284"/>
      </w:pPr>
    </w:p>
    <w:p w14:paraId="6F987EC7" w14:textId="796A6C41" w:rsidR="00E47C2A" w:rsidRPr="00E47C2A" w:rsidRDefault="7FC4DF5B" w:rsidP="00A24156">
      <w:pPr>
        <w:pStyle w:val="Rubrik2"/>
      </w:pPr>
      <w:r w:rsidRPr="09DF16E3">
        <w:t>Kontrakt och uppdragsbeskrivning för klinikstudierektor till läkarstudenter i NU-sjukvården</w:t>
      </w:r>
    </w:p>
    <w:p w14:paraId="0BA1DC2E" w14:textId="2093D8E2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4327A2C3" w14:textId="2233588D" w:rsidR="00E47C2A" w:rsidRPr="00E47C2A" w:rsidRDefault="7FC4DF5B" w:rsidP="00A24156">
      <w:r w:rsidRPr="004341FE">
        <w:rPr>
          <w:b/>
          <w:bCs/>
        </w:rPr>
        <w:t>Klinik</w:t>
      </w:r>
      <w:r w:rsidRPr="09DF16E3">
        <w:t>:</w:t>
      </w:r>
      <w:r w:rsidR="00E47C2A">
        <w:tab/>
      </w:r>
      <w:r w:rsidR="00E47C2A">
        <w:tab/>
      </w:r>
      <w:r w:rsidR="00E47C2A">
        <w:tab/>
      </w:r>
      <w:r w:rsidR="00E47C2A">
        <w:tab/>
      </w:r>
      <w:r w:rsidR="00E47C2A">
        <w:tab/>
      </w:r>
    </w:p>
    <w:p w14:paraId="52BB227F" w14:textId="074BB8AA" w:rsidR="00E47C2A" w:rsidRPr="00E47C2A" w:rsidRDefault="7FC4DF5B" w:rsidP="00A24156">
      <w:pPr>
        <w:pStyle w:val="Rubrik3"/>
      </w:pPr>
      <w:r w:rsidRPr="09DF16E3">
        <w:t>Period</w:t>
      </w:r>
    </w:p>
    <w:p w14:paraId="00829A24" w14:textId="5D55290E" w:rsidR="00E47C2A" w:rsidRPr="00E47C2A" w:rsidRDefault="7FC4DF5B" w:rsidP="00A24156">
      <w:r w:rsidRPr="09DF16E3">
        <w:t xml:space="preserve">Uppdraget gäller </w:t>
      </w:r>
      <w:r w:rsidRPr="004341FE">
        <w:t>under</w:t>
      </w:r>
      <w:r w:rsidRPr="09DF16E3">
        <w:t xml:space="preserve"> perioden: </w:t>
      </w:r>
      <w:r w:rsidR="00E47C2A">
        <w:tab/>
      </w:r>
      <w:r w:rsidR="00E47C2A">
        <w:tab/>
      </w:r>
      <w:r w:rsidRPr="09DF16E3">
        <w:t xml:space="preserve"> - </w:t>
      </w:r>
      <w:r w:rsidR="00E47C2A">
        <w:tab/>
      </w:r>
    </w:p>
    <w:p w14:paraId="31EB110D" w14:textId="6E710615" w:rsidR="00E47C2A" w:rsidRPr="00E47C2A" w:rsidRDefault="7FC4DF5B" w:rsidP="00A24156">
      <w:pPr>
        <w:pStyle w:val="Rubrik3"/>
      </w:pPr>
      <w:r w:rsidRPr="09DF16E3">
        <w:lastRenderedPageBreak/>
        <w:t>Uppdrag</w:t>
      </w:r>
    </w:p>
    <w:p w14:paraId="3B1F8DDA" w14:textId="6A1B9E8C" w:rsidR="00E47C2A" w:rsidRPr="00E47C2A" w:rsidRDefault="7FC4DF5B" w:rsidP="00A24156">
      <w:r w:rsidRPr="09DF16E3">
        <w:t>Visstidsförordnande som studierektor för läkarstudenter inom ramen för en tillsvidareanställning på kliniken.</w:t>
      </w:r>
    </w:p>
    <w:p w14:paraId="4877240C" w14:textId="40796DE8" w:rsidR="00E47C2A" w:rsidRPr="00E47C2A" w:rsidRDefault="7FC4DF5B" w:rsidP="00A24156">
      <w:pPr>
        <w:pStyle w:val="Rubrik3"/>
      </w:pPr>
      <w:r w:rsidRPr="09DF16E3">
        <w:t>Syfte</w:t>
      </w:r>
    </w:p>
    <w:p w14:paraId="77D56FE7" w14:textId="5F4F8FD6" w:rsidR="00E47C2A" w:rsidRPr="00E47C2A" w:rsidRDefault="7FC4DF5B" w:rsidP="00A24156">
      <w:r w:rsidRPr="09DF16E3">
        <w:t>Uppfylla uppdraget att erbjuda platser för klinisk utbildning till studenter på läkarprogrammet vid Sahlgrenska akademin. I mån av plats erbjuda platser för klinisk utbildning till studenter vid andra universitet.</w:t>
      </w:r>
    </w:p>
    <w:p w14:paraId="37BA4188" w14:textId="49EAF046" w:rsidR="00E47C2A" w:rsidRPr="00E47C2A" w:rsidRDefault="7FC4DF5B" w:rsidP="00A24156">
      <w:pPr>
        <w:pStyle w:val="Rubrik2"/>
      </w:pPr>
      <w:r w:rsidRPr="00A24156">
        <w:t>Studierektorns</w:t>
      </w:r>
      <w:r w:rsidRPr="09DF16E3">
        <w:t xml:space="preserve"> arbetsuppgifter</w:t>
      </w:r>
    </w:p>
    <w:p w14:paraId="118A5FD8" w14:textId="72CEEC04" w:rsidR="00E47C2A" w:rsidRPr="00E47C2A" w:rsidRDefault="7FC4DF5B" w:rsidP="00A24156">
      <w:pPr>
        <w:pStyle w:val="Punktlista"/>
      </w:pPr>
      <w:r w:rsidRPr="09DF16E3">
        <w:t>Övergripande planering för läkarutbildning i verksamheten och introduktionsprogram för läkarstudenter.</w:t>
      </w:r>
    </w:p>
    <w:p w14:paraId="33144774" w14:textId="53316C7F" w:rsidR="00E47C2A" w:rsidRPr="00E47C2A" w:rsidRDefault="7FC4DF5B" w:rsidP="00A24156">
      <w:pPr>
        <w:pStyle w:val="Punktlista"/>
      </w:pPr>
      <w:r w:rsidRPr="09DF16E3">
        <w:t>Stöd för läkarstudenter och handledare</w:t>
      </w:r>
    </w:p>
    <w:p w14:paraId="05AD8465" w14:textId="4062B1EB" w:rsidR="00E47C2A" w:rsidRPr="00E47C2A" w:rsidRDefault="7FC4DF5B" w:rsidP="00A24156">
      <w:pPr>
        <w:pStyle w:val="Punktlista"/>
      </w:pPr>
      <w:r w:rsidRPr="09DF16E3">
        <w:t>Samverkan med övriga utbildningsansvariga läkare</w:t>
      </w:r>
    </w:p>
    <w:p w14:paraId="5B2344C1" w14:textId="1A2CCD83" w:rsidR="00E47C2A" w:rsidRPr="00E47C2A" w:rsidRDefault="7FC4DF5B" w:rsidP="00A24156">
      <w:pPr>
        <w:pStyle w:val="Punktlista"/>
      </w:pPr>
      <w:r w:rsidRPr="09DF16E3">
        <w:t>Årlig budgetering och redovisning för användning av tilldelade undervisningsmedel.</w:t>
      </w:r>
    </w:p>
    <w:p w14:paraId="6479680C" w14:textId="61115093" w:rsidR="00E47C2A" w:rsidRPr="00E47C2A" w:rsidRDefault="7FC4DF5B" w:rsidP="00A24156">
      <w:pPr>
        <w:pStyle w:val="Rubrik2"/>
      </w:pPr>
      <w:r w:rsidRPr="09DF16E3">
        <w:t xml:space="preserve">Studierektorns </w:t>
      </w:r>
      <w:r w:rsidRPr="00A24156">
        <w:t>ansvar</w:t>
      </w:r>
    </w:p>
    <w:p w14:paraId="20150CFE" w14:textId="158712E5" w:rsidR="00E47C2A" w:rsidRPr="00E47C2A" w:rsidRDefault="7FC4DF5B" w:rsidP="00A24156">
      <w:pPr>
        <w:pStyle w:val="Punktlista"/>
      </w:pPr>
      <w:r w:rsidRPr="09DF16E3">
        <w:t>Att organisera den klinikbundna utbildningen för läkarstudenter</w:t>
      </w:r>
    </w:p>
    <w:p w14:paraId="1086543E" w14:textId="4D849D43" w:rsidR="00E47C2A" w:rsidRPr="00E47C2A" w:rsidRDefault="7FC4DF5B" w:rsidP="00A24156">
      <w:pPr>
        <w:pStyle w:val="Punktlista"/>
      </w:pPr>
      <w:r w:rsidRPr="09DF16E3">
        <w:t>Att verka för att utsedd handledare har handledarkompetens</w:t>
      </w:r>
    </w:p>
    <w:p w14:paraId="0AE3629F" w14:textId="21B983DC" w:rsidR="00E47C2A" w:rsidRPr="00E47C2A" w:rsidRDefault="7FC4DF5B" w:rsidP="00A24156">
      <w:pPr>
        <w:pStyle w:val="Punktlista"/>
      </w:pPr>
      <w:r w:rsidRPr="09DF16E3">
        <w:t>Att verka för att regelbunden handledning genomförs</w:t>
      </w:r>
    </w:p>
    <w:p w14:paraId="68805BAB" w14:textId="7E84A573" w:rsidR="00E47C2A" w:rsidRPr="00E47C2A" w:rsidRDefault="7FC4DF5B" w:rsidP="00A24156">
      <w:pPr>
        <w:pStyle w:val="Punktlista"/>
      </w:pPr>
      <w:r w:rsidRPr="09DF16E3">
        <w:t>Att introduktionsprogram för den kliniska placeringen finns</w:t>
      </w:r>
    </w:p>
    <w:p w14:paraId="1B6AEB31" w14:textId="0507A3E2" w:rsidR="00E47C2A" w:rsidRPr="00E47C2A" w:rsidRDefault="7FC4DF5B" w:rsidP="00A24156">
      <w:pPr>
        <w:pStyle w:val="Punktlista"/>
      </w:pPr>
      <w:r w:rsidRPr="09DF16E3">
        <w:t>Att verka för läkarstudenten har möjlighet till sammanhållen kompetensutveckling under klinikplaceringen</w:t>
      </w:r>
    </w:p>
    <w:p w14:paraId="747FD97C" w14:textId="20BA3541" w:rsidR="00E47C2A" w:rsidRPr="00E47C2A" w:rsidRDefault="7FC4DF5B" w:rsidP="00A24156">
      <w:pPr>
        <w:pStyle w:val="Punktlista"/>
      </w:pPr>
      <w:r w:rsidRPr="09DF16E3">
        <w:t>Att verka för ett positivt utbildningsklimat</w:t>
      </w:r>
    </w:p>
    <w:p w14:paraId="51CB9EED" w14:textId="49131D59" w:rsidR="00E47C2A" w:rsidRPr="00E47C2A" w:rsidRDefault="7FC4DF5B" w:rsidP="00A24156">
      <w:pPr>
        <w:pStyle w:val="Punktlista"/>
      </w:pPr>
      <w:r w:rsidRPr="09DF16E3">
        <w:t>Att bevaka utbildningsfrågor samt arbeta för att god utbildningskvalitet uppnås på kliniken</w:t>
      </w:r>
    </w:p>
    <w:p w14:paraId="62033DAB" w14:textId="3DD96228" w:rsidR="00E47C2A" w:rsidRPr="00E47C2A" w:rsidRDefault="7FC4DF5B" w:rsidP="00A24156">
      <w:pPr>
        <w:pStyle w:val="Punktlista"/>
      </w:pPr>
      <w:r w:rsidRPr="09DF16E3">
        <w:t>Att vid problem avseende handledning och tjänstgöring bistå läkarstudenter, handledare, verksamhetschef och övergripande studierektor</w:t>
      </w:r>
    </w:p>
    <w:p w14:paraId="421E980B" w14:textId="7C31C5BA" w:rsidR="00E47C2A" w:rsidRPr="00E47C2A" w:rsidRDefault="7FC4DF5B" w:rsidP="00A24156">
      <w:pPr>
        <w:pStyle w:val="Punktlista"/>
      </w:pPr>
      <w:r w:rsidRPr="09DF16E3">
        <w:t>Att följa upp utvärderingar efter avslutad klinikplacering och genomföra lämpliga förbättringsåtgärder</w:t>
      </w:r>
    </w:p>
    <w:p w14:paraId="4EF4BBCA" w14:textId="01BD04CD" w:rsidR="00E47C2A" w:rsidRPr="00E47C2A" w:rsidRDefault="7FC4DF5B" w:rsidP="00A24156">
      <w:pPr>
        <w:pStyle w:val="Punktlista"/>
      </w:pPr>
      <w:r w:rsidRPr="09DF16E3">
        <w:t>Att ha regelbunden kommunikation med övergripande studierektor för läkarutbildning i NU-sjukvården och kursledning vid Sahlgrenska akademin</w:t>
      </w:r>
    </w:p>
    <w:p w14:paraId="20FFB6D4" w14:textId="18CB08CB" w:rsidR="00E47C2A" w:rsidRPr="00E47C2A" w:rsidRDefault="7FC4DF5B" w:rsidP="00A24156">
      <w:pPr>
        <w:pStyle w:val="Punktlista"/>
      </w:pPr>
      <w:r w:rsidRPr="09DF16E3">
        <w:t>Att upprätthålla den egna kompetensen inom utbildningsområdet</w:t>
      </w:r>
    </w:p>
    <w:p w14:paraId="753DFD8D" w14:textId="7760C9B4" w:rsidR="00E47C2A" w:rsidRPr="00E47C2A" w:rsidRDefault="7FC4DF5B" w:rsidP="00A24156">
      <w:pPr>
        <w:pStyle w:val="Punktlista"/>
      </w:pPr>
      <w:r w:rsidRPr="09DF16E3">
        <w:t>Att delta på möten och utvecklingsarbete vid Sahlgrenska Akademin</w:t>
      </w:r>
    </w:p>
    <w:p w14:paraId="6ED34DC4" w14:textId="61828D87" w:rsidR="00E47C2A" w:rsidRPr="00E47C2A" w:rsidRDefault="7FC4DF5B" w:rsidP="00A24156">
      <w:pPr>
        <w:pStyle w:val="Punktlista"/>
      </w:pPr>
      <w:r w:rsidRPr="09DF16E3">
        <w:t>Att etablera ett samarbete med motsvarande funktion i andra förvaltningar i regionen</w:t>
      </w:r>
    </w:p>
    <w:p w14:paraId="73A710FF" w14:textId="355259BE" w:rsidR="00E47C2A" w:rsidRPr="00E47C2A" w:rsidRDefault="7FC4DF5B" w:rsidP="00A24156">
      <w:pPr>
        <w:pStyle w:val="Rubrik2"/>
      </w:pPr>
      <w:r w:rsidRPr="09DF16E3">
        <w:lastRenderedPageBreak/>
        <w:t xml:space="preserve">Studierektorns </w:t>
      </w:r>
      <w:r w:rsidRPr="00A24156">
        <w:t>befogenheter</w:t>
      </w:r>
    </w:p>
    <w:p w14:paraId="5B120411" w14:textId="04A95990" w:rsidR="00E47C2A" w:rsidRPr="00E47C2A" w:rsidRDefault="7FC4DF5B" w:rsidP="00A24156">
      <w:pPr>
        <w:pStyle w:val="Punktlista"/>
      </w:pPr>
      <w:r w:rsidRPr="09DF16E3">
        <w:t>Att i samråd med läkarchef, verksamhetschef och/eller studierektor för AT/ST utse handledare och eventuella amanuenser</w:t>
      </w:r>
    </w:p>
    <w:p w14:paraId="3A695809" w14:textId="0BBE697C" w:rsidR="00E47C2A" w:rsidRPr="00E47C2A" w:rsidRDefault="7FC4DF5B" w:rsidP="00A24156">
      <w:pPr>
        <w:pStyle w:val="Punktlista"/>
      </w:pPr>
      <w:r w:rsidRPr="09DF16E3">
        <w:t xml:space="preserve">Att disponera administrativ personal för schemaläggning </w:t>
      </w:r>
    </w:p>
    <w:p w14:paraId="300FDE48" w14:textId="6B012AB1" w:rsidR="00E47C2A" w:rsidRPr="00E47C2A" w:rsidRDefault="7FC4DF5B" w:rsidP="00A24156">
      <w:pPr>
        <w:pStyle w:val="Rubrik2"/>
      </w:pPr>
      <w:r w:rsidRPr="09DF16E3">
        <w:t>Verksamhetschefens ansvar</w:t>
      </w:r>
    </w:p>
    <w:p w14:paraId="51875EB3" w14:textId="078BA596" w:rsidR="00E47C2A" w:rsidRPr="00E47C2A" w:rsidRDefault="7FC4DF5B" w:rsidP="00A24156">
      <w:pPr>
        <w:pStyle w:val="Punktlista"/>
      </w:pPr>
      <w:r w:rsidRPr="09DF16E3">
        <w:t>Arbetsvillkor och arbetsmiljö för läkarstudenter och handledare</w:t>
      </w:r>
    </w:p>
    <w:p w14:paraId="7EE8BAC4" w14:textId="4DD01FEA" w:rsidR="00E47C2A" w:rsidRPr="00E47C2A" w:rsidRDefault="7FC4DF5B" w:rsidP="00A24156">
      <w:pPr>
        <w:pStyle w:val="Punktlista"/>
      </w:pPr>
      <w:r w:rsidRPr="09DF16E3">
        <w:t>Att skapa organisatoriska och lokalmässiga förutsättningar för god läkarutbildning och handledning</w:t>
      </w:r>
    </w:p>
    <w:p w14:paraId="4336C001" w14:textId="55A5FF76" w:rsidR="00E47C2A" w:rsidRPr="00E47C2A" w:rsidRDefault="7FC4DF5B" w:rsidP="00A24156">
      <w:pPr>
        <w:pStyle w:val="Punktlista"/>
      </w:pPr>
      <w:r w:rsidRPr="09DF16E3">
        <w:t>En god kompetensutvecklingsmiljö</w:t>
      </w:r>
    </w:p>
    <w:p w14:paraId="0585072A" w14:textId="28899584" w:rsidR="00E47C2A" w:rsidRPr="00E47C2A" w:rsidRDefault="7FC4DF5B" w:rsidP="00A24156">
      <w:pPr>
        <w:pStyle w:val="Punktlista"/>
      </w:pPr>
      <w:r w:rsidRPr="09DF16E3">
        <w:t>Att skapa förutsättningar för studierektorn för läkarstudenter till egen kompetensutveckling inom medicinsk pedagogik och deltagande i regionala och nationella studierektorsnätverk</w:t>
      </w:r>
    </w:p>
    <w:p w14:paraId="60FD0F11" w14:textId="4ED2F157" w:rsidR="00E47C2A" w:rsidRPr="00E47C2A" w:rsidRDefault="7FC4DF5B" w:rsidP="00A24156">
      <w:pPr>
        <w:pStyle w:val="Punktlista"/>
      </w:pPr>
      <w:r w:rsidRPr="09DF16E3">
        <w:t>Att ge studierektorn för läkarstudenter avsatt administrativ tid för att kunna fullfölja uppdraget</w:t>
      </w:r>
    </w:p>
    <w:p w14:paraId="57FADBE3" w14:textId="4FBBDEE9" w:rsidR="00E47C2A" w:rsidRPr="00E47C2A" w:rsidRDefault="7FC4DF5B" w:rsidP="00A24156">
      <w:pPr>
        <w:pStyle w:val="Punktlista"/>
      </w:pPr>
      <w:r w:rsidRPr="09DF16E3">
        <w:t>Att ge handledare och undervisande personal på kliniken avsatt tid i arbetsschemat så att en god utbildning för läkarstudenter möjliggörs</w:t>
      </w:r>
    </w:p>
    <w:p w14:paraId="6B3049E5" w14:textId="1D445CA6" w:rsidR="00E47C2A" w:rsidRPr="00E47C2A" w:rsidRDefault="7FC4DF5B" w:rsidP="00A24156">
      <w:pPr>
        <w:pStyle w:val="Punktlista"/>
      </w:pPr>
      <w:r w:rsidRPr="09DF16E3">
        <w:t>Att tilldelade medel för undervisning hålls separata från andra medel, budgeteras för undervisning och redovisas efter faktisk användning.</w:t>
      </w:r>
    </w:p>
    <w:p w14:paraId="71A9620A" w14:textId="02499991" w:rsidR="00E47C2A" w:rsidRPr="00E47C2A" w:rsidRDefault="7FC4DF5B" w:rsidP="00A24156">
      <w:pPr>
        <w:pStyle w:val="Rubrik2"/>
      </w:pPr>
      <w:r w:rsidRPr="00A24156">
        <w:t>Verksamhetschefens</w:t>
      </w:r>
      <w:r w:rsidRPr="09DF16E3">
        <w:t xml:space="preserve"> befogenheter</w:t>
      </w:r>
    </w:p>
    <w:p w14:paraId="1B6D2B35" w14:textId="2E02E424" w:rsidR="00E47C2A" w:rsidRPr="00E47C2A" w:rsidRDefault="7FC4DF5B" w:rsidP="00A24156">
      <w:pPr>
        <w:pStyle w:val="Punktlista"/>
      </w:pPr>
      <w:r w:rsidRPr="09DF16E3">
        <w:t>Att i samråd med övergripande studierektor för läkarutbildning i NU-sjukvården utse studierektor för läkarstudenter</w:t>
      </w:r>
    </w:p>
    <w:p w14:paraId="48B88E39" w14:textId="33C1B058" w:rsidR="00E47C2A" w:rsidRPr="00E47C2A" w:rsidRDefault="7FC4DF5B" w:rsidP="00A24156">
      <w:pPr>
        <w:pStyle w:val="Punktlista"/>
      </w:pPr>
      <w:r w:rsidRPr="09DF16E3">
        <w:t>Att bistå studierektor för läkarstudenter då handledare utses</w:t>
      </w:r>
    </w:p>
    <w:p w14:paraId="4356AE43" w14:textId="457D65CC" w:rsidR="00E47C2A" w:rsidRPr="00E47C2A" w:rsidRDefault="7FC4DF5B" w:rsidP="00A24156">
      <w:pPr>
        <w:pStyle w:val="Punktlista"/>
      </w:pPr>
      <w:r w:rsidRPr="09DF16E3">
        <w:t xml:space="preserve">Att bevilja ledighet för deltagande i utbildningsaktiviteter </w:t>
      </w:r>
    </w:p>
    <w:p w14:paraId="2CB997F9" w14:textId="022B83FD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33865283" w14:textId="0131BDE2" w:rsidR="00E47C2A" w:rsidRPr="004053BC" w:rsidRDefault="7FC4DF5B" w:rsidP="004053BC">
      <w:pPr>
        <w:rPr>
          <w:b/>
          <w:bCs/>
        </w:rPr>
      </w:pPr>
      <w:r w:rsidRPr="004053BC">
        <w:rPr>
          <w:rFonts w:eastAsia="Calibri"/>
          <w:b/>
          <w:bCs/>
        </w:rPr>
        <w:t>Undertecknade förbinder sig dels var för sig, dels gemensamt att innehållet i denna överenskommelse uppfylls.</w:t>
      </w:r>
    </w:p>
    <w:p w14:paraId="34A8E11E" w14:textId="275FA1A6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04F28293" w14:textId="48E57734" w:rsidR="00E47C2A" w:rsidRPr="00E47C2A" w:rsidRDefault="7FC4DF5B" w:rsidP="004053BC">
      <w:r w:rsidRPr="004053BC">
        <w:rPr>
          <w:b/>
          <w:bCs/>
        </w:rPr>
        <w:t>Ungefärlig avsatt tid för uppdraget (% av heltidstjänst):</w:t>
      </w:r>
      <w:r w:rsidRPr="09DF16E3">
        <w:t xml:space="preserve"> _________________</w:t>
      </w:r>
    </w:p>
    <w:p w14:paraId="728890C8" w14:textId="0C84587A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3CDAF089" w14:textId="20DF7446" w:rsidR="00E47C2A" w:rsidRPr="004053BC" w:rsidRDefault="7FC4DF5B" w:rsidP="004053BC">
      <w:pPr>
        <w:rPr>
          <w:b/>
          <w:bCs/>
        </w:rPr>
      </w:pPr>
      <w:r w:rsidRPr="004053BC">
        <w:rPr>
          <w:b/>
          <w:bCs/>
        </w:rPr>
        <w:t>NU-sjukvården den: ___________</w:t>
      </w:r>
    </w:p>
    <w:p w14:paraId="70C8595B" w14:textId="4F96E098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66DDF7E3" w14:textId="68493293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63B7601E" w14:textId="00E15F09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7684FABF" w14:textId="3095B512" w:rsidR="00E47C2A" w:rsidRPr="004053BC" w:rsidRDefault="7FC4DF5B" w:rsidP="004053BC">
      <w:pPr>
        <w:rPr>
          <w:i/>
          <w:iCs/>
        </w:rPr>
      </w:pPr>
      <w:r w:rsidRPr="004053BC">
        <w:rPr>
          <w:i/>
          <w:iCs/>
        </w:rPr>
        <w:t>Verksamhetschef                                       Studierektor för läkarutbildning</w:t>
      </w:r>
    </w:p>
    <w:p w14:paraId="0AFAD0CD" w14:textId="4B3E3DFE" w:rsidR="00E47C2A" w:rsidRPr="00E47C2A" w:rsidRDefault="7FC4DF5B" w:rsidP="09DF16E3">
      <w:pPr>
        <w:spacing w:after="0" w:line="240" w:lineRule="auto"/>
        <w:ind w:left="0" w:right="-284"/>
      </w:pPr>
      <w:r w:rsidRPr="09DF16E3">
        <w:lastRenderedPageBreak/>
        <w:t xml:space="preserve"> </w:t>
      </w:r>
    </w:p>
    <w:p w14:paraId="67DC3F28" w14:textId="32248602" w:rsidR="00E47C2A" w:rsidRPr="00E47C2A" w:rsidRDefault="7FC4DF5B" w:rsidP="09DF16E3">
      <w:pPr>
        <w:tabs>
          <w:tab w:val="left" w:pos="3969"/>
        </w:tabs>
        <w:spacing w:after="0" w:line="240" w:lineRule="auto"/>
        <w:ind w:left="0" w:right="-284"/>
      </w:pPr>
      <w:r w:rsidRPr="09DF16E3">
        <w:t xml:space="preserve"> </w:t>
      </w:r>
    </w:p>
    <w:p w14:paraId="43D9D294" w14:textId="4AB2EFF7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3C9661F2" w14:textId="3C0AEF05" w:rsidR="00E47C2A" w:rsidRPr="00E47C2A" w:rsidRDefault="7FC4DF5B" w:rsidP="004341FE">
      <w:pPr>
        <w:pStyle w:val="Rubrik2"/>
      </w:pPr>
      <w:r w:rsidRPr="09DF16E3">
        <w:t>Kontrakt och arbetsbeskrivning för klinikstudierektor till AT inom NU-sjukvården</w:t>
      </w:r>
    </w:p>
    <w:p w14:paraId="232162BC" w14:textId="6E84B851" w:rsidR="00E47C2A" w:rsidRPr="00E47C2A" w:rsidRDefault="7FC4DF5B" w:rsidP="09DF16E3">
      <w:pPr>
        <w:spacing w:after="0" w:line="240" w:lineRule="auto"/>
        <w:ind w:left="0" w:right="-284"/>
        <w:jc w:val="center"/>
      </w:pPr>
      <w:r w:rsidRPr="09DF16E3">
        <w:rPr>
          <w:b/>
          <w:bCs/>
        </w:rPr>
        <w:t xml:space="preserve"> </w:t>
      </w:r>
    </w:p>
    <w:p w14:paraId="565A3CD1" w14:textId="250E89F4" w:rsidR="00E47C2A" w:rsidRPr="00E47C2A" w:rsidRDefault="7FC4DF5B" w:rsidP="004053BC">
      <w:r w:rsidRPr="004053BC">
        <w:rPr>
          <w:b/>
          <w:bCs/>
        </w:rPr>
        <w:t>Klinik</w:t>
      </w:r>
      <w:r w:rsidRPr="09DF16E3">
        <w:t>:</w:t>
      </w:r>
      <w:r w:rsidR="00E47C2A">
        <w:tab/>
      </w:r>
      <w:r w:rsidR="00E47C2A">
        <w:tab/>
      </w:r>
      <w:r w:rsidR="00E47C2A">
        <w:tab/>
      </w:r>
      <w:r w:rsidR="00E47C2A">
        <w:tab/>
      </w:r>
      <w:r w:rsidR="00E47C2A">
        <w:tab/>
      </w:r>
    </w:p>
    <w:p w14:paraId="1BBF812D" w14:textId="36F499B9" w:rsidR="00E47C2A" w:rsidRPr="00E47C2A" w:rsidRDefault="7FC4DF5B" w:rsidP="004053BC">
      <w:pPr>
        <w:pStyle w:val="Rubrik3"/>
      </w:pPr>
      <w:r w:rsidRPr="09DF16E3">
        <w:t>Period</w:t>
      </w:r>
    </w:p>
    <w:p w14:paraId="7DB9C808" w14:textId="2BED4EAB" w:rsidR="00E47C2A" w:rsidRPr="00E47C2A" w:rsidRDefault="7FC4DF5B" w:rsidP="004053BC">
      <w:r w:rsidRPr="09DF16E3">
        <w:t xml:space="preserve">Uppdraget gäller under perioden: </w:t>
      </w:r>
      <w:r w:rsidR="00E47C2A">
        <w:tab/>
      </w:r>
      <w:r w:rsidR="00E47C2A">
        <w:tab/>
      </w:r>
      <w:r w:rsidRPr="09DF16E3">
        <w:t xml:space="preserve"> - </w:t>
      </w:r>
      <w:r w:rsidR="00E47C2A">
        <w:tab/>
      </w:r>
    </w:p>
    <w:p w14:paraId="65F6C08B" w14:textId="4A877D8A" w:rsidR="00E47C2A" w:rsidRPr="00E47C2A" w:rsidRDefault="7FC4DF5B" w:rsidP="004053BC">
      <w:pPr>
        <w:pStyle w:val="Rubrik3"/>
      </w:pPr>
      <w:r w:rsidRPr="09DF16E3">
        <w:t>Anställningsform</w:t>
      </w:r>
    </w:p>
    <w:p w14:paraId="267C1CD2" w14:textId="1299FC31" w:rsidR="00E47C2A" w:rsidRPr="00E47C2A" w:rsidRDefault="7FC4DF5B" w:rsidP="004053BC">
      <w:r w:rsidRPr="09DF16E3">
        <w:t>Visstidsförordnande som AT-studierektor inom ramen för en tillsvidareanställning på kliniken</w:t>
      </w:r>
    </w:p>
    <w:p w14:paraId="2D6DFF06" w14:textId="78E9ADB1" w:rsidR="00E47C2A" w:rsidRPr="00E47C2A" w:rsidRDefault="7FC4DF5B" w:rsidP="004053BC">
      <w:pPr>
        <w:pStyle w:val="Rubrik3"/>
      </w:pPr>
      <w:r w:rsidRPr="09DF16E3">
        <w:t>Syfte</w:t>
      </w:r>
    </w:p>
    <w:p w14:paraId="1C164EEB" w14:textId="1B27A197" w:rsidR="00E47C2A" w:rsidRPr="00E47C2A" w:rsidRDefault="7FC4DF5B" w:rsidP="004053BC">
      <w:r w:rsidRPr="09DF16E3">
        <w:t>Uppfylla målen enligt SOSFS 1999:5 kap. 3, 4 eller 5 för AT-tjänstgöring</w:t>
      </w:r>
    </w:p>
    <w:p w14:paraId="4E6000AB" w14:textId="6D12DB89" w:rsidR="00E47C2A" w:rsidRPr="00E47C2A" w:rsidRDefault="7FC4DF5B" w:rsidP="004053BC">
      <w:pPr>
        <w:pStyle w:val="Rubrik2"/>
      </w:pPr>
      <w:r w:rsidRPr="09DF16E3">
        <w:t xml:space="preserve">Studierektorns </w:t>
      </w:r>
      <w:r w:rsidRPr="004053BC">
        <w:t>arbetsuppgifter</w:t>
      </w:r>
      <w:r w:rsidRPr="09DF16E3">
        <w:t xml:space="preserve"> och ansvar</w:t>
      </w:r>
    </w:p>
    <w:p w14:paraId="6AEB521F" w14:textId="58383789" w:rsidR="00E47C2A" w:rsidRPr="00E47C2A" w:rsidRDefault="7FC4DF5B" w:rsidP="004053BC">
      <w:pPr>
        <w:pStyle w:val="Punktlista"/>
      </w:pPr>
      <w:r w:rsidRPr="09DF16E3">
        <w:t>Övergripande planering för verksamhetens AT-tjänstgöring och introduktionsprogram för AT-läkare.</w:t>
      </w:r>
    </w:p>
    <w:p w14:paraId="3D7797E2" w14:textId="5B2CE180" w:rsidR="00E47C2A" w:rsidRPr="00E47C2A" w:rsidRDefault="7FC4DF5B" w:rsidP="004053BC">
      <w:pPr>
        <w:pStyle w:val="Punktlista"/>
      </w:pPr>
      <w:r w:rsidRPr="09DF16E3">
        <w:t>Stöd för AT-läkare och handledare.</w:t>
      </w:r>
    </w:p>
    <w:p w14:paraId="75C20F0F" w14:textId="4430915A" w:rsidR="00E47C2A" w:rsidRPr="00E47C2A" w:rsidRDefault="7FC4DF5B" w:rsidP="004053BC">
      <w:pPr>
        <w:pStyle w:val="Punktlista"/>
      </w:pPr>
      <w:r w:rsidRPr="09DF16E3">
        <w:t>Ansvarig eller stöd för ansvarig vid AT-dagar.</w:t>
      </w:r>
    </w:p>
    <w:p w14:paraId="1817D711" w14:textId="72DC4BAE" w:rsidR="00E47C2A" w:rsidRPr="00E47C2A" w:rsidRDefault="7FC4DF5B" w:rsidP="004053BC">
      <w:pPr>
        <w:pStyle w:val="Punktlista"/>
      </w:pPr>
      <w:r w:rsidRPr="09DF16E3">
        <w:t>Samverka med övriga utbildningsansvariga läkare.</w:t>
      </w:r>
    </w:p>
    <w:p w14:paraId="4D38ED24" w14:textId="3D6B82C2" w:rsidR="00E47C2A" w:rsidRPr="00E47C2A" w:rsidRDefault="7FC4DF5B" w:rsidP="004053BC">
      <w:pPr>
        <w:pStyle w:val="Punktlista"/>
      </w:pPr>
      <w:r w:rsidRPr="09DF16E3">
        <w:t>Hålla i slutsamtal med samtliga AT-läkare som slutar på kliniken. Där går man igenom ifyllt löneunderlag som snarast skickas till AT-kansliet.</w:t>
      </w:r>
    </w:p>
    <w:p w14:paraId="75ED524B" w14:textId="7B65D7BC" w:rsidR="00E47C2A" w:rsidRPr="00E47C2A" w:rsidRDefault="7FC4DF5B" w:rsidP="004053BC">
      <w:pPr>
        <w:pStyle w:val="Punktlista"/>
      </w:pPr>
      <w:r w:rsidRPr="09DF16E3">
        <w:t xml:space="preserve">Medverka vid rekryteringen av nya AT-läkare. </w:t>
      </w:r>
    </w:p>
    <w:p w14:paraId="3487960F" w14:textId="77774775" w:rsidR="00E47C2A" w:rsidRPr="00E47C2A" w:rsidRDefault="7FC4DF5B" w:rsidP="004053BC">
      <w:pPr>
        <w:pStyle w:val="Punktlista"/>
      </w:pPr>
      <w:r w:rsidRPr="09DF16E3">
        <w:t xml:space="preserve">Se till att AT-läkaren uppnår kunskapsmålen på kliniken och omgående signalera till AT-läkare och AT-kansli om det brister.  </w:t>
      </w:r>
    </w:p>
    <w:p w14:paraId="71809151" w14:textId="3EA19CDF" w:rsidR="00E47C2A" w:rsidRPr="00E47C2A" w:rsidRDefault="7FC4DF5B" w:rsidP="004053BC">
      <w:pPr>
        <w:pStyle w:val="Rubrik2"/>
      </w:pPr>
      <w:r w:rsidRPr="004053BC">
        <w:t>Utbildning</w:t>
      </w:r>
    </w:p>
    <w:p w14:paraId="289741DA" w14:textId="5A70DB97" w:rsidR="00E47C2A" w:rsidRPr="00E47C2A" w:rsidRDefault="7FC4DF5B" w:rsidP="004053BC">
      <w:pPr>
        <w:pStyle w:val="Punktlista"/>
      </w:pPr>
      <w:r w:rsidRPr="09DF16E3">
        <w:t>Att organisera den klinikbundna utbildningen för AT-läkare.</w:t>
      </w:r>
    </w:p>
    <w:p w14:paraId="1C9D8955" w14:textId="39083D5E" w:rsidR="00E47C2A" w:rsidRPr="00E47C2A" w:rsidRDefault="7FC4DF5B" w:rsidP="004053BC">
      <w:pPr>
        <w:pStyle w:val="Punktlista"/>
      </w:pPr>
      <w:r w:rsidRPr="09DF16E3">
        <w:t xml:space="preserve">Att introduktionsprogram på respektive klinik finns. </w:t>
      </w:r>
    </w:p>
    <w:p w14:paraId="617BF782" w14:textId="53BCDE5C" w:rsidR="00E47C2A" w:rsidRPr="00E47C2A" w:rsidRDefault="7FC4DF5B" w:rsidP="004053BC">
      <w:pPr>
        <w:pStyle w:val="Punktlista"/>
      </w:pPr>
      <w:r w:rsidRPr="09DF16E3">
        <w:t>Att verka för ett positivt utbildningsklimat.</w:t>
      </w:r>
    </w:p>
    <w:p w14:paraId="0D97C3F0" w14:textId="449E7F17" w:rsidR="00E47C2A" w:rsidRPr="00E47C2A" w:rsidRDefault="7FC4DF5B" w:rsidP="004053BC">
      <w:pPr>
        <w:pStyle w:val="Punktlista"/>
      </w:pPr>
      <w:r w:rsidRPr="09DF16E3">
        <w:t>Att bevaka utbildningsfrågor samt arbeta för att god utbildningskvalitet på kliniken.</w:t>
      </w:r>
    </w:p>
    <w:p w14:paraId="38E9AB7A" w14:textId="55F2B753" w:rsidR="00E47C2A" w:rsidRPr="00E47C2A" w:rsidRDefault="7FC4DF5B" w:rsidP="004053BC">
      <w:pPr>
        <w:pStyle w:val="Punktlista"/>
      </w:pPr>
      <w:r w:rsidRPr="09DF16E3">
        <w:lastRenderedPageBreak/>
        <w:t>Att följa upp utvärderingar efter avslutad klinikplacering och genomföra lämpliga förbättringsåtgärder.</w:t>
      </w:r>
    </w:p>
    <w:p w14:paraId="677A20CC" w14:textId="37A707BC" w:rsidR="00E47C2A" w:rsidRPr="00E47C2A" w:rsidRDefault="7FC4DF5B" w:rsidP="004053BC">
      <w:pPr>
        <w:pStyle w:val="Punktlista"/>
      </w:pPr>
      <w:r w:rsidRPr="09DF16E3">
        <w:t>Att se till att medsittning möjliggörs vid obligatorisk placering.</w:t>
      </w:r>
    </w:p>
    <w:p w14:paraId="4F19B9DC" w14:textId="309253E6" w:rsidR="00E47C2A" w:rsidRPr="00E47C2A" w:rsidRDefault="7FC4DF5B" w:rsidP="004053BC">
      <w:pPr>
        <w:pStyle w:val="Punktlista"/>
      </w:pPr>
      <w:r w:rsidRPr="09DF16E3">
        <w:t>Att ansvara för utbildningspass vid introduktionsveckan 4 ggr/år.</w:t>
      </w:r>
    </w:p>
    <w:p w14:paraId="0E6B62DA" w14:textId="24EF67FA" w:rsidR="00E47C2A" w:rsidRPr="00E47C2A" w:rsidRDefault="7FC4DF5B" w:rsidP="004053BC">
      <w:pPr>
        <w:pStyle w:val="Rubrik2"/>
      </w:pPr>
      <w:r w:rsidRPr="004053BC">
        <w:t>Handledning</w:t>
      </w:r>
    </w:p>
    <w:p w14:paraId="2AFC986F" w14:textId="45E508A6" w:rsidR="00E47C2A" w:rsidRPr="00E47C2A" w:rsidRDefault="7FC4DF5B" w:rsidP="004053BC">
      <w:pPr>
        <w:pStyle w:val="Punktlista"/>
      </w:pPr>
      <w:r w:rsidRPr="09DF16E3">
        <w:t>Att tillsätta handledare till varje individuell AT-läkare.</w:t>
      </w:r>
    </w:p>
    <w:p w14:paraId="7CDE9806" w14:textId="60445DD3" w:rsidR="00E47C2A" w:rsidRPr="00E47C2A" w:rsidRDefault="7FC4DF5B" w:rsidP="004053BC">
      <w:pPr>
        <w:pStyle w:val="Punktlista"/>
      </w:pPr>
      <w:r w:rsidRPr="09DF16E3">
        <w:t>Att verka för att utsedd handledare har handledarkompetens.</w:t>
      </w:r>
    </w:p>
    <w:p w14:paraId="284528BD" w14:textId="679E81DC" w:rsidR="00E47C2A" w:rsidRPr="00E47C2A" w:rsidRDefault="7FC4DF5B" w:rsidP="004053BC">
      <w:pPr>
        <w:pStyle w:val="Punktlista"/>
      </w:pPr>
      <w:r w:rsidRPr="09DF16E3">
        <w:t>Att verka för att regelbunden handledning genomförs.</w:t>
      </w:r>
    </w:p>
    <w:p w14:paraId="3D54B2BF" w14:textId="78A846CE" w:rsidR="00E47C2A" w:rsidRPr="00E47C2A" w:rsidRDefault="7FC4DF5B" w:rsidP="004053BC">
      <w:pPr>
        <w:pStyle w:val="Rubrik2"/>
      </w:pPr>
      <w:r w:rsidRPr="09DF16E3">
        <w:t xml:space="preserve">Organisatoriska </w:t>
      </w:r>
      <w:r w:rsidRPr="004053BC">
        <w:t>uppgifter</w:t>
      </w:r>
    </w:p>
    <w:p w14:paraId="6B106D28" w14:textId="581483D5" w:rsidR="00E47C2A" w:rsidRPr="00E47C2A" w:rsidRDefault="7FC4DF5B" w:rsidP="004053BC">
      <w:pPr>
        <w:pStyle w:val="Punktlista"/>
      </w:pPr>
      <w:r w:rsidRPr="09DF16E3">
        <w:t>Att vid problem avseende handledning och tjänstgöring bistå AT-läkare, handledare, verksamhetschef och AT-kansli.</w:t>
      </w:r>
    </w:p>
    <w:p w14:paraId="21DA408A" w14:textId="3AAB51E3" w:rsidR="00E47C2A" w:rsidRPr="00E47C2A" w:rsidRDefault="7FC4DF5B" w:rsidP="004053BC">
      <w:pPr>
        <w:pStyle w:val="Punktlista"/>
      </w:pPr>
      <w:r w:rsidRPr="09DF16E3">
        <w:t xml:space="preserve">Att bistå verksamhetschef och handledare inför intygande om godkänd placering. </w:t>
      </w:r>
    </w:p>
    <w:p w14:paraId="7B0ACC5F" w14:textId="6DA49F96" w:rsidR="00E47C2A" w:rsidRPr="00E47C2A" w:rsidRDefault="7FC4DF5B" w:rsidP="004053BC">
      <w:pPr>
        <w:pStyle w:val="Punktlista"/>
      </w:pPr>
      <w:r w:rsidRPr="09DF16E3">
        <w:t>Att bistå AT-chef om förlängd allmäntjänstgöringstid eller avslut.</w:t>
      </w:r>
    </w:p>
    <w:p w14:paraId="359C3924" w14:textId="31AB8824" w:rsidR="00E47C2A" w:rsidRPr="00E47C2A" w:rsidRDefault="7FC4DF5B" w:rsidP="004053BC">
      <w:pPr>
        <w:pStyle w:val="Punktlista"/>
      </w:pPr>
      <w:r w:rsidRPr="09DF16E3">
        <w:t>Att minst en AT-studierektor från varje klinik medverkar vid AT-kollegium, SR-möten och AT-intervjuer.</w:t>
      </w:r>
    </w:p>
    <w:p w14:paraId="11DD014C" w14:textId="238ACB10" w:rsidR="00E47C2A" w:rsidRPr="00E47C2A" w:rsidRDefault="7FC4DF5B" w:rsidP="004053BC">
      <w:pPr>
        <w:pStyle w:val="Punktlista"/>
      </w:pPr>
      <w:r w:rsidRPr="09DF16E3">
        <w:t>Disponera administrativ personal för schemaläggning och andra administrativa uppgifter.</w:t>
      </w:r>
    </w:p>
    <w:p w14:paraId="13633DB9" w14:textId="14C86452" w:rsidR="00E47C2A" w:rsidRPr="00E47C2A" w:rsidRDefault="7FC4DF5B" w:rsidP="004053BC">
      <w:pPr>
        <w:pStyle w:val="Punktlista"/>
      </w:pPr>
      <w:r w:rsidRPr="09DF16E3">
        <w:t>Disponera möjligheten att friställa läkare och annan undervisande personal från klinisk tjänstgöring för att uppnå placeringens mål enligt SOSFS för AT.</w:t>
      </w:r>
    </w:p>
    <w:p w14:paraId="69314323" w14:textId="18990AF8" w:rsidR="00E47C2A" w:rsidRPr="00E47C2A" w:rsidRDefault="7FC4DF5B" w:rsidP="004053BC">
      <w:pPr>
        <w:pStyle w:val="Rubrik2"/>
      </w:pPr>
      <w:r w:rsidRPr="09DF16E3">
        <w:t xml:space="preserve">Verksamhetschefens ansvar </w:t>
      </w:r>
      <w:r w:rsidRPr="004053BC">
        <w:t>och</w:t>
      </w:r>
      <w:r w:rsidRPr="09DF16E3">
        <w:t xml:space="preserve"> arbetsuppgifter</w:t>
      </w:r>
    </w:p>
    <w:p w14:paraId="19ACA36E" w14:textId="19F6D4B9" w:rsidR="00E47C2A" w:rsidRPr="00E47C2A" w:rsidRDefault="7FC4DF5B" w:rsidP="004053BC">
      <w:pPr>
        <w:pStyle w:val="Punktlista"/>
      </w:pPr>
      <w:r w:rsidRPr="09DF16E3">
        <w:t>Säkerställa god arbetsmiljö för AT-läkare, handledare och studierektorer.</w:t>
      </w:r>
    </w:p>
    <w:p w14:paraId="78A1D4F2" w14:textId="37F80051" w:rsidR="00E47C2A" w:rsidRPr="00E47C2A" w:rsidRDefault="7FC4DF5B" w:rsidP="004053BC">
      <w:pPr>
        <w:pStyle w:val="Punktlista"/>
      </w:pPr>
      <w:r w:rsidRPr="09DF16E3">
        <w:t>Att skapa förutsättningar för AT-studierektorns egen kompetensutveckling inom medicinsk pedagogik och deltagande i regionala och nationella studierektorsnätverk.</w:t>
      </w:r>
    </w:p>
    <w:p w14:paraId="0F6B68E3" w14:textId="436A711B" w:rsidR="00E47C2A" w:rsidRPr="00E47C2A" w:rsidRDefault="7FC4DF5B" w:rsidP="004053BC">
      <w:pPr>
        <w:pStyle w:val="Punktlista"/>
      </w:pPr>
      <w:r w:rsidRPr="09DF16E3">
        <w:t>Att ge AT-studierektorn avsatt tid och särskild ersättning för uppdraget (se bilaga 1).</w:t>
      </w:r>
    </w:p>
    <w:p w14:paraId="5D5269E4" w14:textId="35A5F3D8" w:rsidR="00E47C2A" w:rsidRPr="00E47C2A" w:rsidRDefault="7FC4DF5B" w:rsidP="004053BC">
      <w:pPr>
        <w:pStyle w:val="Punktlista"/>
      </w:pPr>
      <w:r w:rsidRPr="09DF16E3">
        <w:t>Att ge handledare och undervisande personal på kliniken avsatt tid i arbetsschemat så att en god utbildning för AT-läkare möjliggörs.</w:t>
      </w:r>
    </w:p>
    <w:p w14:paraId="26DF0828" w14:textId="3A0E57F7" w:rsidR="00E47C2A" w:rsidRPr="00E47C2A" w:rsidRDefault="7FC4DF5B" w:rsidP="004053BC">
      <w:pPr>
        <w:pStyle w:val="Punktlista"/>
      </w:pPr>
      <w:r w:rsidRPr="09DF16E3">
        <w:t>Att i samråd med övergripande studierektor utse AT-studierektor.</w:t>
      </w:r>
    </w:p>
    <w:p w14:paraId="5701211B" w14:textId="32D65C96" w:rsidR="00E47C2A" w:rsidRPr="00E47C2A" w:rsidRDefault="7FC4DF5B" w:rsidP="004053BC">
      <w:pPr>
        <w:pStyle w:val="Punktlista"/>
      </w:pPr>
      <w:r w:rsidRPr="09DF16E3">
        <w:t>Att bistå AT-studierektor då handledare utses.</w:t>
      </w:r>
    </w:p>
    <w:p w14:paraId="65471C40" w14:textId="0C9314E5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2554471C" w14:textId="2A12F754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7531A849" w14:textId="66FD9CCC" w:rsidR="00E47C2A" w:rsidRPr="004053BC" w:rsidRDefault="7FC4DF5B" w:rsidP="004053BC">
      <w:pPr>
        <w:rPr>
          <w:b/>
          <w:bCs/>
        </w:rPr>
      </w:pPr>
      <w:r w:rsidRPr="004053BC">
        <w:rPr>
          <w:b/>
          <w:bCs/>
        </w:rPr>
        <w:lastRenderedPageBreak/>
        <w:t>Undertecknade förbinder sig dels var för sig, dels gemensamt att innehållet i denna överenskommelse uppfylls</w:t>
      </w:r>
    </w:p>
    <w:p w14:paraId="110C919E" w14:textId="7F2BF236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493E835C" w14:textId="59D81EB5" w:rsidR="00E47C2A" w:rsidRPr="004053BC" w:rsidRDefault="7FC4DF5B" w:rsidP="004053BC">
      <w:pPr>
        <w:rPr>
          <w:b/>
          <w:bCs/>
        </w:rPr>
      </w:pPr>
      <w:r w:rsidRPr="004053BC">
        <w:rPr>
          <w:b/>
          <w:bCs/>
        </w:rPr>
        <w:t>Ungefärlig avsatt tid för uppdraget (% av heltidstjänst): _________________</w:t>
      </w:r>
    </w:p>
    <w:p w14:paraId="239FCFE1" w14:textId="60A0DC11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11E3BA45" w14:textId="2B5E99DE" w:rsidR="00E47C2A" w:rsidRPr="00E47C2A" w:rsidRDefault="7FC4DF5B" w:rsidP="004053BC">
      <w:pPr>
        <w:rPr>
          <w:b/>
          <w:bCs/>
        </w:rPr>
      </w:pPr>
      <w:r w:rsidRPr="09DF16E3">
        <w:t>Ort och datum</w:t>
      </w:r>
      <w:r w:rsidRPr="09DF16E3">
        <w:rPr>
          <w:b/>
          <w:bCs/>
        </w:rPr>
        <w:t>:</w:t>
      </w:r>
      <w:r w:rsidR="00E47C2A">
        <w:tab/>
      </w:r>
      <w:r w:rsidR="00E47C2A">
        <w:tab/>
      </w:r>
    </w:p>
    <w:p w14:paraId="1A93D565" w14:textId="3E2943F9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4C4A44D7" w14:textId="0B59820F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22F295A1" w14:textId="6CD67E1E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u w:val="single"/>
        </w:rPr>
        <w:t xml:space="preserve">                                            </w:t>
      </w:r>
    </w:p>
    <w:p w14:paraId="1A210997" w14:textId="4CF8A1DB" w:rsidR="00E47C2A" w:rsidRPr="004053BC" w:rsidRDefault="7FC4DF5B" w:rsidP="004053BC">
      <w:pPr>
        <w:rPr>
          <w:i/>
          <w:iCs/>
        </w:rPr>
      </w:pPr>
      <w:r w:rsidRPr="004053BC">
        <w:rPr>
          <w:i/>
          <w:iCs/>
        </w:rPr>
        <w:t>Verksamhetschef</w:t>
      </w:r>
      <w:r w:rsidR="00E47C2A" w:rsidRPr="004053BC">
        <w:rPr>
          <w:i/>
          <w:iCs/>
        </w:rPr>
        <w:tab/>
      </w:r>
      <w:r w:rsidRPr="004053BC">
        <w:rPr>
          <w:i/>
          <w:iCs/>
        </w:rPr>
        <w:t xml:space="preserve">                      Studierektor</w:t>
      </w:r>
    </w:p>
    <w:p w14:paraId="1F1FC0B2" w14:textId="4D05643F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187605B4" w14:textId="6003E06B" w:rsidR="00E47C2A" w:rsidRPr="00E47C2A" w:rsidRDefault="00E47C2A" w:rsidP="09DF16E3">
      <w:pPr>
        <w:spacing w:after="0" w:line="240" w:lineRule="auto"/>
      </w:pPr>
    </w:p>
    <w:p w14:paraId="1817E293" w14:textId="704D40AC" w:rsidR="00E47C2A" w:rsidRPr="00E47C2A" w:rsidRDefault="7FC4DF5B" w:rsidP="004053BC">
      <w:pPr>
        <w:pStyle w:val="Rubrik2"/>
      </w:pPr>
      <w:r w:rsidRPr="09DF16E3">
        <w:t>Kontrakt och uppdragsbeskrivning för klinikstudierektor till BT &amp; ST i NU-sjukvården</w:t>
      </w:r>
    </w:p>
    <w:p w14:paraId="3F2D33D8" w14:textId="4E9A8307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530CA05D" w14:textId="6349386D" w:rsidR="00E47C2A" w:rsidRPr="004053BC" w:rsidRDefault="7FC4DF5B" w:rsidP="004053BC">
      <w:pPr>
        <w:rPr>
          <w:b/>
          <w:bCs/>
        </w:rPr>
      </w:pPr>
      <w:r w:rsidRPr="004053BC">
        <w:rPr>
          <w:b/>
          <w:bCs/>
        </w:rPr>
        <w:t>Klinik:</w:t>
      </w:r>
      <w:r w:rsidR="00E47C2A" w:rsidRPr="004053BC">
        <w:rPr>
          <w:b/>
          <w:bCs/>
        </w:rPr>
        <w:tab/>
      </w:r>
      <w:r w:rsidR="00E47C2A" w:rsidRPr="004053BC">
        <w:rPr>
          <w:b/>
          <w:bCs/>
        </w:rPr>
        <w:tab/>
      </w:r>
      <w:r w:rsidR="00E47C2A" w:rsidRPr="004053BC">
        <w:rPr>
          <w:b/>
          <w:bCs/>
        </w:rPr>
        <w:tab/>
      </w:r>
      <w:r w:rsidR="00E47C2A" w:rsidRPr="004053BC">
        <w:rPr>
          <w:b/>
          <w:bCs/>
        </w:rPr>
        <w:tab/>
      </w:r>
      <w:r w:rsidR="00E47C2A" w:rsidRPr="004053BC">
        <w:rPr>
          <w:b/>
          <w:bCs/>
        </w:rPr>
        <w:tab/>
      </w:r>
    </w:p>
    <w:p w14:paraId="7B22BE31" w14:textId="4E78F2D6" w:rsidR="00E47C2A" w:rsidRPr="00E47C2A" w:rsidRDefault="7FC4DF5B" w:rsidP="004053BC">
      <w:pPr>
        <w:pStyle w:val="Rubrik3"/>
      </w:pPr>
      <w:r w:rsidRPr="09DF16E3">
        <w:t>Period</w:t>
      </w:r>
    </w:p>
    <w:p w14:paraId="2A1781D0" w14:textId="3347BF28" w:rsidR="00E47C2A" w:rsidRPr="00E47C2A" w:rsidRDefault="7FC4DF5B" w:rsidP="004053BC">
      <w:r w:rsidRPr="09DF16E3">
        <w:t xml:space="preserve">Uppdraget gäller under perioden: </w:t>
      </w:r>
      <w:r w:rsidR="00E47C2A">
        <w:tab/>
      </w:r>
      <w:r w:rsidR="00E47C2A">
        <w:tab/>
      </w:r>
      <w:r w:rsidRPr="09DF16E3">
        <w:t xml:space="preserve"> - </w:t>
      </w:r>
      <w:r w:rsidR="00E47C2A">
        <w:tab/>
      </w:r>
    </w:p>
    <w:p w14:paraId="2AB02F78" w14:textId="19BCD3B4" w:rsidR="00E47C2A" w:rsidRPr="00E47C2A" w:rsidRDefault="7FC4DF5B" w:rsidP="004053BC">
      <w:pPr>
        <w:pStyle w:val="Rubrik3"/>
      </w:pPr>
      <w:r w:rsidRPr="09DF16E3">
        <w:t>Uppdrag</w:t>
      </w:r>
    </w:p>
    <w:p w14:paraId="36B0FD36" w14:textId="5D4C1A94" w:rsidR="00E47C2A" w:rsidRPr="00E47C2A" w:rsidRDefault="7FC4DF5B" w:rsidP="004053BC">
      <w:r w:rsidRPr="09DF16E3">
        <w:t>Visstidsförordnande som studierektor för BT och ST-läkare inom ramen för en tillsvidareanställning på kliniken.</w:t>
      </w:r>
    </w:p>
    <w:p w14:paraId="5E37F119" w14:textId="6D841E2E" w:rsidR="00E47C2A" w:rsidRPr="00E47C2A" w:rsidRDefault="7FC4DF5B" w:rsidP="004053BC">
      <w:pPr>
        <w:pStyle w:val="Rubrik3"/>
      </w:pPr>
      <w:r w:rsidRPr="09DF16E3">
        <w:t>Syfte</w:t>
      </w:r>
    </w:p>
    <w:p w14:paraId="506100CF" w14:textId="43ED7D57" w:rsidR="00E47C2A" w:rsidRPr="00E47C2A" w:rsidRDefault="7FC4DF5B" w:rsidP="004053BC">
      <w:r w:rsidRPr="09DF16E3">
        <w:t xml:space="preserve">Samordna den interna och externa utbildningen för BT&amp;ST-läkare på kliniken så att den uppfyller kraven enligt HSLF-FS 2021:8 samt SOSFS 2015:8 </w:t>
      </w:r>
    </w:p>
    <w:p w14:paraId="50428EE4" w14:textId="44C69163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77F190C7" w14:textId="47400875" w:rsidR="00E47C2A" w:rsidRPr="00E47C2A" w:rsidRDefault="7FC4DF5B" w:rsidP="004053BC">
      <w:r w:rsidRPr="09DF16E3">
        <w:t>Uppfylla uppdraget att erbjuda platser för klinisk utbildning till studenter på läkarprogrammet vid Sahlgrenska akademin. I mån av plats erbjuda platser för klinisk utbildning till studenter vid andra universitet.</w:t>
      </w:r>
    </w:p>
    <w:p w14:paraId="7A4E0174" w14:textId="4812CFE3" w:rsidR="00E47C2A" w:rsidRPr="00E47C2A" w:rsidRDefault="7FC4DF5B" w:rsidP="004053BC">
      <w:pPr>
        <w:pStyle w:val="Rubrik2"/>
      </w:pPr>
      <w:r w:rsidRPr="09DF16E3">
        <w:t>Studierektorns arbetsuppgifter</w:t>
      </w:r>
    </w:p>
    <w:p w14:paraId="6D1263E3" w14:textId="2B35AE08" w:rsidR="00E47C2A" w:rsidRPr="00E47C2A" w:rsidRDefault="7FC4DF5B" w:rsidP="004053BC">
      <w:pPr>
        <w:pStyle w:val="Punktlista"/>
      </w:pPr>
      <w:r w:rsidRPr="09DF16E3">
        <w:t>Övergripande planering för BT/ST-utbildning i verksamheten och introduktionsprogram för BT/ST-läkare</w:t>
      </w:r>
    </w:p>
    <w:p w14:paraId="2E06247F" w14:textId="0341E1F4" w:rsidR="00E47C2A" w:rsidRPr="00E47C2A" w:rsidRDefault="7FC4DF5B" w:rsidP="004053BC">
      <w:pPr>
        <w:pStyle w:val="Punktlista"/>
      </w:pPr>
      <w:r w:rsidRPr="09DF16E3">
        <w:t>Stöd för l BT/ST-läkare och handledare</w:t>
      </w:r>
    </w:p>
    <w:p w14:paraId="32FB1E84" w14:textId="41EAE547" w:rsidR="00E47C2A" w:rsidRPr="00E47C2A" w:rsidRDefault="7FC4DF5B" w:rsidP="004053BC">
      <w:pPr>
        <w:pStyle w:val="Punktlista"/>
      </w:pPr>
      <w:r w:rsidRPr="09DF16E3">
        <w:lastRenderedPageBreak/>
        <w:t>Samverkan med övriga utbildningsansvariga läkare</w:t>
      </w:r>
    </w:p>
    <w:p w14:paraId="1AB599E1" w14:textId="182A7BA8" w:rsidR="00E47C2A" w:rsidRPr="00E47C2A" w:rsidRDefault="7FC4DF5B" w:rsidP="004053BC">
      <w:pPr>
        <w:pStyle w:val="Punktlista"/>
      </w:pPr>
      <w:r w:rsidRPr="09DF16E3">
        <w:t>Årlig budgetering och redovisning för användning av tilldelade undervisningsmedel.</w:t>
      </w:r>
    </w:p>
    <w:p w14:paraId="0B317038" w14:textId="49C05A67" w:rsidR="00E47C2A" w:rsidRPr="00E47C2A" w:rsidRDefault="7FC4DF5B" w:rsidP="004053BC">
      <w:pPr>
        <w:pStyle w:val="Rubrik2"/>
      </w:pPr>
      <w:r w:rsidRPr="09DF16E3">
        <w:t xml:space="preserve">Studierektorns </w:t>
      </w:r>
      <w:r w:rsidRPr="004053BC">
        <w:t>ansvar</w:t>
      </w:r>
    </w:p>
    <w:p w14:paraId="22CFE685" w14:textId="553E3586" w:rsidR="00E47C2A" w:rsidRPr="00E47C2A" w:rsidRDefault="7FC4DF5B" w:rsidP="004053BC">
      <w:pPr>
        <w:pStyle w:val="Punktlista"/>
      </w:pPr>
      <w:r w:rsidRPr="09DF16E3">
        <w:t>Att organisera den klinikbundna utbildningen för BT/ST-läkare</w:t>
      </w:r>
    </w:p>
    <w:p w14:paraId="2450DC16" w14:textId="3EBB887A" w:rsidR="00E47C2A" w:rsidRPr="00E47C2A" w:rsidRDefault="7FC4DF5B" w:rsidP="004053BC">
      <w:pPr>
        <w:pStyle w:val="Punktlista"/>
      </w:pPr>
      <w:r w:rsidRPr="09DF16E3">
        <w:t>Att verka för att utsedda handledare har handledarkompetens</w:t>
      </w:r>
    </w:p>
    <w:p w14:paraId="66F77D25" w14:textId="2BFDC019" w:rsidR="00E47C2A" w:rsidRPr="00E47C2A" w:rsidRDefault="7FC4DF5B" w:rsidP="004053BC">
      <w:pPr>
        <w:pStyle w:val="Punktlista"/>
      </w:pPr>
      <w:r w:rsidRPr="09DF16E3">
        <w:t>Att verka för att regelbunden handledning genomförs</w:t>
      </w:r>
    </w:p>
    <w:p w14:paraId="39B6B519" w14:textId="7C76853E" w:rsidR="00E47C2A" w:rsidRPr="00E47C2A" w:rsidRDefault="7FC4DF5B" w:rsidP="004053BC">
      <w:pPr>
        <w:pStyle w:val="Punktlista"/>
      </w:pPr>
      <w:r w:rsidRPr="09DF16E3">
        <w:t>Att introduktionsprogram för den kliniska placeringen finns</w:t>
      </w:r>
    </w:p>
    <w:p w14:paraId="07F35C17" w14:textId="25DAA77D" w:rsidR="00E47C2A" w:rsidRPr="00E47C2A" w:rsidRDefault="7FC4DF5B" w:rsidP="004053BC">
      <w:pPr>
        <w:pStyle w:val="Punktlista"/>
      </w:pPr>
      <w:r w:rsidRPr="09DF16E3">
        <w:t xml:space="preserve">Att verka för BT/ST-läkare har möjlighet till sammanhållen kompetensutveckling </w:t>
      </w:r>
    </w:p>
    <w:p w14:paraId="34415E3F" w14:textId="331E6251" w:rsidR="00E47C2A" w:rsidRPr="00E47C2A" w:rsidRDefault="7FC4DF5B" w:rsidP="004053BC">
      <w:pPr>
        <w:pStyle w:val="Punktlista"/>
      </w:pPr>
      <w:r w:rsidRPr="09DF16E3">
        <w:t>Att verka för ett positivt utbildningsklimat</w:t>
      </w:r>
    </w:p>
    <w:p w14:paraId="5BAB6786" w14:textId="1AA1C5CE" w:rsidR="00E47C2A" w:rsidRPr="00E47C2A" w:rsidRDefault="7FC4DF5B" w:rsidP="004053BC">
      <w:pPr>
        <w:pStyle w:val="Punktlista"/>
      </w:pPr>
      <w:r w:rsidRPr="09DF16E3">
        <w:t>Att bevaka utbildningsfrågor samt arbeta för att god utbildningskvalitet uppnås på kliniken</w:t>
      </w:r>
    </w:p>
    <w:p w14:paraId="5B77E4B2" w14:textId="2F1E7F39" w:rsidR="00E47C2A" w:rsidRPr="00E47C2A" w:rsidRDefault="7FC4DF5B" w:rsidP="004053BC">
      <w:pPr>
        <w:pStyle w:val="Punktlista"/>
      </w:pPr>
      <w:r w:rsidRPr="09DF16E3">
        <w:t>Att vid problem avseende handledning och tjänstgöring bistå BT/ST-läkare, handledare, verksamhetschef och övergripande studierektor</w:t>
      </w:r>
    </w:p>
    <w:p w14:paraId="206BC3AB" w14:textId="3D930DBA" w:rsidR="00E47C2A" w:rsidRPr="00E47C2A" w:rsidRDefault="7FC4DF5B" w:rsidP="004053BC">
      <w:pPr>
        <w:pStyle w:val="Punktlista"/>
      </w:pPr>
      <w:r w:rsidRPr="09DF16E3">
        <w:t>Att utvärdera BT/ST-utbildningen på kliniken och genomföra lämpliga förbättringsåtgärder</w:t>
      </w:r>
    </w:p>
    <w:p w14:paraId="6323E3FB" w14:textId="6DE577C0" w:rsidR="00E47C2A" w:rsidRPr="00E47C2A" w:rsidRDefault="7FC4DF5B" w:rsidP="004053BC">
      <w:pPr>
        <w:pStyle w:val="Punktlista"/>
      </w:pPr>
      <w:r w:rsidRPr="09DF16E3">
        <w:t>Att ha regelbunden kommunikation med övergripande studierektor för BT/ST-läkare i NU-sjukvården</w:t>
      </w:r>
    </w:p>
    <w:p w14:paraId="732A2527" w14:textId="06283E4B" w:rsidR="00E47C2A" w:rsidRPr="00E47C2A" w:rsidRDefault="7FC4DF5B" w:rsidP="004053BC">
      <w:pPr>
        <w:pStyle w:val="Punktlista"/>
      </w:pPr>
      <w:r w:rsidRPr="09DF16E3">
        <w:t>Att upprätthålla den egna kompetensen inom utbildningsområdet</w:t>
      </w:r>
    </w:p>
    <w:p w14:paraId="59C9FF40" w14:textId="102F6A21" w:rsidR="00E47C2A" w:rsidRPr="00E47C2A" w:rsidRDefault="7FC4DF5B" w:rsidP="004053BC">
      <w:pPr>
        <w:pStyle w:val="Punktlista"/>
      </w:pPr>
      <w:r w:rsidRPr="09DF16E3">
        <w:t>Att etablera ett samarbete med motsvarande funktion i andra förvaltningar i regionen</w:t>
      </w:r>
    </w:p>
    <w:p w14:paraId="6DE1DE26" w14:textId="583935B3" w:rsidR="00E47C2A" w:rsidRPr="00E47C2A" w:rsidRDefault="7FC4DF5B" w:rsidP="004053BC">
      <w:pPr>
        <w:pStyle w:val="Rubrik2"/>
      </w:pPr>
      <w:r w:rsidRPr="004053BC">
        <w:t>Studierektorns</w:t>
      </w:r>
      <w:r w:rsidRPr="09DF16E3">
        <w:t xml:space="preserve"> befogenheter</w:t>
      </w:r>
    </w:p>
    <w:p w14:paraId="51E936D3" w14:textId="0DBBF7E5" w:rsidR="00E47C2A" w:rsidRPr="00E47C2A" w:rsidRDefault="7FC4DF5B" w:rsidP="004053BC">
      <w:pPr>
        <w:pStyle w:val="Punktlista"/>
      </w:pPr>
      <w:r w:rsidRPr="09DF16E3">
        <w:t xml:space="preserve">Att i samråd med läkarchef, verksamhetschef och/eller studierektor för läkarstudenter/AT/ST utse handledare </w:t>
      </w:r>
    </w:p>
    <w:p w14:paraId="65452262" w14:textId="0136AD11" w:rsidR="00E47C2A" w:rsidRPr="00E47C2A" w:rsidRDefault="7FC4DF5B" w:rsidP="004053BC">
      <w:pPr>
        <w:pStyle w:val="Punktlista"/>
      </w:pPr>
      <w:r w:rsidRPr="09DF16E3">
        <w:t>Att disponera administrativ personal för schemaläggning och andra administrativa uppgifter</w:t>
      </w:r>
    </w:p>
    <w:p w14:paraId="6BB77164" w14:textId="4F4B7EED" w:rsidR="00E47C2A" w:rsidRPr="00E47C2A" w:rsidRDefault="7FC4DF5B" w:rsidP="004053BC">
      <w:pPr>
        <w:pStyle w:val="Rubrik2"/>
      </w:pPr>
      <w:r w:rsidRPr="004053BC">
        <w:t>Verksamhetschefens</w:t>
      </w:r>
      <w:r w:rsidRPr="09DF16E3">
        <w:t xml:space="preserve"> ansvar</w:t>
      </w:r>
    </w:p>
    <w:p w14:paraId="7B58EDB1" w14:textId="3B3FAEAC" w:rsidR="00E47C2A" w:rsidRPr="00E47C2A" w:rsidRDefault="7FC4DF5B" w:rsidP="004053BC">
      <w:pPr>
        <w:pStyle w:val="Punktlista"/>
      </w:pPr>
      <w:r w:rsidRPr="09DF16E3">
        <w:t>Att studierektor och handledare utses</w:t>
      </w:r>
    </w:p>
    <w:p w14:paraId="433C295C" w14:textId="1B67104B" w:rsidR="00E47C2A" w:rsidRPr="00E47C2A" w:rsidRDefault="7FC4DF5B" w:rsidP="004053BC">
      <w:pPr>
        <w:pStyle w:val="Punktlista"/>
      </w:pPr>
      <w:r w:rsidRPr="09DF16E3">
        <w:t>Arbetsvillkor och arbetsmiljö för BT/ST-läkare och handledare</w:t>
      </w:r>
    </w:p>
    <w:p w14:paraId="2E2F9727" w14:textId="32C95ACA" w:rsidR="00E47C2A" w:rsidRPr="00E47C2A" w:rsidRDefault="7FC4DF5B" w:rsidP="004053BC">
      <w:pPr>
        <w:pStyle w:val="Punktlista"/>
      </w:pPr>
      <w:r w:rsidRPr="09DF16E3">
        <w:t>Att skapa organisatoriska och lokalmässiga förutsättningar för god utbildning och handledning</w:t>
      </w:r>
    </w:p>
    <w:p w14:paraId="3C54BA12" w14:textId="7898C2AC" w:rsidR="00E47C2A" w:rsidRPr="00E47C2A" w:rsidRDefault="7FC4DF5B" w:rsidP="004053BC">
      <w:pPr>
        <w:pStyle w:val="Punktlista"/>
      </w:pPr>
      <w:r w:rsidRPr="09DF16E3">
        <w:t>En god kompetensutvecklingsmiljö</w:t>
      </w:r>
    </w:p>
    <w:p w14:paraId="6D9D92C9" w14:textId="6846040F" w:rsidR="00E47C2A" w:rsidRPr="00E47C2A" w:rsidRDefault="7FC4DF5B" w:rsidP="004053BC">
      <w:pPr>
        <w:pStyle w:val="Punktlista"/>
      </w:pPr>
      <w:r w:rsidRPr="09DF16E3">
        <w:t>Att skapa förutsättningar för studierektorn till egen kompetensutveckling inom medicinsk pedagogik och deltagande i regionala och nationella studierektorsnätverk</w:t>
      </w:r>
    </w:p>
    <w:p w14:paraId="0DBEF8DB" w14:textId="66F46991" w:rsidR="00E47C2A" w:rsidRPr="00E47C2A" w:rsidRDefault="7FC4DF5B" w:rsidP="004053BC">
      <w:pPr>
        <w:pStyle w:val="Punktlista"/>
      </w:pPr>
      <w:r w:rsidRPr="09DF16E3">
        <w:lastRenderedPageBreak/>
        <w:t>Att ge studierektorn för BT/ST-läkare avsatt administrativ tid för att kunna fullfölja uppdraget</w:t>
      </w:r>
    </w:p>
    <w:p w14:paraId="59451DD2" w14:textId="42B6FC74" w:rsidR="00E47C2A" w:rsidRPr="00E47C2A" w:rsidRDefault="7FC4DF5B" w:rsidP="004053BC">
      <w:pPr>
        <w:pStyle w:val="Punktlista"/>
      </w:pPr>
      <w:r w:rsidRPr="09DF16E3">
        <w:t>Att ge handledare och undervisande personal på kliniken avsatt tid i arbetsschemat så att en god utbildning för BT/ST-läkare möjliggörs</w:t>
      </w:r>
    </w:p>
    <w:p w14:paraId="061D4856" w14:textId="4BAB418D" w:rsidR="00E47C2A" w:rsidRPr="00E47C2A" w:rsidRDefault="7FC4DF5B" w:rsidP="004053BC">
      <w:pPr>
        <w:pStyle w:val="Rubrik2"/>
      </w:pPr>
      <w:r w:rsidRPr="09DF16E3">
        <w:t xml:space="preserve">Verksamhetschefens </w:t>
      </w:r>
      <w:r w:rsidRPr="004053BC">
        <w:t>befogenheter</w:t>
      </w:r>
    </w:p>
    <w:p w14:paraId="64C626F9" w14:textId="2D54F6FC" w:rsidR="00E47C2A" w:rsidRPr="00E47C2A" w:rsidRDefault="7FC4DF5B" w:rsidP="004053BC">
      <w:pPr>
        <w:pStyle w:val="Punktlista"/>
      </w:pPr>
      <w:r w:rsidRPr="09DF16E3">
        <w:t>Att utse studierektor för BT/ST-läkare på kliniken</w:t>
      </w:r>
    </w:p>
    <w:p w14:paraId="757DE38E" w14:textId="01BD21AE" w:rsidR="00E47C2A" w:rsidRPr="00E47C2A" w:rsidRDefault="7FC4DF5B" w:rsidP="004053BC">
      <w:pPr>
        <w:pStyle w:val="Punktlista"/>
      </w:pPr>
      <w:r w:rsidRPr="09DF16E3">
        <w:t>Att bistå studierektor för BT/ST-läkare då handledare utses</w:t>
      </w:r>
    </w:p>
    <w:p w14:paraId="28457E02" w14:textId="5D239860" w:rsidR="00E47C2A" w:rsidRPr="00E47C2A" w:rsidRDefault="7FC4DF5B" w:rsidP="004053BC">
      <w:pPr>
        <w:pStyle w:val="Punktlista"/>
      </w:pPr>
      <w:r w:rsidRPr="09DF16E3">
        <w:t xml:space="preserve">Att bevilja ledighet för deltagande i utbildningsaktiviteter </w:t>
      </w:r>
    </w:p>
    <w:p w14:paraId="7BEB99E0" w14:textId="48C125D3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181947F4" w14:textId="3C05748E" w:rsidR="00E47C2A" w:rsidRPr="004053BC" w:rsidRDefault="7FC4DF5B" w:rsidP="004053BC">
      <w:pPr>
        <w:rPr>
          <w:b/>
          <w:bCs/>
        </w:rPr>
      </w:pPr>
      <w:r w:rsidRPr="004053BC">
        <w:rPr>
          <w:rFonts w:eastAsia="Calibri"/>
          <w:b/>
          <w:bCs/>
        </w:rPr>
        <w:t>Undertecknade förbinder sig dels var för sig, dels gemensamt att innehållet i denna överenskommelse uppfylls.</w:t>
      </w:r>
    </w:p>
    <w:p w14:paraId="74325F33" w14:textId="7D5E82C8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4287C4EC" w14:textId="2BF1DC54" w:rsidR="00E47C2A" w:rsidRPr="00E47C2A" w:rsidRDefault="7FC4DF5B" w:rsidP="004053BC">
      <w:r w:rsidRPr="004053BC">
        <w:rPr>
          <w:b/>
          <w:bCs/>
        </w:rPr>
        <w:t>Ungefärlig avsatt tid för uppdraget (% av heltidstjänst):</w:t>
      </w:r>
      <w:r w:rsidRPr="09DF16E3">
        <w:t xml:space="preserve"> _________________</w:t>
      </w:r>
    </w:p>
    <w:p w14:paraId="3415553E" w14:textId="43EC30B4" w:rsidR="00E47C2A" w:rsidRPr="00E47C2A" w:rsidRDefault="7FC4DF5B" w:rsidP="09DF16E3">
      <w:pPr>
        <w:spacing w:after="0" w:line="240" w:lineRule="auto"/>
        <w:ind w:left="0" w:right="-284"/>
      </w:pPr>
      <w:r w:rsidRPr="09DF16E3">
        <w:rPr>
          <w:b/>
          <w:bCs/>
        </w:rPr>
        <w:t xml:space="preserve"> </w:t>
      </w:r>
    </w:p>
    <w:p w14:paraId="237DBF95" w14:textId="5FCC1C3D" w:rsidR="00E47C2A" w:rsidRPr="00E47C2A" w:rsidRDefault="7FC4DF5B" w:rsidP="004053BC">
      <w:r w:rsidRPr="09DF16E3">
        <w:t>NU-sjukvården den: ___________</w:t>
      </w:r>
    </w:p>
    <w:p w14:paraId="2AFF9BA6" w14:textId="35D29006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0E08217B" w14:textId="4C0E9306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15934543" w14:textId="0E6745E7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3010296C" w14:textId="0D5FC5A9" w:rsidR="00E47C2A" w:rsidRPr="004053BC" w:rsidRDefault="7FC4DF5B" w:rsidP="004053BC">
      <w:pPr>
        <w:rPr>
          <w:i/>
          <w:iCs/>
        </w:rPr>
      </w:pPr>
      <w:r w:rsidRPr="004053BC">
        <w:rPr>
          <w:i/>
          <w:iCs/>
        </w:rPr>
        <w:t>Verksamhetschef                                       BT/ST-studierektor</w:t>
      </w:r>
    </w:p>
    <w:p w14:paraId="1A60B2C1" w14:textId="740ECDEB" w:rsidR="00E47C2A" w:rsidRPr="00E47C2A" w:rsidRDefault="7FC4DF5B" w:rsidP="09DF16E3">
      <w:pPr>
        <w:spacing w:after="0" w:line="240" w:lineRule="auto"/>
        <w:ind w:left="0" w:right="-284"/>
      </w:pPr>
      <w:r w:rsidRPr="09DF16E3">
        <w:t xml:space="preserve"> </w:t>
      </w:r>
    </w:p>
    <w:p w14:paraId="2B9089D5" w14:textId="574EC79D" w:rsidR="00E47C2A" w:rsidRPr="00E47C2A" w:rsidRDefault="7FC4DF5B" w:rsidP="09DF16E3">
      <w:pPr>
        <w:tabs>
          <w:tab w:val="left" w:pos="3969"/>
        </w:tabs>
        <w:spacing w:after="0" w:line="240" w:lineRule="auto"/>
        <w:ind w:left="0" w:right="-284"/>
      </w:pPr>
      <w:r w:rsidRPr="09DF16E3">
        <w:t xml:space="preserve"> </w:t>
      </w:r>
    </w:p>
    <w:p w14:paraId="54119273" w14:textId="30F49CC9" w:rsidR="00E47C2A" w:rsidRPr="00E47C2A" w:rsidRDefault="7FC4DF5B" w:rsidP="09DF16E3">
      <w:pPr>
        <w:tabs>
          <w:tab w:val="left" w:pos="3969"/>
        </w:tabs>
        <w:spacing w:after="0" w:line="240" w:lineRule="auto"/>
        <w:ind w:left="0" w:right="-284"/>
      </w:pPr>
      <w:r w:rsidRPr="09DF16E3">
        <w:t xml:space="preserve"> </w:t>
      </w:r>
    </w:p>
    <w:p w14:paraId="5F9010FF" w14:textId="31FE447D" w:rsidR="00E47C2A" w:rsidRPr="00E47C2A" w:rsidRDefault="00E47C2A" w:rsidP="09DF16E3">
      <w:pPr>
        <w:tabs>
          <w:tab w:val="left" w:pos="3969"/>
        </w:tabs>
        <w:spacing w:after="0" w:line="240" w:lineRule="auto"/>
        <w:ind w:left="0" w:right="-284"/>
        <w:rPr>
          <w:b/>
          <w:bCs/>
        </w:rPr>
      </w:pPr>
    </w:p>
    <w:p w14:paraId="55E55153" w14:textId="6338F6AF" w:rsidR="00E47C2A" w:rsidRPr="00E47C2A" w:rsidRDefault="00E47C2A" w:rsidP="09DF16E3">
      <w:pPr>
        <w:spacing w:after="0" w:line="240" w:lineRule="auto"/>
        <w:ind w:left="0" w:right="0"/>
      </w:pPr>
      <w:bookmarkStart w:id="1" w:name="_Toc501440349"/>
      <w:bookmarkEnd w:id="0"/>
      <w:bookmarkEnd w:id="1"/>
    </w:p>
    <w:sectPr w:rsidR="00E47C2A" w:rsidRPr="00E47C2A" w:rsidSect="00E47C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218994" w14:textId="77777777" w:rsidR="00504816" w:rsidRDefault="00504816">
      <w:r>
        <w:separator/>
      </w:r>
    </w:p>
  </w:endnote>
  <w:endnote w:type="continuationSeparator" w:id="0">
    <w:p w14:paraId="4983A66E" w14:textId="77777777" w:rsidR="00504816" w:rsidRDefault="00504816">
      <w:r>
        <w:continuationSeparator/>
      </w:r>
    </w:p>
  </w:endnote>
  <w:endnote w:type="continuationNotice" w:id="1">
    <w:p w14:paraId="11A21510" w14:textId="77777777" w:rsidR="00504816" w:rsidRDefault="005048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84D0F" w14:textId="77777777" w:rsidR="00504816" w:rsidRDefault="00504816"/>
  </w:footnote>
  <w:footnote w:type="continuationSeparator" w:id="0">
    <w:p w14:paraId="55EFBB25" w14:textId="77777777" w:rsidR="00504816" w:rsidRDefault="00504816">
      <w:r>
        <w:continuationSeparator/>
      </w:r>
    </w:p>
  </w:footnote>
  <w:footnote w:type="continuationNotice" w:id="1">
    <w:p w14:paraId="2A2F1BBF" w14:textId="77777777" w:rsidR="00504816" w:rsidRDefault="005048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A0FF85"/>
    <w:multiLevelType w:val="hybridMultilevel"/>
    <w:tmpl w:val="D7C2AF2E"/>
    <w:lvl w:ilvl="0" w:tplc="F15AC6F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B5247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2E87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D4A0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B688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1EC7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EAA1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5C1E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4473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9D8D38"/>
    <w:multiLevelType w:val="hybridMultilevel"/>
    <w:tmpl w:val="8856CAE4"/>
    <w:lvl w:ilvl="0" w:tplc="0ABE7F5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D7258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5269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BA02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805B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D47B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908F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5EB5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4E1D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C69556"/>
    <w:multiLevelType w:val="hybridMultilevel"/>
    <w:tmpl w:val="0A82A112"/>
    <w:lvl w:ilvl="0" w:tplc="C2269D8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6122CD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1891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007E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907C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145F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045B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25D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64C4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67C7B94"/>
    <w:multiLevelType w:val="hybridMultilevel"/>
    <w:tmpl w:val="9CD40CC0"/>
    <w:lvl w:ilvl="0" w:tplc="A522A15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EDA5F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FA498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44ED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A204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6E0E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5E0A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2E3B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0CB4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E70023"/>
    <w:multiLevelType w:val="hybridMultilevel"/>
    <w:tmpl w:val="8A6CF2CA"/>
    <w:lvl w:ilvl="0" w:tplc="BF4A234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050D5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CC05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C8DA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5A2B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88E2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EE29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4AA2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7C92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083510AF"/>
    <w:multiLevelType w:val="hybridMultilevel"/>
    <w:tmpl w:val="734206E2"/>
    <w:lvl w:ilvl="0" w:tplc="58A422D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AAC64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D66B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403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FCF7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D601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EF3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B8CC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00F3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8D75D45"/>
    <w:multiLevelType w:val="hybridMultilevel"/>
    <w:tmpl w:val="D89A2F1E"/>
    <w:lvl w:ilvl="0" w:tplc="02584AA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58FE96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322B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1AD4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32C2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AA0E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B2A3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8009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6CFC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DDC8F4"/>
    <w:multiLevelType w:val="hybridMultilevel"/>
    <w:tmpl w:val="165E6AEC"/>
    <w:lvl w:ilvl="0" w:tplc="76E846F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B6255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FE16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289F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CC38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E07E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92A5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8C87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ECE1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CEEE713"/>
    <w:multiLevelType w:val="hybridMultilevel"/>
    <w:tmpl w:val="F960A304"/>
    <w:lvl w:ilvl="0" w:tplc="486A62B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62C3A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9EB0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E4DA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DE0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1EBE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A208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602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848C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5338B6"/>
    <w:multiLevelType w:val="hybridMultilevel"/>
    <w:tmpl w:val="FB1635CA"/>
    <w:lvl w:ilvl="0" w:tplc="1312ED2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68051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32E7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8A19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FC90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F29E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608F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98C3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AE40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E8DC148"/>
    <w:multiLevelType w:val="hybridMultilevel"/>
    <w:tmpl w:val="A1D868D2"/>
    <w:lvl w:ilvl="0" w:tplc="BDFE72A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4CACBE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4065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A4CC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BA66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72805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8E8B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2E38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2449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E89988"/>
    <w:multiLevelType w:val="hybridMultilevel"/>
    <w:tmpl w:val="B404A14C"/>
    <w:lvl w:ilvl="0" w:tplc="814CC60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5CB63B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4C80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DA1E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1611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CAD0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F8F6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C4A2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7A8F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18AAB7E"/>
    <w:multiLevelType w:val="hybridMultilevel"/>
    <w:tmpl w:val="DDA0F452"/>
    <w:lvl w:ilvl="0" w:tplc="869223F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83239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CA93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34A4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EC4D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ECEC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D246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F840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5009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153FEED9"/>
    <w:multiLevelType w:val="hybridMultilevel"/>
    <w:tmpl w:val="30FA546A"/>
    <w:lvl w:ilvl="0" w:tplc="F4143B3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FFADD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664E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AA4C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C47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68C9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1EA2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EC03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F0C0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5BD9DCB"/>
    <w:multiLevelType w:val="hybridMultilevel"/>
    <w:tmpl w:val="949E080C"/>
    <w:lvl w:ilvl="0" w:tplc="0788347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1E0BE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B45A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8ABD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4840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F62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5CE0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DA8A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1022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6978A67"/>
    <w:multiLevelType w:val="hybridMultilevel"/>
    <w:tmpl w:val="E7C06906"/>
    <w:lvl w:ilvl="0" w:tplc="81BEC5F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D94FE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DA62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7AFF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7E28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92CB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BCAC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E0B4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0628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F097DF"/>
    <w:multiLevelType w:val="hybridMultilevel"/>
    <w:tmpl w:val="0060B31C"/>
    <w:lvl w:ilvl="0" w:tplc="AE847FA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22CE3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0CA1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B2F8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E2E9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74C4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8EF9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E8E2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9849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805DA5D"/>
    <w:multiLevelType w:val="hybridMultilevel"/>
    <w:tmpl w:val="54861362"/>
    <w:lvl w:ilvl="0" w:tplc="EA56836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1BAAD1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F26C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10D7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063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F36A9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3A03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D233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9627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867F4B5"/>
    <w:multiLevelType w:val="hybridMultilevel"/>
    <w:tmpl w:val="445293A8"/>
    <w:lvl w:ilvl="0" w:tplc="FB84B36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8841C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EE4B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8A5E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6C96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2E28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ECA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A99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E695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88D38BC"/>
    <w:multiLevelType w:val="hybridMultilevel"/>
    <w:tmpl w:val="A49A2CE6"/>
    <w:lvl w:ilvl="0" w:tplc="CDE0B97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4186F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72B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B2DB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ECFA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8246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9646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EA4A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C2C1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9608FA2"/>
    <w:multiLevelType w:val="hybridMultilevel"/>
    <w:tmpl w:val="122C8A58"/>
    <w:lvl w:ilvl="0" w:tplc="E32E0D5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75ABC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A034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34CD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5419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EC5C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1C25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C87A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AC7A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A0C31F5"/>
    <w:multiLevelType w:val="hybridMultilevel"/>
    <w:tmpl w:val="4F109218"/>
    <w:lvl w:ilvl="0" w:tplc="06DC81E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55ED9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4490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3481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12C4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F641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4CBF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7071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F012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B7C1921"/>
    <w:multiLevelType w:val="hybridMultilevel"/>
    <w:tmpl w:val="819A9A3C"/>
    <w:lvl w:ilvl="0" w:tplc="6D8E5DB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D026D5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302B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82AE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9C9C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2EB3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BA91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F80A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F2F7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C47844B"/>
    <w:multiLevelType w:val="hybridMultilevel"/>
    <w:tmpl w:val="835CC194"/>
    <w:lvl w:ilvl="0" w:tplc="E3BC63C2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683638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1231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FCF7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B8D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4C5F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EEC9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F8A8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A423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1E1700EA"/>
    <w:multiLevelType w:val="hybridMultilevel"/>
    <w:tmpl w:val="B2D0836E"/>
    <w:lvl w:ilvl="0" w:tplc="A2F41A2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434043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EC68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661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72C1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9A42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92D0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4476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5E49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F77A9ED"/>
    <w:multiLevelType w:val="hybridMultilevel"/>
    <w:tmpl w:val="712C2650"/>
    <w:lvl w:ilvl="0" w:tplc="0DAAA9E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3DED7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D01C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8CC6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ACAA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E47D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76DE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A080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9AC9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227C66FF"/>
    <w:multiLevelType w:val="hybridMultilevel"/>
    <w:tmpl w:val="B57E38F8"/>
    <w:lvl w:ilvl="0" w:tplc="F12A91D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8479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E0A9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AA05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8CFD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DE82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3473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6C1E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4E5A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331CFF3"/>
    <w:multiLevelType w:val="hybridMultilevel"/>
    <w:tmpl w:val="1568A0D8"/>
    <w:lvl w:ilvl="0" w:tplc="FA04F47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DF4C2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E20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6A6A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1A43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7417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4AC0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BC03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FD843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6DFB97A"/>
    <w:multiLevelType w:val="hybridMultilevel"/>
    <w:tmpl w:val="D65C3250"/>
    <w:lvl w:ilvl="0" w:tplc="904051E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C1AB1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925E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4C4A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24CA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430F1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EEF2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5C62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5496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8F3E372"/>
    <w:multiLevelType w:val="hybridMultilevel"/>
    <w:tmpl w:val="4AEEDC5A"/>
    <w:lvl w:ilvl="0" w:tplc="2520BC0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C464EC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721D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E660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4A0D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F221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26D8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0256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F8B7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997F6A1"/>
    <w:multiLevelType w:val="hybridMultilevel"/>
    <w:tmpl w:val="D4A2EB62"/>
    <w:lvl w:ilvl="0" w:tplc="CA4A352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59DE09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5CDB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3612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66C0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48F4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0C96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3224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06FC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B3EAA63"/>
    <w:multiLevelType w:val="hybridMultilevel"/>
    <w:tmpl w:val="F47CC68A"/>
    <w:lvl w:ilvl="0" w:tplc="4AFC0E8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924A6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24E7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5AFA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A2D7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9C09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AA92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6C81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C0EE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2B894E68"/>
    <w:multiLevelType w:val="hybridMultilevel"/>
    <w:tmpl w:val="A628D27C"/>
    <w:lvl w:ilvl="0" w:tplc="683E9CA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7B6671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F461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90ED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92E0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6C2D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D014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EAB3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2EE5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2BDCF208"/>
    <w:multiLevelType w:val="hybridMultilevel"/>
    <w:tmpl w:val="CD54C8CC"/>
    <w:lvl w:ilvl="0" w:tplc="F3941BA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85B296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84EC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A025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1876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DE88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16F4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8CE7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720B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2DA08645"/>
    <w:multiLevelType w:val="hybridMultilevel"/>
    <w:tmpl w:val="B25CF948"/>
    <w:lvl w:ilvl="0" w:tplc="D5F6F13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5AA19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8CA3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3623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0673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1638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466F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284E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ACE0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7EF046F"/>
    <w:multiLevelType w:val="hybridMultilevel"/>
    <w:tmpl w:val="E31A01C6"/>
    <w:lvl w:ilvl="0" w:tplc="FB7083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96AD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6AF8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2C8D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6CDB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E96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8A37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BC44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D8D5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8FC60E3"/>
    <w:multiLevelType w:val="hybridMultilevel"/>
    <w:tmpl w:val="500EAEF4"/>
    <w:lvl w:ilvl="0" w:tplc="6CC2DD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CA84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E240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44E7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7862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3A44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DEE4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1888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8C25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A904855"/>
    <w:multiLevelType w:val="hybridMultilevel"/>
    <w:tmpl w:val="EC4CB988"/>
    <w:lvl w:ilvl="0" w:tplc="28BC1A1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0C853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1F0B2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0CE6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9AF1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38ED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FA96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BC1E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D613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AA4E059"/>
    <w:multiLevelType w:val="hybridMultilevel"/>
    <w:tmpl w:val="45762588"/>
    <w:lvl w:ilvl="0" w:tplc="5E98752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FB045E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F663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E807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60B7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622D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32C5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7696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6801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9" w15:restartNumberingAfterBreak="0">
    <w:nsid w:val="3BC62AE1"/>
    <w:multiLevelType w:val="hybridMultilevel"/>
    <w:tmpl w:val="4B103B0C"/>
    <w:lvl w:ilvl="0" w:tplc="CB5AF59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896B2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C3E29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1644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5A08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94EE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7EC0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22BE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D16C5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D05AD17"/>
    <w:multiLevelType w:val="hybridMultilevel"/>
    <w:tmpl w:val="563E2168"/>
    <w:lvl w:ilvl="0" w:tplc="D966B48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D382AE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420F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18ED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D27A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3251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A8E6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1A0B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642E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F315C62"/>
    <w:multiLevelType w:val="hybridMultilevel"/>
    <w:tmpl w:val="89DC5490"/>
    <w:lvl w:ilvl="0" w:tplc="788CEE6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962B9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2657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D002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00E7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7223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7897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7269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3423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03EE929"/>
    <w:multiLevelType w:val="hybridMultilevel"/>
    <w:tmpl w:val="16620D42"/>
    <w:lvl w:ilvl="0" w:tplc="F7A2C59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DC8BE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82C6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44C4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0645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9835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4427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067F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FA7E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086A085"/>
    <w:multiLevelType w:val="hybridMultilevel"/>
    <w:tmpl w:val="D1B8FC1C"/>
    <w:lvl w:ilvl="0" w:tplc="751AD9F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F0A0DC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96C95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44F3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22FD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C095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F881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1E9C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70F6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0B380A5"/>
    <w:multiLevelType w:val="hybridMultilevel"/>
    <w:tmpl w:val="1DA8044A"/>
    <w:lvl w:ilvl="0" w:tplc="CA48B8A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06275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C8C3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B646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B073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7C49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809E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BAB7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E1255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327253D"/>
    <w:multiLevelType w:val="hybridMultilevel"/>
    <w:tmpl w:val="2CDC6566"/>
    <w:lvl w:ilvl="0" w:tplc="6B6A3814">
      <w:start w:val="1"/>
      <w:numFmt w:val="bullet"/>
      <w:lvlText w:val="·"/>
      <w:lvlJc w:val="left"/>
      <w:pPr>
        <w:ind w:left="644" w:hanging="360"/>
      </w:pPr>
      <w:rPr>
        <w:rFonts w:ascii="Symbol" w:hAnsi="Symbol" w:hint="default"/>
      </w:rPr>
    </w:lvl>
    <w:lvl w:ilvl="1" w:tplc="C5FCEE70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C7A226C6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EB8A9914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C42064C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0A86ABC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72EB28E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96083E9E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8ACE7E10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8" w15:restartNumberingAfterBreak="0">
    <w:nsid w:val="449F2658"/>
    <w:multiLevelType w:val="hybridMultilevel"/>
    <w:tmpl w:val="99C253FA"/>
    <w:lvl w:ilvl="0" w:tplc="2C5C41A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48AD0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4290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E234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06F6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024E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9C91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9ED2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9EAC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67115AF"/>
    <w:multiLevelType w:val="hybridMultilevel"/>
    <w:tmpl w:val="0E706040"/>
    <w:lvl w:ilvl="0" w:tplc="51DCE6B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97A56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AEA33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1065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2887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23E4E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666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F6A6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6AAF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8519348"/>
    <w:multiLevelType w:val="hybridMultilevel"/>
    <w:tmpl w:val="04884388"/>
    <w:lvl w:ilvl="0" w:tplc="39BEBEE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0CDE12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540A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F6A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6AD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2471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8C24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FEB4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68D2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8F9E745"/>
    <w:multiLevelType w:val="hybridMultilevel"/>
    <w:tmpl w:val="3BEC170A"/>
    <w:lvl w:ilvl="0" w:tplc="30F0C0E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79CEA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0A98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B67A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E849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AE48B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1636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44BF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2C6D5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9911590"/>
    <w:multiLevelType w:val="hybridMultilevel"/>
    <w:tmpl w:val="D78A63FC"/>
    <w:lvl w:ilvl="0" w:tplc="649413F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9F83B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02B0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9A5B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FADB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A2C7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2073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C075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A8A1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9B2F615"/>
    <w:multiLevelType w:val="hybridMultilevel"/>
    <w:tmpl w:val="4A54C6B4"/>
    <w:lvl w:ilvl="0" w:tplc="8A4885C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77A35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0203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F823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149B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5E07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765E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560D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F0A7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49F9E27A"/>
    <w:multiLevelType w:val="hybridMultilevel"/>
    <w:tmpl w:val="D86E92C4"/>
    <w:lvl w:ilvl="0" w:tplc="EF147DB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F2259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827E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AAB2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828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E897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002D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7851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3285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A8D4F30"/>
    <w:multiLevelType w:val="hybridMultilevel"/>
    <w:tmpl w:val="F5C4E850"/>
    <w:lvl w:ilvl="0" w:tplc="E212647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13C829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6CB7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EAE7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AEDF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8C76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26D9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82E6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EACD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F4C9582"/>
    <w:multiLevelType w:val="hybridMultilevel"/>
    <w:tmpl w:val="0FA8E5DC"/>
    <w:lvl w:ilvl="0" w:tplc="D2B852B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59460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B87C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9E4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0001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1C64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F04C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3A46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10F6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50427D3E"/>
    <w:multiLevelType w:val="hybridMultilevel"/>
    <w:tmpl w:val="DCE8435C"/>
    <w:lvl w:ilvl="0" w:tplc="A3FEBA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5129E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50BF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7E4F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D253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7CD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6CE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C6D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C8BA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9" w15:restartNumberingAfterBreak="0">
    <w:nsid w:val="51CD4AFD"/>
    <w:multiLevelType w:val="hybridMultilevel"/>
    <w:tmpl w:val="304C3670"/>
    <w:lvl w:ilvl="0" w:tplc="AEB8395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72848B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BC45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5CA2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F650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5606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2AD2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286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F2D8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1DE05F7"/>
    <w:multiLevelType w:val="hybridMultilevel"/>
    <w:tmpl w:val="5C94F084"/>
    <w:lvl w:ilvl="0" w:tplc="9EB040A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79C18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04C7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B8F0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E020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A2479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B88A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5CBD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AA99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243FB9E"/>
    <w:multiLevelType w:val="hybridMultilevel"/>
    <w:tmpl w:val="6D9A3808"/>
    <w:lvl w:ilvl="0" w:tplc="DE32AD0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52EA39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9ED3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D6E7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1EF1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64FD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B8E5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3262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24EA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3" w15:restartNumberingAfterBreak="0">
    <w:nsid w:val="547F2404"/>
    <w:multiLevelType w:val="hybridMultilevel"/>
    <w:tmpl w:val="EB3027C2"/>
    <w:lvl w:ilvl="0" w:tplc="B7A8418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1EC485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12BC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CCA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7CDD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021E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4E3C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2CE4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6A10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4C8D9CA"/>
    <w:multiLevelType w:val="hybridMultilevel"/>
    <w:tmpl w:val="BB2AED60"/>
    <w:lvl w:ilvl="0" w:tplc="17AEBD1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5532BE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EE4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2697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447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C678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E68D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62E9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7439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6232020"/>
    <w:multiLevelType w:val="hybridMultilevel"/>
    <w:tmpl w:val="12E4148C"/>
    <w:lvl w:ilvl="0" w:tplc="C66A7BD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996E4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0866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14F6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AE45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A4F6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F2EA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4CB7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C67C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65EAA70"/>
    <w:multiLevelType w:val="hybridMultilevel"/>
    <w:tmpl w:val="54CC82EA"/>
    <w:lvl w:ilvl="0" w:tplc="EC88D23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05EFD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52EE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C265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76D8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4CD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FE30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4236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183F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695EA1D"/>
    <w:multiLevelType w:val="hybridMultilevel"/>
    <w:tmpl w:val="20ACCEC6"/>
    <w:lvl w:ilvl="0" w:tplc="0A607B8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0429F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C08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A2B8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B4CF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3C1B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E6A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A21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20D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9BCCF0"/>
    <w:multiLevelType w:val="hybridMultilevel"/>
    <w:tmpl w:val="81565FB6"/>
    <w:lvl w:ilvl="0" w:tplc="62C80BD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B942F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E231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E245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3A53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1AEA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048D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12C7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648D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0" w15:restartNumberingAfterBreak="0">
    <w:nsid w:val="57F34218"/>
    <w:multiLevelType w:val="hybridMultilevel"/>
    <w:tmpl w:val="C584D280"/>
    <w:lvl w:ilvl="0" w:tplc="3014ECE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63E81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CAE7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D8CC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1851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2697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E3D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4C6A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3A8D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8B6AFC4"/>
    <w:multiLevelType w:val="hybridMultilevel"/>
    <w:tmpl w:val="720838D8"/>
    <w:lvl w:ilvl="0" w:tplc="3132C21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99AFB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B837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8022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0E7A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F016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9200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705C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B4E6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9D619E2"/>
    <w:multiLevelType w:val="hybridMultilevel"/>
    <w:tmpl w:val="0FAA4C7A"/>
    <w:lvl w:ilvl="0" w:tplc="438CCFB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A764E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8241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BC4C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DC38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A2D9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AACF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C0F7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1C50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A2C55E5"/>
    <w:multiLevelType w:val="hybridMultilevel"/>
    <w:tmpl w:val="BA46BBE0"/>
    <w:lvl w:ilvl="0" w:tplc="2092F84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52421A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36D5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4A02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D88B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50EC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90C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5CDD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1EF3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0792864"/>
    <w:multiLevelType w:val="hybridMultilevel"/>
    <w:tmpl w:val="EE0833BC"/>
    <w:lvl w:ilvl="0" w:tplc="408C9F9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D36A12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8AEA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32B9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CAED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08C2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A8F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4EBF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C265F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63C48428"/>
    <w:multiLevelType w:val="hybridMultilevel"/>
    <w:tmpl w:val="75E42E28"/>
    <w:lvl w:ilvl="0" w:tplc="15F84C1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0C6A5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FE72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646E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7ED8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DEA9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605A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94F0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DA07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64E4B548"/>
    <w:multiLevelType w:val="hybridMultilevel"/>
    <w:tmpl w:val="3B360966"/>
    <w:lvl w:ilvl="0" w:tplc="D2FE176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67266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EE73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A056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9821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5AF5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9C35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A2A6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E25E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8696BD5"/>
    <w:multiLevelType w:val="hybridMultilevel"/>
    <w:tmpl w:val="7FEAA418"/>
    <w:lvl w:ilvl="0" w:tplc="AE3E096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D2000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F68D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FC78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4061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70B8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82F1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1E64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A254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8BD099C"/>
    <w:multiLevelType w:val="hybridMultilevel"/>
    <w:tmpl w:val="040CAE0C"/>
    <w:lvl w:ilvl="0" w:tplc="B7D0195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EEC03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C035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0AD0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7634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1E0B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76E2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D625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1A09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69CFD142"/>
    <w:multiLevelType w:val="hybridMultilevel"/>
    <w:tmpl w:val="7C7ADD9C"/>
    <w:lvl w:ilvl="0" w:tplc="2906532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72C46C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43D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5E49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E14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6401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28E4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A0DC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D410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C4782E4"/>
    <w:multiLevelType w:val="hybridMultilevel"/>
    <w:tmpl w:val="D982CE42"/>
    <w:lvl w:ilvl="0" w:tplc="6F2ED86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9CE26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D670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12A7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3C5A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86FC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E8DE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5E73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08D4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C62302B"/>
    <w:multiLevelType w:val="hybridMultilevel"/>
    <w:tmpl w:val="C8329E10"/>
    <w:lvl w:ilvl="0" w:tplc="402661D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0A6DB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3EE8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443B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500A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343A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CE43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E483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E211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C6BC38D"/>
    <w:multiLevelType w:val="hybridMultilevel"/>
    <w:tmpl w:val="AB7434E0"/>
    <w:lvl w:ilvl="0" w:tplc="D054CA2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86A61D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34DB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E6E9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327C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3691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808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B60C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EAA4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C77AF3D"/>
    <w:multiLevelType w:val="hybridMultilevel"/>
    <w:tmpl w:val="55A62FBC"/>
    <w:lvl w:ilvl="0" w:tplc="951A9A6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D9259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32F3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4698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9E2E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9477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F6F9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0460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8225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D630A9F"/>
    <w:multiLevelType w:val="hybridMultilevel"/>
    <w:tmpl w:val="B8D43D06"/>
    <w:lvl w:ilvl="0" w:tplc="8D929E52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044EC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F4C7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EA80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6E13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4A5D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7A02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0C65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5463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D82A1B3"/>
    <w:multiLevelType w:val="hybridMultilevel"/>
    <w:tmpl w:val="F7B224A4"/>
    <w:lvl w:ilvl="0" w:tplc="03682A5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2F2ABC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F207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5224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1CD9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505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80C5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28BA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4C85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E4D00EF"/>
    <w:multiLevelType w:val="hybridMultilevel"/>
    <w:tmpl w:val="D08E8B9E"/>
    <w:lvl w:ilvl="0" w:tplc="C71855C4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ADD09E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3C8E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8405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84BF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76F6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3CA8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5CC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9E60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6E76854C"/>
    <w:multiLevelType w:val="hybridMultilevel"/>
    <w:tmpl w:val="C8D4047C"/>
    <w:lvl w:ilvl="0" w:tplc="41F014B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EA1E23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F2F3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6EA7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14CB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66A1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8EBD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EA38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12ED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6F212398"/>
    <w:multiLevelType w:val="hybridMultilevel"/>
    <w:tmpl w:val="14F698DC"/>
    <w:lvl w:ilvl="0" w:tplc="B7140D1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84063F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EAF1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B23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9C0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F0A5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ECA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F214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6429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001A25B"/>
    <w:multiLevelType w:val="hybridMultilevel"/>
    <w:tmpl w:val="B33CAA82"/>
    <w:lvl w:ilvl="0" w:tplc="C5CE0AB2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98FEC1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A4E7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4C0C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1C2F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F6AF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6E3C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6258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D8AB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1" w15:restartNumberingAfterBreak="0">
    <w:nsid w:val="71725878"/>
    <w:multiLevelType w:val="hybridMultilevel"/>
    <w:tmpl w:val="B8D2D9CE"/>
    <w:lvl w:ilvl="0" w:tplc="432C4DA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6CF0AE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B253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0823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64B2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EC5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1207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1698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14E0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39A321C"/>
    <w:multiLevelType w:val="hybridMultilevel"/>
    <w:tmpl w:val="E36AF636"/>
    <w:lvl w:ilvl="0" w:tplc="23B649A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DF30B8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EEC6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0468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A466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AE41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1C71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383F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7074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42B6CEA"/>
    <w:multiLevelType w:val="hybridMultilevel"/>
    <w:tmpl w:val="1A28CEB6"/>
    <w:lvl w:ilvl="0" w:tplc="A7088EC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74FA0B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B411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6C85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D47C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345F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7663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968C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0B867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76032AE7"/>
    <w:multiLevelType w:val="hybridMultilevel"/>
    <w:tmpl w:val="B6DA3CB4"/>
    <w:lvl w:ilvl="0" w:tplc="673CF6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C891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BA44D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8E9A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9233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7E2D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3C49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DC56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94E3C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7C7CA6E"/>
    <w:multiLevelType w:val="hybridMultilevel"/>
    <w:tmpl w:val="FF5062F4"/>
    <w:lvl w:ilvl="0" w:tplc="A66AB40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D54695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5E6B8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983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AAEC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74D7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1443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DEF2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5E16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8045DB3"/>
    <w:multiLevelType w:val="hybridMultilevel"/>
    <w:tmpl w:val="6FB026D6"/>
    <w:lvl w:ilvl="0" w:tplc="390C003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68D64C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0400D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CCA6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4B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4875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C690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D6FB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7C6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8781167"/>
    <w:multiLevelType w:val="hybridMultilevel"/>
    <w:tmpl w:val="123851D6"/>
    <w:lvl w:ilvl="0" w:tplc="166ED72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153E2E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CEE9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DA9F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9001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BE99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EA6D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9AEF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66CF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7A652D7B"/>
    <w:multiLevelType w:val="hybridMultilevel"/>
    <w:tmpl w:val="FAC62144"/>
    <w:lvl w:ilvl="0" w:tplc="90187EBC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64D48F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A8AB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780B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4A8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6C97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84BD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6893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BE98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7A79D654"/>
    <w:multiLevelType w:val="hybridMultilevel"/>
    <w:tmpl w:val="46B642A4"/>
    <w:lvl w:ilvl="0" w:tplc="20A6C63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E322B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9447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A8E9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2C73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26FB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FE3E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54ED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5A72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7A8F041E"/>
    <w:multiLevelType w:val="hybridMultilevel"/>
    <w:tmpl w:val="5212D494"/>
    <w:lvl w:ilvl="0" w:tplc="B64AC3D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7871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8CC5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C24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C6E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1DAC5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1C5E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B421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926A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7A964829"/>
    <w:multiLevelType w:val="hybridMultilevel"/>
    <w:tmpl w:val="8DF21AEE"/>
    <w:lvl w:ilvl="0" w:tplc="76F2A15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36AF8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B8C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AEE2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A078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8AC7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A604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460C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AA59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7B332847"/>
    <w:multiLevelType w:val="hybridMultilevel"/>
    <w:tmpl w:val="67B6366E"/>
    <w:lvl w:ilvl="0" w:tplc="9D926D1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7A904D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8E05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8CE9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B7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8245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1A5A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6CEB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5C94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7B8E6373"/>
    <w:multiLevelType w:val="hybridMultilevel"/>
    <w:tmpl w:val="9F9E1468"/>
    <w:lvl w:ilvl="0" w:tplc="25AE0C6E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16C851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1C33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003D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84FD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1861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6A80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EE7A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263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7BA7D62B"/>
    <w:multiLevelType w:val="hybridMultilevel"/>
    <w:tmpl w:val="B99E93FA"/>
    <w:lvl w:ilvl="0" w:tplc="59E623D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EBA8E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8661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F005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925A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2254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72DF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CEC8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5691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6" w15:restartNumberingAfterBreak="0">
    <w:nsid w:val="7CD84BF7"/>
    <w:multiLevelType w:val="hybridMultilevel"/>
    <w:tmpl w:val="21E0D4BC"/>
    <w:lvl w:ilvl="0" w:tplc="30A0C8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EA36A2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4CBA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BEFC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BA8F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966F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D634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98F5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306D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D8F081F"/>
    <w:multiLevelType w:val="hybridMultilevel"/>
    <w:tmpl w:val="094051DC"/>
    <w:lvl w:ilvl="0" w:tplc="C8064958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4BD80F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FA2C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22EF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2468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D80AA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8027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CE1A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DE64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9" w15:restartNumberingAfterBreak="0">
    <w:nsid w:val="7EBE16AB"/>
    <w:multiLevelType w:val="hybridMultilevel"/>
    <w:tmpl w:val="D3A62B9C"/>
    <w:lvl w:ilvl="0" w:tplc="74A68B9A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30B02D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4A58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BAE6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DA0B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7869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10E0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56A2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B05C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6861973">
    <w:abstractNumId w:val="77"/>
  </w:num>
  <w:num w:numId="2" w16cid:durableId="953830636">
    <w:abstractNumId w:val="37"/>
  </w:num>
  <w:num w:numId="3" w16cid:durableId="1685132262">
    <w:abstractNumId w:val="33"/>
  </w:num>
  <w:num w:numId="4" w16cid:durableId="1575432338">
    <w:abstractNumId w:val="96"/>
  </w:num>
  <w:num w:numId="5" w16cid:durableId="1522668540">
    <w:abstractNumId w:val="78"/>
  </w:num>
  <w:num w:numId="6" w16cid:durableId="1256934276">
    <w:abstractNumId w:val="10"/>
  </w:num>
  <w:num w:numId="7" w16cid:durableId="1097754731">
    <w:abstractNumId w:val="101"/>
  </w:num>
  <w:num w:numId="8" w16cid:durableId="1366637033">
    <w:abstractNumId w:val="6"/>
  </w:num>
  <w:num w:numId="9" w16cid:durableId="404688673">
    <w:abstractNumId w:val="36"/>
  </w:num>
  <w:num w:numId="10" w16cid:durableId="601496179">
    <w:abstractNumId w:val="75"/>
  </w:num>
  <w:num w:numId="11" w16cid:durableId="963541269">
    <w:abstractNumId w:val="81"/>
  </w:num>
  <w:num w:numId="12" w16cid:durableId="362753836">
    <w:abstractNumId w:val="82"/>
  </w:num>
  <w:num w:numId="13" w16cid:durableId="1953852581">
    <w:abstractNumId w:val="98"/>
  </w:num>
  <w:num w:numId="14" w16cid:durableId="486240294">
    <w:abstractNumId w:val="52"/>
  </w:num>
  <w:num w:numId="15" w16cid:durableId="213152838">
    <w:abstractNumId w:val="13"/>
  </w:num>
  <w:num w:numId="16" w16cid:durableId="118843453">
    <w:abstractNumId w:val="35"/>
  </w:num>
  <w:num w:numId="17" w16cid:durableId="116485497">
    <w:abstractNumId w:val="83"/>
  </w:num>
  <w:num w:numId="18" w16cid:durableId="1386179793">
    <w:abstractNumId w:val="25"/>
  </w:num>
  <w:num w:numId="19" w16cid:durableId="1644234952">
    <w:abstractNumId w:val="40"/>
  </w:num>
  <w:num w:numId="20" w16cid:durableId="1117337263">
    <w:abstractNumId w:val="15"/>
  </w:num>
  <w:num w:numId="21" w16cid:durableId="1370911154">
    <w:abstractNumId w:val="99"/>
  </w:num>
  <w:num w:numId="22" w16cid:durableId="1917545377">
    <w:abstractNumId w:val="32"/>
  </w:num>
  <w:num w:numId="23" w16cid:durableId="1100107170">
    <w:abstractNumId w:val="65"/>
  </w:num>
  <w:num w:numId="24" w16cid:durableId="1322394260">
    <w:abstractNumId w:val="113"/>
  </w:num>
  <w:num w:numId="25" w16cid:durableId="1602562483">
    <w:abstractNumId w:val="11"/>
  </w:num>
  <w:num w:numId="26" w16cid:durableId="780615068">
    <w:abstractNumId w:val="41"/>
  </w:num>
  <w:num w:numId="27" w16cid:durableId="751513437">
    <w:abstractNumId w:val="102"/>
  </w:num>
  <w:num w:numId="28" w16cid:durableId="1130592529">
    <w:abstractNumId w:val="47"/>
  </w:num>
  <w:num w:numId="29" w16cid:durableId="1328746374">
    <w:abstractNumId w:val="105"/>
  </w:num>
  <w:num w:numId="30" w16cid:durableId="812791622">
    <w:abstractNumId w:val="84"/>
  </w:num>
  <w:num w:numId="31" w16cid:durableId="1194685194">
    <w:abstractNumId w:val="2"/>
  </w:num>
  <w:num w:numId="32" w16cid:durableId="500313858">
    <w:abstractNumId w:val="91"/>
  </w:num>
  <w:num w:numId="33" w16cid:durableId="602685242">
    <w:abstractNumId w:val="63"/>
  </w:num>
  <w:num w:numId="34" w16cid:durableId="897937383">
    <w:abstractNumId w:val="23"/>
  </w:num>
  <w:num w:numId="35" w16cid:durableId="1681466931">
    <w:abstractNumId w:val="90"/>
  </w:num>
  <w:num w:numId="36" w16cid:durableId="469784093">
    <w:abstractNumId w:val="93"/>
  </w:num>
  <w:num w:numId="37" w16cid:durableId="1249658171">
    <w:abstractNumId w:val="4"/>
  </w:num>
  <w:num w:numId="38" w16cid:durableId="796995367">
    <w:abstractNumId w:val="64"/>
  </w:num>
  <w:num w:numId="39" w16cid:durableId="251398033">
    <w:abstractNumId w:val="97"/>
  </w:num>
  <w:num w:numId="40" w16cid:durableId="1500921737">
    <w:abstractNumId w:val="50"/>
  </w:num>
  <w:num w:numId="41" w16cid:durableId="2107074028">
    <w:abstractNumId w:val="3"/>
  </w:num>
  <w:num w:numId="42" w16cid:durableId="1644235652">
    <w:abstractNumId w:val="21"/>
  </w:num>
  <w:num w:numId="43" w16cid:durableId="2141339576">
    <w:abstractNumId w:val="49"/>
  </w:num>
  <w:num w:numId="44" w16cid:durableId="1890217938">
    <w:abstractNumId w:val="71"/>
  </w:num>
  <w:num w:numId="45" w16cid:durableId="972373472">
    <w:abstractNumId w:val="22"/>
  </w:num>
  <w:num w:numId="46" w16cid:durableId="256446553">
    <w:abstractNumId w:val="74"/>
  </w:num>
  <w:num w:numId="47" w16cid:durableId="36857869">
    <w:abstractNumId w:val="53"/>
  </w:num>
  <w:num w:numId="48" w16cid:durableId="1825782588">
    <w:abstractNumId w:val="51"/>
  </w:num>
  <w:num w:numId="49" w16cid:durableId="2097483256">
    <w:abstractNumId w:val="26"/>
  </w:num>
  <w:num w:numId="50" w16cid:durableId="1860701181">
    <w:abstractNumId w:val="92"/>
  </w:num>
  <w:num w:numId="51" w16cid:durableId="210926399">
    <w:abstractNumId w:val="85"/>
  </w:num>
  <w:num w:numId="52" w16cid:durableId="281957128">
    <w:abstractNumId w:val="60"/>
  </w:num>
  <w:num w:numId="53" w16cid:durableId="1927613813">
    <w:abstractNumId w:val="94"/>
  </w:num>
  <w:num w:numId="54" w16cid:durableId="1724983187">
    <w:abstractNumId w:val="42"/>
  </w:num>
  <w:num w:numId="55" w16cid:durableId="654918934">
    <w:abstractNumId w:val="73"/>
  </w:num>
  <w:num w:numId="56" w16cid:durableId="1820003478">
    <w:abstractNumId w:val="38"/>
  </w:num>
  <w:num w:numId="57" w16cid:durableId="2120296475">
    <w:abstractNumId w:val="20"/>
  </w:num>
  <w:num w:numId="58" w16cid:durableId="81151284">
    <w:abstractNumId w:val="19"/>
  </w:num>
  <w:num w:numId="59" w16cid:durableId="1247223083">
    <w:abstractNumId w:val="69"/>
  </w:num>
  <w:num w:numId="60" w16cid:durableId="1811089154">
    <w:abstractNumId w:val="109"/>
  </w:num>
  <w:num w:numId="61" w16cid:durableId="825977088">
    <w:abstractNumId w:val="89"/>
  </w:num>
  <w:num w:numId="62" w16cid:durableId="84769301">
    <w:abstractNumId w:val="76"/>
  </w:num>
  <w:num w:numId="63" w16cid:durableId="2050570426">
    <w:abstractNumId w:val="88"/>
  </w:num>
  <w:num w:numId="64" w16cid:durableId="1248728409">
    <w:abstractNumId w:val="54"/>
  </w:num>
  <w:num w:numId="65" w16cid:durableId="1618372135">
    <w:abstractNumId w:val="58"/>
  </w:num>
  <w:num w:numId="66" w16cid:durableId="1637565359">
    <w:abstractNumId w:val="14"/>
  </w:num>
  <w:num w:numId="67" w16cid:durableId="956714273">
    <w:abstractNumId w:val="28"/>
  </w:num>
  <w:num w:numId="68" w16cid:durableId="1984844910">
    <w:abstractNumId w:val="24"/>
  </w:num>
  <w:num w:numId="69" w16cid:durableId="2005550339">
    <w:abstractNumId w:val="46"/>
  </w:num>
  <w:num w:numId="70" w16cid:durableId="797072230">
    <w:abstractNumId w:val="95"/>
  </w:num>
  <w:num w:numId="71" w16cid:durableId="706947311">
    <w:abstractNumId w:val="114"/>
  </w:num>
  <w:num w:numId="72" w16cid:durableId="849949370">
    <w:abstractNumId w:val="39"/>
  </w:num>
  <w:num w:numId="73" w16cid:durableId="2144537808">
    <w:abstractNumId w:val="61"/>
  </w:num>
  <w:num w:numId="74" w16cid:durableId="1371997152">
    <w:abstractNumId w:val="80"/>
  </w:num>
  <w:num w:numId="75" w16cid:durableId="1045058796">
    <w:abstractNumId w:val="108"/>
  </w:num>
  <w:num w:numId="76" w16cid:durableId="922226124">
    <w:abstractNumId w:val="119"/>
  </w:num>
  <w:num w:numId="77" w16cid:durableId="971058788">
    <w:abstractNumId w:val="7"/>
  </w:num>
  <w:num w:numId="78" w16cid:durableId="1644508741">
    <w:abstractNumId w:val="66"/>
  </w:num>
  <w:num w:numId="79" w16cid:durableId="1660159896">
    <w:abstractNumId w:val="117"/>
  </w:num>
  <w:num w:numId="80" w16cid:durableId="1305112922">
    <w:abstractNumId w:val="29"/>
  </w:num>
  <w:num w:numId="81" w16cid:durableId="325137649">
    <w:abstractNumId w:val="9"/>
  </w:num>
  <w:num w:numId="82" w16cid:durableId="705759471">
    <w:abstractNumId w:val="27"/>
  </w:num>
  <w:num w:numId="83" w16cid:durableId="1716851107">
    <w:abstractNumId w:val="107"/>
  </w:num>
  <w:num w:numId="84" w16cid:durableId="143551408">
    <w:abstractNumId w:val="112"/>
  </w:num>
  <w:num w:numId="85" w16cid:durableId="1276791347">
    <w:abstractNumId w:val="86"/>
  </w:num>
  <w:num w:numId="86" w16cid:durableId="413401126">
    <w:abstractNumId w:val="106"/>
  </w:num>
  <w:num w:numId="87" w16cid:durableId="94448501">
    <w:abstractNumId w:val="67"/>
  </w:num>
  <w:num w:numId="88" w16cid:durableId="1636910340">
    <w:abstractNumId w:val="87"/>
  </w:num>
  <w:num w:numId="89" w16cid:durableId="2105835502">
    <w:abstractNumId w:val="12"/>
  </w:num>
  <w:num w:numId="90" w16cid:durableId="946154202">
    <w:abstractNumId w:val="34"/>
  </w:num>
  <w:num w:numId="91" w16cid:durableId="844322918">
    <w:abstractNumId w:val="16"/>
  </w:num>
  <w:num w:numId="92" w16cid:durableId="85083635">
    <w:abstractNumId w:val="57"/>
  </w:num>
  <w:num w:numId="93" w16cid:durableId="1335260304">
    <w:abstractNumId w:val="111"/>
  </w:num>
  <w:num w:numId="94" w16cid:durableId="824397855">
    <w:abstractNumId w:val="70"/>
  </w:num>
  <w:num w:numId="95" w16cid:durableId="1473015707">
    <w:abstractNumId w:val="118"/>
  </w:num>
  <w:num w:numId="96" w16cid:durableId="1699886795">
    <w:abstractNumId w:val="79"/>
  </w:num>
  <w:num w:numId="97" w16cid:durableId="1352338914">
    <w:abstractNumId w:val="0"/>
  </w:num>
  <w:num w:numId="98" w16cid:durableId="390420555">
    <w:abstractNumId w:val="30"/>
  </w:num>
  <w:num w:numId="99" w16cid:durableId="1631588888">
    <w:abstractNumId w:val="100"/>
  </w:num>
  <w:num w:numId="100" w16cid:durableId="1274051588">
    <w:abstractNumId w:val="5"/>
  </w:num>
  <w:num w:numId="101" w16cid:durableId="2074346542">
    <w:abstractNumId w:val="56"/>
  </w:num>
  <w:num w:numId="102" w16cid:durableId="224417863">
    <w:abstractNumId w:val="44"/>
  </w:num>
  <w:num w:numId="103" w16cid:durableId="980378847">
    <w:abstractNumId w:val="1"/>
  </w:num>
  <w:num w:numId="104" w16cid:durableId="1259367320">
    <w:abstractNumId w:val="1"/>
  </w:num>
  <w:num w:numId="105" w16cid:durableId="2076663895">
    <w:abstractNumId w:val="8"/>
  </w:num>
  <w:num w:numId="106" w16cid:durableId="1661304075">
    <w:abstractNumId w:val="17"/>
  </w:num>
  <w:num w:numId="107" w16cid:durableId="156462819">
    <w:abstractNumId w:val="72"/>
  </w:num>
  <w:num w:numId="108" w16cid:durableId="1761877031">
    <w:abstractNumId w:val="48"/>
  </w:num>
  <w:num w:numId="109" w16cid:durableId="433672303">
    <w:abstractNumId w:val="31"/>
  </w:num>
  <w:num w:numId="110" w16cid:durableId="1985742476">
    <w:abstractNumId w:val="68"/>
  </w:num>
  <w:num w:numId="111" w16cid:durableId="964894383">
    <w:abstractNumId w:val="18"/>
  </w:num>
  <w:num w:numId="112" w16cid:durableId="2077588329">
    <w:abstractNumId w:val="55"/>
  </w:num>
  <w:num w:numId="113" w16cid:durableId="1305743484">
    <w:abstractNumId w:val="115"/>
  </w:num>
  <w:num w:numId="114" w16cid:durableId="816603329">
    <w:abstractNumId w:val="104"/>
  </w:num>
  <w:num w:numId="115" w16cid:durableId="204878799">
    <w:abstractNumId w:val="45"/>
  </w:num>
  <w:num w:numId="116" w16cid:durableId="1126505953">
    <w:abstractNumId w:val="43"/>
  </w:num>
  <w:num w:numId="117" w16cid:durableId="1989239045">
    <w:abstractNumId w:val="116"/>
  </w:num>
  <w:num w:numId="118" w16cid:durableId="1367096806">
    <w:abstractNumId w:val="59"/>
  </w:num>
  <w:num w:numId="119" w16cid:durableId="1615289941">
    <w:abstractNumId w:val="110"/>
  </w:num>
  <w:num w:numId="120" w16cid:durableId="681126939">
    <w:abstractNumId w:val="103"/>
  </w:num>
  <w:num w:numId="121" w16cid:durableId="1279799092">
    <w:abstractNumId w:val="6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3BC"/>
    <w:rsid w:val="00406BEA"/>
    <w:rsid w:val="00413A60"/>
    <w:rsid w:val="004230F7"/>
    <w:rsid w:val="0043167E"/>
    <w:rsid w:val="0043409A"/>
    <w:rsid w:val="004341F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816"/>
    <w:rsid w:val="00511CC4"/>
    <w:rsid w:val="00531E60"/>
    <w:rsid w:val="00536A5A"/>
    <w:rsid w:val="00541D07"/>
    <w:rsid w:val="00544BAB"/>
    <w:rsid w:val="00545F31"/>
    <w:rsid w:val="005578FA"/>
    <w:rsid w:val="00565129"/>
    <w:rsid w:val="005657CD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63C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006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15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751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201"/>
    <w:rsid w:val="00E35FAD"/>
    <w:rsid w:val="00E47C2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9DF16E3"/>
    <w:rsid w:val="3AAF395D"/>
    <w:rsid w:val="647B2B65"/>
    <w:rsid w:val="6B2CF8ED"/>
    <w:rsid w:val="7FC4D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9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0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0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4965-346466157-247/native/Regionalt%20ALF-avtal%20fr%c3%a5n%20och%20med%202019-01-01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10</Pages>
  <Words>2269</Words>
  <Characters>12031</Characters>
  <Application>Microsoft Office Word</Application>
  <DocSecurity>0</DocSecurity>
  <Lines>100</Lines>
  <Paragraphs>28</Paragraphs>
  <ScaleCrop>false</ScaleCrop>
  <Manager/>
  <Company/>
  <LinksUpToDate>false</LinksUpToDate>
  <CharactersWithSpaces>14272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Kontrakt och uppdragsbeskrivning för klinikstudierektor i NU-sjukvården</dc:title>
  <dc:subject/>
  <dc:creator>patrik.jens.johansson@vgregion.se</dc:creator>
  <keywords/>
  <lastModifiedBy>Sara Johansson</lastModifiedBy>
  <revision>12</revision>
  <lastPrinted>2016-03-31T10:56:00.0000000Z</lastPrinted>
  <dcterms:created xsi:type="dcterms:W3CDTF">2022-05-02T10:26:00.0000000Z</dcterms:created>
  <dcterms:modified xsi:type="dcterms:W3CDTF">2024-04-04T06:42:00.0000000Z</dcterms:modified>
</coreProperties>
</file>