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97DDE" w14:textId="77777777" w:rsidR="00851F30" w:rsidRDefault="00851F30" w:rsidP="00F35B05">
      <w:pPr>
        <w:pStyle w:val="Rubrik2"/>
        <w:sectPr w:rsidR="00851F30" w:rsidSect="00851F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77288F" w14:textId="4E376E28" w:rsidR="00851F30" w:rsidRPr="00851F30" w:rsidRDefault="00084FE0" w:rsidP="00084FE0">
      <w:pPr>
        <w:pStyle w:val="Rubrik1"/>
      </w:pPr>
      <w:r w:rsidRPr="00851F30">
        <w:rPr>
          <w:noProof/>
        </w:rPr>
        <w:t>Tuberkulos – provtagning, utredning, uppföljning</w:t>
      </w:r>
    </w:p>
    <w:p w14:paraId="7260BFA4" w14:textId="7CC5779D" w:rsidR="00851F30" w:rsidRPr="00084FE0" w:rsidRDefault="00851F30" w:rsidP="00084FE0">
      <w:pPr>
        <w:pStyle w:val="Rubrik2"/>
        <w:rPr>
          <w:szCs w:val="20"/>
        </w:rPr>
      </w:pPr>
      <w:r w:rsidRPr="00851F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69A0A" wp14:editId="4113611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D042C9" w14:textId="77777777" w:rsidR="00851F30" w:rsidRPr="003D37FD" w:rsidRDefault="00851F30" w:rsidP="00851F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19306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869A0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1D042C9" w14:textId="77777777" w:rsidR="00851F30" w:rsidRPr="003D37FD" w:rsidRDefault="00851F30" w:rsidP="00851F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19306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Pr="00851F30">
        <w:t>Revidering i denna version</w:t>
      </w:r>
    </w:p>
    <w:p w14:paraId="04A4D9DD" w14:textId="2B5F5458" w:rsidR="00851F30" w:rsidRPr="00851F30" w:rsidRDefault="00851F30" w:rsidP="00084FE0">
      <w:pPr>
        <w:spacing w:after="0" w:line="240" w:lineRule="auto"/>
        <w:ind w:left="0" w:right="0" w:firstLine="992"/>
        <w:rPr>
          <w:szCs w:val="20"/>
        </w:rPr>
      </w:pPr>
      <w:r w:rsidRPr="00851F30">
        <w:rPr>
          <w:szCs w:val="20"/>
        </w:rPr>
        <w:t>Mindre förändringar under flertal rubriker</w:t>
      </w:r>
      <w:r w:rsidR="00084FE0">
        <w:rPr>
          <w:szCs w:val="20"/>
        </w:rPr>
        <w:t>.</w:t>
      </w:r>
    </w:p>
    <w:p w14:paraId="43469A53" w14:textId="77777777" w:rsidR="00851F30" w:rsidRPr="00851F30" w:rsidRDefault="00851F30" w:rsidP="00084FE0">
      <w:pPr>
        <w:pStyle w:val="Rubrik2"/>
      </w:pPr>
      <w:r w:rsidRPr="00851F30">
        <w:t>Bakgrund</w:t>
      </w:r>
    </w:p>
    <w:p w14:paraId="069B2DFC" w14:textId="5F6E2434" w:rsidR="00851F30" w:rsidRPr="00851F30" w:rsidRDefault="00851F30" w:rsidP="00084FE0">
      <w:pPr>
        <w:spacing w:after="0" w:line="240" w:lineRule="auto"/>
        <w:ind w:right="0"/>
      </w:pPr>
      <w:r>
        <w:t>Tuberkulosbehandling kräver noggrann monitorering enligt schema för att säkerställa utläkning, följsamhet och minska risken för biverkningar</w:t>
      </w:r>
      <w:r w:rsidRPr="1BEAD94F">
        <w:rPr>
          <w:sz w:val="28"/>
          <w:szCs w:val="28"/>
        </w:rPr>
        <w:t>.</w:t>
      </w:r>
    </w:p>
    <w:p w14:paraId="0A3FC922" w14:textId="77777777" w:rsidR="00851F30" w:rsidRPr="00851F30" w:rsidRDefault="00851F30" w:rsidP="00084FE0">
      <w:pPr>
        <w:pStyle w:val="Rubrik2"/>
      </w:pPr>
      <w:r w:rsidRPr="00851F30">
        <w:t>Sammanfattning/syfte</w:t>
      </w:r>
    </w:p>
    <w:p w14:paraId="4C13D3C0" w14:textId="7FF48F3F" w:rsidR="00851F30" w:rsidRPr="00851F30" w:rsidRDefault="00851F30" w:rsidP="00084FE0">
      <w:pPr>
        <w:spacing w:after="0" w:line="240" w:lineRule="auto"/>
        <w:ind w:right="0"/>
      </w:pPr>
      <w:r>
        <w:t>För att underlätta likvärdig provtagning på samtliga tuberkulospatienter och säkerställa hög kvalitet.</w:t>
      </w:r>
    </w:p>
    <w:p w14:paraId="484413AF" w14:textId="28F6B142" w:rsidR="00851F30" w:rsidRPr="00851F30" w:rsidRDefault="63B863C3" w:rsidP="00084FE0">
      <w:pPr>
        <w:pStyle w:val="Rubrik2"/>
      </w:pPr>
      <w:r w:rsidRPr="03139005">
        <w:t>Utredning och åtgärder inför behandling</w:t>
      </w:r>
    </w:p>
    <w:p w14:paraId="721CAAE0" w14:textId="77777777" w:rsidR="00DB0FDC" w:rsidRDefault="2E2E3157" w:rsidP="00DB0FDC">
      <w:pPr>
        <w:keepNext/>
        <w:spacing w:before="240" w:after="60" w:line="240" w:lineRule="auto"/>
        <w:ind w:right="1161"/>
        <w:outlineLvl w:val="1"/>
      </w:pPr>
      <w:r>
        <w:t xml:space="preserve">Utredning av </w:t>
      </w:r>
      <w:r w:rsidR="4C9B8229">
        <w:t>tuberkulos</w:t>
      </w:r>
      <w:r w:rsidR="58907B99">
        <w:t xml:space="preserve"> </w:t>
      </w:r>
      <w:r w:rsidR="4C9B8229">
        <w:t>(</w:t>
      </w:r>
      <w:r w:rsidR="00084FE0">
        <w:t>TB</w:t>
      </w:r>
      <w:r w:rsidR="4AE60820">
        <w:t>)</w:t>
      </w:r>
      <w:r>
        <w:t xml:space="preserve"> kräver nog</w:t>
      </w:r>
      <w:r w:rsidR="442D51AC">
        <w:t>g</w:t>
      </w:r>
      <w:r>
        <w:t xml:space="preserve">rann anamnes och status. Eftersom </w:t>
      </w:r>
      <w:r w:rsidR="00084FE0">
        <w:t>TB</w:t>
      </w:r>
      <w:r>
        <w:t xml:space="preserve"> kan sitta i hela kroppen krävs</w:t>
      </w:r>
      <w:r w:rsidR="00714E45">
        <w:t xml:space="preserve"> det</w:t>
      </w:r>
      <w:r>
        <w:t xml:space="preserve"> att man letar brett men f</w:t>
      </w:r>
      <w:r w:rsidR="00084FE0">
        <w:t>ramför allt</w:t>
      </w:r>
      <w:r>
        <w:t xml:space="preserve"> i de organ pat</w:t>
      </w:r>
      <w:r w:rsidR="145D335C">
        <w:t>ienten</w:t>
      </w:r>
      <w:r>
        <w:t xml:space="preserve"> har symtom. Radi</w:t>
      </w:r>
      <w:r w:rsidR="5BA8EB86">
        <w:t xml:space="preserve">ologi är av stor nytta. </w:t>
      </w:r>
      <w:r w:rsidR="0AD3290C">
        <w:t xml:space="preserve">Även vid </w:t>
      </w:r>
      <w:proofErr w:type="spellStart"/>
      <w:r w:rsidR="0AD3290C">
        <w:t>extrapulmonell</w:t>
      </w:r>
      <w:proofErr w:type="spellEnd"/>
      <w:r w:rsidR="0AD3290C">
        <w:t xml:space="preserve"> </w:t>
      </w:r>
      <w:r w:rsidR="00C705A1">
        <w:t>TB</w:t>
      </w:r>
      <w:r w:rsidR="0AD3290C">
        <w:t xml:space="preserve"> görs </w:t>
      </w:r>
      <w:r w:rsidR="1BFD540E">
        <w:t xml:space="preserve">alltid </w:t>
      </w:r>
      <w:r w:rsidR="00C705A1">
        <w:t>lungröntgen</w:t>
      </w:r>
      <w:r w:rsidR="22754A73">
        <w:t>.</w:t>
      </w:r>
      <w:r w:rsidR="0AD3290C">
        <w:t xml:space="preserve">  </w:t>
      </w:r>
      <w:r w:rsidR="5BA8EB86">
        <w:t xml:space="preserve">Vid enbart B-symtom eller </w:t>
      </w:r>
      <w:r w:rsidR="28B5175E">
        <w:t xml:space="preserve">förhöjd </w:t>
      </w:r>
      <w:r w:rsidR="5BA8EB86">
        <w:t>SR och TB</w:t>
      </w:r>
      <w:r w:rsidR="00DB0FDC">
        <w:t>-</w:t>
      </w:r>
      <w:r w:rsidR="4495C99F">
        <w:t>misstanke/</w:t>
      </w:r>
      <w:r w:rsidR="5BA8EB86">
        <w:t>anamnes kan</w:t>
      </w:r>
      <w:r w:rsidR="66F0B246">
        <w:t xml:space="preserve"> CT hals</w:t>
      </w:r>
      <w:r w:rsidR="66E839F9">
        <w:t>,</w:t>
      </w:r>
      <w:r w:rsidR="66F0B246">
        <w:t xml:space="preserve"> thorax/buk behövas men oftast kan man rikta frågeställningen</w:t>
      </w:r>
      <w:r w:rsidR="2BFC2DDC">
        <w:t xml:space="preserve"> och utredning till aktuellt organ</w:t>
      </w:r>
      <w:r w:rsidR="66F0B246">
        <w:t xml:space="preserve">. Vid enbart </w:t>
      </w:r>
      <w:r w:rsidR="58F2B5E9">
        <w:t>pat</w:t>
      </w:r>
      <w:r w:rsidR="094BA20C">
        <w:t>ologisk</w:t>
      </w:r>
      <w:r w:rsidR="58F2B5E9">
        <w:t xml:space="preserve"> </w:t>
      </w:r>
      <w:r w:rsidR="7A163C58">
        <w:t xml:space="preserve">körtel på </w:t>
      </w:r>
      <w:r w:rsidR="58F2B5E9">
        <w:t xml:space="preserve">hals räcker det med </w:t>
      </w:r>
      <w:r w:rsidR="00787125">
        <w:t>lungröntgen</w:t>
      </w:r>
      <w:r w:rsidR="58F2B5E9">
        <w:t xml:space="preserve"> och </w:t>
      </w:r>
      <w:proofErr w:type="spellStart"/>
      <w:r w:rsidR="58F2B5E9">
        <w:t>extirpation</w:t>
      </w:r>
      <w:proofErr w:type="spellEnd"/>
      <w:r w:rsidR="58F2B5E9">
        <w:t xml:space="preserve"> i första läget.</w:t>
      </w:r>
      <w:r w:rsidR="5BA8EB86">
        <w:t xml:space="preserve"> </w:t>
      </w:r>
      <w:r w:rsidR="17979B1B">
        <w:t xml:space="preserve">Vid hosta och potentiell smittsam </w:t>
      </w:r>
      <w:r w:rsidR="00351277">
        <w:t>lung-TB</w:t>
      </w:r>
      <w:r w:rsidR="17979B1B">
        <w:t xml:space="preserve"> vidtas smittskyddsåtgärder.</w:t>
      </w:r>
    </w:p>
    <w:p w14:paraId="13993631" w14:textId="6DCE3414" w:rsidR="48DEB0B4" w:rsidRPr="00084FE0" w:rsidRDefault="7579E981" w:rsidP="00DB0FDC">
      <w:pPr>
        <w:keepNext/>
        <w:spacing w:before="240" w:after="60" w:line="240" w:lineRule="auto"/>
        <w:ind w:right="1161"/>
        <w:outlineLvl w:val="1"/>
      </w:pPr>
      <w:r>
        <w:t xml:space="preserve">Mikrobiologisk diagnostik för aktiv tuberkulos innefattar odling, mikroskopi och </w:t>
      </w:r>
      <w:r w:rsidR="0AD1770F">
        <w:t>PCR. Försök att i största möjliga mån få odling för diagnos och resistensbestämning</w:t>
      </w:r>
      <w:r w:rsidR="5191F45B">
        <w:t xml:space="preserve"> vid all form av tuberkulos.</w:t>
      </w:r>
      <w:r w:rsidR="00C7214E">
        <w:t xml:space="preserve"> </w:t>
      </w:r>
      <w:r w:rsidR="0AD1770F">
        <w:t xml:space="preserve">Mikroskopi och PCR </w:t>
      </w:r>
      <w:r w:rsidR="3D2D619A">
        <w:t xml:space="preserve">tas </w:t>
      </w:r>
      <w:r w:rsidR="7A2FF45F">
        <w:t>framför</w:t>
      </w:r>
      <w:r w:rsidR="00084FE0">
        <w:t xml:space="preserve"> </w:t>
      </w:r>
      <w:r w:rsidR="7A2FF45F">
        <w:t>allt</w:t>
      </w:r>
      <w:r w:rsidR="3D2D619A">
        <w:t xml:space="preserve"> vid luftvägstuberkulos men kan ibland göras vid andra former</w:t>
      </w:r>
      <w:r w:rsidR="5216267D">
        <w:t xml:space="preserve"> </w:t>
      </w:r>
      <w:r w:rsidR="3D2D619A">
        <w:t>(se avsnitt</w:t>
      </w:r>
      <w:r w:rsidR="7880602F">
        <w:t xml:space="preserve"> om lokalisation</w:t>
      </w:r>
      <w:r w:rsidR="3D2D619A">
        <w:t>)</w:t>
      </w:r>
      <w:r w:rsidR="5AA2393F">
        <w:t>. Ibland svårt att odla fram bakterier och diagnosen får då ställas på klinik, P</w:t>
      </w:r>
      <w:r w:rsidR="5286A124">
        <w:t xml:space="preserve">AD med </w:t>
      </w:r>
      <w:proofErr w:type="spellStart"/>
      <w:r w:rsidR="5286A124">
        <w:t>nekrotiserande</w:t>
      </w:r>
      <w:proofErr w:type="spellEnd"/>
      <w:r w:rsidR="5286A124">
        <w:t xml:space="preserve"> granulom</w:t>
      </w:r>
      <w:r w:rsidR="7695B4E6">
        <w:t xml:space="preserve"> samt</w:t>
      </w:r>
      <w:r w:rsidR="5286A124">
        <w:t xml:space="preserve"> radiologi. Diskutera frikostigt med TB-</w:t>
      </w:r>
      <w:r w:rsidR="5DCE67E4">
        <w:t xml:space="preserve">intresserad </w:t>
      </w:r>
      <w:r w:rsidR="5286A124">
        <w:t>läkare.</w:t>
      </w:r>
    </w:p>
    <w:p w14:paraId="31D865E4" w14:textId="303CB4E3" w:rsidR="48DEB0B4" w:rsidRDefault="48DEB0B4" w:rsidP="48DEB0B4">
      <w:pPr>
        <w:spacing w:after="0" w:line="240" w:lineRule="auto"/>
        <w:ind w:left="0" w:right="0"/>
        <w:rPr>
          <w:b/>
          <w:bCs/>
          <w:u w:val="single"/>
        </w:rPr>
      </w:pPr>
    </w:p>
    <w:p w14:paraId="2BF160E4" w14:textId="1AA1EF22" w:rsidR="48DEB0B4" w:rsidRPr="00FB0C24" w:rsidRDefault="00851F30" w:rsidP="00FB0C24">
      <w:pPr>
        <w:pStyle w:val="MellanrubrikVGR"/>
      </w:pPr>
      <w:r w:rsidRPr="48DEB0B4">
        <w:lastRenderedPageBreak/>
        <w:t>TB-odlingar</w:t>
      </w:r>
      <w:r w:rsidR="1B914DB6" w:rsidRPr="48DEB0B4">
        <w:t xml:space="preserve"> </w:t>
      </w:r>
      <w:r w:rsidRPr="48DEB0B4">
        <w:t>måste tas för att fastställa diagnos och för resistensbestämning</w:t>
      </w:r>
    </w:p>
    <w:p w14:paraId="560359CA" w14:textId="002B5E8A" w:rsidR="00851F30" w:rsidRPr="00851F30" w:rsidRDefault="00851F30" w:rsidP="00FB0C24">
      <w:pPr>
        <w:spacing w:after="0" w:line="240" w:lineRule="auto"/>
        <w:ind w:right="0"/>
      </w:pPr>
      <w:proofErr w:type="spellStart"/>
      <w:r w:rsidRPr="03139005">
        <w:rPr>
          <w:b/>
          <w:bCs/>
        </w:rPr>
        <w:t>Sputum</w:t>
      </w:r>
      <w:proofErr w:type="spellEnd"/>
      <w:r w:rsidR="00AA6503">
        <w:t>:</w:t>
      </w:r>
      <w:r w:rsidR="00AA6503">
        <w:br/>
      </w:r>
      <w:r>
        <w:t>TB</w:t>
      </w:r>
      <w:r w:rsidR="004D6D40">
        <w:t>-</w:t>
      </w:r>
      <w:r>
        <w:t xml:space="preserve">odling, direktmikroskopi och PCR från </w:t>
      </w:r>
      <w:proofErr w:type="spellStart"/>
      <w:r>
        <w:t>sputum</w:t>
      </w:r>
      <w:proofErr w:type="spellEnd"/>
      <w:r>
        <w:t xml:space="preserve"> x 3 vid hosta eller lungförändring</w:t>
      </w:r>
      <w:r w:rsidR="54497EEC">
        <w:t>ar</w:t>
      </w:r>
      <w:r>
        <w:t>. Patienten</w:t>
      </w:r>
      <w:r w:rsidR="44B89CC4">
        <w:t xml:space="preserve"> lämnar ett </w:t>
      </w:r>
      <w:proofErr w:type="spellStart"/>
      <w:r w:rsidR="44B89CC4">
        <w:t>sputumprov</w:t>
      </w:r>
      <w:proofErr w:type="spellEnd"/>
      <w:r w:rsidR="44B89CC4">
        <w:t xml:space="preserve"> direkt på mottagningen och f</w:t>
      </w:r>
      <w:r>
        <w:t xml:space="preserve">år med sig </w:t>
      </w:r>
      <w:r w:rsidR="314E6563">
        <w:t>2</w:t>
      </w:r>
      <w:r>
        <w:t xml:space="preserve"> rör + remisser efter noggrann</w:t>
      </w:r>
      <w:r w:rsidR="7132230D">
        <w:t>a</w:t>
      </w:r>
      <w:r>
        <w:t xml:space="preserve"> instruktio</w:t>
      </w:r>
      <w:r w:rsidR="50C355C7">
        <w:t>ner</w:t>
      </w:r>
      <w:r w:rsidR="5A2BE32E">
        <w:t>.</w:t>
      </w:r>
      <w:r w:rsidR="00FB0C24">
        <w:t xml:space="preserve"> </w:t>
      </w:r>
      <w:r>
        <w:t>Minst två representativa prover om möjligt.</w:t>
      </w:r>
      <w:r w:rsidR="0596B5CF">
        <w:t xml:space="preserve"> Det andra provet </w:t>
      </w:r>
      <w:r>
        <w:t xml:space="preserve">tas </w:t>
      </w:r>
      <w:r w:rsidR="38AADD19">
        <w:t>8 timmar efter det första och det tredje tas f</w:t>
      </w:r>
      <w:r>
        <w:t>astande på morgonen efter att ha sköljt mun</w:t>
      </w:r>
      <w:r w:rsidR="0FCED4DA">
        <w:t>nen</w:t>
      </w:r>
      <w:r>
        <w:t xml:space="preserve"> med kokt kallt vatten. Vid </w:t>
      </w:r>
      <w:proofErr w:type="spellStart"/>
      <w:r>
        <w:t>immunsuppression</w:t>
      </w:r>
      <w:proofErr w:type="spellEnd"/>
      <w:r>
        <w:t xml:space="preserve"> eller </w:t>
      </w:r>
      <w:proofErr w:type="spellStart"/>
      <w:r>
        <w:t>miliar</w:t>
      </w:r>
      <w:proofErr w:type="spellEnd"/>
      <w:r>
        <w:t xml:space="preserve"> TB</w:t>
      </w:r>
      <w:r w:rsidR="004D6D40">
        <w:t xml:space="preserve"> ta</w:t>
      </w:r>
      <w:r>
        <w:t xml:space="preserve">s </w:t>
      </w:r>
      <w:proofErr w:type="spellStart"/>
      <w:r w:rsidR="339BF185">
        <w:t>sputumprov</w:t>
      </w:r>
      <w:proofErr w:type="spellEnd"/>
      <w:r>
        <w:t xml:space="preserve"> på samtliga patienter (även vid avsaknad av hosta eller lungförändringar).</w:t>
      </w:r>
      <w:r>
        <w:br/>
      </w:r>
    </w:p>
    <w:p w14:paraId="7E5E31D9" w14:textId="35216D25" w:rsidR="430F7F27" w:rsidRDefault="00851F30" w:rsidP="007A4232">
      <w:pPr>
        <w:spacing w:after="0" w:line="240" w:lineRule="auto"/>
        <w:ind w:right="0"/>
      </w:pPr>
      <w:r w:rsidRPr="1BEAD94F">
        <w:rPr>
          <w:b/>
          <w:bCs/>
        </w:rPr>
        <w:t xml:space="preserve">Inducerat </w:t>
      </w:r>
      <w:proofErr w:type="spellStart"/>
      <w:r w:rsidRPr="1BEAD94F">
        <w:rPr>
          <w:b/>
          <w:bCs/>
        </w:rPr>
        <w:t>sputumprov</w:t>
      </w:r>
      <w:proofErr w:type="spellEnd"/>
      <w:r w:rsidR="00AA6503">
        <w:t>:</w:t>
      </w:r>
      <w:r w:rsidR="00AA6503">
        <w:br/>
      </w:r>
      <w:proofErr w:type="spellStart"/>
      <w:r w:rsidR="007A4232">
        <w:t>S</w:t>
      </w:r>
      <w:r>
        <w:t>putumupphostning</w:t>
      </w:r>
      <w:proofErr w:type="spellEnd"/>
      <w:r>
        <w:t xml:space="preserve"> efter koksaltinhalation</w:t>
      </w:r>
      <w:r w:rsidR="6CBD4DDA">
        <w:t xml:space="preserve"> på infektionsmottagning.</w:t>
      </w:r>
      <w:r>
        <w:t xml:space="preserve"> </w:t>
      </w:r>
      <w:r w:rsidR="4D03CAAC">
        <w:t xml:space="preserve">Tas alltid om </w:t>
      </w:r>
      <w:proofErr w:type="spellStart"/>
      <w:r w:rsidR="4D03CAAC">
        <w:t>sputum</w:t>
      </w:r>
      <w:proofErr w:type="spellEnd"/>
      <w:r w:rsidR="4D03CAAC">
        <w:t xml:space="preserve"> </w:t>
      </w:r>
      <w:r w:rsidR="004A7EA7">
        <w:t>inte</w:t>
      </w:r>
      <w:r w:rsidR="4D03CAAC">
        <w:t xml:space="preserve"> kan lämnas, vid misstanke om lungtuberkulos! </w:t>
      </w:r>
      <w:r w:rsidR="54D530B1">
        <w:t xml:space="preserve">Behövs </w:t>
      </w:r>
      <w:r w:rsidR="00E46D80">
        <w:t>inte</w:t>
      </w:r>
      <w:r w:rsidR="54D530B1">
        <w:t xml:space="preserve"> </w:t>
      </w:r>
      <w:r w:rsidR="3622EC28">
        <w:t xml:space="preserve">tas </w:t>
      </w:r>
      <w:r w:rsidR="49D4FFF2">
        <w:t xml:space="preserve">initialt </w:t>
      </w:r>
      <w:r w:rsidR="54D530B1">
        <w:t>vid hög sannolikhet för mikroskopisk positivitet</w:t>
      </w:r>
      <w:r w:rsidR="5E2DF5AE">
        <w:t xml:space="preserve"> eller stor misstanke om högsmittsam TB</w:t>
      </w:r>
      <w:r w:rsidR="54D530B1">
        <w:t>.</w:t>
      </w:r>
      <w:r w:rsidR="0AD2CC03">
        <w:t xml:space="preserve"> </w:t>
      </w:r>
      <w:r>
        <w:t xml:space="preserve">Sensitiviteten är högre än ventrikelsköljning med färre biverkningar varför detta utförs </w:t>
      </w:r>
      <w:proofErr w:type="gramStart"/>
      <w:r>
        <w:t>före  bronkoskopi</w:t>
      </w:r>
      <w:proofErr w:type="gramEnd"/>
      <w:r w:rsidR="6F214772">
        <w:t xml:space="preserve"> (eller eventuell ventrikelsköljning</w:t>
      </w:r>
      <w:r w:rsidR="37DD5872">
        <w:t>).</w:t>
      </w:r>
      <w:r w:rsidR="1DC011A5">
        <w:t xml:space="preserve"> </w:t>
      </w:r>
    </w:p>
    <w:p w14:paraId="03196E27" w14:textId="2A6DA9D3" w:rsidR="430F7F27" w:rsidRDefault="430F7F27" w:rsidP="00771486">
      <w:pPr>
        <w:spacing w:after="0" w:line="240" w:lineRule="auto"/>
        <w:ind w:right="0"/>
      </w:pPr>
    </w:p>
    <w:p w14:paraId="68D2843F" w14:textId="16EB0062" w:rsidR="00851F30" w:rsidRPr="00851F30" w:rsidRDefault="00851F30" w:rsidP="00771486">
      <w:pPr>
        <w:spacing w:after="0" w:line="240" w:lineRule="auto"/>
        <w:ind w:right="0"/>
      </w:pPr>
      <w:r w:rsidRPr="7B7CD354">
        <w:rPr>
          <w:b/>
          <w:bCs/>
        </w:rPr>
        <w:t>Bronkoskopi/BAL</w:t>
      </w:r>
      <w:r w:rsidR="00AA6503">
        <w:rPr>
          <w:b/>
          <w:bCs/>
        </w:rPr>
        <w:t>:</w:t>
      </w:r>
      <w:r w:rsidR="00AA6503">
        <w:rPr>
          <w:b/>
          <w:bCs/>
        </w:rPr>
        <w:br/>
      </w:r>
      <w:r>
        <w:t>TB</w:t>
      </w:r>
      <w:r w:rsidR="00E46D80">
        <w:t>-</w:t>
      </w:r>
      <w:r>
        <w:t xml:space="preserve">odling från BAL, </w:t>
      </w:r>
      <w:proofErr w:type="gramStart"/>
      <w:r>
        <w:t>3-10</w:t>
      </w:r>
      <w:proofErr w:type="gramEnd"/>
      <w:r w:rsidR="00771486">
        <w:t xml:space="preserve"> </w:t>
      </w:r>
      <w:r>
        <w:t>ml sterilt rör + PCR</w:t>
      </w:r>
      <w:r w:rsidR="5CA4FC87">
        <w:t xml:space="preserve"> och mikroskopi</w:t>
      </w:r>
      <w:r>
        <w:t>.</w:t>
      </w:r>
      <w:r w:rsidR="0CDE68D6">
        <w:t xml:space="preserve"> Om stark misstanke om T</w:t>
      </w:r>
      <w:r w:rsidR="093CCC09">
        <w:t>B</w:t>
      </w:r>
      <w:r w:rsidR="0CDE68D6">
        <w:t xml:space="preserve"> trots negativa luftvägsprover görs bronkoskopi</w:t>
      </w:r>
      <w:r w:rsidR="72B03132">
        <w:t xml:space="preserve">. </w:t>
      </w:r>
      <w:r w:rsidR="7175D6C8">
        <w:t>V</w:t>
      </w:r>
      <w:r w:rsidR="6E4778FF">
        <w:t xml:space="preserve">id </w:t>
      </w:r>
      <w:proofErr w:type="spellStart"/>
      <w:r>
        <w:t>malignitetsmisstanke</w:t>
      </w:r>
      <w:proofErr w:type="spellEnd"/>
      <w:r w:rsidR="2F1F82FF">
        <w:t>/äldre patient</w:t>
      </w:r>
      <w:r>
        <w:t xml:space="preserve"> med negativ</w:t>
      </w:r>
      <w:r w:rsidR="7B9C78CA">
        <w:t xml:space="preserve"> </w:t>
      </w:r>
      <w:r>
        <w:t xml:space="preserve">mikroskopi </w:t>
      </w:r>
      <w:r w:rsidR="6D306E1C">
        <w:t xml:space="preserve">och PCR från </w:t>
      </w:r>
      <w:proofErr w:type="spellStart"/>
      <w:r w:rsidR="6D306E1C">
        <w:t>sputum</w:t>
      </w:r>
      <w:proofErr w:type="spellEnd"/>
      <w:r w:rsidR="6D306E1C">
        <w:t xml:space="preserve">/inducerat </w:t>
      </w:r>
      <w:proofErr w:type="spellStart"/>
      <w:r w:rsidR="6D306E1C">
        <w:t>sputum</w:t>
      </w:r>
      <w:proofErr w:type="spellEnd"/>
      <w:r w:rsidR="6C1043A5">
        <w:t>, skickas</w:t>
      </w:r>
      <w:r>
        <w:t xml:space="preserve"> remiss för bronkoskopi. Om</w:t>
      </w:r>
      <w:r w:rsidR="5A1B5FFB">
        <w:t xml:space="preserve"> svar på</w:t>
      </w:r>
      <w:r>
        <w:t xml:space="preserve"> positiv mikroskopi eller PCR avbokas u</w:t>
      </w:r>
      <w:r w:rsidR="594A293D">
        <w:t>ndersökning</w:t>
      </w:r>
      <w:r>
        <w:t xml:space="preserve">. Behövs då enbart om tumörmisstanke kvarstår trots </w:t>
      </w:r>
      <w:r w:rsidR="6ED78BCD">
        <w:t>TB</w:t>
      </w:r>
      <w:r w:rsidR="00644123">
        <w:t>-</w:t>
      </w:r>
      <w:r>
        <w:t>behandling.</w:t>
      </w:r>
      <w:r w:rsidR="2D8BF63D" w:rsidRPr="7B7CD354">
        <w:rPr>
          <w:b/>
          <w:bCs/>
        </w:rPr>
        <w:t xml:space="preserve"> </w:t>
      </w:r>
    </w:p>
    <w:p w14:paraId="1180CB19" w14:textId="709DDDFF" w:rsidR="00851F30" w:rsidRPr="00851F30" w:rsidRDefault="00851F30" w:rsidP="00771486">
      <w:pPr>
        <w:spacing w:after="0" w:line="240" w:lineRule="auto"/>
        <w:ind w:right="0"/>
        <w:rPr>
          <w:b/>
          <w:bCs/>
        </w:rPr>
      </w:pPr>
    </w:p>
    <w:p w14:paraId="493BBDE6" w14:textId="42A5D84E" w:rsidR="00851F30" w:rsidRPr="00851F30" w:rsidRDefault="2D8BF63D" w:rsidP="00771486">
      <w:pPr>
        <w:spacing w:after="0" w:line="240" w:lineRule="auto"/>
        <w:ind w:right="0"/>
      </w:pPr>
      <w:r w:rsidRPr="03139005">
        <w:rPr>
          <w:b/>
          <w:bCs/>
        </w:rPr>
        <w:t>Ventrikelsköljning</w:t>
      </w:r>
      <w:r>
        <w:t xml:space="preserve"> </w:t>
      </w:r>
      <w:r w:rsidRPr="03139005">
        <w:rPr>
          <w:b/>
          <w:bCs/>
        </w:rPr>
        <w:t>(VSK</w:t>
      </w:r>
      <w:r>
        <w:t>)</w:t>
      </w:r>
      <w:r w:rsidR="00AA6503">
        <w:t>:</w:t>
      </w:r>
      <w:r w:rsidR="000A6431">
        <w:br/>
      </w:r>
      <w:r>
        <w:t>TB</w:t>
      </w:r>
      <w:r w:rsidR="00644123">
        <w:t>-</w:t>
      </w:r>
      <w:r>
        <w:t xml:space="preserve">odling, direktmikroskopi och PCR. Bör undvikas hos vuxen. Mycket obehag för patient samt minskad relevans då nya data talar för att inducerat </w:t>
      </w:r>
      <w:proofErr w:type="spellStart"/>
      <w:r>
        <w:t>sput</w:t>
      </w:r>
      <w:r w:rsidR="000A6431">
        <w:t>um</w:t>
      </w:r>
      <w:proofErr w:type="spellEnd"/>
      <w:r>
        <w:t xml:space="preserve"> är </w:t>
      </w:r>
      <w:r w:rsidR="51E9E46B">
        <w:t>likvärdigt</w:t>
      </w:r>
      <w:r>
        <w:t>. Vid TB</w:t>
      </w:r>
      <w:r w:rsidR="000A6431">
        <w:t>-</w:t>
      </w:r>
      <w:r>
        <w:t xml:space="preserve">misstanke i luftvägar, och </w:t>
      </w:r>
      <w:proofErr w:type="spellStart"/>
      <w:r>
        <w:t>sputum</w:t>
      </w:r>
      <w:proofErr w:type="spellEnd"/>
      <w:r>
        <w:t xml:space="preserve"> är negativt, förordas inducerat </w:t>
      </w:r>
      <w:proofErr w:type="spellStart"/>
      <w:r>
        <w:t>sputa</w:t>
      </w:r>
      <w:proofErr w:type="spellEnd"/>
      <w:r>
        <w:t xml:space="preserve"> i första hand, </w:t>
      </w:r>
      <w:r w:rsidR="281F8B03">
        <w:t>och</w:t>
      </w:r>
      <w:r>
        <w:t xml:space="preserve"> bronkoskopi</w:t>
      </w:r>
      <w:r w:rsidR="1E632EE3">
        <w:t xml:space="preserve"> i andra hand (vilket även kan diagnosti</w:t>
      </w:r>
      <w:r w:rsidR="3ACF1C0D">
        <w:t>s</w:t>
      </w:r>
      <w:r w:rsidR="1E632EE3">
        <w:t>era differentialdiagnoser)</w:t>
      </w:r>
      <w:r>
        <w:t xml:space="preserve">. Ta hellre inducerad </w:t>
      </w:r>
      <w:proofErr w:type="spellStart"/>
      <w:r w:rsidR="00CF51F0">
        <w:t>sputum</w:t>
      </w:r>
      <w:proofErr w:type="spellEnd"/>
      <w:r>
        <w:t xml:space="preserve"> x</w:t>
      </w:r>
      <w:r w:rsidR="00CF51F0">
        <w:t xml:space="preserve"> </w:t>
      </w:r>
      <w:r>
        <w:t>2 istället för VSK.</w:t>
      </w:r>
    </w:p>
    <w:p w14:paraId="2A4F5846" w14:textId="7A6EC431" w:rsidR="00851F30" w:rsidRPr="00851F30" w:rsidRDefault="00851F30" w:rsidP="00771486">
      <w:pPr>
        <w:spacing w:after="0" w:line="240" w:lineRule="auto"/>
        <w:ind w:right="0"/>
      </w:pPr>
    </w:p>
    <w:p w14:paraId="6DF3F663" w14:textId="1C94BC46" w:rsidR="00851F30" w:rsidRPr="00851F30" w:rsidRDefault="00851F30" w:rsidP="00771486">
      <w:pPr>
        <w:spacing w:after="0" w:line="240" w:lineRule="auto"/>
        <w:ind w:right="0"/>
      </w:pPr>
      <w:proofErr w:type="spellStart"/>
      <w:r w:rsidRPr="03139005">
        <w:rPr>
          <w:b/>
          <w:bCs/>
        </w:rPr>
        <w:t>Pleuravätska</w:t>
      </w:r>
      <w:proofErr w:type="spellEnd"/>
      <w:r w:rsidR="000A6431">
        <w:t>:</w:t>
      </w:r>
      <w:r w:rsidR="000A6431">
        <w:br/>
      </w:r>
      <w:r>
        <w:t>TB-odling</w:t>
      </w:r>
      <w:r w:rsidR="6D398ED7">
        <w:t>,</w:t>
      </w:r>
      <w:r>
        <w:t xml:space="preserve"> </w:t>
      </w:r>
      <w:r w:rsidR="66981D46">
        <w:t xml:space="preserve">minst </w:t>
      </w:r>
      <w:r>
        <w:t>10 ml sterilt rör eller flaska</w:t>
      </w:r>
      <w:r w:rsidR="51CCD8DD">
        <w:t xml:space="preserve"> men gärna &gt;100</w:t>
      </w:r>
      <w:r w:rsidR="000A6431">
        <w:t xml:space="preserve"> </w:t>
      </w:r>
      <w:r w:rsidR="51CCD8DD">
        <w:t>ml. S</w:t>
      </w:r>
      <w:r>
        <w:t xml:space="preserve">ällan positiv. Remiss till thoraxkirurg alternativt lungmottagning för </w:t>
      </w:r>
      <w:proofErr w:type="spellStart"/>
      <w:r>
        <w:t>pleurabiopsi</w:t>
      </w:r>
      <w:proofErr w:type="spellEnd"/>
      <w:r>
        <w:t xml:space="preserve"> med TB</w:t>
      </w:r>
      <w:r w:rsidR="0001076D">
        <w:t>-</w:t>
      </w:r>
      <w:r>
        <w:t>odling</w:t>
      </w:r>
      <w:r w:rsidR="3F03323A">
        <w:t xml:space="preserve"> från </w:t>
      </w:r>
      <w:proofErr w:type="spellStart"/>
      <w:r w:rsidR="3F03323A">
        <w:t>px</w:t>
      </w:r>
      <w:proofErr w:type="spellEnd"/>
      <w:r>
        <w:t>.</w:t>
      </w:r>
      <w:r w:rsidR="1BCE13DB">
        <w:t xml:space="preserve"> </w:t>
      </w:r>
      <w:r w:rsidR="26F1EAB2">
        <w:t xml:space="preserve">Högre sensitivitet. </w:t>
      </w:r>
      <w:r w:rsidR="1BCE13DB">
        <w:t xml:space="preserve">Ange </w:t>
      </w:r>
      <w:r w:rsidR="007B5D22">
        <w:t>”S</w:t>
      </w:r>
      <w:r w:rsidR="1BCE13DB">
        <w:t>terilt rör f</w:t>
      </w:r>
      <w:r w:rsidR="389C9BD6">
        <w:t>ör</w:t>
      </w:r>
      <w:r w:rsidR="1BCE13DB">
        <w:t xml:space="preserve"> TB</w:t>
      </w:r>
      <w:r w:rsidR="007B5D22">
        <w:t>-</w:t>
      </w:r>
      <w:r w:rsidR="1BCE13DB">
        <w:t>odling</w:t>
      </w:r>
      <w:r w:rsidR="007B5D22">
        <w:t>”</w:t>
      </w:r>
      <w:r w:rsidR="1BCE13DB">
        <w:t xml:space="preserve"> på remiss. </w:t>
      </w:r>
      <w:r>
        <w:t xml:space="preserve"> </w:t>
      </w:r>
      <w:r w:rsidR="00CF51F0">
        <w:t>Inte</w:t>
      </w:r>
      <w:r>
        <w:t xml:space="preserve"> PCR eller direktmikroskopi!</w:t>
      </w:r>
      <w:r w:rsidR="753E2231">
        <w:t xml:space="preserve">  O</w:t>
      </w:r>
      <w:r w:rsidR="008D1592">
        <w:t>bs</w:t>
      </w:r>
      <w:r w:rsidR="753E2231">
        <w:t>! Tappa inte patienten</w:t>
      </w:r>
      <w:r w:rsidR="1D95EF8D">
        <w:t xml:space="preserve"> på </w:t>
      </w:r>
      <w:proofErr w:type="spellStart"/>
      <w:r w:rsidR="1D95EF8D">
        <w:t>pleuravätska</w:t>
      </w:r>
      <w:proofErr w:type="spellEnd"/>
      <w:r w:rsidR="753E2231">
        <w:t xml:space="preserve"> innan biopsiprovtagn</w:t>
      </w:r>
      <w:r w:rsidR="0AD43EEA">
        <w:t>i</w:t>
      </w:r>
      <w:r w:rsidR="753E2231">
        <w:t xml:space="preserve">ng. </w:t>
      </w:r>
    </w:p>
    <w:p w14:paraId="43401333" w14:textId="77777777" w:rsidR="00851F30" w:rsidRPr="00851F30" w:rsidRDefault="00851F30" w:rsidP="00771486">
      <w:pPr>
        <w:spacing w:after="0" w:line="240" w:lineRule="auto"/>
        <w:ind w:right="0"/>
      </w:pPr>
    </w:p>
    <w:p w14:paraId="0C2D6046" w14:textId="6EF715EC" w:rsidR="00851F30" w:rsidRPr="00851F30" w:rsidRDefault="00851F30" w:rsidP="00771486">
      <w:pPr>
        <w:spacing w:after="0" w:line="240" w:lineRule="auto"/>
        <w:ind w:right="0"/>
      </w:pPr>
      <w:r w:rsidRPr="03139005">
        <w:rPr>
          <w:b/>
          <w:bCs/>
        </w:rPr>
        <w:t>Lymfkörtel</w:t>
      </w:r>
      <w:r w:rsidR="007B5D22">
        <w:rPr>
          <w:b/>
          <w:bCs/>
        </w:rPr>
        <w:t>:</w:t>
      </w:r>
      <w:r w:rsidR="007B5D22">
        <w:rPr>
          <w:b/>
          <w:bCs/>
        </w:rPr>
        <w:br/>
      </w:r>
      <w:r w:rsidR="007B5D22">
        <w:t>R</w:t>
      </w:r>
      <w:r>
        <w:t xml:space="preserve">emiss till </w:t>
      </w:r>
      <w:r w:rsidR="002A6EE1">
        <w:t>ÖNH-mottagning</w:t>
      </w:r>
      <w:r>
        <w:t xml:space="preserve"> (hals, </w:t>
      </w:r>
      <w:proofErr w:type="spellStart"/>
      <w:r>
        <w:t>supra</w:t>
      </w:r>
      <w:r w:rsidR="0001076D">
        <w:t>k</w:t>
      </w:r>
      <w:r>
        <w:t>lavikulärt</w:t>
      </w:r>
      <w:proofErr w:type="spellEnd"/>
      <w:r>
        <w:t>) alt</w:t>
      </w:r>
      <w:r w:rsidR="0001076D">
        <w:t xml:space="preserve">ernativt </w:t>
      </w:r>
      <w:r w:rsidR="002A6EE1">
        <w:t>kirurgmottagning</w:t>
      </w:r>
      <w:r>
        <w:t xml:space="preserve"> (axill, ljumske, buk). Om möjligt, </w:t>
      </w:r>
      <w:proofErr w:type="spellStart"/>
      <w:r>
        <w:t>extirpation</w:t>
      </w:r>
      <w:proofErr w:type="spellEnd"/>
      <w:r>
        <w:t xml:space="preserve"> av hel körtel för TB-odling</w:t>
      </w:r>
      <w:r w:rsidR="0FC0E085">
        <w:t xml:space="preserve"> och</w:t>
      </w:r>
      <w:r>
        <w:t xml:space="preserve"> PAD. I andra hand mellannålsbiopsi. Materialet får </w:t>
      </w:r>
      <w:r w:rsidR="002A6EE1">
        <w:t>inte</w:t>
      </w:r>
      <w:r>
        <w:t xml:space="preserve"> fixeras. Skickas till TB </w:t>
      </w:r>
      <w:r w:rsidR="004D6D40">
        <w:t>labb</w:t>
      </w:r>
      <w:r>
        <w:t>, SU</w:t>
      </w:r>
      <w:r w:rsidR="0052734C">
        <w:t>/Sahlgrenska</w:t>
      </w:r>
      <w:r>
        <w:t xml:space="preserve">, om </w:t>
      </w:r>
      <w:r w:rsidR="00D865AE">
        <w:t xml:space="preserve">inte </w:t>
      </w:r>
      <w:r>
        <w:t>stark misstanke om tularemi. PCR kan beställas men låg sensitivitet.</w:t>
      </w:r>
      <w:r w:rsidR="2BDE7409">
        <w:t xml:space="preserve"> Ny metod för PCR på redan fixerat material finns i Linköping, dock oklar sensitivitet. </w:t>
      </w:r>
      <w:r w:rsidR="21085612">
        <w:t xml:space="preserve">Obs! Vid remiss för </w:t>
      </w:r>
      <w:r w:rsidR="6F13531D">
        <w:t xml:space="preserve">poliklinisk </w:t>
      </w:r>
      <w:r w:rsidR="00873A02">
        <w:t>operation</w:t>
      </w:r>
      <w:r w:rsidR="21085612">
        <w:t xml:space="preserve"> eller </w:t>
      </w:r>
      <w:r w:rsidR="21085612">
        <w:lastRenderedPageBreak/>
        <w:t>punktion, skriv remisser i förväg och s</w:t>
      </w:r>
      <w:r w:rsidR="00D865AE">
        <w:t>k</w:t>
      </w:r>
      <w:r w:rsidR="21085612">
        <w:t xml:space="preserve">anna in till </w:t>
      </w:r>
      <w:r w:rsidR="00D865AE">
        <w:t>E</w:t>
      </w:r>
      <w:r w:rsidR="21085612">
        <w:t xml:space="preserve">-arkiv samt meddela </w:t>
      </w:r>
      <w:r w:rsidR="5D053EC0">
        <w:t xml:space="preserve">enhet. Skriv även </w:t>
      </w:r>
      <w:r w:rsidR="008D221B">
        <w:t>”Obs! St</w:t>
      </w:r>
      <w:r w:rsidR="5D053EC0">
        <w:t>erilt</w:t>
      </w:r>
      <w:r w:rsidR="243484B7">
        <w:t xml:space="preserve"> rör</w:t>
      </w:r>
      <w:r w:rsidR="00916948">
        <w:t>.”</w:t>
      </w:r>
      <w:r w:rsidR="243484B7">
        <w:t xml:space="preserve"> på remiss.</w:t>
      </w:r>
    </w:p>
    <w:p w14:paraId="43D3219D" w14:textId="77777777" w:rsidR="00851F30" w:rsidRPr="00851F30" w:rsidRDefault="00851F30" w:rsidP="00771486">
      <w:pPr>
        <w:spacing w:after="0" w:line="240" w:lineRule="auto"/>
        <w:ind w:right="0"/>
      </w:pPr>
    </w:p>
    <w:p w14:paraId="15BD691E" w14:textId="6545B642" w:rsidR="00851F30" w:rsidRPr="00851F30" w:rsidRDefault="00851F30" w:rsidP="00771486">
      <w:pPr>
        <w:spacing w:after="0" w:line="240" w:lineRule="auto"/>
        <w:ind w:right="0"/>
      </w:pPr>
      <w:r w:rsidRPr="00851F30">
        <w:rPr>
          <w:b/>
        </w:rPr>
        <w:t>Biopsi</w:t>
      </w:r>
      <w:r w:rsidR="008D1592">
        <w:rPr>
          <w:b/>
        </w:rPr>
        <w:t>:</w:t>
      </w:r>
      <w:r w:rsidR="008D1592">
        <w:rPr>
          <w:b/>
        </w:rPr>
        <w:br/>
        <w:t>S</w:t>
      </w:r>
      <w:r w:rsidRPr="00851F30">
        <w:t xml:space="preserve">kelett, </w:t>
      </w:r>
      <w:proofErr w:type="spellStart"/>
      <w:r w:rsidRPr="00851F30">
        <w:t>kutan</w:t>
      </w:r>
      <w:proofErr w:type="spellEnd"/>
      <w:r w:rsidRPr="00851F30">
        <w:t xml:space="preserve">, </w:t>
      </w:r>
      <w:proofErr w:type="spellStart"/>
      <w:r w:rsidRPr="00851F30">
        <w:t>gastrointestinal</w:t>
      </w:r>
      <w:proofErr w:type="spellEnd"/>
      <w:r w:rsidRPr="00851F30">
        <w:t xml:space="preserve">/peritonit, </w:t>
      </w:r>
      <w:proofErr w:type="spellStart"/>
      <w:r w:rsidRPr="00851F30">
        <w:t>crista</w:t>
      </w:r>
      <w:proofErr w:type="spellEnd"/>
      <w:r w:rsidR="00BF4CA0">
        <w:t>,</w:t>
      </w:r>
      <w:r w:rsidRPr="00851F30">
        <w:t xml:space="preserve"> sår; TB</w:t>
      </w:r>
      <w:r w:rsidR="00BF4CA0">
        <w:t>-</w:t>
      </w:r>
      <w:r w:rsidRPr="00851F30">
        <w:t>odling + PAD, (ev</w:t>
      </w:r>
      <w:r w:rsidR="00BF4CA0">
        <w:t>entuellt</w:t>
      </w:r>
      <w:r w:rsidRPr="00851F30">
        <w:t xml:space="preserve"> PCR i enstaka fall). Benmärg sprutas direkt i TB</w:t>
      </w:r>
      <w:r w:rsidR="00916948">
        <w:t>-</w:t>
      </w:r>
      <w:r w:rsidRPr="00851F30">
        <w:t xml:space="preserve">odlingsflaska </w:t>
      </w:r>
      <w:r w:rsidR="00BF4CA0">
        <w:br/>
      </w:r>
      <w:proofErr w:type="spellStart"/>
      <w:r w:rsidRPr="00851F30">
        <w:t>Bactec</w:t>
      </w:r>
      <w:proofErr w:type="spellEnd"/>
      <w:r w:rsidRPr="00851F30">
        <w:t xml:space="preserve"> MYCO/F </w:t>
      </w:r>
      <w:proofErr w:type="spellStart"/>
      <w:r w:rsidRPr="00851F30">
        <w:t>Lytic</w:t>
      </w:r>
      <w:proofErr w:type="spellEnd"/>
      <w:r w:rsidRPr="00851F30">
        <w:t>, om detta inte finns tas sterilt rör 5 ml.</w:t>
      </w:r>
    </w:p>
    <w:p w14:paraId="1E7658A6" w14:textId="77777777" w:rsidR="00851F30" w:rsidRPr="00851F30" w:rsidRDefault="00851F30" w:rsidP="00771486">
      <w:pPr>
        <w:spacing w:after="0" w:line="240" w:lineRule="auto"/>
        <w:ind w:right="0"/>
      </w:pPr>
    </w:p>
    <w:p w14:paraId="3D33AD59" w14:textId="68904087" w:rsidR="00851F30" w:rsidRPr="00851F30" w:rsidRDefault="00851F30" w:rsidP="00771486">
      <w:pPr>
        <w:spacing w:after="0" w:line="240" w:lineRule="auto"/>
        <w:ind w:right="0"/>
      </w:pPr>
      <w:proofErr w:type="spellStart"/>
      <w:r w:rsidRPr="03139005">
        <w:rPr>
          <w:b/>
          <w:bCs/>
        </w:rPr>
        <w:t>F</w:t>
      </w:r>
      <w:r w:rsidR="00BF4CA0">
        <w:rPr>
          <w:b/>
          <w:bCs/>
        </w:rPr>
        <w:t>e</w:t>
      </w:r>
      <w:r w:rsidRPr="03139005">
        <w:rPr>
          <w:b/>
          <w:bCs/>
        </w:rPr>
        <w:t>cesodling</w:t>
      </w:r>
      <w:proofErr w:type="spellEnd"/>
      <w:r w:rsidRPr="03139005">
        <w:rPr>
          <w:b/>
          <w:bCs/>
        </w:rPr>
        <w:t>-TB</w:t>
      </w:r>
      <w:r w:rsidR="00BF4CA0">
        <w:rPr>
          <w:b/>
          <w:bCs/>
        </w:rPr>
        <w:t>:</w:t>
      </w:r>
      <w:r w:rsidR="00BF4CA0">
        <w:rPr>
          <w:b/>
          <w:bCs/>
        </w:rPr>
        <w:br/>
      </w:r>
      <w:r w:rsidR="00BF4CA0">
        <w:t>V</w:t>
      </w:r>
      <w:r>
        <w:t>id tarm-</w:t>
      </w:r>
      <w:r w:rsidR="00BF4CA0">
        <w:t>TB</w:t>
      </w:r>
      <w:r>
        <w:t xml:space="preserve">, </w:t>
      </w:r>
      <w:r w:rsidR="004D6D40">
        <w:t xml:space="preserve">eventuellt </w:t>
      </w:r>
      <w:r>
        <w:t xml:space="preserve">vid </w:t>
      </w:r>
      <w:proofErr w:type="spellStart"/>
      <w:r>
        <w:t>abdominell</w:t>
      </w:r>
      <w:proofErr w:type="spellEnd"/>
      <w:r>
        <w:t xml:space="preserve"> </w:t>
      </w:r>
      <w:r w:rsidR="009674A3">
        <w:t>TB</w:t>
      </w:r>
      <w:r w:rsidR="00360AA5">
        <w:t xml:space="preserve"> eller</w:t>
      </w:r>
      <w:r>
        <w:t xml:space="preserve"> </w:t>
      </w:r>
      <w:proofErr w:type="spellStart"/>
      <w:r>
        <w:t>miliar</w:t>
      </w:r>
      <w:proofErr w:type="spellEnd"/>
      <w:r>
        <w:t xml:space="preserve"> </w:t>
      </w:r>
      <w:r w:rsidR="009674A3">
        <w:t>TB</w:t>
      </w:r>
      <w:r>
        <w:t xml:space="preserve">. </w:t>
      </w:r>
      <w:proofErr w:type="spellStart"/>
      <w:r>
        <w:t>Fecesprov</w:t>
      </w:r>
      <w:proofErr w:type="spellEnd"/>
      <w:r>
        <w:t xml:space="preserve">, </w:t>
      </w:r>
      <w:r w:rsidR="7AFCB007">
        <w:t>&gt;1ml</w:t>
      </w:r>
      <w:r>
        <w:t xml:space="preserve"> rör utan tillsats</w:t>
      </w:r>
      <w:r w:rsidR="39B4602F">
        <w:t xml:space="preserve"> x 2-3</w:t>
      </w:r>
      <w:r>
        <w:t>.</w:t>
      </w:r>
    </w:p>
    <w:p w14:paraId="028E0F65" w14:textId="77777777" w:rsidR="00851F30" w:rsidRPr="00851F30" w:rsidRDefault="00851F30" w:rsidP="00851F30">
      <w:pPr>
        <w:spacing w:after="0" w:line="240" w:lineRule="auto"/>
        <w:ind w:left="0" w:right="0"/>
      </w:pPr>
    </w:p>
    <w:p w14:paraId="28C7915A" w14:textId="30CE8CF5" w:rsidR="00851F30" w:rsidRPr="00851F30" w:rsidRDefault="00851F30" w:rsidP="006837C7">
      <w:pPr>
        <w:spacing w:after="0" w:line="240" w:lineRule="auto"/>
        <w:ind w:right="0"/>
      </w:pPr>
      <w:r w:rsidRPr="7B7CD354">
        <w:rPr>
          <w:b/>
          <w:bCs/>
        </w:rPr>
        <w:t>Urinodling-TB</w:t>
      </w:r>
      <w:r w:rsidR="00360AA5">
        <w:rPr>
          <w:b/>
          <w:bCs/>
        </w:rPr>
        <w:t>:</w:t>
      </w:r>
      <w:r w:rsidR="00360AA5">
        <w:rPr>
          <w:b/>
          <w:bCs/>
        </w:rPr>
        <w:br/>
      </w:r>
      <w:r w:rsidR="00360AA5">
        <w:t>V</w:t>
      </w:r>
      <w:r w:rsidR="7A4E7172">
        <w:t xml:space="preserve">id </w:t>
      </w:r>
      <w:r>
        <w:t xml:space="preserve">misstanke om </w:t>
      </w:r>
      <w:proofErr w:type="spellStart"/>
      <w:r>
        <w:t>urogenital</w:t>
      </w:r>
      <w:proofErr w:type="spellEnd"/>
      <w:r>
        <w:t xml:space="preserve"> TB, t</w:t>
      </w:r>
      <w:r w:rsidR="00360AA5">
        <w:t>ill exempel</w:t>
      </w:r>
      <w:r>
        <w:t xml:space="preserve"> röntgenförändring eller steril </w:t>
      </w:r>
      <w:proofErr w:type="spellStart"/>
      <w:r>
        <w:t>pyuri</w:t>
      </w:r>
      <w:proofErr w:type="spellEnd"/>
      <w:r>
        <w:t>, (</w:t>
      </w:r>
      <w:r w:rsidR="009674A3">
        <w:t>inte</w:t>
      </w:r>
      <w:r>
        <w:t xml:space="preserve"> mikroskopi) </w:t>
      </w:r>
      <w:r w:rsidR="4A2716C0">
        <w:t xml:space="preserve">samt </w:t>
      </w:r>
      <w:proofErr w:type="spellStart"/>
      <w:r w:rsidR="4A2716C0">
        <w:t>miliar</w:t>
      </w:r>
      <w:proofErr w:type="spellEnd"/>
      <w:r w:rsidR="00EB1E7A">
        <w:t xml:space="preserve"> </w:t>
      </w:r>
      <w:r w:rsidR="4A2716C0">
        <w:t>TB.</w:t>
      </w:r>
      <w:r w:rsidR="00360AA5">
        <w:t xml:space="preserve"> </w:t>
      </w:r>
      <w:r>
        <w:t>100 ml morgonurin x 3 i steril flaska från 3 d</w:t>
      </w:r>
      <w:r w:rsidR="479F7819">
        <w:t>agar</w:t>
      </w:r>
      <w:r>
        <w:t>.</w:t>
      </w:r>
    </w:p>
    <w:p w14:paraId="0B1FE14C" w14:textId="77777777" w:rsidR="00851F30" w:rsidRPr="00851F30" w:rsidRDefault="00851F30" w:rsidP="006837C7">
      <w:pPr>
        <w:spacing w:after="0" w:line="240" w:lineRule="auto"/>
        <w:ind w:right="0"/>
      </w:pPr>
    </w:p>
    <w:p w14:paraId="6112CB8B" w14:textId="479844F3" w:rsidR="00851F30" w:rsidRPr="00851F30" w:rsidRDefault="00851F30" w:rsidP="006837C7">
      <w:pPr>
        <w:spacing w:after="0" w:line="240" w:lineRule="auto"/>
        <w:ind w:right="0"/>
      </w:pPr>
      <w:r w:rsidRPr="00851F30">
        <w:rPr>
          <w:b/>
        </w:rPr>
        <w:t>Blododling-TB</w:t>
      </w:r>
      <w:r w:rsidR="00786B1D">
        <w:rPr>
          <w:b/>
        </w:rPr>
        <w:t>:</w:t>
      </w:r>
      <w:r w:rsidR="00786B1D">
        <w:rPr>
          <w:b/>
        </w:rPr>
        <w:br/>
      </w:r>
      <w:proofErr w:type="spellStart"/>
      <w:r w:rsidRPr="00851F30">
        <w:t>Bactec</w:t>
      </w:r>
      <w:proofErr w:type="spellEnd"/>
      <w:r w:rsidRPr="00851F30">
        <w:t xml:space="preserve"> MYCO/F </w:t>
      </w:r>
      <w:proofErr w:type="spellStart"/>
      <w:r w:rsidRPr="00851F30">
        <w:t>Lytic</w:t>
      </w:r>
      <w:proofErr w:type="spellEnd"/>
      <w:r w:rsidRPr="00851F30">
        <w:t xml:space="preserve">, vid </w:t>
      </w:r>
      <w:proofErr w:type="spellStart"/>
      <w:r w:rsidRPr="00851F30">
        <w:t>miliar</w:t>
      </w:r>
      <w:proofErr w:type="spellEnd"/>
      <w:r w:rsidRPr="00851F30">
        <w:t xml:space="preserve"> TB/svårt sjuk patient, feber och misstänkt TB, HIV/AIDS, </w:t>
      </w:r>
      <w:proofErr w:type="spellStart"/>
      <w:r w:rsidRPr="00851F30">
        <w:t>immunsuppressio</w:t>
      </w:r>
      <w:r w:rsidR="00786B1D">
        <w:t>n</w:t>
      </w:r>
      <w:proofErr w:type="spellEnd"/>
      <w:r w:rsidR="00786B1D">
        <w:t xml:space="preserve">. </w:t>
      </w:r>
    </w:p>
    <w:p w14:paraId="29177069" w14:textId="77777777" w:rsidR="00851F30" w:rsidRPr="00851F30" w:rsidRDefault="00851F30" w:rsidP="006837C7">
      <w:pPr>
        <w:spacing w:after="0" w:line="240" w:lineRule="auto"/>
        <w:ind w:right="0"/>
      </w:pPr>
    </w:p>
    <w:p w14:paraId="0340289E" w14:textId="4DA5BD27" w:rsidR="00851F30" w:rsidRPr="00851F30" w:rsidRDefault="00851F30" w:rsidP="006837C7">
      <w:pPr>
        <w:spacing w:after="0" w:line="240" w:lineRule="auto"/>
        <w:ind w:right="0"/>
      </w:pPr>
      <w:proofErr w:type="spellStart"/>
      <w:r w:rsidRPr="430F7F27">
        <w:rPr>
          <w:b/>
          <w:bCs/>
        </w:rPr>
        <w:t>Likvor</w:t>
      </w:r>
      <w:proofErr w:type="spellEnd"/>
      <w:r w:rsidRPr="430F7F27">
        <w:rPr>
          <w:b/>
          <w:bCs/>
        </w:rPr>
        <w:t xml:space="preserve"> odling-TB</w:t>
      </w:r>
      <w:r w:rsidR="00786B1D">
        <w:rPr>
          <w:b/>
          <w:bCs/>
        </w:rPr>
        <w:t>:</w:t>
      </w:r>
      <w:r w:rsidR="00786B1D">
        <w:rPr>
          <w:b/>
          <w:bCs/>
        </w:rPr>
        <w:br/>
      </w:r>
      <w:r w:rsidR="00786B1D">
        <w:t>V</w:t>
      </w:r>
      <w:r>
        <w:t xml:space="preserve">id CNS-TB, </w:t>
      </w:r>
      <w:proofErr w:type="spellStart"/>
      <w:r>
        <w:t>miliar</w:t>
      </w:r>
      <w:proofErr w:type="spellEnd"/>
      <w:r>
        <w:t xml:space="preserve"> TB, minst </w:t>
      </w:r>
      <w:proofErr w:type="gramStart"/>
      <w:r>
        <w:t>5-8</w:t>
      </w:r>
      <w:proofErr w:type="gramEnd"/>
      <w:r>
        <w:t xml:space="preserve"> ml </w:t>
      </w:r>
      <w:proofErr w:type="spellStart"/>
      <w:r>
        <w:t>likvor</w:t>
      </w:r>
      <w:proofErr w:type="spellEnd"/>
      <w:r>
        <w:t>. Ju större mängd desto högre sensitivitet.</w:t>
      </w:r>
      <w:r w:rsidR="00786B1D">
        <w:t xml:space="preserve"> </w:t>
      </w:r>
      <w:r>
        <w:t xml:space="preserve">Viktigast är cellräkning, glukos och albumin med typisk bild.  </w:t>
      </w:r>
      <w:r w:rsidR="00913077">
        <w:t xml:space="preserve">Eventuellt </w:t>
      </w:r>
      <w:r>
        <w:t xml:space="preserve">16sRNA och TB-PCR i </w:t>
      </w:r>
      <w:proofErr w:type="spellStart"/>
      <w:r>
        <w:t>likvor</w:t>
      </w:r>
      <w:proofErr w:type="spellEnd"/>
      <w:r>
        <w:t xml:space="preserve"> (kräver motivering i remiss). </w:t>
      </w:r>
      <w:r w:rsidR="1F36BEED">
        <w:t>M</w:t>
      </w:r>
      <w:r>
        <w:t>ikroskopi går att beställa vid telefonkontakt om svårt sjuk patient med oklar bild.</w:t>
      </w:r>
    </w:p>
    <w:p w14:paraId="4F62D8EA" w14:textId="77777777" w:rsidR="00851F30" w:rsidRPr="00851F30" w:rsidRDefault="00851F30" w:rsidP="00AA4D8D">
      <w:pPr>
        <w:spacing w:after="0" w:line="240" w:lineRule="auto"/>
        <w:ind w:right="0"/>
      </w:pPr>
    </w:p>
    <w:p w14:paraId="1E286699" w14:textId="7598F9B7" w:rsidR="00851F30" w:rsidRPr="00851F30" w:rsidRDefault="00851F30" w:rsidP="00AA4D8D">
      <w:pPr>
        <w:spacing w:after="0" w:line="240" w:lineRule="auto"/>
        <w:ind w:right="0"/>
      </w:pPr>
      <w:proofErr w:type="spellStart"/>
      <w:r w:rsidRPr="00851F30">
        <w:rPr>
          <w:b/>
        </w:rPr>
        <w:t>Absess</w:t>
      </w:r>
      <w:proofErr w:type="spellEnd"/>
      <w:r w:rsidRPr="00851F30">
        <w:rPr>
          <w:b/>
        </w:rPr>
        <w:t>/sår</w:t>
      </w:r>
      <w:r w:rsidR="007A5D3B">
        <w:rPr>
          <w:b/>
        </w:rPr>
        <w:t>:</w:t>
      </w:r>
      <w:r w:rsidR="007A5D3B">
        <w:rPr>
          <w:b/>
        </w:rPr>
        <w:br/>
      </w:r>
      <w:r w:rsidR="007A5D3B" w:rsidRPr="007A5D3B">
        <w:rPr>
          <w:bCs/>
        </w:rPr>
        <w:t>T</w:t>
      </w:r>
      <w:r w:rsidRPr="00851F30">
        <w:t>a TB-odling, aspirera med 5</w:t>
      </w:r>
      <w:r w:rsidR="00913077">
        <w:t xml:space="preserve"> </w:t>
      </w:r>
      <w:r w:rsidRPr="00851F30">
        <w:t xml:space="preserve">ml spruta. </w:t>
      </w:r>
      <w:proofErr w:type="spellStart"/>
      <w:r w:rsidRPr="00851F30">
        <w:t>Pinnprov</w:t>
      </w:r>
      <w:proofErr w:type="spellEnd"/>
      <w:r w:rsidRPr="00851F30">
        <w:t xml:space="preserve"> (</w:t>
      </w:r>
      <w:r w:rsidR="00833894">
        <w:t>inte</w:t>
      </w:r>
      <w:r w:rsidRPr="00851F30">
        <w:t xml:space="preserve"> trä) i 1 - 1,5 ml sterilt koksalt om aspiration </w:t>
      </w:r>
      <w:r w:rsidR="00833894">
        <w:t xml:space="preserve">inte </w:t>
      </w:r>
      <w:r w:rsidRPr="00851F30">
        <w:t>är möjlig. Låg sensitivitet, biopsi om möjligt.</w:t>
      </w:r>
    </w:p>
    <w:p w14:paraId="0EF4C10B" w14:textId="77777777" w:rsidR="00851F30" w:rsidRPr="00851F30" w:rsidRDefault="00851F30" w:rsidP="00AA4D8D">
      <w:pPr>
        <w:spacing w:after="0" w:line="240" w:lineRule="auto"/>
        <w:ind w:right="0"/>
      </w:pPr>
    </w:p>
    <w:p w14:paraId="5E9E8515" w14:textId="6778E050" w:rsidR="00851F30" w:rsidRPr="00851F30" w:rsidRDefault="00851F30" w:rsidP="00AA4D8D">
      <w:pPr>
        <w:spacing w:after="0" w:line="240" w:lineRule="auto"/>
        <w:ind w:right="0"/>
      </w:pPr>
      <w:r w:rsidRPr="00851F30">
        <w:rPr>
          <w:b/>
        </w:rPr>
        <w:t>Ledvätska</w:t>
      </w:r>
      <w:r w:rsidR="004769F3">
        <w:rPr>
          <w:b/>
        </w:rPr>
        <w:t>:</w:t>
      </w:r>
      <w:r w:rsidR="004769F3">
        <w:rPr>
          <w:b/>
        </w:rPr>
        <w:br/>
      </w:r>
      <w:r w:rsidRPr="00851F30">
        <w:t>TB-odling, 5</w:t>
      </w:r>
      <w:r w:rsidR="007A5D3B">
        <w:t xml:space="preserve"> </w:t>
      </w:r>
      <w:r w:rsidRPr="00851F30">
        <w:t>ml i sterilt rör om artrit</w:t>
      </w:r>
      <w:r w:rsidR="004769F3">
        <w:t>.</w:t>
      </w:r>
    </w:p>
    <w:p w14:paraId="0264586A" w14:textId="77777777" w:rsidR="00851F30" w:rsidRPr="00851F30" w:rsidRDefault="00851F30" w:rsidP="00AA4D8D">
      <w:pPr>
        <w:spacing w:after="0" w:line="240" w:lineRule="auto"/>
        <w:ind w:right="0"/>
      </w:pPr>
    </w:p>
    <w:p w14:paraId="5EA08F8E" w14:textId="482F3A83" w:rsidR="00851F30" w:rsidRPr="00851F30" w:rsidRDefault="00851F30" w:rsidP="00AA4D8D">
      <w:pPr>
        <w:spacing w:after="0" w:line="240" w:lineRule="auto"/>
        <w:ind w:right="0"/>
      </w:pPr>
      <w:r w:rsidRPr="004769F3">
        <w:rPr>
          <w:b/>
          <w:bCs/>
        </w:rPr>
        <w:t>PCR</w:t>
      </w:r>
      <w:r w:rsidR="004769F3" w:rsidRPr="004769F3">
        <w:rPr>
          <w:b/>
          <w:bCs/>
        </w:rPr>
        <w:t>:</w:t>
      </w:r>
      <w:r w:rsidR="004769F3">
        <w:rPr>
          <w:b/>
          <w:bCs/>
          <w:u w:val="single"/>
        </w:rPr>
        <w:br/>
      </w:r>
      <w:r w:rsidR="004769F3">
        <w:t>E</w:t>
      </w:r>
      <w:r>
        <w:t>nbart validerat för luftvägsprover. Ev</w:t>
      </w:r>
      <w:r w:rsidR="79FB62A4">
        <w:t>entuellt</w:t>
      </w:r>
      <w:r>
        <w:t xml:space="preserve"> vid CNS-TB/</w:t>
      </w:r>
      <w:proofErr w:type="spellStart"/>
      <w:r>
        <w:t>miliar</w:t>
      </w:r>
      <w:proofErr w:type="spellEnd"/>
      <w:r>
        <w:t xml:space="preserve"> TB kan det motiveras</w:t>
      </w:r>
      <w:r w:rsidR="00414CA5">
        <w:t xml:space="preserve"> –</w:t>
      </w:r>
      <w:r>
        <w:t xml:space="preserve"> </w:t>
      </w:r>
      <w:r w:rsidR="00414CA5">
        <w:t>Obs! S</w:t>
      </w:r>
      <w:r>
        <w:t xml:space="preserve">kriv på remiss. I undantagsfall vid biopsi/körtel. </w:t>
      </w:r>
      <w:r w:rsidR="00C71A2B">
        <w:t>INTE</w:t>
      </w:r>
      <w:r>
        <w:t xml:space="preserve"> på blod, </w:t>
      </w:r>
      <w:proofErr w:type="spellStart"/>
      <w:r w:rsidR="00C71A2B">
        <w:t>feces</w:t>
      </w:r>
      <w:proofErr w:type="spellEnd"/>
      <w:r>
        <w:t xml:space="preserve"> eller känd TB</w:t>
      </w:r>
      <w:r w:rsidR="7E88C45B">
        <w:t xml:space="preserve">. </w:t>
      </w:r>
      <w:r w:rsidR="4B1A6EC5">
        <w:t>Kan förbli positivt i t</w:t>
      </w:r>
      <w:r w:rsidR="00414CA5">
        <w:t xml:space="preserve">ill exempel </w:t>
      </w:r>
      <w:r w:rsidR="4B1A6EC5">
        <w:t xml:space="preserve">körtel även efter </w:t>
      </w:r>
      <w:r w:rsidR="1C5703F0">
        <w:t>be</w:t>
      </w:r>
      <w:r w:rsidR="1371893F">
        <w:t>han</w:t>
      </w:r>
      <w:r w:rsidR="4B1A6EC5">
        <w:t xml:space="preserve">dling upp till </w:t>
      </w:r>
      <w:proofErr w:type="gramStart"/>
      <w:r w:rsidR="4B1A6EC5">
        <w:t>2-3</w:t>
      </w:r>
      <w:proofErr w:type="gramEnd"/>
      <w:r w:rsidR="4B1A6EC5">
        <w:t xml:space="preserve"> </w:t>
      </w:r>
      <w:r w:rsidR="71DFCA89">
        <w:t>år</w:t>
      </w:r>
      <w:r w:rsidR="4B1A6EC5">
        <w:t xml:space="preserve">. </w:t>
      </w:r>
    </w:p>
    <w:p w14:paraId="3B1A27E3" w14:textId="71A00E8E" w:rsidR="430F7F27" w:rsidRDefault="430F7F27" w:rsidP="00AA4D8D">
      <w:pPr>
        <w:spacing w:after="0" w:line="240" w:lineRule="auto"/>
        <w:ind w:right="0"/>
      </w:pPr>
    </w:p>
    <w:p w14:paraId="1181DA71" w14:textId="56B5FD10" w:rsidR="00851F30" w:rsidRPr="00851F30" w:rsidRDefault="00851F30" w:rsidP="00AA4D8D">
      <w:pPr>
        <w:spacing w:after="0" w:line="240" w:lineRule="auto"/>
        <w:ind w:right="0"/>
      </w:pPr>
      <w:r w:rsidRPr="00DA27E3">
        <w:rPr>
          <w:b/>
          <w:bCs/>
        </w:rPr>
        <w:t>PPD</w:t>
      </w:r>
      <w:r w:rsidR="00DA27E3" w:rsidRPr="00DA27E3">
        <w:rPr>
          <w:b/>
          <w:bCs/>
        </w:rPr>
        <w:t>:</w:t>
      </w:r>
      <w:r w:rsidR="00DA27E3">
        <w:rPr>
          <w:b/>
          <w:bCs/>
          <w:u w:val="single"/>
        </w:rPr>
        <w:br/>
      </w:r>
      <w:r w:rsidR="00DA27E3">
        <w:t>E</w:t>
      </w:r>
      <w:r>
        <w:t>nbart inför latent TB</w:t>
      </w:r>
      <w:r w:rsidR="00DA27E3">
        <w:t>-</w:t>
      </w:r>
      <w:r>
        <w:t>utredning</w:t>
      </w:r>
      <w:r w:rsidR="09708BF0">
        <w:t xml:space="preserve"> hos </w:t>
      </w:r>
      <w:proofErr w:type="spellStart"/>
      <w:r w:rsidR="09708BF0">
        <w:t>immunsup</w:t>
      </w:r>
      <w:r w:rsidR="45DC3D48">
        <w:t>p</w:t>
      </w:r>
      <w:r w:rsidR="09708BF0">
        <w:t>rimerad</w:t>
      </w:r>
      <w:proofErr w:type="spellEnd"/>
      <w:r w:rsidR="09708BF0">
        <w:t xml:space="preserve"> </w:t>
      </w:r>
      <w:r>
        <w:t xml:space="preserve">eller oklar diagnos - negativ PPD utesluter inte sjukdom. Avläsning under </w:t>
      </w:r>
      <w:r w:rsidR="00833894">
        <w:t>tredje</w:t>
      </w:r>
      <w:r>
        <w:t xml:space="preserve"> dygnet. Sätts mån</w:t>
      </w:r>
      <w:r w:rsidR="16284F40">
        <w:t>dag</w:t>
      </w:r>
      <w:r>
        <w:t>, tis</w:t>
      </w:r>
      <w:r w:rsidR="644FBEB8">
        <w:t>dag</w:t>
      </w:r>
      <w:r>
        <w:t>, fred</w:t>
      </w:r>
      <w:r w:rsidR="2EA732F3">
        <w:t>ag</w:t>
      </w:r>
      <w:r>
        <w:t>.</w:t>
      </w:r>
    </w:p>
    <w:p w14:paraId="1357BD5E" w14:textId="6050D5AD" w:rsidR="1ADF86AE" w:rsidRDefault="1ADF86AE" w:rsidP="00AA4D8D">
      <w:pPr>
        <w:spacing w:after="0" w:line="240" w:lineRule="auto"/>
        <w:ind w:right="0"/>
      </w:pPr>
    </w:p>
    <w:p w14:paraId="24CE94EB" w14:textId="13A908EE" w:rsidR="04A0AD84" w:rsidRDefault="04A0AD84" w:rsidP="00AA4D8D">
      <w:pPr>
        <w:spacing w:after="0" w:line="240" w:lineRule="auto"/>
        <w:ind w:right="0"/>
      </w:pPr>
      <w:r w:rsidRPr="005E27DE">
        <w:rPr>
          <w:b/>
          <w:bCs/>
        </w:rPr>
        <w:t>IGRA</w:t>
      </w:r>
      <w:r w:rsidR="005E27DE" w:rsidRPr="005E27DE">
        <w:rPr>
          <w:b/>
          <w:bCs/>
        </w:rPr>
        <w:t>:</w:t>
      </w:r>
      <w:r w:rsidR="005E27DE">
        <w:rPr>
          <w:b/>
          <w:bCs/>
          <w:u w:val="single"/>
        </w:rPr>
        <w:br/>
      </w:r>
      <w:r>
        <w:t>(</w:t>
      </w:r>
      <w:r w:rsidR="005E27DE">
        <w:t>Till exempel</w:t>
      </w:r>
      <w:r>
        <w:t xml:space="preserve"> </w:t>
      </w:r>
      <w:proofErr w:type="spellStart"/>
      <w:r>
        <w:t>Quantiferon</w:t>
      </w:r>
      <w:proofErr w:type="spellEnd"/>
      <w:r>
        <w:t xml:space="preserve">) INTE vid utredning av aktiv TB, negativt test utesluter </w:t>
      </w:r>
      <w:r w:rsidR="00C85B15">
        <w:t xml:space="preserve">inte </w:t>
      </w:r>
      <w:r>
        <w:t xml:space="preserve">sjukdom. Tas helst </w:t>
      </w:r>
      <w:r w:rsidR="00C85B15">
        <w:t xml:space="preserve">inte på en </w:t>
      </w:r>
      <w:r>
        <w:t>fredag.</w:t>
      </w:r>
    </w:p>
    <w:p w14:paraId="7755429A" w14:textId="18591E4E" w:rsidR="48DEB0B4" w:rsidRDefault="48DEB0B4" w:rsidP="00AA4D8D">
      <w:pPr>
        <w:spacing w:after="0" w:line="240" w:lineRule="auto"/>
        <w:ind w:right="0"/>
        <w:rPr>
          <w:b/>
          <w:bCs/>
          <w:u w:val="single"/>
          <w:lang w:val="en-US"/>
        </w:rPr>
      </w:pPr>
    </w:p>
    <w:p w14:paraId="60D577E9" w14:textId="7C789389" w:rsidR="3C7C053C" w:rsidRPr="00DA6044" w:rsidRDefault="3C7C053C" w:rsidP="00DA6044">
      <w:pPr>
        <w:keepNext/>
        <w:spacing w:before="240" w:after="0" w:line="240" w:lineRule="auto"/>
        <w:ind w:right="0"/>
        <w:rPr>
          <w:b/>
          <w:bCs/>
          <w:sz w:val="36"/>
          <w:szCs w:val="36"/>
          <w:lang w:val="en-US"/>
        </w:rPr>
      </w:pPr>
      <w:proofErr w:type="spellStart"/>
      <w:r w:rsidRPr="00EB5D3C">
        <w:rPr>
          <w:b/>
          <w:bCs/>
          <w:lang w:val="en-US"/>
        </w:rPr>
        <w:lastRenderedPageBreak/>
        <w:t>Blodprover</w:t>
      </w:r>
      <w:proofErr w:type="spellEnd"/>
      <w:r w:rsidR="00EB5D3C">
        <w:rPr>
          <w:b/>
          <w:bCs/>
          <w:u w:val="single"/>
          <w:lang w:val="en-US"/>
        </w:rPr>
        <w:t>:</w:t>
      </w:r>
      <w:r>
        <w:br/>
      </w:r>
      <w:r w:rsidRPr="48DEB0B4">
        <w:rPr>
          <w:lang w:val="en-US"/>
        </w:rPr>
        <w:t xml:space="preserve">Hb, LPK, TPK, SR, CRP, </w:t>
      </w:r>
      <w:proofErr w:type="spellStart"/>
      <w:r w:rsidRPr="48DEB0B4">
        <w:rPr>
          <w:lang w:val="en-US"/>
        </w:rPr>
        <w:t>elstatus</w:t>
      </w:r>
      <w:proofErr w:type="spellEnd"/>
      <w:r w:rsidRPr="48DEB0B4">
        <w:rPr>
          <w:lang w:val="en-US"/>
        </w:rPr>
        <w:t xml:space="preserve">, </w:t>
      </w:r>
      <w:proofErr w:type="spellStart"/>
      <w:r w:rsidRPr="48DEB0B4">
        <w:rPr>
          <w:lang w:val="en-US"/>
        </w:rPr>
        <w:t>leverstatus</w:t>
      </w:r>
      <w:proofErr w:type="spellEnd"/>
      <w:r w:rsidR="4E7C0785" w:rsidRPr="48DEB0B4">
        <w:rPr>
          <w:lang w:val="en-US"/>
        </w:rPr>
        <w:t>, PK</w:t>
      </w:r>
      <w:r w:rsidRPr="48DEB0B4">
        <w:rPr>
          <w:lang w:val="en-US"/>
        </w:rPr>
        <w:t xml:space="preserve">, </w:t>
      </w:r>
      <w:r w:rsidR="6C3A0A56" w:rsidRPr="48DEB0B4">
        <w:rPr>
          <w:lang w:val="en-US"/>
        </w:rPr>
        <w:t xml:space="preserve">albumin, </w:t>
      </w:r>
      <w:r w:rsidRPr="48DEB0B4">
        <w:rPr>
          <w:lang w:val="en-US"/>
        </w:rPr>
        <w:t>HIV, HBsAg, Anti-HCV</w:t>
      </w:r>
      <w:r w:rsidR="00DA6044">
        <w:rPr>
          <w:lang w:val="en-US"/>
        </w:rPr>
        <w:t>,</w:t>
      </w:r>
      <w:r w:rsidR="001314DC">
        <w:rPr>
          <w:lang w:val="en-US"/>
        </w:rPr>
        <w:t xml:space="preserve"> </w:t>
      </w:r>
      <w:r>
        <w:t>25-hydroxyvitamin D.</w:t>
      </w:r>
      <w:r w:rsidR="488C7BC6">
        <w:t xml:space="preserve"> </w:t>
      </w:r>
    </w:p>
    <w:p w14:paraId="16BDF076" w14:textId="77777777" w:rsidR="430F7F27" w:rsidRDefault="430F7F27" w:rsidP="00AA4D8D">
      <w:pPr>
        <w:spacing w:after="0" w:line="240" w:lineRule="auto"/>
        <w:ind w:right="0"/>
      </w:pPr>
    </w:p>
    <w:p w14:paraId="23D88165" w14:textId="4658E92E" w:rsidR="3C7C053C" w:rsidRPr="00EB5D3C" w:rsidRDefault="3C7C053C" w:rsidP="00AA4D8D">
      <w:pPr>
        <w:spacing w:after="0" w:line="240" w:lineRule="auto"/>
        <w:ind w:right="0"/>
        <w:rPr>
          <w:b/>
          <w:bCs/>
        </w:rPr>
      </w:pPr>
      <w:r w:rsidRPr="00EB5D3C">
        <w:rPr>
          <w:b/>
          <w:bCs/>
        </w:rPr>
        <w:t>Övriga analyser</w:t>
      </w:r>
      <w:r w:rsidR="00EB5D3C">
        <w:rPr>
          <w:b/>
          <w:bCs/>
        </w:rPr>
        <w:t>:</w:t>
      </w:r>
    </w:p>
    <w:p w14:paraId="0D0589D2" w14:textId="5BF67528" w:rsidR="3C7C053C" w:rsidRDefault="3C7C053C" w:rsidP="00AA4D8D">
      <w:pPr>
        <w:spacing w:after="0" w:line="240" w:lineRule="auto"/>
        <w:ind w:right="0"/>
      </w:pPr>
      <w:r>
        <w:t>Kroppsvikt, graviditetstest, urinsticka, färgseende/syntest</w:t>
      </w:r>
      <w:r w:rsidR="00EB5D3C">
        <w:t>.</w:t>
      </w:r>
    </w:p>
    <w:p w14:paraId="69880885" w14:textId="77107490" w:rsidR="430F7F27" w:rsidRDefault="430F7F27" w:rsidP="00AA4D8D">
      <w:pPr>
        <w:spacing w:after="0" w:line="240" w:lineRule="auto"/>
        <w:ind w:right="0"/>
      </w:pPr>
    </w:p>
    <w:p w14:paraId="7C5FAF60" w14:textId="18F96B81" w:rsidR="00851F30" w:rsidRPr="00EB5D3C" w:rsidRDefault="00851F30" w:rsidP="00AA4D8D">
      <w:pPr>
        <w:spacing w:after="0" w:line="240" w:lineRule="auto"/>
        <w:ind w:right="0"/>
        <w:rPr>
          <w:b/>
          <w:bCs/>
        </w:rPr>
      </w:pPr>
      <w:r w:rsidRPr="00EB5D3C">
        <w:rPr>
          <w:b/>
          <w:bCs/>
        </w:rPr>
        <w:t>Radiologi</w:t>
      </w:r>
      <w:r w:rsidR="00EB5D3C">
        <w:rPr>
          <w:b/>
          <w:bCs/>
        </w:rPr>
        <w:t>:</w:t>
      </w:r>
    </w:p>
    <w:p w14:paraId="5E796E2C" w14:textId="1B78DCF8" w:rsidR="00851F30" w:rsidRPr="00851F30" w:rsidRDefault="00851F30" w:rsidP="00AA4D8D">
      <w:pPr>
        <w:spacing w:after="0" w:line="240" w:lineRule="auto"/>
        <w:ind w:right="0"/>
      </w:pPr>
      <w:r w:rsidRPr="00851F30">
        <w:t>Lungröntgen på alla patienter (</w:t>
      </w:r>
      <w:r w:rsidR="00C71A2B">
        <w:t xml:space="preserve">inte </w:t>
      </w:r>
      <w:r w:rsidRPr="00851F30">
        <w:t xml:space="preserve">äldre än </w:t>
      </w:r>
      <w:r w:rsidR="00C71A2B">
        <w:t>en</w:t>
      </w:r>
      <w:r w:rsidRPr="00851F30">
        <w:t xml:space="preserve"> månad).</w:t>
      </w:r>
      <w:r w:rsidR="00DE6876">
        <w:t xml:space="preserve"> </w:t>
      </w:r>
      <w:r w:rsidRPr="00851F30">
        <w:t>Vid luftvägssymtom och negativ lungröntgen görs CT thorax</w:t>
      </w:r>
      <w:r w:rsidR="00DE6876">
        <w:t xml:space="preserve">. </w:t>
      </w:r>
      <w:r>
        <w:t>Övrig radiologi efter symtom</w:t>
      </w:r>
      <w:r w:rsidR="645E3E3C">
        <w:t xml:space="preserve"> eller status</w:t>
      </w:r>
    </w:p>
    <w:p w14:paraId="73847C20" w14:textId="77777777" w:rsidR="00851F30" w:rsidRPr="00851F30" w:rsidRDefault="00851F30" w:rsidP="00AA4D8D">
      <w:pPr>
        <w:spacing w:after="0" w:line="240" w:lineRule="auto"/>
        <w:ind w:right="0"/>
      </w:pPr>
    </w:p>
    <w:p w14:paraId="3C9AD847" w14:textId="06C1D32A" w:rsidR="00851F30" w:rsidRPr="00DE6876" w:rsidRDefault="00C85B15" w:rsidP="00AA4D8D">
      <w:pPr>
        <w:spacing w:after="0" w:line="240" w:lineRule="auto"/>
        <w:ind w:right="0"/>
        <w:rPr>
          <w:b/>
        </w:rPr>
      </w:pPr>
      <w:r w:rsidRPr="00DE6876">
        <w:rPr>
          <w:b/>
        </w:rPr>
        <w:t>Remisser</w:t>
      </w:r>
      <w:r w:rsidR="00DE6876">
        <w:rPr>
          <w:b/>
        </w:rPr>
        <w:t>:</w:t>
      </w:r>
    </w:p>
    <w:p w14:paraId="539D5DD9" w14:textId="75CCBAD6" w:rsidR="00851F30" w:rsidRPr="00851F30" w:rsidRDefault="00851F30" w:rsidP="00AA4D8D">
      <w:pPr>
        <w:spacing w:after="0" w:line="240" w:lineRule="auto"/>
        <w:ind w:right="0"/>
      </w:pPr>
      <w:r w:rsidRPr="00851F30">
        <w:t xml:space="preserve">Ögonremiss/färgseende vid </w:t>
      </w:r>
      <w:proofErr w:type="spellStart"/>
      <w:r w:rsidRPr="00851F30">
        <w:t>Myambutolbehandling</w:t>
      </w:r>
      <w:proofErr w:type="spellEnd"/>
      <w:r w:rsidR="00DE6876">
        <w:t>.</w:t>
      </w:r>
      <w:r w:rsidR="00AA4D8D">
        <w:t xml:space="preserve"> </w:t>
      </w:r>
      <w:r w:rsidR="00BF1752">
        <w:t>Remiss till gynekolog</w:t>
      </w:r>
      <w:r w:rsidRPr="00851F30">
        <w:t xml:space="preserve">/urolog om misstänkt </w:t>
      </w:r>
      <w:proofErr w:type="spellStart"/>
      <w:r w:rsidRPr="00851F30">
        <w:t>urogenital</w:t>
      </w:r>
      <w:proofErr w:type="spellEnd"/>
      <w:r w:rsidRPr="00851F30">
        <w:t xml:space="preserve"> TB för provtagning/odling</w:t>
      </w:r>
      <w:r w:rsidR="00AA4D8D">
        <w:t xml:space="preserve">. </w:t>
      </w:r>
      <w:r w:rsidRPr="00851F30">
        <w:t>Övriga remisser efter lokalisation</w:t>
      </w:r>
    </w:p>
    <w:p w14:paraId="57262B44" w14:textId="77777777" w:rsidR="00851F30" w:rsidRPr="00851F30" w:rsidRDefault="00851F30" w:rsidP="00AA4D8D">
      <w:pPr>
        <w:spacing w:after="0" w:line="240" w:lineRule="auto"/>
        <w:ind w:right="0"/>
        <w:rPr>
          <w:sz w:val="28"/>
          <w:szCs w:val="28"/>
        </w:rPr>
      </w:pPr>
    </w:p>
    <w:p w14:paraId="6E56BCF2" w14:textId="2B5B7BD9" w:rsidR="00851F30" w:rsidRPr="00AA4D8D" w:rsidRDefault="00851F30" w:rsidP="00AA4D8D">
      <w:pPr>
        <w:spacing w:after="0" w:line="240" w:lineRule="auto"/>
        <w:ind w:right="0"/>
        <w:rPr>
          <w:b/>
        </w:rPr>
      </w:pPr>
      <w:r w:rsidRPr="00AA4D8D">
        <w:rPr>
          <w:b/>
          <w:bCs/>
        </w:rPr>
        <w:t>Smittskyddsanmälan, Smittspårning</w:t>
      </w:r>
      <w:r w:rsidR="00AA4D8D">
        <w:rPr>
          <w:b/>
          <w:bCs/>
        </w:rPr>
        <w:t>:</w:t>
      </w:r>
    </w:p>
    <w:p w14:paraId="7D950588" w14:textId="672ABB65" w:rsidR="00851F30" w:rsidRPr="00AA4D8D" w:rsidRDefault="1C9C8D0A" w:rsidP="00AA4D8D">
      <w:pPr>
        <w:spacing w:after="0" w:line="240" w:lineRule="auto"/>
        <w:ind w:right="0"/>
      </w:pPr>
      <w:r>
        <w:t>Vid smittsam lungtuberkulos, positiv direktmikroskopi eller kavern</w:t>
      </w:r>
      <w:r w:rsidR="4434E2F7">
        <w:t xml:space="preserve"> med symtom</w:t>
      </w:r>
      <w:r>
        <w:t xml:space="preserve">, telefonkontakt med smittskydd snarast. </w:t>
      </w:r>
      <w:r w:rsidR="318551ED">
        <w:t xml:space="preserve">Annars anmälan i </w:t>
      </w:r>
      <w:proofErr w:type="spellStart"/>
      <w:r w:rsidR="00AA4D8D">
        <w:t>S</w:t>
      </w:r>
      <w:r w:rsidR="318551ED">
        <w:t>minet</w:t>
      </w:r>
      <w:proofErr w:type="spellEnd"/>
      <w:r w:rsidR="318551ED">
        <w:t>.</w:t>
      </w:r>
    </w:p>
    <w:p w14:paraId="7254FFA8" w14:textId="552B4CB0" w:rsidR="00851F30" w:rsidRPr="00C92B94" w:rsidRDefault="00851F30" w:rsidP="00C92B94">
      <w:pPr>
        <w:pStyle w:val="Rubrik2"/>
        <w:rPr>
          <w:sz w:val="36"/>
          <w:szCs w:val="36"/>
        </w:rPr>
      </w:pPr>
      <w:r w:rsidRPr="7B7CD354">
        <w:t>Kontroller under tuberkulosbehandling</w:t>
      </w:r>
      <w:r w:rsidR="4610D469" w:rsidRPr="7B7CD354">
        <w:t>, aktiv tuberku</w:t>
      </w:r>
      <w:r w:rsidR="52166E70" w:rsidRPr="7B7CD354">
        <w:t>l</w:t>
      </w:r>
      <w:r w:rsidR="4610D469" w:rsidRPr="7B7CD354">
        <w:t>os</w:t>
      </w:r>
    </w:p>
    <w:p w14:paraId="41E0C632" w14:textId="03755CFD" w:rsidR="00851F30" w:rsidRPr="00784DFC" w:rsidRDefault="00851F30" w:rsidP="00784DFC">
      <w:pPr>
        <w:spacing w:after="0" w:line="240" w:lineRule="auto"/>
        <w:ind w:right="0"/>
        <w:rPr>
          <w:b/>
          <w:bCs/>
        </w:rPr>
      </w:pPr>
      <w:r w:rsidRPr="00784DFC">
        <w:rPr>
          <w:b/>
          <w:bCs/>
        </w:rPr>
        <w:t>Provtagning:</w:t>
      </w:r>
    </w:p>
    <w:p w14:paraId="68089B7D" w14:textId="3AA58D68" w:rsidR="00851F30" w:rsidRPr="00851F30" w:rsidRDefault="00851F30" w:rsidP="00784DFC">
      <w:pPr>
        <w:spacing w:after="0" w:line="240" w:lineRule="auto"/>
        <w:ind w:right="0"/>
      </w:pPr>
      <w:r>
        <w:t>ASAT/ALAT</w:t>
      </w:r>
      <w:r w:rsidR="00E93588">
        <w:t>,</w:t>
      </w:r>
      <w:r>
        <w:t xml:space="preserve"> </w:t>
      </w:r>
      <w:proofErr w:type="spellStart"/>
      <w:r w:rsidR="74B51C49">
        <w:t>bilirubin</w:t>
      </w:r>
      <w:proofErr w:type="spellEnd"/>
      <w:r w:rsidR="74B51C49">
        <w:t xml:space="preserve"> </w:t>
      </w:r>
      <w:r>
        <w:t>1</w:t>
      </w:r>
      <w:r w:rsidR="001314DC">
        <w:t xml:space="preserve"> </w:t>
      </w:r>
      <w:r>
        <w:t xml:space="preserve">gång/vecka i </w:t>
      </w:r>
      <w:r w:rsidR="09A66F73">
        <w:t>4</w:t>
      </w:r>
      <w:r>
        <w:t xml:space="preserve"> veckor, Därefter </w:t>
      </w:r>
      <w:r w:rsidR="169DB7E4">
        <w:t>2</w:t>
      </w:r>
      <w:r>
        <w:t xml:space="preserve"> gång</w:t>
      </w:r>
      <w:r w:rsidR="3945EC1C">
        <w:t>er</w:t>
      </w:r>
      <w:r>
        <w:t>/månad</w:t>
      </w:r>
      <w:r w:rsidR="3256BACB">
        <w:t xml:space="preserve">, (vecka 6 och 8), därefter </w:t>
      </w:r>
      <w:r w:rsidR="3E4FAAED">
        <w:t>1 gång/månad under resten av behandlingen</w:t>
      </w:r>
      <w:r w:rsidR="001314DC">
        <w:t xml:space="preserve">. </w:t>
      </w:r>
      <w:r>
        <w:t xml:space="preserve">Hb, LPK, TPK, SR, CRP, </w:t>
      </w:r>
      <w:r w:rsidR="00C06648">
        <w:t>kreatinin</w:t>
      </w:r>
      <w:r>
        <w:t>, v</w:t>
      </w:r>
      <w:r w:rsidR="00CB42EC">
        <w:t>ecka</w:t>
      </w:r>
      <w:r>
        <w:t xml:space="preserve"> </w:t>
      </w:r>
      <w:r w:rsidR="2267291B">
        <w:t>4</w:t>
      </w:r>
      <w:r>
        <w:t xml:space="preserve"> och </w:t>
      </w:r>
      <w:r w:rsidR="00CB42EC">
        <w:t>vecka</w:t>
      </w:r>
      <w:r>
        <w:t xml:space="preserve"> </w:t>
      </w:r>
      <w:r w:rsidR="028EB3BA">
        <w:t>8</w:t>
      </w:r>
      <w:r w:rsidR="1E8D5E80">
        <w:t>, samt</w:t>
      </w:r>
      <w:r w:rsidR="77FD6CD6">
        <w:t xml:space="preserve"> </w:t>
      </w:r>
      <w:r>
        <w:t>vid behov</w:t>
      </w:r>
      <w:r w:rsidR="48C9CFA8">
        <w:t xml:space="preserve"> och </w:t>
      </w:r>
      <w:r w:rsidR="00C06648">
        <w:t>eventuellt</w:t>
      </w:r>
      <w:r w:rsidR="48C9CFA8">
        <w:t xml:space="preserve"> vid behandlingsavslut</w:t>
      </w:r>
      <w:r>
        <w:t xml:space="preserve">. Om </w:t>
      </w:r>
      <w:r w:rsidR="076281B1">
        <w:t>äldre</w:t>
      </w:r>
      <w:r w:rsidR="3552C2F0">
        <w:t xml:space="preserve"> eller multisjuk</w:t>
      </w:r>
      <w:r w:rsidR="076281B1">
        <w:t xml:space="preserve"> </w:t>
      </w:r>
      <w:r>
        <w:t>patient, 1</w:t>
      </w:r>
      <w:r w:rsidR="00CB42EC">
        <w:t xml:space="preserve"> </w:t>
      </w:r>
      <w:r>
        <w:t>gång/månad</w:t>
      </w:r>
      <w:r w:rsidR="465CDA0B">
        <w:t xml:space="preserve"> under hela behandlingen</w:t>
      </w:r>
      <w:r>
        <w:t>. Vid kortisonbehandling tas p-glukos.</w:t>
      </w:r>
      <w:r w:rsidR="555F0DF9">
        <w:t xml:space="preserve"> </w:t>
      </w:r>
      <w:r w:rsidR="574C62D9">
        <w:t>Vid svårt sjuk patient eller behandlingssvikt eller recidiv viktigt med läkemedelskoncentratio</w:t>
      </w:r>
      <w:r w:rsidR="30BC7130">
        <w:t>n efter c</w:t>
      </w:r>
      <w:r w:rsidR="00C06648">
        <w:t>irka</w:t>
      </w:r>
      <w:r w:rsidR="30BC7130">
        <w:t xml:space="preserve"> </w:t>
      </w:r>
      <w:r w:rsidR="00E93588">
        <w:t>1–2</w:t>
      </w:r>
      <w:r w:rsidR="30BC7130">
        <w:t xml:space="preserve"> v</w:t>
      </w:r>
      <w:r w:rsidR="00CB42EC">
        <w:t xml:space="preserve">eckor. </w:t>
      </w:r>
      <w:r w:rsidR="54962D3C">
        <w:t xml:space="preserve">Vid leverpåverkan även </w:t>
      </w:r>
      <w:proofErr w:type="spellStart"/>
      <w:r w:rsidR="54962D3C">
        <w:t>acetyleringsförmåga</w:t>
      </w:r>
      <w:proofErr w:type="spellEnd"/>
      <w:r w:rsidR="54962D3C">
        <w:t>.</w:t>
      </w:r>
      <w:r w:rsidR="001314DC">
        <w:t xml:space="preserve"> </w:t>
      </w:r>
      <w:r>
        <w:t>Se</w:t>
      </w:r>
      <w:r w:rsidR="224C4825">
        <w:t xml:space="preserve"> </w:t>
      </w:r>
      <w:proofErr w:type="gramStart"/>
      <w:r w:rsidR="70CAC779">
        <w:t>checklista tuberkulos</w:t>
      </w:r>
      <w:proofErr w:type="gramEnd"/>
      <w:r w:rsidR="70CAC779">
        <w:t xml:space="preserve"> sjuksköterska samt checklista tuberkulos läkare</w:t>
      </w:r>
      <w:r w:rsidR="00F03CC1">
        <w:t>.</w:t>
      </w:r>
    </w:p>
    <w:p w14:paraId="2D420871" w14:textId="77777777" w:rsidR="00851F30" w:rsidRPr="00851F30" w:rsidRDefault="00851F30" w:rsidP="00784DFC">
      <w:pPr>
        <w:spacing w:after="0" w:line="240" w:lineRule="auto"/>
        <w:ind w:right="0"/>
      </w:pPr>
    </w:p>
    <w:p w14:paraId="594A9E75" w14:textId="77777777" w:rsidR="00851F30" w:rsidRPr="00851F30" w:rsidRDefault="00851F30" w:rsidP="00784DFC">
      <w:pPr>
        <w:spacing w:after="0" w:line="240" w:lineRule="auto"/>
        <w:ind w:right="0"/>
        <w:rPr>
          <w:b/>
        </w:rPr>
      </w:pPr>
      <w:r w:rsidRPr="00851F30">
        <w:rPr>
          <w:b/>
        </w:rPr>
        <w:t>Vid patologiska prover:</w:t>
      </w:r>
    </w:p>
    <w:p w14:paraId="0C8402CA" w14:textId="7A873F22" w:rsidR="00851F30" w:rsidRPr="00851F30" w:rsidRDefault="00851F30" w:rsidP="00784DFC">
      <w:pPr>
        <w:spacing w:after="0" w:line="240" w:lineRule="auto"/>
        <w:ind w:right="0"/>
      </w:pPr>
      <w:r w:rsidRPr="00851F30">
        <w:t>Prover enligt ordination.</w:t>
      </w:r>
      <w:r w:rsidR="00F12C73">
        <w:t xml:space="preserve"> </w:t>
      </w:r>
      <w:r w:rsidRPr="00851F30">
        <w:t>Vid hudutslag ta LPK samt diff.</w:t>
      </w:r>
    </w:p>
    <w:p w14:paraId="3F6BBE2C" w14:textId="77777777" w:rsidR="00851F30" w:rsidRPr="00851F30" w:rsidRDefault="00851F30" w:rsidP="00784DFC">
      <w:pPr>
        <w:spacing w:after="0" w:line="240" w:lineRule="auto"/>
        <w:ind w:right="0"/>
      </w:pPr>
      <w:r w:rsidRPr="00851F30">
        <w:t>Vid leverpåverkan: efterfråga alkoholvanor, naturläkemedel, andra läkemedel och</w:t>
      </w:r>
    </w:p>
    <w:p w14:paraId="26B5D660" w14:textId="4A868F5F" w:rsidR="00851F30" w:rsidRPr="00851F30" w:rsidRDefault="00851F30" w:rsidP="00784DFC">
      <w:pPr>
        <w:spacing w:after="0" w:line="240" w:lineRule="auto"/>
        <w:ind w:right="0"/>
      </w:pPr>
      <w:r>
        <w:t xml:space="preserve">ta </w:t>
      </w:r>
      <w:proofErr w:type="spellStart"/>
      <w:r>
        <w:t>acetyleringsförmåga</w:t>
      </w:r>
      <w:proofErr w:type="spellEnd"/>
      <w:r>
        <w:t xml:space="preserve"> </w:t>
      </w:r>
      <w:r w:rsidR="66ACC694">
        <w:t xml:space="preserve">- </w:t>
      </w:r>
      <w:proofErr w:type="spellStart"/>
      <w:r w:rsidR="66ACC694">
        <w:t>Tibinide</w:t>
      </w:r>
      <w:proofErr w:type="spellEnd"/>
      <w:r w:rsidR="66ACC694">
        <w:t xml:space="preserve"> och läkemedelskoncentration</w:t>
      </w:r>
      <w:r w:rsidR="24F0784E">
        <w:t>er</w:t>
      </w:r>
      <w:r w:rsidR="66ACC694">
        <w:t>,</w:t>
      </w:r>
      <w:r>
        <w:t xml:space="preserve"> Karolinska.</w:t>
      </w:r>
      <w:r w:rsidR="085B87E2">
        <w:t xml:space="preserve"> </w:t>
      </w:r>
    </w:p>
    <w:p w14:paraId="236B8011" w14:textId="7E6AA7E7" w:rsidR="00851F30" w:rsidRPr="00851F30" w:rsidRDefault="085B87E2" w:rsidP="00784DFC">
      <w:pPr>
        <w:spacing w:after="0" w:line="240" w:lineRule="auto"/>
        <w:ind w:right="0"/>
      </w:pPr>
      <w:r>
        <w:t>Kontrollera hepatitserologi.</w:t>
      </w:r>
      <w:r w:rsidR="6D135CF8">
        <w:t xml:space="preserve"> Måttlig leverpåverkan vanlig</w:t>
      </w:r>
      <w:r w:rsidR="6D978F1A">
        <w:t>, fortsätt behandling men;</w:t>
      </w:r>
    </w:p>
    <w:p w14:paraId="42211C96" w14:textId="4E6750A7" w:rsidR="0DCE140D" w:rsidRDefault="0DCE140D" w:rsidP="00784DFC">
      <w:pPr>
        <w:spacing w:after="0" w:line="240" w:lineRule="auto"/>
        <w:ind w:right="0"/>
      </w:pPr>
      <w:r>
        <w:t>Vid</w:t>
      </w:r>
      <w:r w:rsidR="4D4B790E">
        <w:t xml:space="preserve"> ALAT, ASAT &gt;2 g</w:t>
      </w:r>
      <w:r w:rsidR="00AE6F61">
        <w:t xml:space="preserve">ånger </w:t>
      </w:r>
      <w:r w:rsidR="4D4B790E">
        <w:t>normalvärdet ta prov 1</w:t>
      </w:r>
      <w:r w:rsidR="00AE6F61">
        <w:t xml:space="preserve"> gång</w:t>
      </w:r>
      <w:r w:rsidR="4D4B790E">
        <w:t>/</w:t>
      </w:r>
      <w:r w:rsidR="002504BA">
        <w:t>vecka</w:t>
      </w:r>
      <w:r w:rsidR="4D4B790E">
        <w:t xml:space="preserve">, </w:t>
      </w:r>
    </w:p>
    <w:p w14:paraId="0564EC48" w14:textId="659F5DAB" w:rsidR="2B424922" w:rsidRDefault="2B424922" w:rsidP="00784DFC">
      <w:pPr>
        <w:spacing w:after="0" w:line="240" w:lineRule="auto"/>
        <w:ind w:right="0"/>
      </w:pPr>
      <w:r>
        <w:t xml:space="preserve">Vid </w:t>
      </w:r>
      <w:r w:rsidR="4D4B790E">
        <w:t>&gt;3</w:t>
      </w:r>
      <w:r w:rsidR="00AE6F61">
        <w:t xml:space="preserve"> gånger</w:t>
      </w:r>
      <w:r w:rsidR="4D4B790E">
        <w:t xml:space="preserve"> normalvärdet sätt ut behandling om symtom</w:t>
      </w:r>
      <w:r w:rsidR="060F47C1">
        <w:t xml:space="preserve"> </w:t>
      </w:r>
      <w:r w:rsidR="4D4B790E">
        <w:t>(kräkning, illamående, buksmärta)</w:t>
      </w:r>
      <w:r w:rsidR="00036CC7">
        <w:t>.</w:t>
      </w:r>
    </w:p>
    <w:p w14:paraId="7702408D" w14:textId="09ADA4FE" w:rsidR="43D54AA8" w:rsidRDefault="43D54AA8" w:rsidP="00784DFC">
      <w:pPr>
        <w:spacing w:after="0" w:line="240" w:lineRule="auto"/>
        <w:ind w:right="0"/>
      </w:pPr>
      <w:r>
        <w:t>Vid</w:t>
      </w:r>
      <w:r w:rsidR="00036CC7">
        <w:t xml:space="preserve"> </w:t>
      </w:r>
      <w:r>
        <w:t xml:space="preserve">&gt;5 </w:t>
      </w:r>
      <w:r w:rsidR="00AE6F61">
        <w:t>gånger</w:t>
      </w:r>
      <w:r>
        <w:t xml:space="preserve"> normalvärdet sätts alltid behandling ut. </w:t>
      </w:r>
    </w:p>
    <w:p w14:paraId="5BD883A3" w14:textId="3577A3DB" w:rsidR="60D9F3D7" w:rsidRDefault="60D9F3D7" w:rsidP="00784DFC">
      <w:pPr>
        <w:spacing w:after="0" w:line="240" w:lineRule="auto"/>
        <w:ind w:right="0"/>
      </w:pPr>
      <w:r>
        <w:t>Prover ska normaliseras, därefter trappas läkemedel in en åt gången. V</w:t>
      </w:r>
      <w:r w:rsidR="00AE6F61">
        <w:t xml:space="preserve">ar god </w:t>
      </w:r>
      <w:r>
        <w:t>se vårdprogram.</w:t>
      </w:r>
    </w:p>
    <w:p w14:paraId="4BA0A621" w14:textId="653CFC74" w:rsidR="7B7CD354" w:rsidRDefault="7B7CD354" w:rsidP="00784DFC">
      <w:pPr>
        <w:spacing w:after="0" w:line="240" w:lineRule="auto"/>
        <w:ind w:right="0"/>
      </w:pPr>
    </w:p>
    <w:p w14:paraId="0679D00B" w14:textId="3AF0C660" w:rsidR="00851F30" w:rsidRPr="00851F30" w:rsidRDefault="00851F30" w:rsidP="00784DFC">
      <w:pPr>
        <w:spacing w:after="0" w:line="240" w:lineRule="auto"/>
        <w:ind w:right="0"/>
      </w:pPr>
      <w:r w:rsidRPr="7B7CD354">
        <w:rPr>
          <w:b/>
          <w:bCs/>
        </w:rPr>
        <w:t>Om utebliven behandlingseffekt</w:t>
      </w:r>
      <w:r>
        <w:t xml:space="preserve">: </w:t>
      </w:r>
    </w:p>
    <w:p w14:paraId="645AE883" w14:textId="1FEF20D1" w:rsidR="00851F30" w:rsidRPr="00851F30" w:rsidRDefault="704DC4B7" w:rsidP="00784DFC">
      <w:pPr>
        <w:spacing w:after="0" w:line="240" w:lineRule="auto"/>
        <w:ind w:right="0"/>
        <w:rPr>
          <w:lang w:val="en-US"/>
        </w:rPr>
      </w:pPr>
      <w:r w:rsidRPr="48DEB0B4">
        <w:rPr>
          <w:lang w:val="en-US"/>
        </w:rPr>
        <w:t>E</w:t>
      </w:r>
      <w:r w:rsidR="363412D2" w:rsidRPr="48DEB0B4">
        <w:rPr>
          <w:lang w:val="en-US"/>
        </w:rPr>
        <w:t xml:space="preserve">ventuellt dosjustering, </w:t>
      </w:r>
      <w:r w:rsidR="00851F30" w:rsidRPr="48DEB0B4">
        <w:rPr>
          <w:lang w:val="en-US"/>
        </w:rPr>
        <w:t>lever/njursvikt</w:t>
      </w:r>
      <w:r w:rsidR="33E89FD5" w:rsidRPr="48DEB0B4">
        <w:rPr>
          <w:lang w:val="en-US"/>
        </w:rPr>
        <w:t>?</w:t>
      </w:r>
      <w:r w:rsidR="00851F30" w:rsidRPr="48DEB0B4">
        <w:rPr>
          <w:lang w:val="en-US"/>
        </w:rPr>
        <w:t xml:space="preserve"> </w:t>
      </w:r>
      <w:r w:rsidR="00D362E7">
        <w:rPr>
          <w:lang w:val="en-US"/>
        </w:rPr>
        <w:t>C</w:t>
      </w:r>
      <w:r w:rsidR="00851F30" w:rsidRPr="48DEB0B4">
        <w:rPr>
          <w:lang w:val="en-US"/>
        </w:rPr>
        <w:t>ompliance</w:t>
      </w:r>
      <w:r w:rsidR="02A4F5C7" w:rsidRPr="48DEB0B4">
        <w:rPr>
          <w:lang w:val="en-US"/>
        </w:rPr>
        <w:t>?</w:t>
      </w:r>
      <w:r w:rsidR="00851F30" w:rsidRPr="48DEB0B4">
        <w:rPr>
          <w:lang w:val="en-US"/>
        </w:rPr>
        <w:t xml:space="preserve"> </w:t>
      </w:r>
      <w:r w:rsidR="00D362E7">
        <w:rPr>
          <w:lang w:val="en-US"/>
        </w:rPr>
        <w:t>M</w:t>
      </w:r>
      <w:r w:rsidR="00851F30" w:rsidRPr="48DEB0B4">
        <w:rPr>
          <w:lang w:val="en-US"/>
        </w:rPr>
        <w:t>alabsorption</w:t>
      </w:r>
      <w:r w:rsidR="1E3443D1" w:rsidRPr="48DEB0B4">
        <w:rPr>
          <w:lang w:val="en-US"/>
        </w:rPr>
        <w:t>?</w:t>
      </w:r>
    </w:p>
    <w:p w14:paraId="0E96E11B" w14:textId="1A1E37D7" w:rsidR="00851F30" w:rsidRPr="00851F30" w:rsidRDefault="118B7E30" w:rsidP="00784DFC">
      <w:pPr>
        <w:spacing w:after="0" w:line="240" w:lineRule="auto"/>
        <w:ind w:right="0"/>
      </w:pPr>
      <w:r>
        <w:t>Ta l</w:t>
      </w:r>
      <w:r w:rsidR="00851F30">
        <w:t xml:space="preserve">äkemedelskoncentration– </w:t>
      </w:r>
      <w:proofErr w:type="spellStart"/>
      <w:r w:rsidR="003F4575">
        <w:t>R</w:t>
      </w:r>
      <w:r w:rsidR="00851F30">
        <w:t>ifampicin</w:t>
      </w:r>
      <w:proofErr w:type="spellEnd"/>
      <w:r w:rsidR="00851F30">
        <w:t xml:space="preserve"> och </w:t>
      </w:r>
      <w:proofErr w:type="spellStart"/>
      <w:r w:rsidR="003F4575">
        <w:t>I</w:t>
      </w:r>
      <w:r w:rsidR="00851F30">
        <w:t>soniazid</w:t>
      </w:r>
      <w:proofErr w:type="spellEnd"/>
      <w:r w:rsidR="00851F30">
        <w:t>, Karolinska</w:t>
      </w:r>
    </w:p>
    <w:p w14:paraId="68DE3AAD" w14:textId="69007FFB" w:rsidR="48DEB0B4" w:rsidRDefault="48DEB0B4" w:rsidP="00784DFC">
      <w:pPr>
        <w:spacing w:after="0" w:line="240" w:lineRule="auto"/>
        <w:ind w:right="0"/>
      </w:pPr>
    </w:p>
    <w:p w14:paraId="227A00F2" w14:textId="330A6194" w:rsidR="00851F30" w:rsidRPr="00851F30" w:rsidRDefault="00851F30" w:rsidP="00784DFC">
      <w:pPr>
        <w:spacing w:after="0" w:line="240" w:lineRule="auto"/>
        <w:ind w:right="0"/>
      </w:pPr>
      <w:r w:rsidRPr="006D51DB">
        <w:rPr>
          <w:b/>
          <w:bCs/>
        </w:rPr>
        <w:lastRenderedPageBreak/>
        <w:t>Kroppsvikt</w:t>
      </w:r>
      <w:r w:rsidR="006D51DB" w:rsidRPr="006D51DB">
        <w:rPr>
          <w:b/>
          <w:bCs/>
        </w:rPr>
        <w:t>:</w:t>
      </w:r>
      <w:r w:rsidR="006D51DB">
        <w:rPr>
          <w:b/>
          <w:bCs/>
          <w:u w:val="single"/>
        </w:rPr>
        <w:br/>
      </w:r>
      <w:r>
        <w:t>1 gång/månad.</w:t>
      </w:r>
    </w:p>
    <w:p w14:paraId="3D830D0B" w14:textId="77777777" w:rsidR="00851F30" w:rsidRPr="00851F30" w:rsidRDefault="00851F30" w:rsidP="00784DFC">
      <w:pPr>
        <w:spacing w:after="0" w:line="240" w:lineRule="auto"/>
        <w:ind w:right="0"/>
      </w:pPr>
    </w:p>
    <w:p w14:paraId="6798439F" w14:textId="7A1EE0E2" w:rsidR="00851F30" w:rsidRPr="00851F30" w:rsidRDefault="00851F30" w:rsidP="00784DFC">
      <w:pPr>
        <w:spacing w:after="0" w:line="240" w:lineRule="auto"/>
        <w:ind w:right="0"/>
      </w:pPr>
      <w:r w:rsidRPr="006D51DB">
        <w:rPr>
          <w:b/>
          <w:bCs/>
        </w:rPr>
        <w:t>Färgseende</w:t>
      </w:r>
      <w:r w:rsidR="006D51DB">
        <w:rPr>
          <w:b/>
          <w:bCs/>
        </w:rPr>
        <w:t>:</w:t>
      </w:r>
      <w:r w:rsidR="006D51DB">
        <w:rPr>
          <w:b/>
          <w:bCs/>
        </w:rPr>
        <w:br/>
      </w:r>
      <w:r>
        <w:t>1</w:t>
      </w:r>
      <w:r w:rsidR="00625A61">
        <w:t xml:space="preserve"> </w:t>
      </w:r>
      <w:r>
        <w:t>gång/månad</w:t>
      </w:r>
      <w:r w:rsidR="00A019BF">
        <w:t xml:space="preserve"> </w:t>
      </w:r>
      <w:r>
        <w:t>-</w:t>
      </w:r>
      <w:r w:rsidR="00A019BF">
        <w:t xml:space="preserve"> </w:t>
      </w:r>
      <w:r w:rsidR="78752F22">
        <w:t xml:space="preserve">vid </w:t>
      </w:r>
      <w:proofErr w:type="spellStart"/>
      <w:r>
        <w:t>Myambutol</w:t>
      </w:r>
      <w:r w:rsidR="5612C7A3">
        <w:t>behandling</w:t>
      </w:r>
      <w:proofErr w:type="spellEnd"/>
      <w:r w:rsidR="5612C7A3">
        <w:t>,</w:t>
      </w:r>
      <w:r w:rsidR="7CF4901E">
        <w:t xml:space="preserve"> på </w:t>
      </w:r>
      <w:r w:rsidR="00A019BF">
        <w:t>i</w:t>
      </w:r>
      <w:r w:rsidR="7CF4901E">
        <w:t xml:space="preserve">nfektionsmottagningen. </w:t>
      </w:r>
    </w:p>
    <w:p w14:paraId="662B7385" w14:textId="05E2DC88" w:rsidR="430F7F27" w:rsidRDefault="430F7F27" w:rsidP="00784DFC">
      <w:pPr>
        <w:spacing w:after="0" w:line="240" w:lineRule="auto"/>
        <w:ind w:right="0"/>
        <w:rPr>
          <w:b/>
          <w:bCs/>
          <w:u w:val="single"/>
        </w:rPr>
      </w:pPr>
    </w:p>
    <w:p w14:paraId="2B94BB28" w14:textId="2112A9B4" w:rsidR="00851F30" w:rsidRPr="00851F30" w:rsidRDefault="7CF4901E" w:rsidP="00784DFC">
      <w:pPr>
        <w:spacing w:after="0" w:line="240" w:lineRule="auto"/>
        <w:ind w:right="0"/>
      </w:pPr>
      <w:r w:rsidRPr="00A019BF">
        <w:rPr>
          <w:b/>
          <w:bCs/>
        </w:rPr>
        <w:t>M</w:t>
      </w:r>
      <w:r w:rsidR="00851F30" w:rsidRPr="00A019BF">
        <w:rPr>
          <w:b/>
          <w:bCs/>
        </w:rPr>
        <w:t>ikroskopi</w:t>
      </w:r>
      <w:r w:rsidR="00A019BF" w:rsidRPr="00A019BF">
        <w:rPr>
          <w:b/>
          <w:bCs/>
        </w:rPr>
        <w:t>:</w:t>
      </w:r>
      <w:r w:rsidR="00A019BF">
        <w:rPr>
          <w:b/>
          <w:bCs/>
          <w:u w:val="single"/>
        </w:rPr>
        <w:br/>
      </w:r>
      <w:proofErr w:type="spellStart"/>
      <w:r w:rsidR="00A019BF">
        <w:t>S</w:t>
      </w:r>
      <w:r w:rsidR="00851F30">
        <w:t>putum</w:t>
      </w:r>
      <w:proofErr w:type="spellEnd"/>
      <w:r w:rsidR="00851F30">
        <w:t xml:space="preserve">, behandlingsvecka 2 - 3 för smittsamhetsbedömning vid lungtuberkulos. Ska ha minskat i förekomst. (Odling tas inte, ange; </w:t>
      </w:r>
      <w:r w:rsidR="005F7CD9">
        <w:t>enbart mikroskopi</w:t>
      </w:r>
      <w:r w:rsidR="00851F30">
        <w:t xml:space="preserve"> på remissen) Vid sparsamma upphostningar; inducerad </w:t>
      </w:r>
      <w:proofErr w:type="spellStart"/>
      <w:r w:rsidR="00851F30">
        <w:t>sputa</w:t>
      </w:r>
      <w:proofErr w:type="spellEnd"/>
      <w:r w:rsidR="00851F30">
        <w:t>.</w:t>
      </w:r>
    </w:p>
    <w:p w14:paraId="03DCA4FB" w14:textId="77777777" w:rsidR="00851F30" w:rsidRPr="00851F30" w:rsidRDefault="00851F30" w:rsidP="00784DFC">
      <w:pPr>
        <w:spacing w:after="0" w:line="240" w:lineRule="auto"/>
        <w:ind w:right="0"/>
      </w:pPr>
    </w:p>
    <w:p w14:paraId="42B1F48B" w14:textId="7CD35B8B" w:rsidR="00851F30" w:rsidRPr="00851F30" w:rsidRDefault="00851F30" w:rsidP="00784DFC">
      <w:pPr>
        <w:spacing w:after="0" w:line="240" w:lineRule="auto"/>
        <w:ind w:right="0"/>
      </w:pPr>
      <w:r w:rsidRPr="006D51DB">
        <w:rPr>
          <w:b/>
          <w:bCs/>
        </w:rPr>
        <w:t>Sputumodling</w:t>
      </w:r>
      <w:r w:rsidR="006D51DB" w:rsidRPr="006D51DB">
        <w:t>:</w:t>
      </w:r>
      <w:r w:rsidR="006D51DB">
        <w:rPr>
          <w:u w:val="single"/>
        </w:rPr>
        <w:br/>
      </w:r>
      <w:r w:rsidR="006D51DB">
        <w:t>P</w:t>
      </w:r>
      <w:r w:rsidR="23A9A645">
        <w:t>å tidigare</w:t>
      </w:r>
      <w:r w:rsidR="53CC5CF7">
        <w:t xml:space="preserve"> positiva tas </w:t>
      </w:r>
      <w:r w:rsidR="41A0FE0F">
        <w:t xml:space="preserve">ny </w:t>
      </w:r>
      <w:proofErr w:type="spellStart"/>
      <w:r w:rsidR="41A0FE0F">
        <w:t>sputumodling</w:t>
      </w:r>
      <w:proofErr w:type="spellEnd"/>
      <w:r w:rsidR="41A0FE0F">
        <w:t xml:space="preserve"> </w:t>
      </w:r>
      <w:r>
        <w:t>efter 2 månader</w:t>
      </w:r>
      <w:r w:rsidR="12714229">
        <w:t>.</w:t>
      </w:r>
      <w:r>
        <w:t xml:space="preserve"> </w:t>
      </w:r>
      <w:r w:rsidR="36C35C2D">
        <w:t>O</w:t>
      </w:r>
      <w:r>
        <w:t xml:space="preserve">m positiv, förlängd behandling </w:t>
      </w:r>
      <w:r w:rsidR="006D51DB">
        <w:t xml:space="preserve">med </w:t>
      </w:r>
      <w:r>
        <w:t>2 månader</w:t>
      </w:r>
      <w:r w:rsidR="006D51DB">
        <w:t>.</w:t>
      </w:r>
    </w:p>
    <w:p w14:paraId="3FFF5DA6" w14:textId="77777777" w:rsidR="00851F30" w:rsidRPr="00851F30" w:rsidRDefault="00851F30" w:rsidP="00784DFC">
      <w:pPr>
        <w:spacing w:after="0" w:line="240" w:lineRule="auto"/>
        <w:ind w:right="0"/>
      </w:pPr>
    </w:p>
    <w:p w14:paraId="42B88B63" w14:textId="040977A6" w:rsidR="00851F30" w:rsidRPr="00851F30" w:rsidRDefault="00851F30" w:rsidP="00784DFC">
      <w:pPr>
        <w:spacing w:after="0" w:line="240" w:lineRule="auto"/>
        <w:ind w:right="0"/>
      </w:pPr>
      <w:r w:rsidRPr="00C33083">
        <w:rPr>
          <w:b/>
        </w:rPr>
        <w:t>Lungröntgen</w:t>
      </w:r>
      <w:r w:rsidR="00C33083" w:rsidRPr="006D51DB">
        <w:rPr>
          <w:b/>
        </w:rPr>
        <w:t>:</w:t>
      </w:r>
      <w:r w:rsidR="00C33083">
        <w:rPr>
          <w:b/>
          <w:u w:val="single"/>
        </w:rPr>
        <w:br/>
      </w:r>
      <w:r w:rsidRPr="00851F30">
        <w:t>1 månad, 2 månader</w:t>
      </w:r>
      <w:r w:rsidR="00625A61">
        <w:t xml:space="preserve"> och</w:t>
      </w:r>
      <w:r w:rsidRPr="00851F30">
        <w:t xml:space="preserve"> 6 månader, vid lungtuberkulos</w:t>
      </w:r>
      <w:r w:rsidR="006D51DB">
        <w:t>.</w:t>
      </w:r>
    </w:p>
    <w:p w14:paraId="3CC825E3" w14:textId="77777777" w:rsidR="00851F30" w:rsidRPr="00851F30" w:rsidRDefault="00851F30" w:rsidP="00784DFC">
      <w:pPr>
        <w:spacing w:after="0" w:line="240" w:lineRule="auto"/>
        <w:ind w:right="0"/>
      </w:pPr>
    </w:p>
    <w:p w14:paraId="088629A1" w14:textId="51086CC3" w:rsidR="00851F30" w:rsidRPr="00851F30" w:rsidRDefault="00851F30" w:rsidP="00784DFC">
      <w:pPr>
        <w:spacing w:after="0" w:line="240" w:lineRule="auto"/>
        <w:ind w:right="0"/>
      </w:pPr>
      <w:r w:rsidRPr="00C33083">
        <w:rPr>
          <w:b/>
          <w:bCs/>
        </w:rPr>
        <w:t>Läkarbesök, PAL</w:t>
      </w:r>
      <w:r w:rsidR="00C33083" w:rsidRPr="00C33083">
        <w:rPr>
          <w:b/>
          <w:bCs/>
        </w:rPr>
        <w:t>:</w:t>
      </w:r>
      <w:r w:rsidR="00C33083">
        <w:rPr>
          <w:b/>
          <w:bCs/>
        </w:rPr>
        <w:br/>
      </w:r>
      <w:r w:rsidR="171DB821">
        <w:t>TB</w:t>
      </w:r>
      <w:r w:rsidR="008F398C">
        <w:t>-</w:t>
      </w:r>
      <w:r w:rsidR="171DB821">
        <w:t xml:space="preserve">intresserad </w:t>
      </w:r>
      <w:r>
        <w:t xml:space="preserve">specialistläkare eller ST, schemalagd på infektionskliniken </w:t>
      </w:r>
      <w:r w:rsidR="3FF7E765">
        <w:t>under hela behandlingstiden, med stöd av TB</w:t>
      </w:r>
      <w:r w:rsidR="008F398C">
        <w:t>-</w:t>
      </w:r>
      <w:r w:rsidR="3FF7E765">
        <w:t>läkare</w:t>
      </w:r>
      <w:r>
        <w:br/>
        <w:t xml:space="preserve">1 </w:t>
      </w:r>
      <w:r w:rsidR="008F398C">
        <w:t>månad</w:t>
      </w:r>
      <w:r>
        <w:t xml:space="preserve">, 3 månader, 6 månader </w:t>
      </w:r>
      <w:r w:rsidR="10694915">
        <w:t>(</w:t>
      </w:r>
      <w:r>
        <w:t xml:space="preserve">avslut och </w:t>
      </w:r>
      <w:r w:rsidR="7D79CDBA">
        <w:t>anmälan om avs</w:t>
      </w:r>
      <w:r w:rsidR="69153AF9">
        <w:t>l</w:t>
      </w:r>
      <w:r w:rsidR="7D79CDBA">
        <w:t xml:space="preserve">utad behandling </w:t>
      </w:r>
      <w:r>
        <w:t xml:space="preserve">till </w:t>
      </w:r>
      <w:proofErr w:type="spellStart"/>
      <w:r>
        <w:t>S</w:t>
      </w:r>
      <w:r w:rsidR="7F66125B">
        <w:t>miNet</w:t>
      </w:r>
      <w:proofErr w:type="spellEnd"/>
      <w:r w:rsidR="7F66125B">
        <w:t>)</w:t>
      </w:r>
      <w:r w:rsidR="24F444A8">
        <w:t xml:space="preserve"> </w:t>
      </w:r>
    </w:p>
    <w:p w14:paraId="73F3016F" w14:textId="1FAC808D" w:rsidR="7B7CD354" w:rsidRDefault="7B7CD354" w:rsidP="00625A61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3DD3209" w14:textId="4C840EF3" w:rsidR="00851F30" w:rsidRPr="00F6197F" w:rsidRDefault="00851F30" w:rsidP="00784DFC">
      <w:pPr>
        <w:spacing w:after="0" w:line="240" w:lineRule="auto"/>
        <w:ind w:right="0"/>
        <w:rPr>
          <w:b/>
        </w:rPr>
      </w:pPr>
      <w:r w:rsidRPr="00F6197F">
        <w:rPr>
          <w:b/>
        </w:rPr>
        <w:t>Behandling</w:t>
      </w:r>
      <w:r w:rsidR="00F6197F">
        <w:rPr>
          <w:b/>
        </w:rPr>
        <w:t>:</w:t>
      </w:r>
    </w:p>
    <w:p w14:paraId="00300736" w14:textId="04F4B69A" w:rsidR="00851F30" w:rsidRDefault="000935BA" w:rsidP="00784DFC">
      <w:pPr>
        <w:spacing w:after="0" w:line="240" w:lineRule="auto"/>
        <w:ind w:right="0"/>
      </w:pPr>
      <w:r>
        <w:t>Var god</w:t>
      </w:r>
      <w:r w:rsidR="00851F30">
        <w:t xml:space="preserve"> se internetmedicin för dosering</w:t>
      </w:r>
      <w:r w:rsidR="14855185">
        <w:t xml:space="preserve"> eller vårdprogrammet för tuberkulos</w:t>
      </w:r>
      <w:r>
        <w:t xml:space="preserve">. </w:t>
      </w:r>
      <w:r w:rsidR="39DD098B">
        <w:t>Det f</w:t>
      </w:r>
      <w:r w:rsidR="00851F30">
        <w:t xml:space="preserve">inns ordinationsmall i Melior. </w:t>
      </w:r>
      <w:r w:rsidR="0AAD4DA5">
        <w:t>Ta bort</w:t>
      </w:r>
      <w:r w:rsidR="007102B3">
        <w:t xml:space="preserve"> inte</w:t>
      </w:r>
      <w:r w:rsidR="3C84B64A">
        <w:t xml:space="preserve"> aktuella</w:t>
      </w:r>
      <w:r w:rsidR="0AAD4DA5">
        <w:t xml:space="preserve"> </w:t>
      </w:r>
      <w:r w:rsidR="3701FE5A">
        <w:t>läkemedel</w:t>
      </w:r>
      <w:r w:rsidR="0AAD4DA5">
        <w:t xml:space="preserve">. Granska och ändra dosering utifrån individens vikt och ordination. </w:t>
      </w:r>
      <w:r w:rsidR="00851F30">
        <w:t xml:space="preserve">Vid svårt sjuk patient, </w:t>
      </w:r>
      <w:proofErr w:type="spellStart"/>
      <w:r w:rsidR="00851F30">
        <w:t>miliar</w:t>
      </w:r>
      <w:proofErr w:type="spellEnd"/>
      <w:r w:rsidR="00851F30">
        <w:t xml:space="preserve"> </w:t>
      </w:r>
      <w:r w:rsidR="007102B3">
        <w:t xml:space="preserve">TB </w:t>
      </w:r>
      <w:r w:rsidR="00851F30">
        <w:t xml:space="preserve">eller meningit ges initialt </w:t>
      </w:r>
      <w:r w:rsidR="007102B3">
        <w:t>intravenös</w:t>
      </w:r>
      <w:r w:rsidR="00851F30">
        <w:t xml:space="preserve"> behandling.</w:t>
      </w:r>
      <w:r w:rsidR="43F9B0FA">
        <w:t xml:space="preserve"> O</w:t>
      </w:r>
      <w:r w:rsidR="00F6197F">
        <w:t>bs</w:t>
      </w:r>
      <w:r w:rsidR="43F9B0FA">
        <w:t>, högre doser vid meningit</w:t>
      </w:r>
      <w:r w:rsidR="00324295">
        <w:t xml:space="preserve">. </w:t>
      </w:r>
      <w:r w:rsidR="00851F30">
        <w:t>Normal behandlingstid för lung- och lymfkörteltuberkulos är 6 månader</w:t>
      </w:r>
      <w:r w:rsidR="55554088">
        <w:t>.</w:t>
      </w:r>
    </w:p>
    <w:p w14:paraId="4E5F163A" w14:textId="77777777" w:rsidR="00F6197F" w:rsidRPr="00851F30" w:rsidRDefault="00F6197F" w:rsidP="00784DFC">
      <w:pPr>
        <w:spacing w:after="0" w:line="240" w:lineRule="auto"/>
        <w:ind w:right="0"/>
      </w:pPr>
    </w:p>
    <w:p w14:paraId="1536543E" w14:textId="7EC78F4B" w:rsidR="00851F30" w:rsidRDefault="55554088" w:rsidP="00784DFC">
      <w:pPr>
        <w:spacing w:after="0" w:line="240" w:lineRule="auto"/>
        <w:ind w:right="0"/>
      </w:pPr>
      <w:proofErr w:type="spellStart"/>
      <w:r>
        <w:t>Intensivfas</w:t>
      </w:r>
      <w:proofErr w:type="spellEnd"/>
      <w:r>
        <w:t xml:space="preserve"> 2 mån</w:t>
      </w:r>
      <w:r w:rsidR="00F6197F">
        <w:t>ader</w:t>
      </w:r>
      <w:r w:rsidR="73990974">
        <w:t xml:space="preserve"> med </w:t>
      </w:r>
      <w:r w:rsidR="00957BF4">
        <w:t>3–4</w:t>
      </w:r>
      <w:r w:rsidR="73990974">
        <w:t xml:space="preserve"> läkemedel och därefter 4 månaders konsolideringsfas med </w:t>
      </w:r>
      <w:r w:rsidR="00F6197F">
        <w:t>två</w:t>
      </w:r>
      <w:r w:rsidR="73990974">
        <w:t xml:space="preserve"> preparat.</w:t>
      </w:r>
      <w:r>
        <w:t xml:space="preserve"> </w:t>
      </w:r>
      <w:r w:rsidR="44694D8E">
        <w:t>Börja alltid med</w:t>
      </w:r>
      <w:r w:rsidR="3A608F7D">
        <w:t xml:space="preserve"> 4 preparat</w:t>
      </w:r>
      <w:r w:rsidR="3F9613DC">
        <w:t xml:space="preserve">, </w:t>
      </w:r>
      <w:proofErr w:type="spellStart"/>
      <w:r w:rsidR="00F6197F">
        <w:t>R</w:t>
      </w:r>
      <w:r w:rsidR="2E9BC6F9">
        <w:t>ifampicin</w:t>
      </w:r>
      <w:proofErr w:type="spellEnd"/>
      <w:r w:rsidR="2E9BC6F9">
        <w:t xml:space="preserve">, </w:t>
      </w:r>
      <w:proofErr w:type="spellStart"/>
      <w:r w:rsidR="00F6197F">
        <w:t>I</w:t>
      </w:r>
      <w:r w:rsidR="2E9BC6F9">
        <w:t>soniazid</w:t>
      </w:r>
      <w:proofErr w:type="spellEnd"/>
      <w:r w:rsidR="2E9BC6F9">
        <w:t xml:space="preserve">, </w:t>
      </w:r>
      <w:proofErr w:type="spellStart"/>
      <w:r w:rsidR="00F6197F">
        <w:t>P</w:t>
      </w:r>
      <w:r w:rsidR="2E9BC6F9">
        <w:t>yrazinamid</w:t>
      </w:r>
      <w:proofErr w:type="spellEnd"/>
      <w:r w:rsidR="2E9BC6F9">
        <w:t xml:space="preserve"> och </w:t>
      </w:r>
      <w:proofErr w:type="spellStart"/>
      <w:r w:rsidR="00F6197F">
        <w:t>E</w:t>
      </w:r>
      <w:r w:rsidR="2E9BC6F9">
        <w:t>tambutol</w:t>
      </w:r>
      <w:proofErr w:type="spellEnd"/>
      <w:r w:rsidR="00690A0D">
        <w:t>.</w:t>
      </w:r>
      <w:r w:rsidR="2E9BC6F9">
        <w:t xml:space="preserve"> </w:t>
      </w:r>
      <w:r w:rsidR="2F0386E7">
        <w:t xml:space="preserve">Vitamin B6 ges under hela behandlingstiden för att minska </w:t>
      </w:r>
      <w:proofErr w:type="spellStart"/>
      <w:r w:rsidR="2F0386E7">
        <w:t>polyneuropatibiverkningar</w:t>
      </w:r>
      <w:proofErr w:type="spellEnd"/>
      <w:r w:rsidR="2F0386E7">
        <w:t xml:space="preserve"> av </w:t>
      </w:r>
      <w:proofErr w:type="spellStart"/>
      <w:r w:rsidR="00EB6D04">
        <w:t>Isoniazid</w:t>
      </w:r>
      <w:proofErr w:type="spellEnd"/>
      <w:r w:rsidR="2F0386E7">
        <w:t xml:space="preserve">. </w:t>
      </w:r>
      <w:r w:rsidR="00851F30">
        <w:t xml:space="preserve">Vid resistens mot </w:t>
      </w:r>
      <w:proofErr w:type="spellStart"/>
      <w:r w:rsidR="00D853EA">
        <w:t>I</w:t>
      </w:r>
      <w:r w:rsidR="00851F30">
        <w:t>soniazid</w:t>
      </w:r>
      <w:proofErr w:type="spellEnd"/>
      <w:r w:rsidR="5C55B98A">
        <w:t xml:space="preserve"> ges behandling och </w:t>
      </w:r>
      <w:proofErr w:type="spellStart"/>
      <w:r w:rsidR="000D400D">
        <w:t>R</w:t>
      </w:r>
      <w:r w:rsidR="00851F30">
        <w:t>ifampicin</w:t>
      </w:r>
      <w:proofErr w:type="spellEnd"/>
      <w:r w:rsidR="7D877913">
        <w:t xml:space="preserve">, </w:t>
      </w:r>
      <w:proofErr w:type="spellStart"/>
      <w:r w:rsidR="00F857DD">
        <w:t>E</w:t>
      </w:r>
      <w:r w:rsidR="7D877913">
        <w:t>tambutol</w:t>
      </w:r>
      <w:proofErr w:type="spellEnd"/>
      <w:r w:rsidR="7D877913">
        <w:t xml:space="preserve">, </w:t>
      </w:r>
      <w:proofErr w:type="spellStart"/>
      <w:r w:rsidR="000D400D">
        <w:t>P</w:t>
      </w:r>
      <w:r w:rsidR="3D858DC4">
        <w:t>yrazinam</w:t>
      </w:r>
      <w:r w:rsidR="7D877913">
        <w:t>id</w:t>
      </w:r>
      <w:proofErr w:type="spellEnd"/>
      <w:r w:rsidR="7D877913">
        <w:t xml:space="preserve"> och </w:t>
      </w:r>
      <w:proofErr w:type="spellStart"/>
      <w:r w:rsidR="00F857DD">
        <w:t>L</w:t>
      </w:r>
      <w:r w:rsidR="7D877913">
        <w:t>evofloxacin</w:t>
      </w:r>
      <w:proofErr w:type="spellEnd"/>
      <w:r w:rsidR="7D877913">
        <w:t xml:space="preserve"> i 6 månader</w:t>
      </w:r>
      <w:r w:rsidR="39F8238B">
        <w:t>.</w:t>
      </w:r>
      <w:r w:rsidR="7D877913">
        <w:t xml:space="preserve"> </w:t>
      </w:r>
      <w:r w:rsidR="6405612D">
        <w:t>V</w:t>
      </w:r>
      <w:r w:rsidR="7D877913">
        <w:t xml:space="preserve">id </w:t>
      </w:r>
      <w:proofErr w:type="spellStart"/>
      <w:r w:rsidR="000D400D">
        <w:t>Ri</w:t>
      </w:r>
      <w:r w:rsidR="7D877913">
        <w:t>fampicinresistens</w:t>
      </w:r>
      <w:proofErr w:type="spellEnd"/>
      <w:r w:rsidR="00851F30">
        <w:t xml:space="preserve"> eller CNS-infektion förlängs behandlingstiden till 1 år</w:t>
      </w:r>
      <w:r w:rsidR="5B0E1CE4">
        <w:t xml:space="preserve"> eller mer</w:t>
      </w:r>
      <w:r w:rsidR="00851F30">
        <w:t>.</w:t>
      </w:r>
      <w:r w:rsidR="00957BF4">
        <w:t xml:space="preserve"> </w:t>
      </w:r>
      <w:r w:rsidR="00851F30">
        <w:t xml:space="preserve">Vid resistens mot </w:t>
      </w:r>
      <w:proofErr w:type="spellStart"/>
      <w:r w:rsidR="007102B3">
        <w:t>P</w:t>
      </w:r>
      <w:r w:rsidR="00851F30">
        <w:t>yrazinamid</w:t>
      </w:r>
      <w:proofErr w:type="spellEnd"/>
      <w:r w:rsidR="00851F30">
        <w:t>, förlängs behandlingen till 9 månader.</w:t>
      </w:r>
    </w:p>
    <w:p w14:paraId="3DD029DF" w14:textId="77777777" w:rsidR="00957BF4" w:rsidRPr="00851F30" w:rsidRDefault="00957BF4" w:rsidP="00784DFC">
      <w:pPr>
        <w:spacing w:after="0" w:line="240" w:lineRule="auto"/>
        <w:ind w:right="0"/>
      </w:pPr>
    </w:p>
    <w:p w14:paraId="3A9A4F5F" w14:textId="48464F70" w:rsidR="00851F30" w:rsidRDefault="00851F30" w:rsidP="00784DFC">
      <w:pPr>
        <w:spacing w:after="0" w:line="240" w:lineRule="auto"/>
        <w:ind w:right="0"/>
      </w:pPr>
      <w:r w:rsidRPr="00851F30">
        <w:t>Behandlingstidens längd avgörs genom klinisk förbättring/symtomregress, radiologisk förbättring och normalisering av prover, vilket beaktas innan utsättning.</w:t>
      </w:r>
      <w:r w:rsidR="00A84D0E">
        <w:t xml:space="preserve"> </w:t>
      </w:r>
      <w:proofErr w:type="spellStart"/>
      <w:r>
        <w:t>Isoniazid</w:t>
      </w:r>
      <w:proofErr w:type="spellEnd"/>
      <w:r>
        <w:t xml:space="preserve"> och </w:t>
      </w:r>
      <w:proofErr w:type="spellStart"/>
      <w:r w:rsidR="4D733F7B">
        <w:t>r</w:t>
      </w:r>
      <w:r>
        <w:t>ifampicin</w:t>
      </w:r>
      <w:proofErr w:type="spellEnd"/>
      <w:r>
        <w:t xml:space="preserve"> tas på fastande mage 1 - 2 </w:t>
      </w:r>
      <w:r w:rsidR="00690A0D">
        <w:t>timmar</w:t>
      </w:r>
      <w:r>
        <w:t xml:space="preserve"> innan frukost. </w:t>
      </w:r>
      <w:proofErr w:type="spellStart"/>
      <w:r>
        <w:t>Pyrazinamid</w:t>
      </w:r>
      <w:proofErr w:type="spellEnd"/>
      <w:r>
        <w:t xml:space="preserve">, </w:t>
      </w:r>
      <w:proofErr w:type="spellStart"/>
      <w:r w:rsidR="613D4CA6">
        <w:t>etambutol</w:t>
      </w:r>
      <w:proofErr w:type="spellEnd"/>
      <w:r>
        <w:t xml:space="preserve"> </w:t>
      </w:r>
      <w:r w:rsidR="3665A726">
        <w:t xml:space="preserve">och vitamin B6 </w:t>
      </w:r>
      <w:r>
        <w:t>kan tas till frukost.</w:t>
      </w:r>
      <w:r w:rsidR="00A84D0E">
        <w:t xml:space="preserve"> </w:t>
      </w:r>
      <w:r>
        <w:t xml:space="preserve">Efter resistensbesked om känslig stam utsättes </w:t>
      </w:r>
      <w:proofErr w:type="spellStart"/>
      <w:r w:rsidR="00527692">
        <w:t>E</w:t>
      </w:r>
      <w:r w:rsidR="36D578E1">
        <w:t>tambutol</w:t>
      </w:r>
      <w:proofErr w:type="spellEnd"/>
      <w:r>
        <w:t xml:space="preserve"> vid nästa dosettdelning</w:t>
      </w:r>
      <w:r w:rsidR="0F1C6AA9">
        <w:t xml:space="preserve"> (odlingsresistens och </w:t>
      </w:r>
      <w:r w:rsidR="00527692">
        <w:t>inte</w:t>
      </w:r>
      <w:r w:rsidR="0F1C6AA9">
        <w:t xml:space="preserve"> enb</w:t>
      </w:r>
      <w:r w:rsidR="638AA0FB">
        <w:t>a</w:t>
      </w:r>
      <w:r w:rsidR="0F1C6AA9">
        <w:t>rt PCR.)</w:t>
      </w:r>
      <w:r>
        <w:t xml:space="preserve">. Efter 2 månader </w:t>
      </w:r>
      <w:r w:rsidR="00527692">
        <w:t>utsätts</w:t>
      </w:r>
      <w:r>
        <w:t xml:space="preserve"> </w:t>
      </w:r>
      <w:proofErr w:type="spellStart"/>
      <w:r w:rsidR="00527692">
        <w:t>P</w:t>
      </w:r>
      <w:r>
        <w:t>yrazinamid</w:t>
      </w:r>
      <w:proofErr w:type="spellEnd"/>
      <w:r>
        <w:t xml:space="preserve">. </w:t>
      </w:r>
      <w:proofErr w:type="spellStart"/>
      <w:r>
        <w:t>Rifampicin</w:t>
      </w:r>
      <w:proofErr w:type="spellEnd"/>
      <w:r w:rsidR="009A1580">
        <w:t xml:space="preserve">- </w:t>
      </w:r>
      <w:r>
        <w:t xml:space="preserve">och </w:t>
      </w:r>
      <w:proofErr w:type="spellStart"/>
      <w:r w:rsidR="00527692">
        <w:t>I</w:t>
      </w:r>
      <w:r>
        <w:t>soniazidbehandling</w:t>
      </w:r>
      <w:proofErr w:type="spellEnd"/>
      <w:r>
        <w:t xml:space="preserve"> pågår i totalt 6 månader.</w:t>
      </w:r>
    </w:p>
    <w:p w14:paraId="7612CFB5" w14:textId="77777777" w:rsidR="00A84D0E" w:rsidRPr="00851F30" w:rsidRDefault="00A84D0E" w:rsidP="00784DFC">
      <w:pPr>
        <w:spacing w:after="0" w:line="240" w:lineRule="auto"/>
        <w:ind w:right="0"/>
      </w:pPr>
    </w:p>
    <w:p w14:paraId="316C5A11" w14:textId="7FD8BDA5" w:rsidR="00851F30" w:rsidRPr="00C23AF4" w:rsidRDefault="00851F30" w:rsidP="00C23AF4">
      <w:pPr>
        <w:spacing w:after="0" w:line="240" w:lineRule="auto"/>
        <w:ind w:right="0"/>
      </w:pPr>
      <w:r>
        <w:t>E-recept skrivs enbart om läkemedel ska delas av patient själv eller av vårdcentral alt</w:t>
      </w:r>
      <w:r w:rsidR="26E34DD2">
        <w:t>ernativt</w:t>
      </w:r>
      <w:r>
        <w:t xml:space="preserve"> hemsjukvård. Tuberkulosläkemedel, inklusive </w:t>
      </w:r>
      <w:r w:rsidR="6EA3F5F3">
        <w:t xml:space="preserve">vitamin B6 </w:t>
      </w:r>
      <w:r>
        <w:t>är fria enligt smittskyddslagen. Skriv fritt enligt SML på recept.</w:t>
      </w:r>
      <w:r w:rsidR="00A84D0E">
        <w:t xml:space="preserve"> </w:t>
      </w:r>
      <w:r w:rsidR="4D3B2EC0">
        <w:t xml:space="preserve">Infektionskliniken har </w:t>
      </w:r>
      <w:r w:rsidR="3758A1F2">
        <w:t xml:space="preserve">allmän </w:t>
      </w:r>
      <w:r w:rsidR="4D3B2EC0">
        <w:lastRenderedPageBreak/>
        <w:t>licens på tablett</w:t>
      </w:r>
      <w:r>
        <w:t xml:space="preserve"> </w:t>
      </w:r>
      <w:proofErr w:type="spellStart"/>
      <w:r w:rsidR="00527692">
        <w:t>P</w:t>
      </w:r>
      <w:r>
        <w:t>yrazinamid</w:t>
      </w:r>
      <w:proofErr w:type="spellEnd"/>
      <w:r w:rsidR="7C60A0F1">
        <w:t xml:space="preserve">, </w:t>
      </w:r>
      <w:proofErr w:type="spellStart"/>
      <w:r w:rsidR="00527692">
        <w:t>E</w:t>
      </w:r>
      <w:r w:rsidR="7C60A0F1">
        <w:t>tambutol</w:t>
      </w:r>
      <w:proofErr w:type="spellEnd"/>
      <w:r w:rsidR="7C60A0F1">
        <w:t xml:space="preserve"> och vitamin B6</w:t>
      </w:r>
      <w:r>
        <w:t xml:space="preserve">. </w:t>
      </w:r>
      <w:r w:rsidR="4143125A">
        <w:t>Informera om vanliga biverkningar, röd kroppsvätska</w:t>
      </w:r>
      <w:r w:rsidR="38264659">
        <w:t xml:space="preserve"> </w:t>
      </w:r>
      <w:r w:rsidR="4143125A">
        <w:t>(</w:t>
      </w:r>
      <w:r w:rsidR="00C72C4D">
        <w:t>Obs</w:t>
      </w:r>
      <w:r w:rsidR="4143125A">
        <w:t xml:space="preserve"> linser) och att patienten måste m</w:t>
      </w:r>
      <w:r w:rsidR="39277A3F">
        <w:t xml:space="preserve">eddela alla biverkningar vid besöken. Vid </w:t>
      </w:r>
      <w:r w:rsidR="00B4138E">
        <w:br/>
      </w:r>
      <w:r w:rsidR="39277A3F">
        <w:t>syn</w:t>
      </w:r>
      <w:r w:rsidR="00C72C4D">
        <w:t>-</w:t>
      </w:r>
      <w:r w:rsidR="39277A3F">
        <w:t>/ögonpåverkan måste patienten kontakta vården akut för bedömning.</w:t>
      </w:r>
    </w:p>
    <w:p w14:paraId="5B30E6C6" w14:textId="40A4280F" w:rsidR="00851F30" w:rsidRPr="00EF2AB0" w:rsidRDefault="00851F30" w:rsidP="00EF2AB0">
      <w:pPr>
        <w:pStyle w:val="Normalefterlista"/>
        <w:spacing w:line="240" w:lineRule="auto"/>
        <w:rPr>
          <w:b/>
          <w:bCs/>
        </w:rPr>
      </w:pPr>
      <w:r w:rsidRPr="00136801">
        <w:rPr>
          <w:b/>
          <w:bCs/>
        </w:rPr>
        <w:t>Modifierad DOTS</w:t>
      </w:r>
      <w:r w:rsidR="00136801">
        <w:rPr>
          <w:b/>
          <w:bCs/>
        </w:rPr>
        <w:t>:</w:t>
      </w:r>
      <w:r w:rsidR="00136801">
        <w:rPr>
          <w:b/>
          <w:bCs/>
        </w:rPr>
        <w:br/>
      </w:r>
      <w:r>
        <w:t>Dosettdelning veckovis av sjuksköterska de första 4 veckorna via infektionsmottagning</w:t>
      </w:r>
      <w:r w:rsidR="00C40D46">
        <w:t>en</w:t>
      </w:r>
      <w:r>
        <w:t xml:space="preserve"> </w:t>
      </w:r>
      <w:r w:rsidR="2D49E436">
        <w:t>eller (</w:t>
      </w:r>
      <w:r w:rsidR="24224FE0">
        <w:t xml:space="preserve">i undantagsfall) </w:t>
      </w:r>
      <w:r w:rsidR="27677FF4">
        <w:t xml:space="preserve">via </w:t>
      </w:r>
      <w:r>
        <w:t xml:space="preserve">vårdcentral. Därefter varannan vecka tills </w:t>
      </w:r>
      <w:proofErr w:type="spellStart"/>
      <w:r w:rsidR="00C40D46">
        <w:t>P</w:t>
      </w:r>
      <w:r>
        <w:t>yrazinamid</w:t>
      </w:r>
      <w:proofErr w:type="spellEnd"/>
      <w:r>
        <w:t xml:space="preserve"> utsätts efter två månader. Därefter dosettdelning en gång i månaden. Dosetten märks med patientens namn</w:t>
      </w:r>
      <w:r w:rsidR="00F957C3">
        <w:t xml:space="preserve"> och </w:t>
      </w:r>
      <w:r>
        <w:t>klockslagen anges. Ansvarig läkare använder TB</w:t>
      </w:r>
      <w:r w:rsidR="00F957C3">
        <w:t>-</w:t>
      </w:r>
      <w:r>
        <w:t xml:space="preserve">ordinationsmall </w:t>
      </w:r>
      <w:r w:rsidR="00F957C3">
        <w:t>i l</w:t>
      </w:r>
      <w:r>
        <w:t>äkemedelsmodulen,</w:t>
      </w:r>
      <w:r w:rsidR="00F957C3">
        <w:t xml:space="preserve"> </w:t>
      </w:r>
      <w:r>
        <w:t>Melior, under INF. Läkemedel pilas i 2 månader. Recept behöver</w:t>
      </w:r>
      <w:r w:rsidR="71AD4717">
        <w:t xml:space="preserve"> normalt</w:t>
      </w:r>
      <w:r>
        <w:t xml:space="preserve"> </w:t>
      </w:r>
      <w:r w:rsidR="00D01F8E">
        <w:t>inte</w:t>
      </w:r>
      <w:r>
        <w:t xml:space="preserve"> skrivas. </w:t>
      </w:r>
    </w:p>
    <w:p w14:paraId="60490F3E" w14:textId="557FA8B3" w:rsidR="48DEB0B4" w:rsidRPr="003B4137" w:rsidRDefault="39BEFB8D" w:rsidP="003B4137">
      <w:pPr>
        <w:pStyle w:val="Normalefterlista"/>
        <w:spacing w:line="240" w:lineRule="auto"/>
        <w:rPr>
          <w:b/>
          <w:bCs/>
        </w:rPr>
      </w:pPr>
      <w:r w:rsidRPr="00EF2AB0">
        <w:rPr>
          <w:b/>
          <w:bCs/>
        </w:rPr>
        <w:t>Vid besök till sköterska eller läkare efterfrågas:</w:t>
      </w:r>
      <w:r w:rsidR="00EF2AB0">
        <w:rPr>
          <w:b/>
          <w:bCs/>
        </w:rPr>
        <w:br/>
      </w:r>
      <w:r>
        <w:t xml:space="preserve">Hur tar du dina mediciner? Har du tagit dina mediciner varje dag? Känner du av några biverkningar? Efterfråga specifikt: buksmärta, illamående, kräkning, yrsel, ont någonstans i kroppen (gikt?) pirrningar i extremiteter, synförändringar, feber eller utslag. </w:t>
      </w:r>
    </w:p>
    <w:p w14:paraId="756D4529" w14:textId="40DE2F6F" w:rsidR="00851F30" w:rsidRPr="00851F30" w:rsidRDefault="39BEFB8D" w:rsidP="00D737B5">
      <w:pPr>
        <w:spacing w:after="0" w:line="240" w:lineRule="auto"/>
        <w:ind w:right="0"/>
      </w:pPr>
      <w:r w:rsidRPr="48DEB0B4">
        <w:rPr>
          <w:b/>
          <w:bCs/>
        </w:rPr>
        <w:t>Biverkningar</w:t>
      </w:r>
      <w:r>
        <w:t>,</w:t>
      </w:r>
      <w:r w:rsidRPr="48DEB0B4">
        <w:rPr>
          <w:b/>
          <w:bCs/>
        </w:rPr>
        <w:t xml:space="preserve"> åtgärd:</w:t>
      </w:r>
    </w:p>
    <w:p w14:paraId="48BA5B8A" w14:textId="4CCD1679" w:rsidR="00851F30" w:rsidRPr="00851F30" w:rsidRDefault="39BEFB8D" w:rsidP="00D737B5">
      <w:pPr>
        <w:spacing w:after="0" w:line="240" w:lineRule="auto"/>
        <w:ind w:right="0"/>
      </w:pPr>
      <w:r w:rsidRPr="48DEB0B4">
        <w:rPr>
          <w:u w:val="single"/>
        </w:rPr>
        <w:t>Illamående/buksmärta</w:t>
      </w:r>
      <w:r w:rsidR="00D34C0B">
        <w:rPr>
          <w:u w:val="single"/>
        </w:rPr>
        <w:t>:</w:t>
      </w:r>
      <w:r>
        <w:t xml:space="preserve"> </w:t>
      </w:r>
      <w:r w:rsidR="00D34C0B">
        <w:t>V</w:t>
      </w:r>
      <w:r>
        <w:t xml:space="preserve">anligt första </w:t>
      </w:r>
      <w:proofErr w:type="gramStart"/>
      <w:r>
        <w:t>1-2</w:t>
      </w:r>
      <w:proofErr w:type="gramEnd"/>
      <w:r w:rsidR="6219A9EE">
        <w:t xml:space="preserve"> (4)</w:t>
      </w:r>
      <w:r>
        <w:t xml:space="preserve"> veckorna. Vid fortsatta besvär, försök med intag av TB</w:t>
      </w:r>
      <w:r w:rsidR="004E11B1">
        <w:t>-</w:t>
      </w:r>
      <w:r>
        <w:t xml:space="preserve">läkemedel till kvällen, </w:t>
      </w:r>
      <w:r w:rsidR="00B44535">
        <w:t>observera</w:t>
      </w:r>
      <w:r>
        <w:t xml:space="preserve"> </w:t>
      </w:r>
      <w:proofErr w:type="spellStart"/>
      <w:r w:rsidR="00F256E6">
        <w:t>Pyrazinamid</w:t>
      </w:r>
      <w:proofErr w:type="spellEnd"/>
      <w:r w:rsidR="008361D5">
        <w:t xml:space="preserve"> </w:t>
      </w:r>
      <w:r w:rsidR="3C3D8598">
        <w:t>+</w:t>
      </w:r>
      <w:r w:rsidR="008361D5">
        <w:t xml:space="preserve"> </w:t>
      </w:r>
      <w:proofErr w:type="spellStart"/>
      <w:r w:rsidR="00A71D0D">
        <w:t>Etambutol</w:t>
      </w:r>
      <w:proofErr w:type="spellEnd"/>
      <w:r w:rsidR="3C3D8598">
        <w:t xml:space="preserve"> till måltid och </w:t>
      </w:r>
      <w:proofErr w:type="spellStart"/>
      <w:r w:rsidR="3C3D8598">
        <w:t>R</w:t>
      </w:r>
      <w:r w:rsidR="008B3775">
        <w:t>ifampicin</w:t>
      </w:r>
      <w:proofErr w:type="spellEnd"/>
      <w:r w:rsidR="008361D5">
        <w:t xml:space="preserve"> </w:t>
      </w:r>
      <w:r w:rsidR="3C3D8598">
        <w:t>+</w:t>
      </w:r>
      <w:r w:rsidR="008361D5">
        <w:t xml:space="preserve"> </w:t>
      </w:r>
      <w:proofErr w:type="spellStart"/>
      <w:r w:rsidR="002E445B">
        <w:t>Isoniazid</w:t>
      </w:r>
      <w:proofErr w:type="spellEnd"/>
      <w:r w:rsidR="3C3D8598">
        <w:t xml:space="preserve"> </w:t>
      </w:r>
      <w:r>
        <w:t>fastande</w:t>
      </w:r>
      <w:r w:rsidR="5EC2BA0F">
        <w:t xml:space="preserve"> </w:t>
      </w:r>
      <w:r w:rsidR="1B8FF831">
        <w:t xml:space="preserve">minst </w:t>
      </w:r>
      <w:r w:rsidR="5EC2BA0F">
        <w:t>2</w:t>
      </w:r>
      <w:r w:rsidR="00C566F7">
        <w:t xml:space="preserve"> timmar</w:t>
      </w:r>
      <w:r w:rsidR="5EC2BA0F">
        <w:t xml:space="preserve"> innan</w:t>
      </w:r>
      <w:r w:rsidR="00C566F7">
        <w:t>.</w:t>
      </w:r>
      <w:r w:rsidR="752978FF">
        <w:t xml:space="preserve"> </w:t>
      </w:r>
      <w:r w:rsidR="00C566F7">
        <w:t>K</w:t>
      </w:r>
      <w:r w:rsidR="752978FF">
        <w:t>ontrollera leverpro</w:t>
      </w:r>
      <w:r w:rsidR="00C92B94">
        <w:t>v</w:t>
      </w:r>
      <w:r w:rsidR="00C566F7">
        <w:t xml:space="preserve"> efteråt</w:t>
      </w:r>
      <w:r w:rsidR="5CA60E56">
        <w:t>.</w:t>
      </w:r>
      <w:r w:rsidR="009D33AC">
        <w:br/>
      </w:r>
    </w:p>
    <w:p w14:paraId="600C50AD" w14:textId="2C05FCA0" w:rsidR="00851F30" w:rsidRPr="00851F30" w:rsidRDefault="7E313EC7" w:rsidP="00D737B5">
      <w:pPr>
        <w:spacing w:after="0" w:line="240" w:lineRule="auto"/>
        <w:ind w:right="0"/>
      </w:pPr>
      <w:r w:rsidRPr="48DEB0B4">
        <w:rPr>
          <w:u w:val="single"/>
        </w:rPr>
        <w:t>Synpåverkan</w:t>
      </w:r>
      <w:r w:rsidR="00D34C0B">
        <w:t>:</w:t>
      </w:r>
      <w:r>
        <w:t xml:space="preserve"> </w:t>
      </w:r>
      <w:r w:rsidR="00D34C0B">
        <w:t>N</w:t>
      </w:r>
      <w:r>
        <w:t>edsatt synskärpa, nedsatt färgseende och</w:t>
      </w:r>
      <w:r w:rsidR="2E3E8C02">
        <w:t>/</w:t>
      </w:r>
      <w:r>
        <w:t>eller smärta</w:t>
      </w:r>
      <w:r w:rsidR="014803F5">
        <w:t xml:space="preserve">, allvarlig biverkan av </w:t>
      </w:r>
      <w:proofErr w:type="spellStart"/>
      <w:r w:rsidR="00027BD7">
        <w:t>E</w:t>
      </w:r>
      <w:r w:rsidR="014803F5">
        <w:t>tambutol</w:t>
      </w:r>
      <w:proofErr w:type="spellEnd"/>
      <w:r w:rsidR="014803F5">
        <w:t xml:space="preserve">. </w:t>
      </w:r>
      <w:r w:rsidR="2D52C194">
        <w:t>A</w:t>
      </w:r>
      <w:r w:rsidR="014803F5">
        <w:t xml:space="preserve">kut remiss </w:t>
      </w:r>
      <w:r w:rsidR="20AB0972">
        <w:t>till ögon</w:t>
      </w:r>
      <w:r w:rsidR="00175B70">
        <w:t>mottagning</w:t>
      </w:r>
      <w:r w:rsidR="20AB0972">
        <w:t xml:space="preserve">. </w:t>
      </w:r>
      <w:r w:rsidR="014803F5">
        <w:t xml:space="preserve">Kan ge blindhet om </w:t>
      </w:r>
      <w:proofErr w:type="spellStart"/>
      <w:r w:rsidR="009745E9">
        <w:t>E</w:t>
      </w:r>
      <w:r w:rsidR="5AB9C958">
        <w:t>tambutol</w:t>
      </w:r>
      <w:proofErr w:type="spellEnd"/>
      <w:r w:rsidR="0334C394">
        <w:t xml:space="preserve"> </w:t>
      </w:r>
      <w:r w:rsidR="009745E9">
        <w:t>inte</w:t>
      </w:r>
      <w:r w:rsidR="0334C394">
        <w:t xml:space="preserve"> sätts ut. Ovanligt,</w:t>
      </w:r>
      <w:r w:rsidR="2F1FD26E">
        <w:t xml:space="preserve"> </w:t>
      </w:r>
      <w:r w:rsidR="0334C394">
        <w:t xml:space="preserve">drabbar främst äldre med långvarig </w:t>
      </w:r>
      <w:proofErr w:type="spellStart"/>
      <w:r w:rsidR="009745E9">
        <w:t>E</w:t>
      </w:r>
      <w:r w:rsidR="251E9F6F">
        <w:t>tambutol</w:t>
      </w:r>
      <w:r w:rsidR="0334C394">
        <w:t>behandling</w:t>
      </w:r>
      <w:proofErr w:type="spellEnd"/>
      <w:r w:rsidR="0334C394">
        <w:t>. Ökad risk med tid.</w:t>
      </w:r>
      <w:r w:rsidR="57C89FF6">
        <w:t xml:space="preserve"> Kan även orsakas av </w:t>
      </w:r>
      <w:proofErr w:type="spellStart"/>
      <w:r w:rsidR="009745E9">
        <w:t>Is</w:t>
      </w:r>
      <w:r w:rsidR="57C89FF6">
        <w:t>oniazid</w:t>
      </w:r>
      <w:proofErr w:type="spellEnd"/>
      <w:r w:rsidR="009D33AC">
        <w:br/>
      </w:r>
    </w:p>
    <w:p w14:paraId="0266DF0C" w14:textId="066658FF" w:rsidR="00851F30" w:rsidRPr="00851F30" w:rsidRDefault="752978FF" w:rsidP="00D737B5">
      <w:pPr>
        <w:spacing w:after="0" w:line="240" w:lineRule="auto"/>
        <w:ind w:right="0"/>
      </w:pPr>
      <w:r w:rsidRPr="48DEB0B4">
        <w:rPr>
          <w:u w:val="single"/>
        </w:rPr>
        <w:t>Yrsel</w:t>
      </w:r>
      <w:r w:rsidR="00D34C0B">
        <w:t>:</w:t>
      </w:r>
      <w:r>
        <w:t xml:space="preserve"> </w:t>
      </w:r>
      <w:r w:rsidR="00D34C0B">
        <w:t>O</w:t>
      </w:r>
      <w:r>
        <w:t xml:space="preserve">ftast </w:t>
      </w:r>
      <w:proofErr w:type="spellStart"/>
      <w:r w:rsidR="002E445B">
        <w:t>Isoniazid</w:t>
      </w:r>
      <w:proofErr w:type="spellEnd"/>
      <w:r>
        <w:t>, brukar bli bättre gradvis under behandlingen</w:t>
      </w:r>
      <w:r w:rsidR="037B04A9">
        <w:t>. Trötthet</w:t>
      </w:r>
      <w:r w:rsidR="4BB2AEE3">
        <w:t>,</w:t>
      </w:r>
      <w:r w:rsidR="037B04A9">
        <w:t xml:space="preserve"> </w:t>
      </w:r>
      <w:r w:rsidR="037B04A9" w:rsidRPr="48DEB0B4">
        <w:rPr>
          <w:u w:val="single"/>
        </w:rPr>
        <w:t>depression</w:t>
      </w:r>
      <w:r w:rsidR="037B04A9">
        <w:t xml:space="preserve"> </w:t>
      </w:r>
      <w:r w:rsidR="00593291">
        <w:t xml:space="preserve">eller </w:t>
      </w:r>
      <w:r w:rsidR="037B04A9">
        <w:t xml:space="preserve">annan </w:t>
      </w:r>
      <w:proofErr w:type="spellStart"/>
      <w:r w:rsidR="002E445B">
        <w:t>Isoniazid</w:t>
      </w:r>
      <w:r w:rsidR="037B04A9">
        <w:t>biverkan</w:t>
      </w:r>
      <w:proofErr w:type="spellEnd"/>
      <w:r w:rsidR="7AAB9D4F">
        <w:t xml:space="preserve"> viktigt att fånga upp</w:t>
      </w:r>
    </w:p>
    <w:p w14:paraId="798F594A" w14:textId="61C41617" w:rsidR="00851F30" w:rsidRPr="00851F30" w:rsidRDefault="009D33AC" w:rsidP="00D737B5">
      <w:pPr>
        <w:spacing w:after="0" w:line="240" w:lineRule="auto"/>
        <w:ind w:right="0"/>
      </w:pPr>
      <w:r>
        <w:rPr>
          <w:u w:val="single"/>
        </w:rPr>
        <w:br/>
      </w:r>
      <w:proofErr w:type="spellStart"/>
      <w:r w:rsidR="752978FF" w:rsidRPr="48DEB0B4">
        <w:rPr>
          <w:u w:val="single"/>
        </w:rPr>
        <w:t>Polyneuropati</w:t>
      </w:r>
      <w:proofErr w:type="spellEnd"/>
      <w:r w:rsidR="5B2F088C" w:rsidRPr="48DEB0B4">
        <w:rPr>
          <w:u w:val="single"/>
        </w:rPr>
        <w:t>/</w:t>
      </w:r>
      <w:proofErr w:type="spellStart"/>
      <w:r w:rsidR="5B2F088C" w:rsidRPr="48DEB0B4">
        <w:rPr>
          <w:u w:val="single"/>
        </w:rPr>
        <w:t>parestesier</w:t>
      </w:r>
      <w:proofErr w:type="spellEnd"/>
      <w:r w:rsidR="00D34C0B">
        <w:rPr>
          <w:u w:val="single"/>
        </w:rPr>
        <w:t>:</w:t>
      </w:r>
      <w:r w:rsidR="752978FF">
        <w:t xml:space="preserve"> </w:t>
      </w:r>
      <w:proofErr w:type="spellStart"/>
      <w:r w:rsidR="002E445B">
        <w:t>Isoniazid</w:t>
      </w:r>
      <w:r w:rsidR="752978FF">
        <w:t>biverkan</w:t>
      </w:r>
      <w:proofErr w:type="spellEnd"/>
      <w:r w:rsidR="00A01327">
        <w:t>.</w:t>
      </w:r>
      <w:r w:rsidR="002565EF">
        <w:br/>
        <w:t>L</w:t>
      </w:r>
      <w:r w:rsidR="752978FF">
        <w:t>indrig</w:t>
      </w:r>
      <w:r w:rsidR="002565EF">
        <w:t>: Ö</w:t>
      </w:r>
      <w:r w:rsidR="752978FF">
        <w:t xml:space="preserve">ka B6 till 2 </w:t>
      </w:r>
      <w:r w:rsidR="006206D6">
        <w:t>tabletter</w:t>
      </w:r>
      <w:r w:rsidR="752978FF">
        <w:t xml:space="preserve"> dagligen</w:t>
      </w:r>
      <w:r w:rsidR="002565EF">
        <w:t>.</w:t>
      </w:r>
      <w:r w:rsidR="002565EF">
        <w:br/>
        <w:t>T</w:t>
      </w:r>
      <w:r w:rsidR="752978FF">
        <w:t>ydlig</w:t>
      </w:r>
      <w:r w:rsidR="002565EF">
        <w:t>: Ö</w:t>
      </w:r>
      <w:r w:rsidR="752978FF">
        <w:t xml:space="preserve">ka till 5 </w:t>
      </w:r>
      <w:r w:rsidR="2008DAB7">
        <w:t xml:space="preserve">tabletter </w:t>
      </w:r>
      <w:r w:rsidR="752978FF">
        <w:t>dagligen</w:t>
      </w:r>
      <w:r w:rsidR="0EE01F13">
        <w:t xml:space="preserve">. Om besvären försvinner </w:t>
      </w:r>
      <w:r w:rsidR="007407F7">
        <w:t xml:space="preserve">är det </w:t>
      </w:r>
      <w:r w:rsidR="0EE01F13">
        <w:t>ok</w:t>
      </w:r>
      <w:r w:rsidR="007407F7">
        <w:t>ej</w:t>
      </w:r>
      <w:r w:rsidR="0EE01F13">
        <w:t>, annars överväg utsättning.</w:t>
      </w:r>
    </w:p>
    <w:p w14:paraId="06B5FD5A" w14:textId="7556920F" w:rsidR="164FCA79" w:rsidRDefault="009D33AC" w:rsidP="00D737B5">
      <w:pPr>
        <w:spacing w:after="0" w:line="240" w:lineRule="auto"/>
        <w:ind w:right="0"/>
      </w:pPr>
      <w:r>
        <w:rPr>
          <w:u w:val="single"/>
        </w:rPr>
        <w:br/>
      </w:r>
      <w:r w:rsidR="164FCA79" w:rsidRPr="48DEB0B4">
        <w:rPr>
          <w:u w:val="single"/>
        </w:rPr>
        <w:t>Utslag</w:t>
      </w:r>
      <w:r w:rsidR="00A01327">
        <w:rPr>
          <w:u w:val="single"/>
        </w:rPr>
        <w:t>:</w:t>
      </w:r>
      <w:r w:rsidR="164FCA79">
        <w:t xml:space="preserve"> </w:t>
      </w:r>
      <w:r w:rsidR="00A01327">
        <w:t>O</w:t>
      </w:r>
      <w:r w:rsidR="00442A9F">
        <w:t xml:space="preserve">m </w:t>
      </w:r>
      <w:r w:rsidR="164FCA79">
        <w:t>lindrig</w:t>
      </w:r>
      <w:r w:rsidR="00B44535">
        <w:t xml:space="preserve"> -</w:t>
      </w:r>
      <w:r w:rsidR="1CCF99DC">
        <w:t xml:space="preserve"> </w:t>
      </w:r>
      <w:r w:rsidR="164FCA79">
        <w:t>ge antihistamin t</w:t>
      </w:r>
      <w:r w:rsidR="00A71D0D">
        <w:t>ill exempel</w:t>
      </w:r>
      <w:r w:rsidR="164FCA79">
        <w:t xml:space="preserve"> </w:t>
      </w:r>
      <w:proofErr w:type="spellStart"/>
      <w:r w:rsidR="00E44590">
        <w:t>De</w:t>
      </w:r>
      <w:r w:rsidR="164FCA79">
        <w:t>sloratadin</w:t>
      </w:r>
      <w:proofErr w:type="spellEnd"/>
      <w:r w:rsidR="164FCA79">
        <w:t xml:space="preserve"> 5 mg 1</w:t>
      </w:r>
      <w:r w:rsidR="00B44535">
        <w:t xml:space="preserve"> </w:t>
      </w:r>
      <w:r w:rsidR="164FCA79">
        <w:t>x</w:t>
      </w:r>
      <w:r w:rsidR="00B44535">
        <w:t xml:space="preserve"> </w:t>
      </w:r>
      <w:r w:rsidR="164FCA79">
        <w:t>1</w:t>
      </w:r>
      <w:r w:rsidR="1DDF4F56">
        <w:t>, ta LPK</w:t>
      </w:r>
      <w:r w:rsidR="00A71D0D">
        <w:t xml:space="preserve"> och</w:t>
      </w:r>
      <w:r w:rsidR="1DDF4F56">
        <w:t xml:space="preserve"> diff. </w:t>
      </w:r>
      <w:r w:rsidR="6F0F692B">
        <w:t xml:space="preserve">Mjukgörande kräm. </w:t>
      </w:r>
      <w:r w:rsidR="1DDF4F56">
        <w:t>Vid allmänpåverkan sätt ut</w:t>
      </w:r>
      <w:r w:rsidR="3485F048">
        <w:t>.</w:t>
      </w:r>
      <w:r w:rsidR="69C7780E">
        <w:t xml:space="preserve"> Diskutera.</w:t>
      </w:r>
      <w:r w:rsidR="00175B70">
        <w:br/>
      </w:r>
    </w:p>
    <w:p w14:paraId="3876FCBF" w14:textId="30679908" w:rsidR="00851F30" w:rsidRDefault="164FCA79" w:rsidP="00D737B5">
      <w:pPr>
        <w:spacing w:after="0" w:line="240" w:lineRule="auto"/>
        <w:ind w:right="0"/>
      </w:pPr>
      <w:r w:rsidRPr="48DEB0B4">
        <w:rPr>
          <w:u w:val="single"/>
        </w:rPr>
        <w:t>Ledvärk</w:t>
      </w:r>
      <w:r w:rsidR="00A01327">
        <w:t>:</w:t>
      </w:r>
      <w:r>
        <w:t xml:space="preserve"> </w:t>
      </w:r>
      <w:r w:rsidR="00A01327">
        <w:t>O</w:t>
      </w:r>
      <w:r w:rsidR="561D9E23">
        <w:t xml:space="preserve">ftast </w:t>
      </w:r>
      <w:proofErr w:type="spellStart"/>
      <w:r w:rsidR="00C36ECA">
        <w:t>P</w:t>
      </w:r>
      <w:r w:rsidR="561D9E23">
        <w:t>yrazinamid</w:t>
      </w:r>
      <w:proofErr w:type="spellEnd"/>
      <w:r w:rsidR="00A01327">
        <w:t>. P</w:t>
      </w:r>
      <w:r>
        <w:t>röva NSAID</w:t>
      </w:r>
      <w:r w:rsidR="00D840A9">
        <w:t>.</w:t>
      </w:r>
    </w:p>
    <w:p w14:paraId="7141334E" w14:textId="77777777" w:rsidR="00C14FE3" w:rsidRPr="00851F30" w:rsidRDefault="00C14FE3" w:rsidP="00D737B5">
      <w:pPr>
        <w:spacing w:after="0" w:line="240" w:lineRule="auto"/>
        <w:ind w:right="0"/>
      </w:pPr>
    </w:p>
    <w:p w14:paraId="061006DC" w14:textId="42179E7B" w:rsidR="186C06A8" w:rsidRDefault="186C06A8" w:rsidP="00D737B5">
      <w:pPr>
        <w:spacing w:after="0" w:line="240" w:lineRule="auto"/>
        <w:ind w:right="0"/>
      </w:pPr>
      <w:r w:rsidRPr="48DEB0B4">
        <w:rPr>
          <w:u w:val="single"/>
        </w:rPr>
        <w:t>Feber</w:t>
      </w:r>
      <w:r w:rsidR="00A01327">
        <w:rPr>
          <w:u w:val="single"/>
        </w:rPr>
        <w:t>:</w:t>
      </w:r>
      <w:r w:rsidR="00A01327" w:rsidRPr="00A01327">
        <w:t xml:space="preserve"> </w:t>
      </w:r>
      <w:r w:rsidR="00A01327">
        <w:t>L</w:t>
      </w:r>
      <w:r>
        <w:t>eta andra orsak</w:t>
      </w:r>
      <w:r w:rsidR="00A01327">
        <w:t>e</w:t>
      </w:r>
      <w:r>
        <w:t>r till feber</w:t>
      </w:r>
      <w:r w:rsidR="487F7782">
        <w:t>, ta LPK</w:t>
      </w:r>
      <w:r w:rsidR="00D840A9">
        <w:t xml:space="preserve"> och</w:t>
      </w:r>
      <w:r w:rsidR="487F7782">
        <w:t xml:space="preserve"> d</w:t>
      </w:r>
      <w:proofErr w:type="spellStart"/>
      <w:r w:rsidR="487F7782">
        <w:t>iff</w:t>
      </w:r>
      <w:proofErr w:type="spellEnd"/>
      <w:r w:rsidR="487F7782">
        <w:t xml:space="preserve">, vid </w:t>
      </w:r>
      <w:proofErr w:type="spellStart"/>
      <w:r w:rsidR="487F7782">
        <w:t>eosinofili</w:t>
      </w:r>
      <w:proofErr w:type="spellEnd"/>
      <w:r w:rsidR="487F7782">
        <w:t xml:space="preserve"> kan </w:t>
      </w:r>
      <w:r w:rsidR="00C0620E">
        <w:t xml:space="preserve">det </w:t>
      </w:r>
      <w:r w:rsidR="487F7782">
        <w:t>vara läkemedelsutlöst.</w:t>
      </w:r>
    </w:p>
    <w:p w14:paraId="371791A4" w14:textId="77777777" w:rsidR="00C14FE3" w:rsidRDefault="00C14FE3" w:rsidP="00D737B5">
      <w:pPr>
        <w:spacing w:after="0" w:line="240" w:lineRule="auto"/>
        <w:ind w:right="0"/>
      </w:pPr>
    </w:p>
    <w:p w14:paraId="545DD642" w14:textId="52087FFA" w:rsidR="59CDFEEA" w:rsidRDefault="59CDFEEA" w:rsidP="00D737B5">
      <w:pPr>
        <w:spacing w:after="0" w:line="240" w:lineRule="auto"/>
        <w:ind w:right="0"/>
      </w:pPr>
      <w:proofErr w:type="spellStart"/>
      <w:r w:rsidRPr="48DEB0B4">
        <w:rPr>
          <w:u w:val="single"/>
        </w:rPr>
        <w:t>Trombocytopeni</w:t>
      </w:r>
      <w:proofErr w:type="spellEnd"/>
      <w:r w:rsidRPr="48DEB0B4">
        <w:rPr>
          <w:u w:val="single"/>
        </w:rPr>
        <w:t xml:space="preserve"> </w:t>
      </w:r>
      <w:r>
        <w:t>eller annan blodbildspåverkan</w:t>
      </w:r>
      <w:r w:rsidR="00A01327">
        <w:t>:</w:t>
      </w:r>
      <w:r>
        <w:t xml:space="preserve"> </w:t>
      </w:r>
      <w:r w:rsidR="00A01327">
        <w:t>O</w:t>
      </w:r>
      <w:r>
        <w:t xml:space="preserve">fta </w:t>
      </w:r>
      <w:proofErr w:type="spellStart"/>
      <w:r w:rsidR="00E44590">
        <w:t>Ri</w:t>
      </w:r>
      <w:r>
        <w:t>fampicin</w:t>
      </w:r>
      <w:proofErr w:type="spellEnd"/>
      <w:r>
        <w:t xml:space="preserve">. Diskutera med </w:t>
      </w:r>
      <w:r w:rsidR="00E44590">
        <w:t>TB-s</w:t>
      </w:r>
      <w:r>
        <w:t>pecialist.</w:t>
      </w:r>
      <w:r w:rsidR="24ACC432">
        <w:t xml:space="preserve"> </w:t>
      </w:r>
      <w:r w:rsidR="005D7369">
        <w:br/>
      </w:r>
    </w:p>
    <w:p w14:paraId="76326252" w14:textId="08C9FF07" w:rsidR="00851F30" w:rsidRPr="00851F30" w:rsidRDefault="63C7A26B" w:rsidP="00D737B5">
      <w:pPr>
        <w:spacing w:after="0" w:line="240" w:lineRule="auto"/>
        <w:ind w:right="0"/>
      </w:pPr>
      <w:r>
        <w:t xml:space="preserve">För mer utförlig lista av biverkningar, se </w:t>
      </w:r>
      <w:proofErr w:type="gramStart"/>
      <w:r>
        <w:t>vårdprogram tuberkulos</w:t>
      </w:r>
      <w:proofErr w:type="gramEnd"/>
      <w:r>
        <w:t>.</w:t>
      </w:r>
    </w:p>
    <w:p w14:paraId="5BECDE96" w14:textId="13E6401C" w:rsidR="48DEB0B4" w:rsidRPr="004604E7" w:rsidRDefault="00851F30" w:rsidP="004604E7">
      <w:pPr>
        <w:pStyle w:val="Rubrik2"/>
        <w:rPr>
          <w:sz w:val="36"/>
          <w:szCs w:val="36"/>
        </w:rPr>
      </w:pPr>
      <w:r w:rsidRPr="48DEB0B4">
        <w:lastRenderedPageBreak/>
        <w:t>Kontroller efter avslutad behandling</w:t>
      </w:r>
    </w:p>
    <w:p w14:paraId="4957AA1D" w14:textId="64AB3C4E" w:rsidR="00851F30" w:rsidRPr="00851F30" w:rsidRDefault="00851F30" w:rsidP="004604E7">
      <w:pPr>
        <w:spacing w:after="0" w:line="240" w:lineRule="auto"/>
        <w:ind w:right="0"/>
      </w:pPr>
      <w:r w:rsidRPr="7B7CD354">
        <w:rPr>
          <w:b/>
          <w:bCs/>
        </w:rPr>
        <w:t>Spirometri</w:t>
      </w:r>
      <w:r>
        <w:t xml:space="preserve"> efter avslutad behandling för</w:t>
      </w:r>
      <w:r w:rsidRPr="7B7CD354">
        <w:rPr>
          <w:sz w:val="28"/>
          <w:szCs w:val="28"/>
        </w:rPr>
        <w:t xml:space="preserve"> </w:t>
      </w:r>
      <w:r>
        <w:t>lungtuberkulos.</w:t>
      </w:r>
    </w:p>
    <w:p w14:paraId="4325EFE1" w14:textId="77777777" w:rsidR="00851F30" w:rsidRPr="00851F30" w:rsidRDefault="00851F30" w:rsidP="004604E7">
      <w:pPr>
        <w:spacing w:after="0" w:line="240" w:lineRule="auto"/>
        <w:ind w:right="0"/>
        <w:rPr>
          <w:sz w:val="28"/>
          <w:szCs w:val="28"/>
        </w:rPr>
      </w:pPr>
    </w:p>
    <w:p w14:paraId="76B9F95B" w14:textId="42370213" w:rsidR="00536A5A" w:rsidRPr="00536A5A" w:rsidRDefault="00851F30" w:rsidP="000C0655">
      <w:pPr>
        <w:spacing w:after="0" w:line="240" w:lineRule="auto"/>
        <w:ind w:right="0"/>
      </w:pPr>
      <w:r w:rsidRPr="48DEB0B4">
        <w:rPr>
          <w:b/>
          <w:bCs/>
        </w:rPr>
        <w:t>Läkarbesök</w:t>
      </w:r>
      <w:r>
        <w:t xml:space="preserve"> 6</w:t>
      </w:r>
      <w:r w:rsidR="2AFE18C0">
        <w:t xml:space="preserve"> </w:t>
      </w:r>
      <w:r>
        <w:t>månader efter avslutad behandling för att bedöma om patienten</w:t>
      </w:r>
      <w:r w:rsidR="34E4E61C">
        <w:t xml:space="preserve"> är utläkt eller har å</w:t>
      </w:r>
      <w:r>
        <w:t>terinsjuknat.</w:t>
      </w:r>
      <w:r w:rsidR="277D4C75">
        <w:t xml:space="preserve"> </w:t>
      </w:r>
      <w:r w:rsidR="7B167223">
        <w:t>Informera patient</w:t>
      </w:r>
      <w:r w:rsidR="4090B663">
        <w:t>en att</w:t>
      </w:r>
      <w:r w:rsidR="7B167223">
        <w:t xml:space="preserve"> höra av sig direkt till infektionsmottagning</w:t>
      </w:r>
      <w:r w:rsidR="39BB5755">
        <w:t xml:space="preserve">en </w:t>
      </w:r>
      <w:r w:rsidR="7B167223">
        <w:t xml:space="preserve">om </w:t>
      </w:r>
      <w:r w:rsidR="71B96A1C">
        <w:t xml:space="preserve">återkomst av </w:t>
      </w:r>
      <w:r w:rsidR="004604E7">
        <w:t>TB</w:t>
      </w:r>
      <w:r w:rsidR="190DC9EE">
        <w:t>-</w:t>
      </w:r>
      <w:r w:rsidR="7B167223">
        <w:t>symtom</w:t>
      </w:r>
      <w:r w:rsidR="343C4B14">
        <w:t>, men att det är ovanligt med recidiv.</w:t>
      </w:r>
      <w:bookmarkEnd w:id="0"/>
    </w:p>
    <w:sectPr w:rsidR="00536A5A" w:rsidRPr="00536A5A" w:rsidSect="00851F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5FDB7" w14:textId="77777777" w:rsidR="00C1525E" w:rsidRDefault="00C1525E">
      <w:r>
        <w:separator/>
      </w:r>
    </w:p>
  </w:endnote>
  <w:endnote w:type="continuationSeparator" w:id="0">
    <w:p w14:paraId="0632CAEB" w14:textId="77777777" w:rsidR="00C1525E" w:rsidRDefault="00C1525E">
      <w:r>
        <w:continuationSeparator/>
      </w:r>
    </w:p>
  </w:endnote>
  <w:endnote w:type="continuationNotice" w:id="1">
    <w:p w14:paraId="29264B98" w14:textId="77777777" w:rsidR="00C1525E" w:rsidRDefault="00C152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42D6E" w14:textId="77777777" w:rsidR="00C1525E" w:rsidRDefault="00C1525E"/>
  </w:footnote>
  <w:footnote w:type="continuationSeparator" w:id="0">
    <w:p w14:paraId="396D09B7" w14:textId="77777777" w:rsidR="00C1525E" w:rsidRDefault="00C1525E">
      <w:r>
        <w:continuationSeparator/>
      </w:r>
    </w:p>
  </w:footnote>
  <w:footnote w:type="continuationNotice" w:id="1">
    <w:p w14:paraId="40039E9A" w14:textId="77777777" w:rsidR="00C1525E" w:rsidRDefault="00C152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9845470">
    <w:abstractNumId w:val="17"/>
  </w:num>
  <w:num w:numId="2" w16cid:durableId="526021768">
    <w:abstractNumId w:val="14"/>
  </w:num>
  <w:num w:numId="3" w16cid:durableId="603652434">
    <w:abstractNumId w:val="0"/>
  </w:num>
  <w:num w:numId="4" w16cid:durableId="772937145">
    <w:abstractNumId w:val="6"/>
  </w:num>
  <w:num w:numId="5" w16cid:durableId="1715957902">
    <w:abstractNumId w:val="15"/>
  </w:num>
  <w:num w:numId="6" w16cid:durableId="1121847335">
    <w:abstractNumId w:val="2"/>
  </w:num>
  <w:num w:numId="7" w16cid:durableId="60642225">
    <w:abstractNumId w:val="11"/>
  </w:num>
  <w:num w:numId="8" w16cid:durableId="179777294">
    <w:abstractNumId w:val="8"/>
  </w:num>
  <w:num w:numId="9" w16cid:durableId="1048842000">
    <w:abstractNumId w:val="1"/>
  </w:num>
  <w:num w:numId="10" w16cid:durableId="532694840">
    <w:abstractNumId w:val="1"/>
  </w:num>
  <w:num w:numId="11" w16cid:durableId="2093041287">
    <w:abstractNumId w:val="3"/>
  </w:num>
  <w:num w:numId="12" w16cid:durableId="2076006609">
    <w:abstractNumId w:val="4"/>
  </w:num>
  <w:num w:numId="13" w16cid:durableId="1524709799">
    <w:abstractNumId w:val="13"/>
  </w:num>
  <w:num w:numId="14" w16cid:durableId="2109614274">
    <w:abstractNumId w:val="9"/>
  </w:num>
  <w:num w:numId="15" w16cid:durableId="431974343">
    <w:abstractNumId w:val="7"/>
  </w:num>
  <w:num w:numId="16" w16cid:durableId="523518571">
    <w:abstractNumId w:val="12"/>
  </w:num>
  <w:num w:numId="17" w16cid:durableId="1247156536">
    <w:abstractNumId w:val="5"/>
  </w:num>
  <w:num w:numId="18" w16cid:durableId="1375082357">
    <w:abstractNumId w:val="10"/>
  </w:num>
  <w:num w:numId="19" w16cid:durableId="16794980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76D"/>
    <w:rsid w:val="00010D47"/>
    <w:rsid w:val="00016CF0"/>
    <w:rsid w:val="0002435C"/>
    <w:rsid w:val="00027BD7"/>
    <w:rsid w:val="00030DDD"/>
    <w:rsid w:val="000313BB"/>
    <w:rsid w:val="00033ED5"/>
    <w:rsid w:val="00036CC7"/>
    <w:rsid w:val="00050500"/>
    <w:rsid w:val="0005691C"/>
    <w:rsid w:val="00056ECB"/>
    <w:rsid w:val="00056ED5"/>
    <w:rsid w:val="000655CC"/>
    <w:rsid w:val="000700AE"/>
    <w:rsid w:val="00084024"/>
    <w:rsid w:val="00084FE0"/>
    <w:rsid w:val="0009062C"/>
    <w:rsid w:val="000935BA"/>
    <w:rsid w:val="00095368"/>
    <w:rsid w:val="000954C4"/>
    <w:rsid w:val="000A4C35"/>
    <w:rsid w:val="000A611A"/>
    <w:rsid w:val="000A6431"/>
    <w:rsid w:val="000B12D9"/>
    <w:rsid w:val="000B4536"/>
    <w:rsid w:val="000B7715"/>
    <w:rsid w:val="000C0655"/>
    <w:rsid w:val="000D400D"/>
    <w:rsid w:val="000E463B"/>
    <w:rsid w:val="000E5A7E"/>
    <w:rsid w:val="000F43A3"/>
    <w:rsid w:val="000F7681"/>
    <w:rsid w:val="00103031"/>
    <w:rsid w:val="001044FE"/>
    <w:rsid w:val="001139D4"/>
    <w:rsid w:val="001314DC"/>
    <w:rsid w:val="00131B08"/>
    <w:rsid w:val="00132A59"/>
    <w:rsid w:val="00133337"/>
    <w:rsid w:val="00133A0F"/>
    <w:rsid w:val="0013580F"/>
    <w:rsid w:val="00136801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B70"/>
    <w:rsid w:val="00181FDC"/>
    <w:rsid w:val="001860B9"/>
    <w:rsid w:val="00186F2B"/>
    <w:rsid w:val="001874D6"/>
    <w:rsid w:val="0019632A"/>
    <w:rsid w:val="001A4E7C"/>
    <w:rsid w:val="001B5DBA"/>
    <w:rsid w:val="001B762C"/>
    <w:rsid w:val="001C4D0A"/>
    <w:rsid w:val="001C5FEF"/>
    <w:rsid w:val="00211487"/>
    <w:rsid w:val="00211D91"/>
    <w:rsid w:val="00217DEC"/>
    <w:rsid w:val="00235B57"/>
    <w:rsid w:val="002504BA"/>
    <w:rsid w:val="00250F24"/>
    <w:rsid w:val="002512A7"/>
    <w:rsid w:val="002523C5"/>
    <w:rsid w:val="0025380B"/>
    <w:rsid w:val="002565EF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EE1"/>
    <w:rsid w:val="002B0B30"/>
    <w:rsid w:val="002B0C78"/>
    <w:rsid w:val="002C0C02"/>
    <w:rsid w:val="002C1277"/>
    <w:rsid w:val="002C60AD"/>
    <w:rsid w:val="002D0E0E"/>
    <w:rsid w:val="002D6023"/>
    <w:rsid w:val="002E263F"/>
    <w:rsid w:val="002E445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295"/>
    <w:rsid w:val="00326C24"/>
    <w:rsid w:val="00337F99"/>
    <w:rsid w:val="0034307B"/>
    <w:rsid w:val="00345EB1"/>
    <w:rsid w:val="00350CC4"/>
    <w:rsid w:val="00351277"/>
    <w:rsid w:val="00360AA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680"/>
    <w:rsid w:val="003B2A4B"/>
    <w:rsid w:val="003B4137"/>
    <w:rsid w:val="003C7614"/>
    <w:rsid w:val="003D099E"/>
    <w:rsid w:val="003D21A2"/>
    <w:rsid w:val="003D29D2"/>
    <w:rsid w:val="003E0705"/>
    <w:rsid w:val="003E28BE"/>
    <w:rsid w:val="003E2FF7"/>
    <w:rsid w:val="003F1013"/>
    <w:rsid w:val="003F1ACF"/>
    <w:rsid w:val="003F4575"/>
    <w:rsid w:val="00404948"/>
    <w:rsid w:val="00406BEA"/>
    <w:rsid w:val="00413A60"/>
    <w:rsid w:val="00414CA5"/>
    <w:rsid w:val="004230F7"/>
    <w:rsid w:val="0043167E"/>
    <w:rsid w:val="0043409A"/>
    <w:rsid w:val="00442A9F"/>
    <w:rsid w:val="00443C1E"/>
    <w:rsid w:val="00446255"/>
    <w:rsid w:val="00451935"/>
    <w:rsid w:val="004604E7"/>
    <w:rsid w:val="00460ED0"/>
    <w:rsid w:val="00465651"/>
    <w:rsid w:val="00470CE7"/>
    <w:rsid w:val="00470F4F"/>
    <w:rsid w:val="00472482"/>
    <w:rsid w:val="004769F3"/>
    <w:rsid w:val="00480DC7"/>
    <w:rsid w:val="004876F6"/>
    <w:rsid w:val="0049236A"/>
    <w:rsid w:val="00492718"/>
    <w:rsid w:val="004A355D"/>
    <w:rsid w:val="004A4970"/>
    <w:rsid w:val="004A7EA7"/>
    <w:rsid w:val="004B2183"/>
    <w:rsid w:val="004B2A01"/>
    <w:rsid w:val="004C2559"/>
    <w:rsid w:val="004D6D40"/>
    <w:rsid w:val="004D7BA3"/>
    <w:rsid w:val="004E11B1"/>
    <w:rsid w:val="004F4518"/>
    <w:rsid w:val="004F4C62"/>
    <w:rsid w:val="00501433"/>
    <w:rsid w:val="00511CC4"/>
    <w:rsid w:val="0052734C"/>
    <w:rsid w:val="0052769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FD23"/>
    <w:rsid w:val="00581414"/>
    <w:rsid w:val="00582490"/>
    <w:rsid w:val="005826FA"/>
    <w:rsid w:val="0059329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369"/>
    <w:rsid w:val="005E02B3"/>
    <w:rsid w:val="005E1E24"/>
    <w:rsid w:val="005E27DE"/>
    <w:rsid w:val="005F7CD9"/>
    <w:rsid w:val="0060596B"/>
    <w:rsid w:val="00606D97"/>
    <w:rsid w:val="00614E64"/>
    <w:rsid w:val="00617710"/>
    <w:rsid w:val="00617EE6"/>
    <w:rsid w:val="006206D6"/>
    <w:rsid w:val="0062184C"/>
    <w:rsid w:val="00623724"/>
    <w:rsid w:val="00625A61"/>
    <w:rsid w:val="00627BEA"/>
    <w:rsid w:val="006319DB"/>
    <w:rsid w:val="00644123"/>
    <w:rsid w:val="0065595B"/>
    <w:rsid w:val="00660269"/>
    <w:rsid w:val="00665F89"/>
    <w:rsid w:val="00673C92"/>
    <w:rsid w:val="006753EC"/>
    <w:rsid w:val="006837C7"/>
    <w:rsid w:val="00690A0D"/>
    <w:rsid w:val="006A2789"/>
    <w:rsid w:val="006A4978"/>
    <w:rsid w:val="006A7261"/>
    <w:rsid w:val="006B0D29"/>
    <w:rsid w:val="006B1819"/>
    <w:rsid w:val="006B4895"/>
    <w:rsid w:val="006B5DE7"/>
    <w:rsid w:val="006C5048"/>
    <w:rsid w:val="006C6A4B"/>
    <w:rsid w:val="006C779F"/>
    <w:rsid w:val="006D01F5"/>
    <w:rsid w:val="006D0CFB"/>
    <w:rsid w:val="006D30C0"/>
    <w:rsid w:val="006D51DB"/>
    <w:rsid w:val="006D7535"/>
    <w:rsid w:val="006E450B"/>
    <w:rsid w:val="006F0D7E"/>
    <w:rsid w:val="007102B3"/>
    <w:rsid w:val="00710B77"/>
    <w:rsid w:val="00714E45"/>
    <w:rsid w:val="0072075B"/>
    <w:rsid w:val="007221C2"/>
    <w:rsid w:val="00725816"/>
    <w:rsid w:val="00730955"/>
    <w:rsid w:val="00733A9C"/>
    <w:rsid w:val="00736574"/>
    <w:rsid w:val="007367E0"/>
    <w:rsid w:val="00737215"/>
    <w:rsid w:val="007407F7"/>
    <w:rsid w:val="00754905"/>
    <w:rsid w:val="00760038"/>
    <w:rsid w:val="00762EE0"/>
    <w:rsid w:val="00765C41"/>
    <w:rsid w:val="00771100"/>
    <w:rsid w:val="00771486"/>
    <w:rsid w:val="007759DD"/>
    <w:rsid w:val="00784DFC"/>
    <w:rsid w:val="0078609F"/>
    <w:rsid w:val="00786B1D"/>
    <w:rsid w:val="00787125"/>
    <w:rsid w:val="007917BA"/>
    <w:rsid w:val="007A4232"/>
    <w:rsid w:val="007A5C6F"/>
    <w:rsid w:val="007A5D3B"/>
    <w:rsid w:val="007AAF60"/>
    <w:rsid w:val="007B5D22"/>
    <w:rsid w:val="007D4241"/>
    <w:rsid w:val="007D4317"/>
    <w:rsid w:val="007D4EA3"/>
    <w:rsid w:val="007F1CFF"/>
    <w:rsid w:val="007F5DD5"/>
    <w:rsid w:val="00821A1B"/>
    <w:rsid w:val="008262E9"/>
    <w:rsid w:val="00827E69"/>
    <w:rsid w:val="00833894"/>
    <w:rsid w:val="00835C4D"/>
    <w:rsid w:val="008361D5"/>
    <w:rsid w:val="00843F48"/>
    <w:rsid w:val="00851423"/>
    <w:rsid w:val="00851F30"/>
    <w:rsid w:val="00857848"/>
    <w:rsid w:val="008654B6"/>
    <w:rsid w:val="0087139C"/>
    <w:rsid w:val="00873A02"/>
    <w:rsid w:val="00880E83"/>
    <w:rsid w:val="00892F28"/>
    <w:rsid w:val="008A0C5F"/>
    <w:rsid w:val="008A3DEA"/>
    <w:rsid w:val="008A4EB9"/>
    <w:rsid w:val="008A74C0"/>
    <w:rsid w:val="008B1694"/>
    <w:rsid w:val="008B3775"/>
    <w:rsid w:val="008C4B27"/>
    <w:rsid w:val="008C7F2A"/>
    <w:rsid w:val="008D1592"/>
    <w:rsid w:val="008D221B"/>
    <w:rsid w:val="008E36F8"/>
    <w:rsid w:val="008E46B2"/>
    <w:rsid w:val="008E682C"/>
    <w:rsid w:val="008E78A1"/>
    <w:rsid w:val="008F398C"/>
    <w:rsid w:val="008F589F"/>
    <w:rsid w:val="00906238"/>
    <w:rsid w:val="00907EF9"/>
    <w:rsid w:val="0091295C"/>
    <w:rsid w:val="00913077"/>
    <w:rsid w:val="00914D58"/>
    <w:rsid w:val="0091694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BF4"/>
    <w:rsid w:val="009674A3"/>
    <w:rsid w:val="00971D93"/>
    <w:rsid w:val="009745E9"/>
    <w:rsid w:val="009A1580"/>
    <w:rsid w:val="009B1F6B"/>
    <w:rsid w:val="009C0D12"/>
    <w:rsid w:val="009C192E"/>
    <w:rsid w:val="009D33A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327"/>
    <w:rsid w:val="00A019B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D0D"/>
    <w:rsid w:val="00A81198"/>
    <w:rsid w:val="00A81E48"/>
    <w:rsid w:val="00A82035"/>
    <w:rsid w:val="00A84D0E"/>
    <w:rsid w:val="00A90D77"/>
    <w:rsid w:val="00A92E07"/>
    <w:rsid w:val="00AA0B3A"/>
    <w:rsid w:val="00AA4D8D"/>
    <w:rsid w:val="00AA6503"/>
    <w:rsid w:val="00AA6EB4"/>
    <w:rsid w:val="00AA767D"/>
    <w:rsid w:val="00AB0CC9"/>
    <w:rsid w:val="00AC3FF6"/>
    <w:rsid w:val="00AD73EC"/>
    <w:rsid w:val="00AE5BC7"/>
    <w:rsid w:val="00AE6F61"/>
    <w:rsid w:val="00AF5AAF"/>
    <w:rsid w:val="00B046D8"/>
    <w:rsid w:val="00B13F4C"/>
    <w:rsid w:val="00B16219"/>
    <w:rsid w:val="00B16C59"/>
    <w:rsid w:val="00B33FDD"/>
    <w:rsid w:val="00B359CC"/>
    <w:rsid w:val="00B36107"/>
    <w:rsid w:val="00B4138E"/>
    <w:rsid w:val="00B41789"/>
    <w:rsid w:val="00B4453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752"/>
    <w:rsid w:val="00BF4CA0"/>
    <w:rsid w:val="00C0620E"/>
    <w:rsid w:val="00C06648"/>
    <w:rsid w:val="00C07DDB"/>
    <w:rsid w:val="00C14FE3"/>
    <w:rsid w:val="00C1525E"/>
    <w:rsid w:val="00C23AF4"/>
    <w:rsid w:val="00C25223"/>
    <w:rsid w:val="00C33083"/>
    <w:rsid w:val="00C36ECA"/>
    <w:rsid w:val="00C40D46"/>
    <w:rsid w:val="00C4115D"/>
    <w:rsid w:val="00C43BDD"/>
    <w:rsid w:val="00C47778"/>
    <w:rsid w:val="00C5011E"/>
    <w:rsid w:val="00C50EE5"/>
    <w:rsid w:val="00C5240A"/>
    <w:rsid w:val="00C5398F"/>
    <w:rsid w:val="00C556F5"/>
    <w:rsid w:val="00C566F7"/>
    <w:rsid w:val="00C705A1"/>
    <w:rsid w:val="00C70E19"/>
    <w:rsid w:val="00C71A2B"/>
    <w:rsid w:val="00C7214E"/>
    <w:rsid w:val="00C72574"/>
    <w:rsid w:val="00C72C4D"/>
    <w:rsid w:val="00C7430C"/>
    <w:rsid w:val="00C85B15"/>
    <w:rsid w:val="00C85DA1"/>
    <w:rsid w:val="00C9071C"/>
    <w:rsid w:val="00C908FF"/>
    <w:rsid w:val="00C92B94"/>
    <w:rsid w:val="00C97BD3"/>
    <w:rsid w:val="00CA39EF"/>
    <w:rsid w:val="00CA521F"/>
    <w:rsid w:val="00CB0493"/>
    <w:rsid w:val="00CB17FF"/>
    <w:rsid w:val="00CB1ED7"/>
    <w:rsid w:val="00CB42EC"/>
    <w:rsid w:val="00CC167C"/>
    <w:rsid w:val="00CC52D9"/>
    <w:rsid w:val="00CD6647"/>
    <w:rsid w:val="00CE4B73"/>
    <w:rsid w:val="00CF51F0"/>
    <w:rsid w:val="00CF70BB"/>
    <w:rsid w:val="00D01F8E"/>
    <w:rsid w:val="00D074DB"/>
    <w:rsid w:val="00D139CF"/>
    <w:rsid w:val="00D34C0B"/>
    <w:rsid w:val="00D362E7"/>
    <w:rsid w:val="00D37E7F"/>
    <w:rsid w:val="00D47AD7"/>
    <w:rsid w:val="00D51529"/>
    <w:rsid w:val="00D737B5"/>
    <w:rsid w:val="00D7D476"/>
    <w:rsid w:val="00D840A9"/>
    <w:rsid w:val="00D84797"/>
    <w:rsid w:val="00D85218"/>
    <w:rsid w:val="00D853EA"/>
    <w:rsid w:val="00D865AE"/>
    <w:rsid w:val="00D915B1"/>
    <w:rsid w:val="00DA27E3"/>
    <w:rsid w:val="00DA299D"/>
    <w:rsid w:val="00DA6044"/>
    <w:rsid w:val="00DA65C4"/>
    <w:rsid w:val="00DB0FDC"/>
    <w:rsid w:val="00DD2BE0"/>
    <w:rsid w:val="00DE4447"/>
    <w:rsid w:val="00DE5DA2"/>
    <w:rsid w:val="00DE6876"/>
    <w:rsid w:val="00DF0033"/>
    <w:rsid w:val="00E026BF"/>
    <w:rsid w:val="00E07B1B"/>
    <w:rsid w:val="00E11853"/>
    <w:rsid w:val="00E25B30"/>
    <w:rsid w:val="00E34FEA"/>
    <w:rsid w:val="00E44590"/>
    <w:rsid w:val="00E46D8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588"/>
    <w:rsid w:val="00EA00CB"/>
    <w:rsid w:val="00EA1BAA"/>
    <w:rsid w:val="00EA3FCD"/>
    <w:rsid w:val="00EA42A0"/>
    <w:rsid w:val="00EB1E7A"/>
    <w:rsid w:val="00EB5D3C"/>
    <w:rsid w:val="00EB6714"/>
    <w:rsid w:val="00EB6D04"/>
    <w:rsid w:val="00EC0A68"/>
    <w:rsid w:val="00EC5006"/>
    <w:rsid w:val="00ED49C3"/>
    <w:rsid w:val="00ED6CE8"/>
    <w:rsid w:val="00ED7AA6"/>
    <w:rsid w:val="00EE2A56"/>
    <w:rsid w:val="00EE3818"/>
    <w:rsid w:val="00EF2AB0"/>
    <w:rsid w:val="00F03CC1"/>
    <w:rsid w:val="00F12C73"/>
    <w:rsid w:val="00F22264"/>
    <w:rsid w:val="00F2564D"/>
    <w:rsid w:val="00F256E6"/>
    <w:rsid w:val="00F35B05"/>
    <w:rsid w:val="00F413D9"/>
    <w:rsid w:val="00F5135F"/>
    <w:rsid w:val="00F51F78"/>
    <w:rsid w:val="00F6197F"/>
    <w:rsid w:val="00F857DD"/>
    <w:rsid w:val="00F86F47"/>
    <w:rsid w:val="00F90B64"/>
    <w:rsid w:val="00F957C3"/>
    <w:rsid w:val="00FB0C24"/>
    <w:rsid w:val="00FB2F0F"/>
    <w:rsid w:val="00FB5086"/>
    <w:rsid w:val="00FB5411"/>
    <w:rsid w:val="00FB6392"/>
    <w:rsid w:val="00FD3C70"/>
    <w:rsid w:val="00FD6820"/>
    <w:rsid w:val="00FE12D8"/>
    <w:rsid w:val="00FF06D7"/>
    <w:rsid w:val="00FF7C02"/>
    <w:rsid w:val="013FBF39"/>
    <w:rsid w:val="014803F5"/>
    <w:rsid w:val="0179E653"/>
    <w:rsid w:val="018C8467"/>
    <w:rsid w:val="02307150"/>
    <w:rsid w:val="024801E3"/>
    <w:rsid w:val="0252479E"/>
    <w:rsid w:val="02824D14"/>
    <w:rsid w:val="028EB3BA"/>
    <w:rsid w:val="02A4F5C7"/>
    <w:rsid w:val="02AC72C3"/>
    <w:rsid w:val="02DE90AC"/>
    <w:rsid w:val="03139005"/>
    <w:rsid w:val="0334C394"/>
    <w:rsid w:val="037B04A9"/>
    <w:rsid w:val="039ABE40"/>
    <w:rsid w:val="03B13DBC"/>
    <w:rsid w:val="03B25022"/>
    <w:rsid w:val="03F6D3F3"/>
    <w:rsid w:val="04A0AD84"/>
    <w:rsid w:val="04DA30F0"/>
    <w:rsid w:val="05232177"/>
    <w:rsid w:val="05368EA1"/>
    <w:rsid w:val="053CA490"/>
    <w:rsid w:val="054A23D4"/>
    <w:rsid w:val="054D0E1D"/>
    <w:rsid w:val="0596B5CF"/>
    <w:rsid w:val="05996D82"/>
    <w:rsid w:val="05B9EDD6"/>
    <w:rsid w:val="05E41385"/>
    <w:rsid w:val="05F65DDE"/>
    <w:rsid w:val="060F47C1"/>
    <w:rsid w:val="063F2CC0"/>
    <w:rsid w:val="065FF58A"/>
    <w:rsid w:val="0673A734"/>
    <w:rsid w:val="06D6B38E"/>
    <w:rsid w:val="06E93866"/>
    <w:rsid w:val="06F42C25"/>
    <w:rsid w:val="076281B1"/>
    <w:rsid w:val="07729622"/>
    <w:rsid w:val="07A7260E"/>
    <w:rsid w:val="07D4FA1F"/>
    <w:rsid w:val="07DAFD21"/>
    <w:rsid w:val="07F4257E"/>
    <w:rsid w:val="080F7795"/>
    <w:rsid w:val="082900D6"/>
    <w:rsid w:val="085B87E2"/>
    <w:rsid w:val="08CEC014"/>
    <w:rsid w:val="091BF804"/>
    <w:rsid w:val="093CCC09"/>
    <w:rsid w:val="094BA20C"/>
    <w:rsid w:val="09708BF0"/>
    <w:rsid w:val="0970CA80"/>
    <w:rsid w:val="097EBB08"/>
    <w:rsid w:val="09A66F73"/>
    <w:rsid w:val="0A2BCCE7"/>
    <w:rsid w:val="0AA651A1"/>
    <w:rsid w:val="0AAD4DA5"/>
    <w:rsid w:val="0AB7C865"/>
    <w:rsid w:val="0AD1770F"/>
    <w:rsid w:val="0AD2CC03"/>
    <w:rsid w:val="0AD3290C"/>
    <w:rsid w:val="0AD43EEA"/>
    <w:rsid w:val="0B07A03C"/>
    <w:rsid w:val="0B1A8B69"/>
    <w:rsid w:val="0B253F7A"/>
    <w:rsid w:val="0BAF7D50"/>
    <w:rsid w:val="0CAE6E44"/>
    <w:rsid w:val="0CDE68D6"/>
    <w:rsid w:val="0D0CE1D4"/>
    <w:rsid w:val="0DA47F67"/>
    <w:rsid w:val="0DCE140D"/>
    <w:rsid w:val="0E6B4E61"/>
    <w:rsid w:val="0EE01F13"/>
    <w:rsid w:val="0EE386D6"/>
    <w:rsid w:val="0F1C6AA9"/>
    <w:rsid w:val="0FC0E085"/>
    <w:rsid w:val="0FCED4DA"/>
    <w:rsid w:val="0FE60F06"/>
    <w:rsid w:val="1024EB1A"/>
    <w:rsid w:val="10694915"/>
    <w:rsid w:val="10EE0E6B"/>
    <w:rsid w:val="1122BF92"/>
    <w:rsid w:val="1176E1C0"/>
    <w:rsid w:val="118B7E30"/>
    <w:rsid w:val="119D5800"/>
    <w:rsid w:val="119D9074"/>
    <w:rsid w:val="11E87C22"/>
    <w:rsid w:val="12408A7B"/>
    <w:rsid w:val="12714229"/>
    <w:rsid w:val="12815E44"/>
    <w:rsid w:val="131542A0"/>
    <w:rsid w:val="1371893F"/>
    <w:rsid w:val="137C764A"/>
    <w:rsid w:val="138A6BAF"/>
    <w:rsid w:val="13C264BA"/>
    <w:rsid w:val="1425AF2D"/>
    <w:rsid w:val="1445999B"/>
    <w:rsid w:val="145D335C"/>
    <w:rsid w:val="14855185"/>
    <w:rsid w:val="14F24A81"/>
    <w:rsid w:val="1504E895"/>
    <w:rsid w:val="155F02E0"/>
    <w:rsid w:val="15A499BB"/>
    <w:rsid w:val="15A85731"/>
    <w:rsid w:val="16284F40"/>
    <w:rsid w:val="164FCA79"/>
    <w:rsid w:val="1667F221"/>
    <w:rsid w:val="1686D371"/>
    <w:rsid w:val="169DB7E4"/>
    <w:rsid w:val="169FEDFA"/>
    <w:rsid w:val="16B78D58"/>
    <w:rsid w:val="16BD0881"/>
    <w:rsid w:val="171DB821"/>
    <w:rsid w:val="177D2310"/>
    <w:rsid w:val="17979B1B"/>
    <w:rsid w:val="17F90E71"/>
    <w:rsid w:val="181EC4E3"/>
    <w:rsid w:val="1857BDA6"/>
    <w:rsid w:val="1861DF85"/>
    <w:rsid w:val="186C06A8"/>
    <w:rsid w:val="18B3388D"/>
    <w:rsid w:val="190DC9EE"/>
    <w:rsid w:val="199301E5"/>
    <w:rsid w:val="19AB959E"/>
    <w:rsid w:val="1A738FE9"/>
    <w:rsid w:val="1ADF86AE"/>
    <w:rsid w:val="1B3F5F53"/>
    <w:rsid w:val="1B87353D"/>
    <w:rsid w:val="1B8F5E68"/>
    <w:rsid w:val="1B8FF831"/>
    <w:rsid w:val="1B914DB6"/>
    <w:rsid w:val="1BC3FF8B"/>
    <w:rsid w:val="1BCE13DB"/>
    <w:rsid w:val="1BEAD94F"/>
    <w:rsid w:val="1BFD540E"/>
    <w:rsid w:val="1C37D6B7"/>
    <w:rsid w:val="1C5703F0"/>
    <w:rsid w:val="1C9C8D0A"/>
    <w:rsid w:val="1CCF99DC"/>
    <w:rsid w:val="1CE64C82"/>
    <w:rsid w:val="1D6A7EA4"/>
    <w:rsid w:val="1D733040"/>
    <w:rsid w:val="1D95EF8D"/>
    <w:rsid w:val="1DC011A5"/>
    <w:rsid w:val="1DDF4F56"/>
    <w:rsid w:val="1E0E4B09"/>
    <w:rsid w:val="1E3443D1"/>
    <w:rsid w:val="1E358B07"/>
    <w:rsid w:val="1E632EE3"/>
    <w:rsid w:val="1E684FF5"/>
    <w:rsid w:val="1E8D5E80"/>
    <w:rsid w:val="1EC8EE78"/>
    <w:rsid w:val="1F36BEED"/>
    <w:rsid w:val="1FBEFB95"/>
    <w:rsid w:val="2008DAB7"/>
    <w:rsid w:val="204F88C2"/>
    <w:rsid w:val="2064BED9"/>
    <w:rsid w:val="20AB0972"/>
    <w:rsid w:val="20C1AF35"/>
    <w:rsid w:val="20E96EFD"/>
    <w:rsid w:val="21085612"/>
    <w:rsid w:val="2211091A"/>
    <w:rsid w:val="224C4825"/>
    <w:rsid w:val="2267291B"/>
    <w:rsid w:val="22754A73"/>
    <w:rsid w:val="2276104F"/>
    <w:rsid w:val="22A7183B"/>
    <w:rsid w:val="2304398E"/>
    <w:rsid w:val="231C95B9"/>
    <w:rsid w:val="23892F3E"/>
    <w:rsid w:val="23A9A645"/>
    <w:rsid w:val="23CCA461"/>
    <w:rsid w:val="2418602F"/>
    <w:rsid w:val="24224FE0"/>
    <w:rsid w:val="242F36F2"/>
    <w:rsid w:val="243484B7"/>
    <w:rsid w:val="24ACC432"/>
    <w:rsid w:val="24B9324C"/>
    <w:rsid w:val="24C36D8D"/>
    <w:rsid w:val="24F0784E"/>
    <w:rsid w:val="24F444A8"/>
    <w:rsid w:val="251E9F6F"/>
    <w:rsid w:val="25ADB111"/>
    <w:rsid w:val="26E34DD2"/>
    <w:rsid w:val="26F10C23"/>
    <w:rsid w:val="26F1EAB2"/>
    <w:rsid w:val="275FDB05"/>
    <w:rsid w:val="27677FF4"/>
    <w:rsid w:val="277D4C75"/>
    <w:rsid w:val="27BA6D7E"/>
    <w:rsid w:val="27C5D402"/>
    <w:rsid w:val="281F8B03"/>
    <w:rsid w:val="284862AB"/>
    <w:rsid w:val="286DE170"/>
    <w:rsid w:val="28AA7B9A"/>
    <w:rsid w:val="28B5175E"/>
    <w:rsid w:val="28F480E2"/>
    <w:rsid w:val="298CA36F"/>
    <w:rsid w:val="29D7F06E"/>
    <w:rsid w:val="29DA7F71"/>
    <w:rsid w:val="2A005E48"/>
    <w:rsid w:val="2A09B1D1"/>
    <w:rsid w:val="2A30C736"/>
    <w:rsid w:val="2A5E844D"/>
    <w:rsid w:val="2AFE18C0"/>
    <w:rsid w:val="2B424922"/>
    <w:rsid w:val="2B9C2EA9"/>
    <w:rsid w:val="2BA5997F"/>
    <w:rsid w:val="2BDE7409"/>
    <w:rsid w:val="2BFC2DDC"/>
    <w:rsid w:val="2CA95AB7"/>
    <w:rsid w:val="2CF60EFF"/>
    <w:rsid w:val="2D14E36D"/>
    <w:rsid w:val="2D49E436"/>
    <w:rsid w:val="2D52C194"/>
    <w:rsid w:val="2D8BF63D"/>
    <w:rsid w:val="2E13C3FE"/>
    <w:rsid w:val="2E2E3157"/>
    <w:rsid w:val="2E3E8C02"/>
    <w:rsid w:val="2E9BC6F9"/>
    <w:rsid w:val="2EA732F3"/>
    <w:rsid w:val="2EAC85E9"/>
    <w:rsid w:val="2EB36A0F"/>
    <w:rsid w:val="2F0386E7"/>
    <w:rsid w:val="2F1F82FF"/>
    <w:rsid w:val="2F1FD26E"/>
    <w:rsid w:val="2F253742"/>
    <w:rsid w:val="300019D3"/>
    <w:rsid w:val="309D31E2"/>
    <w:rsid w:val="30BC7130"/>
    <w:rsid w:val="31120ED7"/>
    <w:rsid w:val="314E6563"/>
    <w:rsid w:val="31689916"/>
    <w:rsid w:val="318551ED"/>
    <w:rsid w:val="31AB9C44"/>
    <w:rsid w:val="31DBC838"/>
    <w:rsid w:val="31E23757"/>
    <w:rsid w:val="320A9C85"/>
    <w:rsid w:val="3214C3B6"/>
    <w:rsid w:val="3256BACB"/>
    <w:rsid w:val="329B6328"/>
    <w:rsid w:val="32D6C546"/>
    <w:rsid w:val="333011F4"/>
    <w:rsid w:val="339BF185"/>
    <w:rsid w:val="33B09417"/>
    <w:rsid w:val="33E89FD5"/>
    <w:rsid w:val="343C4B14"/>
    <w:rsid w:val="3485F048"/>
    <w:rsid w:val="34E4E61C"/>
    <w:rsid w:val="3545467A"/>
    <w:rsid w:val="3552C2F0"/>
    <w:rsid w:val="356E4AED"/>
    <w:rsid w:val="36111C49"/>
    <w:rsid w:val="3622EC28"/>
    <w:rsid w:val="363412D2"/>
    <w:rsid w:val="3660D723"/>
    <w:rsid w:val="3661980A"/>
    <w:rsid w:val="3665A726"/>
    <w:rsid w:val="36720197"/>
    <w:rsid w:val="36BE60FC"/>
    <w:rsid w:val="36C35C2D"/>
    <w:rsid w:val="36D578E1"/>
    <w:rsid w:val="36DEE150"/>
    <w:rsid w:val="3701FE5A"/>
    <w:rsid w:val="3745C10D"/>
    <w:rsid w:val="3758A1F2"/>
    <w:rsid w:val="377D4897"/>
    <w:rsid w:val="37954CD4"/>
    <w:rsid w:val="37AA59E0"/>
    <w:rsid w:val="37BAA644"/>
    <w:rsid w:val="37DD5872"/>
    <w:rsid w:val="37F52029"/>
    <w:rsid w:val="38264659"/>
    <w:rsid w:val="389C9BD6"/>
    <w:rsid w:val="38AADD19"/>
    <w:rsid w:val="38CFBABF"/>
    <w:rsid w:val="39277A3F"/>
    <w:rsid w:val="3945EC1C"/>
    <w:rsid w:val="398786BA"/>
    <w:rsid w:val="399938CC"/>
    <w:rsid w:val="39B4602F"/>
    <w:rsid w:val="39BB5755"/>
    <w:rsid w:val="39BEFB8D"/>
    <w:rsid w:val="39DD098B"/>
    <w:rsid w:val="39F8238B"/>
    <w:rsid w:val="3A41BC10"/>
    <w:rsid w:val="3A576DC8"/>
    <w:rsid w:val="3A608F7D"/>
    <w:rsid w:val="3ACF1C0D"/>
    <w:rsid w:val="3AE10C2F"/>
    <w:rsid w:val="3B1BE0D0"/>
    <w:rsid w:val="3B22C5C5"/>
    <w:rsid w:val="3BB487FE"/>
    <w:rsid w:val="3BB874FF"/>
    <w:rsid w:val="3BC39382"/>
    <w:rsid w:val="3C3D8598"/>
    <w:rsid w:val="3C7C053C"/>
    <w:rsid w:val="3C7CDC90"/>
    <w:rsid w:val="3C84B64A"/>
    <w:rsid w:val="3C9604ED"/>
    <w:rsid w:val="3CB76892"/>
    <w:rsid w:val="3D2CD784"/>
    <w:rsid w:val="3D2D619A"/>
    <w:rsid w:val="3D858DC4"/>
    <w:rsid w:val="3DC86417"/>
    <w:rsid w:val="3E19EAEF"/>
    <w:rsid w:val="3E345DE7"/>
    <w:rsid w:val="3E3CF39F"/>
    <w:rsid w:val="3E4FAAED"/>
    <w:rsid w:val="3E644507"/>
    <w:rsid w:val="3EF1D12E"/>
    <w:rsid w:val="3F03323A"/>
    <w:rsid w:val="3F49A98D"/>
    <w:rsid w:val="3F4FF8F3"/>
    <w:rsid w:val="3F6F321F"/>
    <w:rsid w:val="3F9613DC"/>
    <w:rsid w:val="3FF7E765"/>
    <w:rsid w:val="405480C6"/>
    <w:rsid w:val="4090B663"/>
    <w:rsid w:val="4143125A"/>
    <w:rsid w:val="41A0FE0F"/>
    <w:rsid w:val="41B967D7"/>
    <w:rsid w:val="42215E42"/>
    <w:rsid w:val="42329149"/>
    <w:rsid w:val="4267450A"/>
    <w:rsid w:val="429C5AA4"/>
    <w:rsid w:val="42B8E7BF"/>
    <w:rsid w:val="42EC1E14"/>
    <w:rsid w:val="42F17051"/>
    <w:rsid w:val="430D6F9C"/>
    <w:rsid w:val="430F7F27"/>
    <w:rsid w:val="4326F2B5"/>
    <w:rsid w:val="4329C0A3"/>
    <w:rsid w:val="43D54AA8"/>
    <w:rsid w:val="43F9B0FA"/>
    <w:rsid w:val="442D51AC"/>
    <w:rsid w:val="4434E2F7"/>
    <w:rsid w:val="44694D8E"/>
    <w:rsid w:val="44777E9A"/>
    <w:rsid w:val="4495C99F"/>
    <w:rsid w:val="44A93FFD"/>
    <w:rsid w:val="44B89CC4"/>
    <w:rsid w:val="44C2685A"/>
    <w:rsid w:val="453E26C4"/>
    <w:rsid w:val="45DC3D48"/>
    <w:rsid w:val="4610D469"/>
    <w:rsid w:val="46338E4F"/>
    <w:rsid w:val="464CE165"/>
    <w:rsid w:val="465CDA0B"/>
    <w:rsid w:val="4714E680"/>
    <w:rsid w:val="4752566A"/>
    <w:rsid w:val="479F7819"/>
    <w:rsid w:val="47C4E174"/>
    <w:rsid w:val="47D8B794"/>
    <w:rsid w:val="47FA091C"/>
    <w:rsid w:val="481FFE3B"/>
    <w:rsid w:val="487F7782"/>
    <w:rsid w:val="488C7BC6"/>
    <w:rsid w:val="48C9CFA8"/>
    <w:rsid w:val="48DEB0B4"/>
    <w:rsid w:val="49D4FFF2"/>
    <w:rsid w:val="4A2716C0"/>
    <w:rsid w:val="4AE424D5"/>
    <w:rsid w:val="4AE60820"/>
    <w:rsid w:val="4B1A6EC5"/>
    <w:rsid w:val="4BB2AEE3"/>
    <w:rsid w:val="4C298F23"/>
    <w:rsid w:val="4C93005A"/>
    <w:rsid w:val="4C9B8229"/>
    <w:rsid w:val="4D03CAAC"/>
    <w:rsid w:val="4D3303CE"/>
    <w:rsid w:val="4D3B2EC0"/>
    <w:rsid w:val="4D4B790E"/>
    <w:rsid w:val="4D733F7B"/>
    <w:rsid w:val="4DA4739E"/>
    <w:rsid w:val="4E053883"/>
    <w:rsid w:val="4E1A588B"/>
    <w:rsid w:val="4E3299F9"/>
    <w:rsid w:val="4E3EE134"/>
    <w:rsid w:val="4E7C0785"/>
    <w:rsid w:val="4F22F28D"/>
    <w:rsid w:val="4F6EE442"/>
    <w:rsid w:val="4F7CA9B7"/>
    <w:rsid w:val="4FB2AC41"/>
    <w:rsid w:val="4FDF12C4"/>
    <w:rsid w:val="50742CF1"/>
    <w:rsid w:val="50BEC2EE"/>
    <w:rsid w:val="50C355C7"/>
    <w:rsid w:val="5191F45B"/>
    <w:rsid w:val="51CCD8DD"/>
    <w:rsid w:val="51E9E46B"/>
    <w:rsid w:val="5205FC96"/>
    <w:rsid w:val="520ABC7A"/>
    <w:rsid w:val="5216267D"/>
    <w:rsid w:val="52166E70"/>
    <w:rsid w:val="525A934F"/>
    <w:rsid w:val="5286A124"/>
    <w:rsid w:val="52B9AEBD"/>
    <w:rsid w:val="52F929FA"/>
    <w:rsid w:val="5326BC10"/>
    <w:rsid w:val="53A64161"/>
    <w:rsid w:val="53AA32D8"/>
    <w:rsid w:val="53CC5CF7"/>
    <w:rsid w:val="53E594F6"/>
    <w:rsid w:val="54497EEC"/>
    <w:rsid w:val="547CDFE8"/>
    <w:rsid w:val="548B071B"/>
    <w:rsid w:val="54962D3C"/>
    <w:rsid w:val="54C141CA"/>
    <w:rsid w:val="54D530B1"/>
    <w:rsid w:val="55554088"/>
    <w:rsid w:val="555F0DF9"/>
    <w:rsid w:val="55940025"/>
    <w:rsid w:val="55A8CD71"/>
    <w:rsid w:val="55B38176"/>
    <w:rsid w:val="55F20CB6"/>
    <w:rsid w:val="5612C7A3"/>
    <w:rsid w:val="561D9E23"/>
    <w:rsid w:val="5630CABC"/>
    <w:rsid w:val="56B006A4"/>
    <w:rsid w:val="56E70BB7"/>
    <w:rsid w:val="574C62D9"/>
    <w:rsid w:val="578983A5"/>
    <w:rsid w:val="57C89FF6"/>
    <w:rsid w:val="582A25D5"/>
    <w:rsid w:val="58339EB3"/>
    <w:rsid w:val="58507ACF"/>
    <w:rsid w:val="5859C78D"/>
    <w:rsid w:val="5872EFEA"/>
    <w:rsid w:val="587DA3FB"/>
    <w:rsid w:val="58907B99"/>
    <w:rsid w:val="58F2B5E9"/>
    <w:rsid w:val="594A293D"/>
    <w:rsid w:val="597DA504"/>
    <w:rsid w:val="5992D4EA"/>
    <w:rsid w:val="59C5F636"/>
    <w:rsid w:val="59CDFEEA"/>
    <w:rsid w:val="59CF6F14"/>
    <w:rsid w:val="59EA0A13"/>
    <w:rsid w:val="5A1B5FFB"/>
    <w:rsid w:val="5A2BE32E"/>
    <w:rsid w:val="5AA2393F"/>
    <w:rsid w:val="5AB9C958"/>
    <w:rsid w:val="5B0E1CE4"/>
    <w:rsid w:val="5B2F088C"/>
    <w:rsid w:val="5B4911C8"/>
    <w:rsid w:val="5B596827"/>
    <w:rsid w:val="5B8415EC"/>
    <w:rsid w:val="5BA8EB86"/>
    <w:rsid w:val="5C0A5B1D"/>
    <w:rsid w:val="5C55B98A"/>
    <w:rsid w:val="5C614E3A"/>
    <w:rsid w:val="5CA4FC87"/>
    <w:rsid w:val="5CA60E56"/>
    <w:rsid w:val="5D053EC0"/>
    <w:rsid w:val="5D070FD6"/>
    <w:rsid w:val="5D1F4828"/>
    <w:rsid w:val="5D3E7387"/>
    <w:rsid w:val="5D886EE7"/>
    <w:rsid w:val="5DA23954"/>
    <w:rsid w:val="5DAF2D1B"/>
    <w:rsid w:val="5DCE67E4"/>
    <w:rsid w:val="5DFD1E9B"/>
    <w:rsid w:val="5E23C22E"/>
    <w:rsid w:val="5E2DF5AE"/>
    <w:rsid w:val="5E76CBFD"/>
    <w:rsid w:val="5EA2E037"/>
    <w:rsid w:val="5EAE5A5B"/>
    <w:rsid w:val="5EC2BA0F"/>
    <w:rsid w:val="5EC90911"/>
    <w:rsid w:val="5EECE57F"/>
    <w:rsid w:val="5F38B778"/>
    <w:rsid w:val="5FA6E721"/>
    <w:rsid w:val="5FE9055E"/>
    <w:rsid w:val="6039E6FD"/>
    <w:rsid w:val="6043A8C6"/>
    <w:rsid w:val="605DB2A4"/>
    <w:rsid w:val="6064D972"/>
    <w:rsid w:val="607E01CF"/>
    <w:rsid w:val="609B73C6"/>
    <w:rsid w:val="60D9F3D7"/>
    <w:rsid w:val="613D4CA6"/>
    <w:rsid w:val="6152FD0F"/>
    <w:rsid w:val="61DF7927"/>
    <w:rsid w:val="6219A9EE"/>
    <w:rsid w:val="6320A620"/>
    <w:rsid w:val="63790917"/>
    <w:rsid w:val="638AA0FB"/>
    <w:rsid w:val="638D3DBC"/>
    <w:rsid w:val="63B863C3"/>
    <w:rsid w:val="63C7A26B"/>
    <w:rsid w:val="63E51F66"/>
    <w:rsid w:val="63F8527B"/>
    <w:rsid w:val="6405612D"/>
    <w:rsid w:val="64164114"/>
    <w:rsid w:val="644FBEB8"/>
    <w:rsid w:val="645E3E3C"/>
    <w:rsid w:val="647B2B65"/>
    <w:rsid w:val="649C8C13"/>
    <w:rsid w:val="64A9186B"/>
    <w:rsid w:val="65EE525F"/>
    <w:rsid w:val="65F8239E"/>
    <w:rsid w:val="660D6D3F"/>
    <w:rsid w:val="664EDC0C"/>
    <w:rsid w:val="666A39F4"/>
    <w:rsid w:val="667C6E22"/>
    <w:rsid w:val="66981D46"/>
    <w:rsid w:val="66A8F01F"/>
    <w:rsid w:val="66ACC694"/>
    <w:rsid w:val="66D41AF6"/>
    <w:rsid w:val="66E839F9"/>
    <w:rsid w:val="66F0B246"/>
    <w:rsid w:val="66F1BA1B"/>
    <w:rsid w:val="674BF288"/>
    <w:rsid w:val="67CA2C19"/>
    <w:rsid w:val="67E0B92D"/>
    <w:rsid w:val="6858DDD8"/>
    <w:rsid w:val="686FEB57"/>
    <w:rsid w:val="69153AF9"/>
    <w:rsid w:val="6932239E"/>
    <w:rsid w:val="69636131"/>
    <w:rsid w:val="6965FC7A"/>
    <w:rsid w:val="6977D491"/>
    <w:rsid w:val="6997A034"/>
    <w:rsid w:val="69C7780E"/>
    <w:rsid w:val="69D1E5C0"/>
    <w:rsid w:val="6A6B8629"/>
    <w:rsid w:val="6AAB1E95"/>
    <w:rsid w:val="6AB3FE73"/>
    <w:rsid w:val="6B2CF8ED"/>
    <w:rsid w:val="6B4C72DE"/>
    <w:rsid w:val="6B4FDF45"/>
    <w:rsid w:val="6BB63C39"/>
    <w:rsid w:val="6BE1507F"/>
    <w:rsid w:val="6C1043A5"/>
    <w:rsid w:val="6C3A0A56"/>
    <w:rsid w:val="6C49C7A8"/>
    <w:rsid w:val="6C8E759B"/>
    <w:rsid w:val="6CBD4DDA"/>
    <w:rsid w:val="6CCDFAF0"/>
    <w:rsid w:val="6D135CF8"/>
    <w:rsid w:val="6D306E1C"/>
    <w:rsid w:val="6D398ED7"/>
    <w:rsid w:val="6D978F1A"/>
    <w:rsid w:val="6DA30E08"/>
    <w:rsid w:val="6DD52CFB"/>
    <w:rsid w:val="6DDCA4AB"/>
    <w:rsid w:val="6E01DC01"/>
    <w:rsid w:val="6E06ADA4"/>
    <w:rsid w:val="6E396D9D"/>
    <w:rsid w:val="6E4778FF"/>
    <w:rsid w:val="6E8413A0"/>
    <w:rsid w:val="6EA3F5F3"/>
    <w:rsid w:val="6EC2FBA1"/>
    <w:rsid w:val="6ED78BCD"/>
    <w:rsid w:val="6F0F692B"/>
    <w:rsid w:val="6F13531D"/>
    <w:rsid w:val="6F214772"/>
    <w:rsid w:val="6F70FD5C"/>
    <w:rsid w:val="6FE8A8AD"/>
    <w:rsid w:val="704DC4B7"/>
    <w:rsid w:val="70CAC779"/>
    <w:rsid w:val="710CCDBD"/>
    <w:rsid w:val="7132230D"/>
    <w:rsid w:val="7146F2D2"/>
    <w:rsid w:val="71511CD4"/>
    <w:rsid w:val="7175D6C8"/>
    <w:rsid w:val="71AD4717"/>
    <w:rsid w:val="71B96A1C"/>
    <w:rsid w:val="71DFCA89"/>
    <w:rsid w:val="71F86E70"/>
    <w:rsid w:val="7216CD9D"/>
    <w:rsid w:val="725C18D0"/>
    <w:rsid w:val="7275412D"/>
    <w:rsid w:val="7292F27F"/>
    <w:rsid w:val="729FB21C"/>
    <w:rsid w:val="72B03132"/>
    <w:rsid w:val="72B2E3BC"/>
    <w:rsid w:val="72BFC9F2"/>
    <w:rsid w:val="72FDB71F"/>
    <w:rsid w:val="730A9090"/>
    <w:rsid w:val="7323E43E"/>
    <w:rsid w:val="73990974"/>
    <w:rsid w:val="73C28EEA"/>
    <w:rsid w:val="74133C81"/>
    <w:rsid w:val="744B47B6"/>
    <w:rsid w:val="74670FBA"/>
    <w:rsid w:val="74B51C49"/>
    <w:rsid w:val="74F32439"/>
    <w:rsid w:val="7509499E"/>
    <w:rsid w:val="752978FF"/>
    <w:rsid w:val="753E2231"/>
    <w:rsid w:val="754E6E5F"/>
    <w:rsid w:val="7579E981"/>
    <w:rsid w:val="7599FF14"/>
    <w:rsid w:val="75D85050"/>
    <w:rsid w:val="75E03EE0"/>
    <w:rsid w:val="7629AE5E"/>
    <w:rsid w:val="7695B4E6"/>
    <w:rsid w:val="76ED2A30"/>
    <w:rsid w:val="772F89F3"/>
    <w:rsid w:val="77A8C4B5"/>
    <w:rsid w:val="77B63C24"/>
    <w:rsid w:val="77D8CAE3"/>
    <w:rsid w:val="77DC6D2C"/>
    <w:rsid w:val="77F868A2"/>
    <w:rsid w:val="77FD6CD6"/>
    <w:rsid w:val="7867AFF4"/>
    <w:rsid w:val="78752F22"/>
    <w:rsid w:val="7880602F"/>
    <w:rsid w:val="78E482B1"/>
    <w:rsid w:val="792672E3"/>
    <w:rsid w:val="79889525"/>
    <w:rsid w:val="79FB1FF9"/>
    <w:rsid w:val="79FB62A4"/>
    <w:rsid w:val="7A038055"/>
    <w:rsid w:val="7A163C58"/>
    <w:rsid w:val="7A2FF45F"/>
    <w:rsid w:val="7A4E7172"/>
    <w:rsid w:val="7A887C3D"/>
    <w:rsid w:val="7AAB9D4F"/>
    <w:rsid w:val="7AFCB007"/>
    <w:rsid w:val="7B167223"/>
    <w:rsid w:val="7B7CD354"/>
    <w:rsid w:val="7B86B1A2"/>
    <w:rsid w:val="7B9C78CA"/>
    <w:rsid w:val="7C60A0F1"/>
    <w:rsid w:val="7CB91343"/>
    <w:rsid w:val="7CF4901E"/>
    <w:rsid w:val="7D0FE666"/>
    <w:rsid w:val="7D79CDBA"/>
    <w:rsid w:val="7D877913"/>
    <w:rsid w:val="7DB89A5A"/>
    <w:rsid w:val="7E081E76"/>
    <w:rsid w:val="7E313EC7"/>
    <w:rsid w:val="7E88C45B"/>
    <w:rsid w:val="7EE07579"/>
    <w:rsid w:val="7EF550A5"/>
    <w:rsid w:val="7F3FEE15"/>
    <w:rsid w:val="7F66125B"/>
    <w:rsid w:val="7F7515BD"/>
    <w:rsid w:val="7FDBE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127</TotalTime>
  <Pages>7</Pages>
  <Words>2145</Words>
  <Characters>11371</Characters>
  <Application>Microsoft Office Word</Application>
  <DocSecurity>0</DocSecurity>
  <Lines>94</Lines>
  <Paragraphs>26</Paragraphs>
  <ScaleCrop>false</ScaleCrop>
  <Manager/>
  <Company/>
  <LinksUpToDate>false</LinksUpToDate>
  <CharactersWithSpaces>13490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 - provtagning, utredning, uppföljning</dc:title>
  <dc:subject/>
  <dc:creator>patrik.jens.johansson@vgregion.se</dc:creator>
  <keywords/>
  <lastModifiedBy>Jonatan Robertsson</lastModifiedBy>
  <revision>132</revision>
  <lastPrinted>2016-03-31T10:56:00.0000000Z</lastPrinted>
  <dcterms:created xsi:type="dcterms:W3CDTF">2022-05-09T12:00:00.0000000Z</dcterms:created>
  <dcterms:modified xsi:type="dcterms:W3CDTF">2024-05-27T07:34:00.0000000Z</dcterms:modified>
</coreProperties>
</file>