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86E308" w14:textId="77777777" w:rsidR="008811A3" w:rsidRDefault="008811A3" w:rsidP="00F35B05">
      <w:pPr>
        <w:pStyle w:val="Rubrik2"/>
        <w:sectPr w:rsidR="008811A3" w:rsidSect="008811A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621B16" w14:textId="1B248751" w:rsidR="008811A3" w:rsidRPr="008811A3" w:rsidRDefault="00C0066D" w:rsidP="00C0066D">
      <w:pPr>
        <w:pStyle w:val="Rubrik1"/>
        <w:rPr>
          <w:szCs w:val="20"/>
        </w:rPr>
      </w:pPr>
      <w:r w:rsidRPr="008811A3">
        <w:rPr>
          <w:noProof/>
        </w:rPr>
        <w:t>Värdesaker, hantering på avd</w:t>
      </w:r>
      <w:r>
        <w:rPr>
          <w:noProof/>
        </w:rPr>
        <w:t>elning</w:t>
      </w:r>
      <w:r w:rsidRPr="008811A3">
        <w:rPr>
          <w:noProof/>
        </w:rPr>
        <w:t xml:space="preserve"> 27</w:t>
      </w:r>
      <w:r w:rsidR="008811A3" w:rsidRPr="008811A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B9B408" wp14:editId="77C6CA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3C5E03" w14:textId="77777777" w:rsidR="008811A3" w:rsidRPr="003D37FD" w:rsidRDefault="008811A3" w:rsidP="008811A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12588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EB9B40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53C5E03" w14:textId="77777777" w:rsidR="008811A3" w:rsidRPr="003D37FD" w:rsidRDefault="008811A3" w:rsidP="008811A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12588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63B5EAA4" w14:textId="2CC2AA84" w:rsidR="008811A3" w:rsidRPr="008811A3" w:rsidRDefault="00C0066D" w:rsidP="00C0066D">
      <w:pPr>
        <w:pStyle w:val="Rubrik2"/>
      </w:pPr>
      <w:r>
        <w:t>S</w:t>
      </w:r>
      <w:r w:rsidR="008811A3" w:rsidRPr="008811A3">
        <w:t>yfte</w:t>
      </w:r>
    </w:p>
    <w:p w14:paraId="54F772A3" w14:textId="77777777" w:rsidR="008811A3" w:rsidRPr="008811A3" w:rsidRDefault="008811A3" w:rsidP="00C0066D">
      <w:pPr>
        <w:spacing w:after="0" w:line="240" w:lineRule="auto"/>
        <w:ind w:left="0" w:right="0" w:firstLine="992"/>
        <w:rPr>
          <w:szCs w:val="20"/>
        </w:rPr>
      </w:pPr>
      <w:r w:rsidRPr="008811A3">
        <w:rPr>
          <w:szCs w:val="20"/>
        </w:rPr>
        <w:t>Säker hantering av värdesaker.</w:t>
      </w:r>
    </w:p>
    <w:p w14:paraId="33F5C7FC" w14:textId="77777777" w:rsidR="008811A3" w:rsidRPr="008811A3" w:rsidRDefault="008811A3" w:rsidP="00C0066D">
      <w:pPr>
        <w:pStyle w:val="Rubrik2"/>
      </w:pPr>
      <w:r w:rsidRPr="008811A3">
        <w:t>Åtgärder</w:t>
      </w:r>
    </w:p>
    <w:p w14:paraId="35107969" w14:textId="207A309E" w:rsidR="008811A3" w:rsidRPr="008811A3" w:rsidRDefault="008811A3" w:rsidP="002C1C16">
      <w:pPr>
        <w:spacing w:after="0" w:line="240" w:lineRule="auto"/>
        <w:ind w:right="0"/>
      </w:pPr>
      <w:r w:rsidRPr="008811A3">
        <w:t>Varje rum har låsbar garderob och patienten ansvarar i första hand själv för sina värdesaker.</w:t>
      </w:r>
      <w:r w:rsidR="002C1C16">
        <w:t xml:space="preserve"> </w:t>
      </w:r>
      <w:r w:rsidRPr="008811A3">
        <w:t>När det inte är möjligt görs enligt nedan:</w:t>
      </w:r>
    </w:p>
    <w:p w14:paraId="540E7EFE" w14:textId="77777777" w:rsidR="008811A3" w:rsidRPr="008811A3" w:rsidRDefault="008811A3" w:rsidP="002C1C16">
      <w:pPr>
        <w:spacing w:after="0" w:line="240" w:lineRule="auto"/>
        <w:ind w:right="0"/>
      </w:pPr>
    </w:p>
    <w:p w14:paraId="3E79AC21" w14:textId="7A5E1404" w:rsidR="008811A3" w:rsidRPr="008811A3" w:rsidRDefault="0ABE17CA" w:rsidP="002C1C16">
      <w:pPr>
        <w:spacing w:after="0" w:line="240" w:lineRule="auto"/>
        <w:ind w:right="0"/>
      </w:pPr>
      <w:r>
        <w:t>Kontakta anhöriga om de har möjlighet att ta tillvara på värdesaker</w:t>
      </w:r>
    </w:p>
    <w:p w14:paraId="4B2ACBE9" w14:textId="4F424284" w:rsidR="008811A3" w:rsidRPr="008811A3" w:rsidRDefault="0ABE17CA" w:rsidP="002C1C16">
      <w:pPr>
        <w:spacing w:after="0" w:line="240" w:lineRule="auto"/>
        <w:ind w:right="0"/>
      </w:pPr>
      <w:r>
        <w:t>Om det inte är möjligt, a</w:t>
      </w:r>
      <w:r w:rsidR="008811A3">
        <w:t>nvänd säkerhetspåse för värdesaker och tillhörande kvitto</w:t>
      </w:r>
      <w:r w:rsidR="4F726C26">
        <w:t>.</w:t>
      </w:r>
    </w:p>
    <w:p w14:paraId="43DD8A3A" w14:textId="77777777" w:rsidR="008811A3" w:rsidRPr="008811A3" w:rsidRDefault="008811A3" w:rsidP="002C1C16">
      <w:pPr>
        <w:spacing w:after="0" w:line="240" w:lineRule="auto"/>
        <w:ind w:right="0"/>
      </w:pPr>
    </w:p>
    <w:p w14:paraId="250CB215" w14:textId="76EFFA47" w:rsidR="008811A3" w:rsidRPr="008811A3" w:rsidRDefault="008811A3" w:rsidP="002C1C16">
      <w:pPr>
        <w:spacing w:after="0" w:line="240" w:lineRule="auto"/>
        <w:ind w:right="0"/>
      </w:pPr>
      <w:r>
        <w:t>Två personal</w:t>
      </w:r>
      <w:r w:rsidR="7844E000">
        <w:t xml:space="preserve"> ska då tillsammans med patienten gå igenom (eller få godkänt att gå igenom)</w:t>
      </w:r>
      <w:r>
        <w:t xml:space="preserve"> värdesakerna i påsen, dokumentera på kvitto</w:t>
      </w:r>
      <w:r w:rsidR="73253CDF">
        <w:t xml:space="preserve"> (patienttillhörigheter)</w:t>
      </w:r>
      <w:r>
        <w:t xml:space="preserve"> och skriv</w:t>
      </w:r>
      <w:r w:rsidR="2A9404FE">
        <w:t>a</w:t>
      </w:r>
      <w:r>
        <w:t xml:space="preserve"> under. </w:t>
      </w:r>
      <w:r w:rsidR="31CA2211">
        <w:t xml:space="preserve">Om patienten inte </w:t>
      </w:r>
      <w:r w:rsidR="74798091">
        <w:t>har förmåga att godkänna eller</w:t>
      </w:r>
      <w:r w:rsidR="624E21A9">
        <w:t xml:space="preserve"> inte</w:t>
      </w:r>
      <w:r w:rsidR="74798091">
        <w:t xml:space="preserve"> är i skick att </w:t>
      </w:r>
      <w:r w:rsidR="61902D1E">
        <w:t xml:space="preserve">gå igenom </w:t>
      </w:r>
      <w:r w:rsidR="3FF685A8">
        <w:t>värdesaker så finns det en större värdesakspåse som man även kan lägga kläder i (d</w:t>
      </w:r>
      <w:r w:rsidR="6938EA2F">
        <w:t>å vi inte vet om det finns värdesaker i till exempel jackan)</w:t>
      </w:r>
      <w:r w:rsidR="3FF685A8">
        <w:t xml:space="preserve">. </w:t>
      </w:r>
    </w:p>
    <w:p w14:paraId="73188F64" w14:textId="77777777" w:rsidR="008811A3" w:rsidRPr="008811A3" w:rsidRDefault="008811A3" w:rsidP="002C1C16">
      <w:pPr>
        <w:spacing w:after="0" w:line="240" w:lineRule="auto"/>
        <w:ind w:right="0"/>
      </w:pPr>
    </w:p>
    <w:p w14:paraId="4A1F424B" w14:textId="0560A058" w:rsidR="008811A3" w:rsidRPr="008811A3" w:rsidRDefault="2E711941" w:rsidP="00F171DF">
      <w:pPr>
        <w:spacing w:after="0" w:line="240" w:lineRule="auto"/>
        <w:ind w:right="0"/>
      </w:pPr>
      <w:r>
        <w:t>S</w:t>
      </w:r>
      <w:r w:rsidR="008811A3">
        <w:t>ätt ett ex</w:t>
      </w:r>
      <w:r w:rsidR="004F7EDE">
        <w:t>emplar</w:t>
      </w:r>
      <w:r w:rsidR="008811A3">
        <w:t xml:space="preserve"> i pärmen ”Kvitto Värdesaker” i arbetsrummet, ett ex</w:t>
      </w:r>
      <w:r w:rsidR="00632B4B">
        <w:t>emplar</w:t>
      </w:r>
      <w:r w:rsidR="008811A3">
        <w:t xml:space="preserve"> i påsen. Påsen förvaras i patientens garderob som låses. Nyckeln förvaras i patientens fack i läkemedelsvagnen</w:t>
      </w:r>
      <w:r w:rsidR="1A7FA28C">
        <w:t xml:space="preserve">. </w:t>
      </w:r>
    </w:p>
    <w:p w14:paraId="2C3F0420" w14:textId="77777777" w:rsidR="008811A3" w:rsidRPr="008811A3" w:rsidRDefault="008811A3" w:rsidP="002C1C16">
      <w:pPr>
        <w:spacing w:after="0" w:line="240" w:lineRule="auto"/>
        <w:ind w:right="0"/>
      </w:pPr>
    </w:p>
    <w:p w14:paraId="4ACAA610" w14:textId="12E79ED5" w:rsidR="008811A3" w:rsidRPr="008811A3" w:rsidRDefault="008811A3" w:rsidP="00C85606">
      <w:pPr>
        <w:spacing w:after="0" w:line="240" w:lineRule="auto"/>
        <w:ind w:right="0"/>
      </w:pPr>
      <w:r w:rsidRPr="008811A3">
        <w:t>Flyttas patienten till IVA förvaras den i IVA-skåp i blått förråd.</w:t>
      </w:r>
      <w:r w:rsidR="00C85606">
        <w:t xml:space="preserve"> </w:t>
      </w:r>
      <w:r w:rsidRPr="008811A3">
        <w:t>Märk med personnummer och namn.</w:t>
      </w:r>
      <w:r w:rsidRPr="008811A3">
        <w:br/>
      </w:r>
    </w:p>
    <w:p w14:paraId="5B518DF3" w14:textId="20A78B56" w:rsidR="008811A3" w:rsidRPr="008811A3" w:rsidRDefault="008811A3" w:rsidP="002C1C16">
      <w:pPr>
        <w:spacing w:after="0" w:line="240" w:lineRule="auto"/>
        <w:ind w:right="0"/>
      </w:pPr>
      <w:r>
        <w:t xml:space="preserve">Dokumentera under </w:t>
      </w:r>
      <w:r w:rsidR="6D42D89D">
        <w:t>planeringen</w:t>
      </w:r>
      <w:r>
        <w:t xml:space="preserve"> i Melior att värdesaker är tillvaratagna</w:t>
      </w:r>
      <w:r w:rsidR="08E543B1">
        <w:t xml:space="preserve"> och vilket skåp de är inlåsta i. </w:t>
      </w:r>
    </w:p>
    <w:p w14:paraId="62BF90D2" w14:textId="77777777" w:rsidR="008811A3" w:rsidRPr="008811A3" w:rsidRDefault="008811A3" w:rsidP="002C1C16">
      <w:pPr>
        <w:spacing w:after="0" w:line="240" w:lineRule="auto"/>
        <w:ind w:right="0"/>
      </w:pPr>
    </w:p>
    <w:p w14:paraId="6A23B78E" w14:textId="140C4438" w:rsidR="008811A3" w:rsidRPr="008811A3" w:rsidRDefault="008811A3" w:rsidP="002C1C16">
      <w:pPr>
        <w:spacing w:after="0" w:line="240" w:lineRule="auto"/>
        <w:ind w:right="0"/>
      </w:pPr>
      <w:r>
        <w:t xml:space="preserve">Vid utlämning </w:t>
      </w:r>
      <w:r w:rsidR="5F56E8FC">
        <w:t xml:space="preserve">lämnas värdesaker/tillhörigheter </w:t>
      </w:r>
      <w:r w:rsidR="3EA95B95">
        <w:t xml:space="preserve">gentemot legitimation </w:t>
      </w:r>
      <w:r w:rsidR="2EE32D5D">
        <w:t>till</w:t>
      </w:r>
      <w:r>
        <w:t xml:space="preserve"> patient</w:t>
      </w:r>
      <w:r w:rsidR="77CE7EA3">
        <w:t>/</w:t>
      </w:r>
      <w:r>
        <w:t>anhörig</w:t>
      </w:r>
      <w:r w:rsidR="4FD38697">
        <w:t xml:space="preserve"> </w:t>
      </w:r>
      <w:r w:rsidR="5C5DE78C">
        <w:t xml:space="preserve">som också </w:t>
      </w:r>
      <w:r w:rsidR="4FD38697">
        <w:t>ska</w:t>
      </w:r>
      <w:r>
        <w:t xml:space="preserve"> skiva under med namnförtydligande. </w:t>
      </w:r>
    </w:p>
    <w:p w14:paraId="7745B8AB" w14:textId="4EFB032D" w:rsidR="008811A3" w:rsidRPr="008811A3" w:rsidRDefault="008811A3" w:rsidP="002C1C16">
      <w:pPr>
        <w:spacing w:after="0" w:line="240" w:lineRule="auto"/>
        <w:ind w:right="0"/>
      </w:pPr>
      <w:r>
        <w:t>Ett ex</w:t>
      </w:r>
      <w:r w:rsidR="002C1C16">
        <w:t>emplar</w:t>
      </w:r>
      <w:r>
        <w:t xml:space="preserve"> sparas i pärmen</w:t>
      </w:r>
      <w:r w:rsidR="002C1C16">
        <w:t xml:space="preserve"> och</w:t>
      </w:r>
      <w:r>
        <w:t xml:space="preserve"> ett till patienten</w:t>
      </w:r>
      <w:r w:rsidR="438B7964">
        <w:t xml:space="preserve">. Dokumentera även detta i Melior. </w:t>
      </w:r>
    </w:p>
    <w:p w14:paraId="48CA8283" w14:textId="77777777" w:rsidR="008811A3" w:rsidRPr="008811A3" w:rsidRDefault="008811A3" w:rsidP="002C1C16">
      <w:pPr>
        <w:spacing w:after="0" w:line="240" w:lineRule="auto"/>
        <w:ind w:right="0"/>
      </w:pPr>
    </w:p>
    <w:p w14:paraId="1BFDC850" w14:textId="6E226578" w:rsidR="008811A3" w:rsidRPr="008811A3" w:rsidRDefault="008811A3" w:rsidP="002C1C1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8811A3">
        <w:rPr>
          <w:rFonts w:eastAsia="Calibri"/>
          <w:color w:val="000000"/>
          <w:lang w:eastAsia="en-US"/>
        </w:rPr>
        <w:t>Om patienten flyttar till annan avdelning låt värdesakerna ligga kvar i förseglad påse och mottagande avdelningspersonal sk</w:t>
      </w:r>
      <w:r w:rsidR="00F171DF">
        <w:rPr>
          <w:rFonts w:eastAsia="Calibri"/>
          <w:color w:val="000000"/>
          <w:lang w:eastAsia="en-US"/>
        </w:rPr>
        <w:t>a</w:t>
      </w:r>
      <w:r w:rsidRPr="008811A3">
        <w:rPr>
          <w:rFonts w:eastAsia="Calibri"/>
          <w:color w:val="000000"/>
          <w:lang w:eastAsia="en-US"/>
        </w:rPr>
        <w:t xml:space="preserve"> signera kvittot.</w:t>
      </w:r>
    </w:p>
    <w:p w14:paraId="71FA6E0A" w14:textId="77777777" w:rsidR="008811A3" w:rsidRPr="008811A3" w:rsidRDefault="008811A3" w:rsidP="002C1C1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</w:p>
    <w:p w14:paraId="76B9F95B" w14:textId="29486E65" w:rsidR="00536A5A" w:rsidRPr="002C1C16" w:rsidRDefault="008811A3" w:rsidP="002C1C16">
      <w:pPr>
        <w:autoSpaceDE w:val="0"/>
        <w:autoSpaceDN w:val="0"/>
        <w:adjustRightInd w:val="0"/>
        <w:spacing w:after="0" w:line="240" w:lineRule="auto"/>
        <w:ind w:right="0"/>
        <w:rPr>
          <w:rFonts w:eastAsia="Calibri"/>
          <w:color w:val="000000"/>
          <w:lang w:eastAsia="en-US"/>
        </w:rPr>
      </w:pPr>
      <w:r w:rsidRPr="008811A3">
        <w:rPr>
          <w:rFonts w:eastAsia="Calibri"/>
          <w:color w:val="000000"/>
          <w:lang w:eastAsia="en-US"/>
        </w:rPr>
        <w:t xml:space="preserve">En kopia av kvittot sparas i vår pärm. </w:t>
      </w:r>
      <w:bookmarkEnd w:id="0"/>
    </w:p>
    <w:sectPr w:rsidR="00536A5A" w:rsidRPr="002C1C16" w:rsidSect="008811A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4A83A1" w14:textId="77777777" w:rsidR="003A79CC" w:rsidRDefault="003A79CC">
      <w:r>
        <w:separator/>
      </w:r>
    </w:p>
  </w:endnote>
  <w:endnote w:type="continuationSeparator" w:id="0">
    <w:p w14:paraId="1CDD1A40" w14:textId="77777777" w:rsidR="003A79CC" w:rsidRDefault="003A79CC">
      <w:r>
        <w:continuationSeparator/>
      </w:r>
    </w:p>
  </w:endnote>
  <w:endnote w:type="continuationNotice" w:id="1">
    <w:p w14:paraId="0F0E65F8" w14:textId="77777777" w:rsidR="003A79CC" w:rsidRDefault="003A79C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5FEAA1" w14:textId="77777777" w:rsidR="003A79CC" w:rsidRDefault="003A79CC"/>
  </w:footnote>
  <w:footnote w:type="continuationSeparator" w:id="0">
    <w:p w14:paraId="09B191CA" w14:textId="77777777" w:rsidR="003A79CC" w:rsidRDefault="003A79CC">
      <w:r>
        <w:continuationSeparator/>
      </w:r>
    </w:p>
  </w:footnote>
  <w:footnote w:type="continuationNotice" w:id="1">
    <w:p w14:paraId="40731F2D" w14:textId="77777777" w:rsidR="003A79CC" w:rsidRDefault="003A79C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6628991">
    <w:abstractNumId w:val="17"/>
  </w:num>
  <w:num w:numId="2" w16cid:durableId="1971279909">
    <w:abstractNumId w:val="14"/>
  </w:num>
  <w:num w:numId="3" w16cid:durableId="2066952271">
    <w:abstractNumId w:val="0"/>
  </w:num>
  <w:num w:numId="4" w16cid:durableId="265307737">
    <w:abstractNumId w:val="6"/>
  </w:num>
  <w:num w:numId="5" w16cid:durableId="1978142038">
    <w:abstractNumId w:val="15"/>
  </w:num>
  <w:num w:numId="6" w16cid:durableId="2103719090">
    <w:abstractNumId w:val="2"/>
  </w:num>
  <w:num w:numId="7" w16cid:durableId="1589382218">
    <w:abstractNumId w:val="11"/>
  </w:num>
  <w:num w:numId="8" w16cid:durableId="600839536">
    <w:abstractNumId w:val="8"/>
  </w:num>
  <w:num w:numId="9" w16cid:durableId="1437017136">
    <w:abstractNumId w:val="1"/>
  </w:num>
  <w:num w:numId="10" w16cid:durableId="392654667">
    <w:abstractNumId w:val="1"/>
  </w:num>
  <w:num w:numId="11" w16cid:durableId="2010130053">
    <w:abstractNumId w:val="3"/>
  </w:num>
  <w:num w:numId="12" w16cid:durableId="376466321">
    <w:abstractNumId w:val="4"/>
  </w:num>
  <w:num w:numId="13" w16cid:durableId="249394793">
    <w:abstractNumId w:val="13"/>
  </w:num>
  <w:num w:numId="14" w16cid:durableId="204562209">
    <w:abstractNumId w:val="9"/>
  </w:num>
  <w:num w:numId="15" w16cid:durableId="1105686012">
    <w:abstractNumId w:val="7"/>
  </w:num>
  <w:num w:numId="16" w16cid:durableId="923030850">
    <w:abstractNumId w:val="12"/>
  </w:num>
  <w:num w:numId="17" w16cid:durableId="102382153">
    <w:abstractNumId w:val="5"/>
  </w:num>
  <w:num w:numId="18" w16cid:durableId="981618627">
    <w:abstractNumId w:val="10"/>
  </w:num>
  <w:num w:numId="19" w16cid:durableId="18791246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C16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79CC"/>
    <w:rsid w:val="003B2A4B"/>
    <w:rsid w:val="003B713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EDE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2B4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11A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7738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66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60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71DF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E543B1"/>
    <w:rsid w:val="0ABE17CA"/>
    <w:rsid w:val="0DD1A3B4"/>
    <w:rsid w:val="1A7FA28C"/>
    <w:rsid w:val="1A8C12DF"/>
    <w:rsid w:val="1C5E6B7C"/>
    <w:rsid w:val="1E337D03"/>
    <w:rsid w:val="1EC26214"/>
    <w:rsid w:val="1F8B8565"/>
    <w:rsid w:val="212755C6"/>
    <w:rsid w:val="21FA02D6"/>
    <w:rsid w:val="2A9404FE"/>
    <w:rsid w:val="2B98B01A"/>
    <w:rsid w:val="2E711941"/>
    <w:rsid w:val="2EE32D5D"/>
    <w:rsid w:val="31CA2211"/>
    <w:rsid w:val="3EA95B95"/>
    <w:rsid w:val="3FEA5A21"/>
    <w:rsid w:val="3FF685A8"/>
    <w:rsid w:val="404D3DCF"/>
    <w:rsid w:val="40BE044B"/>
    <w:rsid w:val="438B7964"/>
    <w:rsid w:val="43F5A50D"/>
    <w:rsid w:val="472C48B5"/>
    <w:rsid w:val="4C753B19"/>
    <w:rsid w:val="4F726C26"/>
    <w:rsid w:val="4FD38697"/>
    <w:rsid w:val="54DEDB89"/>
    <w:rsid w:val="5C5DE78C"/>
    <w:rsid w:val="5E6C9572"/>
    <w:rsid w:val="5F56E8FC"/>
    <w:rsid w:val="61902D1E"/>
    <w:rsid w:val="624E21A9"/>
    <w:rsid w:val="63400695"/>
    <w:rsid w:val="647B2B65"/>
    <w:rsid w:val="6938EA2F"/>
    <w:rsid w:val="69B6CFFD"/>
    <w:rsid w:val="6B2CF8ED"/>
    <w:rsid w:val="6D42D89D"/>
    <w:rsid w:val="6D62F4E6"/>
    <w:rsid w:val="6EFEC547"/>
    <w:rsid w:val="73253CDF"/>
    <w:rsid w:val="74798091"/>
    <w:rsid w:val="77CE7EA3"/>
    <w:rsid w:val="7839AE6B"/>
    <w:rsid w:val="7844E000"/>
    <w:rsid w:val="7AA00679"/>
    <w:rsid w:val="7B70B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1</Pages>
  <Words>251</Words>
  <Characters>1333</Characters>
  <Application>Microsoft Office Word</Application>
  <DocSecurity>0</DocSecurity>
  <Lines>11</Lines>
  <Paragraphs>3</Paragraphs>
  <ScaleCrop>false</ScaleCrop>
  <Manager/>
  <Company/>
  <LinksUpToDate>false</LinksUpToDate>
  <CharactersWithSpaces>1581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Värdesaker, hantering på avdelning 27</dc:title>
  <dc:subject/>
  <dc:creator>patrik.jens.johansson@vgregion.se</dc:creator>
  <keywords/>
  <lastModifiedBy>Jonatan Robertsson</lastModifiedBy>
  <revision>10</revision>
  <lastPrinted>2016-03-31T10:56:00.0000000Z</lastPrinted>
  <dcterms:created xsi:type="dcterms:W3CDTF">2022-05-04T08:30:00.0000000Z</dcterms:created>
  <dcterms:modified xsi:type="dcterms:W3CDTF">2024-03-12T08:07:00.0000000Z</dcterms:modified>
</coreProperties>
</file>