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D5446" w14:textId="77777777" w:rsidR="00F64C37" w:rsidRDefault="00F64C37" w:rsidP="00F35B05">
      <w:pPr>
        <w:pStyle w:val="Rubrik2"/>
        <w:sectPr w:rsidR="00F64C37" w:rsidSect="00F64C3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F2721E" w14:textId="0B9A0F99" w:rsidR="00F64C37" w:rsidRPr="00742342" w:rsidRDefault="00704367" w:rsidP="00742342">
      <w:pPr>
        <w:pStyle w:val="Rubrik1"/>
      </w:pPr>
      <w:r>
        <w:t>Vårdplatskoordinering, infektionskliniken</w:t>
      </w:r>
      <w:r w:rsidR="00F64C37" w:rsidRPr="00F64C3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EF8D43" wp14:editId="2163CA1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0B2832" w14:textId="77777777" w:rsidR="00F64C37" w:rsidRPr="003D37FD" w:rsidRDefault="00F64C37" w:rsidP="00F64C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23318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CEF8D4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D0B2832" w14:textId="77777777" w:rsidR="00F64C37" w:rsidRPr="003D37FD" w:rsidRDefault="00F64C37" w:rsidP="00F64C3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23318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AC94206" w14:textId="77777777" w:rsidR="00F64C37" w:rsidRPr="00F64C37" w:rsidRDefault="00F64C37" w:rsidP="00704367">
      <w:pPr>
        <w:pStyle w:val="Rubrik2"/>
      </w:pPr>
      <w:bookmarkStart w:id="1" w:name="_1314629194"/>
      <w:bookmarkStart w:id="2" w:name="Rubrik"/>
      <w:bookmarkEnd w:id="1"/>
      <w:bookmarkEnd w:id="2"/>
      <w:r w:rsidRPr="00F64C37">
        <w:t xml:space="preserve">Revidering i denna version </w:t>
      </w:r>
    </w:p>
    <w:p w14:paraId="3B473E8F" w14:textId="585D2444" w:rsidR="00F64C37" w:rsidRPr="00742342" w:rsidRDefault="00F64C37" w:rsidP="00742342">
      <w:pPr>
        <w:spacing w:after="0" w:line="240" w:lineRule="auto"/>
        <w:ind w:left="0" w:right="0" w:firstLine="992"/>
        <w:rPr>
          <w:szCs w:val="20"/>
        </w:rPr>
      </w:pPr>
      <w:r w:rsidRPr="00F64C37">
        <w:rPr>
          <w:szCs w:val="20"/>
        </w:rPr>
        <w:t>Deltagarlista och plats</w:t>
      </w:r>
      <w:r w:rsidR="00704367">
        <w:rPr>
          <w:szCs w:val="20"/>
        </w:rPr>
        <w:t>.</w:t>
      </w:r>
    </w:p>
    <w:p w14:paraId="3737C386" w14:textId="77777777" w:rsidR="00F64C37" w:rsidRPr="00F64C37" w:rsidRDefault="00F64C37" w:rsidP="00704367">
      <w:pPr>
        <w:pStyle w:val="Rubrik2"/>
      </w:pPr>
      <w:r w:rsidRPr="00F64C37">
        <w:t>Sammanfattning/syfte</w:t>
      </w:r>
    </w:p>
    <w:p w14:paraId="7154C1C5" w14:textId="77777777" w:rsidR="00F64C37" w:rsidRPr="00F64C37" w:rsidRDefault="00F64C37" w:rsidP="00704367">
      <w:pPr>
        <w:spacing w:after="0" w:line="240" w:lineRule="auto"/>
        <w:ind w:left="0" w:right="0" w:firstLine="992"/>
        <w:rPr>
          <w:szCs w:val="20"/>
        </w:rPr>
      </w:pPr>
      <w:r w:rsidRPr="00F64C37">
        <w:rPr>
          <w:szCs w:val="20"/>
        </w:rPr>
        <w:t>Fördela patienter med infektion till lämpligast vårdplats.</w:t>
      </w:r>
    </w:p>
    <w:p w14:paraId="5B9A9774" w14:textId="77777777" w:rsidR="00F64C37" w:rsidRPr="00F64C37" w:rsidRDefault="00F64C37" w:rsidP="00704367">
      <w:pPr>
        <w:pStyle w:val="Rubrik2"/>
      </w:pPr>
      <w:r w:rsidRPr="00F64C37">
        <w:t>Åtgärder</w:t>
      </w:r>
    </w:p>
    <w:p w14:paraId="54B124C4" w14:textId="77777777" w:rsidR="00F64C37" w:rsidRPr="00F64C37" w:rsidRDefault="00F64C37" w:rsidP="00F64C37">
      <w:pPr>
        <w:spacing w:after="0" w:line="240" w:lineRule="auto"/>
        <w:ind w:left="0" w:right="0"/>
      </w:pPr>
    </w:p>
    <w:p w14:paraId="2ADC5510" w14:textId="248B7256" w:rsidR="00F64C37" w:rsidRPr="00F64C37" w:rsidRDefault="00F64C37" w:rsidP="00854BF1">
      <w:pPr>
        <w:spacing w:after="0" w:line="240" w:lineRule="auto"/>
        <w:ind w:left="0" w:right="0" w:firstLine="992"/>
      </w:pPr>
      <w:r w:rsidRPr="00F64C37">
        <w:t xml:space="preserve">Tid: </w:t>
      </w:r>
      <w:r w:rsidRPr="00F64C37">
        <w:tab/>
        <w:t>11</w:t>
      </w:r>
      <w:r w:rsidR="00A41881">
        <w:t>:</w:t>
      </w:r>
      <w:r w:rsidRPr="00F64C37">
        <w:t xml:space="preserve">50 – </w:t>
      </w:r>
      <w:r w:rsidR="00A41881">
        <w:t>12:00</w:t>
      </w:r>
    </w:p>
    <w:p w14:paraId="61B802D4" w14:textId="31C2F9E0" w:rsidR="00F64C37" w:rsidRPr="00F64C37" w:rsidRDefault="00F64C37" w:rsidP="00854BF1">
      <w:pPr>
        <w:spacing w:after="0" w:line="240" w:lineRule="auto"/>
        <w:ind w:left="0" w:right="0" w:firstLine="992"/>
      </w:pPr>
      <w:r w:rsidRPr="00F64C37">
        <w:t xml:space="preserve">Plats: </w:t>
      </w:r>
      <w:r w:rsidRPr="00F64C37">
        <w:tab/>
      </w:r>
      <w:r w:rsidR="0096581D">
        <w:t>Säkert videomöte (Pexip)</w:t>
      </w:r>
    </w:p>
    <w:p w14:paraId="3548A63D" w14:textId="28D9D978" w:rsidR="00F64C37" w:rsidRPr="00F64C37" w:rsidRDefault="00F64C37" w:rsidP="00F468C3">
      <w:pPr>
        <w:spacing w:after="0" w:line="240" w:lineRule="auto"/>
        <w:ind w:left="2608" w:right="0" w:hanging="1616"/>
      </w:pPr>
      <w:r>
        <w:t xml:space="preserve">Deltagare: </w:t>
      </w:r>
      <w:r>
        <w:tab/>
        <w:t>Dagbakjour (ordförande)</w:t>
      </w:r>
      <w:r>
        <w:br/>
      </w:r>
      <w:r w:rsidR="6599CCD8">
        <w:t xml:space="preserve">En </w:t>
      </w:r>
      <w:r w:rsidR="4C4FA95C">
        <w:t>läkar</w:t>
      </w:r>
      <w:r w:rsidR="6599CCD8">
        <w:t>r</w:t>
      </w:r>
      <w:r>
        <w:t xml:space="preserve">epresentant </w:t>
      </w:r>
      <w:r w:rsidR="07936AEE">
        <w:t>från var</w:t>
      </w:r>
      <w:r w:rsidR="26A29363">
        <w:t xml:space="preserve">je </w:t>
      </w:r>
      <w:r w:rsidR="07936AEE">
        <w:t xml:space="preserve">vårdgrupp på </w:t>
      </w:r>
      <w:r>
        <w:t>avd</w:t>
      </w:r>
      <w:r w:rsidR="00F468C3">
        <w:t>elning</w:t>
      </w:r>
      <w:r w:rsidR="74506877">
        <w:t xml:space="preserve"> </w:t>
      </w:r>
      <w:r>
        <w:t xml:space="preserve">27, </w:t>
      </w:r>
      <w:r w:rsidR="00F468C3">
        <w:br/>
      </w:r>
      <w:r>
        <w:t>grön, blå</w:t>
      </w:r>
      <w:r w:rsidR="283E63C4">
        <w:t xml:space="preserve">, </w:t>
      </w:r>
      <w:r>
        <w:t>gul grupp</w:t>
      </w:r>
      <w:r>
        <w:br/>
      </w:r>
      <w:r w:rsidR="49A7ACD9">
        <w:t>E</w:t>
      </w:r>
      <w:r>
        <w:t xml:space="preserve">n representant </w:t>
      </w:r>
      <w:r w:rsidR="53504E91">
        <w:t xml:space="preserve">från </w:t>
      </w:r>
      <w:r>
        <w:t xml:space="preserve">hematologen </w:t>
      </w:r>
      <w:r>
        <w:br/>
        <w:t>NÄL-konsult</w:t>
      </w:r>
      <w:r>
        <w:br/>
      </w:r>
      <w:r w:rsidR="58DF9FE6">
        <w:t>P</w:t>
      </w:r>
      <w:r>
        <w:t>latsansvarig</w:t>
      </w:r>
      <w:r w:rsidR="6A553A40">
        <w:t xml:space="preserve"> </w:t>
      </w:r>
      <w:r w:rsidR="10CD6D9A">
        <w:t>kanslist</w:t>
      </w:r>
      <w:r>
        <w:t xml:space="preserve"> avd</w:t>
      </w:r>
      <w:r w:rsidR="00F468C3">
        <w:t>elning</w:t>
      </w:r>
      <w:r>
        <w:t xml:space="preserve"> 27</w:t>
      </w:r>
      <w:r>
        <w:br/>
      </w:r>
      <w:r w:rsidR="25CDF0CD">
        <w:t>Ev</w:t>
      </w:r>
      <w:r w:rsidR="00F468C3">
        <w:t>entuellt</w:t>
      </w:r>
      <w:r w:rsidR="25CDF0CD">
        <w:t xml:space="preserve"> </w:t>
      </w:r>
      <w:r w:rsidR="00F468C3">
        <w:t>v</w:t>
      </w:r>
      <w:r w:rsidR="25CDF0CD">
        <w:t>erksamhetschef samt enhetschef avd</w:t>
      </w:r>
      <w:r w:rsidR="00F468C3">
        <w:t xml:space="preserve">elning </w:t>
      </w:r>
      <w:r w:rsidR="0B864074">
        <w:t>27</w:t>
      </w:r>
    </w:p>
    <w:p w14:paraId="3F1E330C" w14:textId="77777777" w:rsidR="00F64C37" w:rsidRPr="00F64C37" w:rsidRDefault="00F64C37" w:rsidP="00E844BF">
      <w:pPr>
        <w:pStyle w:val="MellanrubrikVGR"/>
      </w:pPr>
      <w:r w:rsidRPr="00F64C37">
        <w:t>Rutinbeskrivning</w:t>
      </w:r>
    </w:p>
    <w:p w14:paraId="049938BE" w14:textId="430BA5D5" w:rsidR="00F64C37" w:rsidRPr="00F64C37" w:rsidRDefault="00F64C37" w:rsidP="00742342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>Representanterna för avdelningarna rapporterar utskrivningar och antal lediga platser efter utskrivning</w:t>
      </w:r>
      <w:r w:rsidR="5931322A" w:rsidRPr="473E3FB2">
        <w:rPr>
          <w:rFonts w:eastAsia="Calibri"/>
          <w:lang w:eastAsia="en-US"/>
        </w:rPr>
        <w:t xml:space="preserve"> samt flyttbara patienter.</w:t>
      </w:r>
    </w:p>
    <w:p w14:paraId="05227B49" w14:textId="180F5586" w:rsidR="00F64C37" w:rsidRPr="00F64C37" w:rsidRDefault="00F64C37" w:rsidP="00742342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>Dagbakjour rapporterar ev</w:t>
      </w:r>
      <w:r w:rsidR="00875E36">
        <w:rPr>
          <w:rFonts w:eastAsia="Calibri"/>
          <w:lang w:eastAsia="en-US"/>
        </w:rPr>
        <w:t>entuella</w:t>
      </w:r>
      <w:r w:rsidRPr="473E3FB2">
        <w:rPr>
          <w:rFonts w:eastAsia="Calibri"/>
          <w:lang w:eastAsia="en-US"/>
        </w:rPr>
        <w:t xml:space="preserve"> inläggningar från mottagning</w:t>
      </w:r>
      <w:r w:rsidR="6145EE03" w:rsidRPr="473E3FB2">
        <w:rPr>
          <w:rFonts w:eastAsia="Calibri"/>
          <w:lang w:eastAsia="en-US"/>
        </w:rPr>
        <w:t xml:space="preserve"> eller önskade övertag</w:t>
      </w:r>
      <w:r w:rsidRPr="473E3FB2">
        <w:rPr>
          <w:rFonts w:eastAsia="Calibri"/>
          <w:lang w:eastAsia="en-US"/>
        </w:rPr>
        <w:t>.</w:t>
      </w:r>
    </w:p>
    <w:p w14:paraId="16E06415" w14:textId="39506055" w:rsidR="00F64C37" w:rsidRPr="00F64C37" w:rsidRDefault="00F64C37" w:rsidP="00742342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>Konsult rapporterar ev</w:t>
      </w:r>
      <w:r w:rsidR="00875E36">
        <w:rPr>
          <w:rFonts w:eastAsia="Calibri"/>
          <w:lang w:eastAsia="en-US"/>
        </w:rPr>
        <w:t>entuella</w:t>
      </w:r>
      <w:r w:rsidR="3C12F78D" w:rsidRPr="473E3FB2">
        <w:rPr>
          <w:rFonts w:eastAsia="Calibri"/>
          <w:lang w:eastAsia="en-US"/>
        </w:rPr>
        <w:t xml:space="preserve"> </w:t>
      </w:r>
      <w:r w:rsidRPr="473E3FB2">
        <w:rPr>
          <w:rFonts w:eastAsia="Calibri"/>
          <w:lang w:eastAsia="en-US"/>
        </w:rPr>
        <w:t xml:space="preserve">övertag från IVA/IMA </w:t>
      </w:r>
      <w:r w:rsidR="56B146BF" w:rsidRPr="473E3FB2">
        <w:rPr>
          <w:rFonts w:eastAsia="Calibri"/>
          <w:lang w:eastAsia="en-US"/>
        </w:rPr>
        <w:t xml:space="preserve">och </w:t>
      </w:r>
      <w:r w:rsidRPr="473E3FB2">
        <w:rPr>
          <w:rFonts w:eastAsia="Calibri"/>
          <w:lang w:eastAsia="en-US"/>
        </w:rPr>
        <w:t>MAVA.</w:t>
      </w:r>
    </w:p>
    <w:p w14:paraId="396C34D3" w14:textId="77777777" w:rsidR="00F64C37" w:rsidRPr="00F64C37" w:rsidRDefault="00F64C37" w:rsidP="00742342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00F64C37">
        <w:rPr>
          <w:rFonts w:eastAsia="Calibri"/>
          <w:lang w:eastAsia="en-US"/>
        </w:rPr>
        <w:t>Dagbakjouren beslutar vilka patienter som skall tas över.</w:t>
      </w:r>
    </w:p>
    <w:p w14:paraId="3D7C7A03" w14:textId="58301093" w:rsidR="00F64C37" w:rsidRPr="00704367" w:rsidRDefault="00F64C37" w:rsidP="00742342">
      <w:pPr>
        <w:numPr>
          <w:ilvl w:val="0"/>
          <w:numId w:val="20"/>
        </w:numPr>
        <w:spacing w:after="160" w:line="256" w:lineRule="auto"/>
        <w:ind w:left="1276" w:right="0" w:hanging="283"/>
        <w:contextualSpacing/>
        <w:rPr>
          <w:rFonts w:eastAsia="Calibri"/>
          <w:lang w:eastAsia="en-US"/>
        </w:rPr>
      </w:pPr>
      <w:r w:rsidRPr="473E3FB2">
        <w:rPr>
          <w:rFonts w:eastAsia="Calibri"/>
          <w:lang w:eastAsia="en-US"/>
        </w:rPr>
        <w:t xml:space="preserve">Platsansvarig </w:t>
      </w:r>
      <w:r w:rsidR="29079F36" w:rsidRPr="473E3FB2">
        <w:rPr>
          <w:rFonts w:eastAsia="Calibri"/>
          <w:lang w:eastAsia="en-US"/>
        </w:rPr>
        <w:t>kanslist</w:t>
      </w:r>
      <w:r w:rsidRPr="473E3FB2">
        <w:rPr>
          <w:rFonts w:eastAsia="Calibri"/>
          <w:lang w:eastAsia="en-US"/>
        </w:rPr>
        <w:t xml:space="preserve"> meddelar beslut om inläggning till avd</w:t>
      </w:r>
      <w:r w:rsidR="00F468C3">
        <w:rPr>
          <w:rFonts w:eastAsia="Calibri"/>
          <w:lang w:eastAsia="en-US"/>
        </w:rPr>
        <w:t>elning</w:t>
      </w:r>
      <w:r w:rsidRPr="473E3FB2">
        <w:rPr>
          <w:rFonts w:eastAsia="Calibri"/>
          <w:lang w:eastAsia="en-US"/>
        </w:rPr>
        <w:t xml:space="preserve"> 27.</w:t>
      </w:r>
      <w:r>
        <w:br/>
      </w:r>
      <w:r w:rsidR="00012D2A" w:rsidRPr="473E3FB2">
        <w:rPr>
          <w:rFonts w:eastAsia="Calibri"/>
          <w:lang w:eastAsia="en-US"/>
        </w:rPr>
        <w:t>A</w:t>
      </w:r>
      <w:r w:rsidRPr="473E3FB2">
        <w:rPr>
          <w:rFonts w:eastAsia="Calibri"/>
          <w:lang w:eastAsia="en-US"/>
        </w:rPr>
        <w:t>vdelning</w:t>
      </w:r>
      <w:r w:rsidR="00012D2A" w:rsidRPr="473E3FB2">
        <w:rPr>
          <w:rFonts w:eastAsia="Calibri"/>
          <w:lang w:eastAsia="en-US"/>
        </w:rPr>
        <w:t>en</w:t>
      </w:r>
      <w:r w:rsidRPr="473E3FB2">
        <w:rPr>
          <w:rFonts w:eastAsia="Calibri"/>
          <w:lang w:eastAsia="en-US"/>
        </w:rPr>
        <w:t xml:space="preserve"> ska omgående kontakta lämnande avdelning för rapport och övertag.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64C3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9F5FC" w14:textId="77777777" w:rsidR="007818EB" w:rsidRDefault="007818EB">
      <w:r>
        <w:separator/>
      </w:r>
    </w:p>
  </w:endnote>
  <w:endnote w:type="continuationSeparator" w:id="0">
    <w:p w14:paraId="289C382C" w14:textId="77777777" w:rsidR="007818EB" w:rsidRDefault="007818EB">
      <w:r>
        <w:continuationSeparator/>
      </w:r>
    </w:p>
  </w:endnote>
  <w:endnote w:type="continuationNotice" w:id="1">
    <w:p w14:paraId="4F28AD31" w14:textId="77777777" w:rsidR="007818EB" w:rsidRDefault="007818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" name="Bildobjekt 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BC7E0" w14:textId="77777777" w:rsidR="007818EB" w:rsidRDefault="007818EB"/>
  </w:footnote>
  <w:footnote w:type="continuationSeparator" w:id="0">
    <w:p w14:paraId="767F6279" w14:textId="77777777" w:rsidR="007818EB" w:rsidRDefault="007818EB">
      <w:r>
        <w:continuationSeparator/>
      </w:r>
    </w:p>
  </w:footnote>
  <w:footnote w:type="continuationNotice" w:id="1">
    <w:p w14:paraId="43AD5207" w14:textId="77777777" w:rsidR="007818EB" w:rsidRDefault="007818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2" name="Bildobjekt 5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CD6470"/>
    <w:multiLevelType w:val="hybridMultilevel"/>
    <w:tmpl w:val="F0F811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4212939">
    <w:abstractNumId w:val="18"/>
  </w:num>
  <w:num w:numId="2" w16cid:durableId="503472502">
    <w:abstractNumId w:val="15"/>
  </w:num>
  <w:num w:numId="3" w16cid:durableId="1967546558">
    <w:abstractNumId w:val="0"/>
  </w:num>
  <w:num w:numId="4" w16cid:durableId="968167098">
    <w:abstractNumId w:val="6"/>
  </w:num>
  <w:num w:numId="5" w16cid:durableId="867597887">
    <w:abstractNumId w:val="16"/>
  </w:num>
  <w:num w:numId="6" w16cid:durableId="1500121614">
    <w:abstractNumId w:val="2"/>
  </w:num>
  <w:num w:numId="7" w16cid:durableId="1424297475">
    <w:abstractNumId w:val="11"/>
  </w:num>
  <w:num w:numId="8" w16cid:durableId="1112746413">
    <w:abstractNumId w:val="8"/>
  </w:num>
  <w:num w:numId="9" w16cid:durableId="708602379">
    <w:abstractNumId w:val="1"/>
  </w:num>
  <w:num w:numId="10" w16cid:durableId="73823418">
    <w:abstractNumId w:val="1"/>
  </w:num>
  <w:num w:numId="11" w16cid:durableId="1264730351">
    <w:abstractNumId w:val="3"/>
  </w:num>
  <w:num w:numId="12" w16cid:durableId="1118451847">
    <w:abstractNumId w:val="4"/>
  </w:num>
  <w:num w:numId="13" w16cid:durableId="43070858">
    <w:abstractNumId w:val="13"/>
  </w:num>
  <w:num w:numId="14" w16cid:durableId="663364117">
    <w:abstractNumId w:val="9"/>
  </w:num>
  <w:num w:numId="15" w16cid:durableId="894389620">
    <w:abstractNumId w:val="7"/>
  </w:num>
  <w:num w:numId="16" w16cid:durableId="1620531825">
    <w:abstractNumId w:val="12"/>
  </w:num>
  <w:num w:numId="17" w16cid:durableId="1961763450">
    <w:abstractNumId w:val="5"/>
  </w:num>
  <w:num w:numId="18" w16cid:durableId="293290416">
    <w:abstractNumId w:val="10"/>
  </w:num>
  <w:num w:numId="19" w16cid:durableId="457456108">
    <w:abstractNumId w:val="17"/>
  </w:num>
  <w:num w:numId="20" w16cid:durableId="14678164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D2A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68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36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342"/>
    <w:rsid w:val="00754905"/>
    <w:rsid w:val="00760038"/>
    <w:rsid w:val="00762EE0"/>
    <w:rsid w:val="00765C41"/>
    <w:rsid w:val="00771100"/>
    <w:rsid w:val="007759DD"/>
    <w:rsid w:val="007818EB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BF1"/>
    <w:rsid w:val="00857848"/>
    <w:rsid w:val="008654B6"/>
    <w:rsid w:val="0087139C"/>
    <w:rsid w:val="00875E3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81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A4F"/>
    <w:rsid w:val="00A41881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50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B1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4BF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8C3"/>
    <w:rsid w:val="00F5135F"/>
    <w:rsid w:val="00F51F78"/>
    <w:rsid w:val="00F64C3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936AEE"/>
    <w:rsid w:val="0B864074"/>
    <w:rsid w:val="10CD6D9A"/>
    <w:rsid w:val="12FAD3D3"/>
    <w:rsid w:val="1496A434"/>
    <w:rsid w:val="16AE5133"/>
    <w:rsid w:val="224861AA"/>
    <w:rsid w:val="25CDF0CD"/>
    <w:rsid w:val="26A29363"/>
    <w:rsid w:val="283E63C4"/>
    <w:rsid w:val="29079F36"/>
    <w:rsid w:val="2C33CDDB"/>
    <w:rsid w:val="316B7025"/>
    <w:rsid w:val="3C12F78D"/>
    <w:rsid w:val="3F4C562A"/>
    <w:rsid w:val="473E3FB2"/>
    <w:rsid w:val="49A7ACD9"/>
    <w:rsid w:val="4C4FA95C"/>
    <w:rsid w:val="51584559"/>
    <w:rsid w:val="53504E91"/>
    <w:rsid w:val="56B146BF"/>
    <w:rsid w:val="58DF9FE6"/>
    <w:rsid w:val="5931322A"/>
    <w:rsid w:val="5E1DA004"/>
    <w:rsid w:val="6145EE03"/>
    <w:rsid w:val="6209129A"/>
    <w:rsid w:val="647B2B65"/>
    <w:rsid w:val="6599CCD8"/>
    <w:rsid w:val="68684370"/>
    <w:rsid w:val="6A553A40"/>
    <w:rsid w:val="6B2CF8ED"/>
    <w:rsid w:val="71F46041"/>
    <w:rsid w:val="74506877"/>
    <w:rsid w:val="76C762CB"/>
    <w:rsid w:val="7D11A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158</Words>
  <Characters>841</Characters>
  <Application>Microsoft Office Word</Application>
  <DocSecurity>0</DocSecurity>
  <Lines>7</Lines>
  <Paragraphs>1</Paragraphs>
  <ScaleCrop>false</ScaleCrop>
  <Manager/>
  <Company/>
  <LinksUpToDate>false</LinksUpToDate>
  <CharactersWithSpaces>998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Vårdplatskoordinering, infektionskliniken</dc:title>
  <dc:subject/>
  <dc:creator>patrik.jens.johansson@vgregion.se</dc:creator>
  <keywords/>
  <lastModifiedBy>Jonatan Robertsson</lastModifiedBy>
  <revision>15</revision>
  <lastPrinted>2016-03-31T10:56:00.0000000Z</lastPrinted>
  <dcterms:created xsi:type="dcterms:W3CDTF">2022-05-04T08:30:00.0000000Z</dcterms:created>
  <dcterms:modified xsi:type="dcterms:W3CDTF">2024-02-14T14:27:00.0000000Z</dcterms:modified>
</coreProperties>
</file>