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C3478" w14:textId="77777777" w:rsidR="00475DC0" w:rsidRDefault="00475DC0" w:rsidP="00A678D9">
      <w:pPr>
        <w:pStyle w:val="Rubrik2"/>
        <w:ind w:left="0"/>
        <w:sectPr w:rsidR="00475DC0" w:rsidSect="00475DC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794A566" w14:textId="6A166CB5" w:rsidR="00475DC0" w:rsidRPr="00A678D9" w:rsidRDefault="00475DC0" w:rsidP="00F5178E">
      <w:pPr>
        <w:pStyle w:val="Rubrik1"/>
        <w:rPr>
          <w:rFonts w:ascii="Times New Roman" w:hAnsi="Times New Roman"/>
          <w:sz w:val="24"/>
          <w:szCs w:val="20"/>
        </w:rPr>
      </w:pPr>
      <w:r w:rsidRPr="00475DC0">
        <w:rPr>
          <w:noProof/>
          <w:szCs w:val="20"/>
        </w:rPr>
        <mc:AlternateContent>
          <mc:Choice Requires="wps">
            <w:drawing>
              <wp:anchor distT="0" distB="0" distL="114300" distR="114300" simplePos="0" relativeHeight="251659264" behindDoc="0" locked="0" layoutInCell="1" allowOverlap="1" wp14:anchorId="78DB66AA" wp14:editId="68378310">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FE8A10" w14:textId="77777777" w:rsidR="00475DC0" w:rsidRPr="003D37FD" w:rsidRDefault="00475DC0" w:rsidP="00475DC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16384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8DB66AA"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3FE8A10" w14:textId="77777777" w:rsidR="00475DC0" w:rsidRPr="003D37FD" w:rsidRDefault="00475DC0" w:rsidP="00475DC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16384</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00A678D9" w:rsidRPr="41E2AD19">
        <w:rPr>
          <w:noProof/>
        </w:rPr>
        <w:t>Ventrikelsköljning</w:t>
      </w:r>
    </w:p>
    <w:p w14:paraId="2C9A0AE7" w14:textId="77777777" w:rsidR="00475DC0" w:rsidRPr="00475DC0" w:rsidRDefault="00475DC0" w:rsidP="00F5178E">
      <w:pPr>
        <w:pStyle w:val="Rubrik2"/>
      </w:pPr>
      <w:bookmarkStart w:id="3" w:name="_Toc501440349"/>
      <w:r w:rsidRPr="00475DC0">
        <w:t xml:space="preserve">Revidering i denna version </w:t>
      </w:r>
      <w:bookmarkEnd w:id="3"/>
    </w:p>
    <w:p w14:paraId="3B5799CC" w14:textId="12CFBEE0" w:rsidR="00475DC0" w:rsidRPr="00F5178E" w:rsidRDefault="00475DC0" w:rsidP="00F5178E">
      <w:pPr>
        <w:spacing w:after="0" w:line="240" w:lineRule="auto"/>
        <w:ind w:left="0" w:right="0" w:firstLine="992"/>
        <w:rPr>
          <w:szCs w:val="20"/>
        </w:rPr>
      </w:pPr>
      <w:r w:rsidRPr="00475DC0">
        <w:rPr>
          <w:szCs w:val="20"/>
        </w:rPr>
        <w:t>Inga förändringar vid denna revidering.</w:t>
      </w:r>
    </w:p>
    <w:p w14:paraId="2AB3EEBE" w14:textId="77777777" w:rsidR="00475DC0" w:rsidRPr="00475DC0" w:rsidRDefault="00475DC0" w:rsidP="00F5178E">
      <w:pPr>
        <w:pStyle w:val="Rubrik2"/>
      </w:pPr>
      <w:r w:rsidRPr="00475DC0">
        <w:t>Sammanfattning/syfte</w:t>
      </w:r>
    </w:p>
    <w:p w14:paraId="09532F3D" w14:textId="26C8E1B4" w:rsidR="00475DC0" w:rsidRPr="00475DC0" w:rsidRDefault="00475DC0" w:rsidP="0080461C">
      <w:pPr>
        <w:spacing w:after="0" w:line="240" w:lineRule="auto"/>
        <w:ind w:left="0" w:right="0" w:firstLine="992"/>
        <w:rPr>
          <w:szCs w:val="20"/>
        </w:rPr>
      </w:pPr>
      <w:r w:rsidRPr="00475DC0">
        <w:rPr>
          <w:szCs w:val="20"/>
        </w:rPr>
        <w:t>Säker provhantering. God patientsäkerhet.</w:t>
      </w:r>
    </w:p>
    <w:p w14:paraId="7EDE6B6A" w14:textId="7E027D28" w:rsidR="00475DC0" w:rsidRPr="00475DC0" w:rsidRDefault="00475DC0" w:rsidP="0080461C">
      <w:pPr>
        <w:pStyle w:val="Rubrik2"/>
      </w:pPr>
      <w:r w:rsidRPr="00475DC0">
        <w:t>Åtgärd</w:t>
      </w:r>
    </w:p>
    <w:p w14:paraId="0BA0F9E6" w14:textId="2C931949" w:rsidR="00475DC0" w:rsidRPr="00B360CA" w:rsidRDefault="00475DC0" w:rsidP="00B360CA">
      <w:pPr>
        <w:spacing w:after="0" w:line="240" w:lineRule="auto"/>
        <w:ind w:right="0"/>
      </w:pPr>
      <w:r w:rsidRPr="00475DC0">
        <w:t xml:space="preserve">Ventrikelsköljning är </w:t>
      </w:r>
      <w:r w:rsidR="00B360CA">
        <w:t xml:space="preserve">ett </w:t>
      </w:r>
      <w:r w:rsidRPr="00475DC0">
        <w:t xml:space="preserve">prov som tas på vätskan i magsäcken. Provet tas för att se om det kan finnas tuberkulosbakterier i magvätskan. Provet tas på morgonen, då de tuberkelbakterier som svalts ned med slemmet från lungorna under natten finns kvar i magsäcken. Patienten ska vara fastande </w:t>
      </w:r>
      <w:r w:rsidRPr="00475DC0">
        <w:rPr>
          <w:b/>
          <w:bCs/>
        </w:rPr>
        <w:t>(fasta från kl</w:t>
      </w:r>
      <w:r w:rsidR="00B360CA">
        <w:rPr>
          <w:b/>
          <w:bCs/>
        </w:rPr>
        <w:t>ockan</w:t>
      </w:r>
      <w:r w:rsidRPr="00475DC0">
        <w:rPr>
          <w:b/>
          <w:bCs/>
        </w:rPr>
        <w:t xml:space="preserve"> 24).</w:t>
      </w:r>
    </w:p>
    <w:p w14:paraId="3DED4C02" w14:textId="77777777" w:rsidR="00475DC0" w:rsidRPr="00475DC0" w:rsidRDefault="00475DC0" w:rsidP="00475DC0">
      <w:pPr>
        <w:spacing w:after="0" w:line="240" w:lineRule="auto"/>
        <w:ind w:left="0" w:right="0"/>
        <w:rPr>
          <w:b/>
          <w:bCs/>
        </w:rPr>
      </w:pPr>
    </w:p>
    <w:p w14:paraId="5389B261" w14:textId="77777777" w:rsidR="00475DC0" w:rsidRPr="00475DC0" w:rsidRDefault="00475DC0" w:rsidP="00B360CA">
      <w:pPr>
        <w:spacing w:after="0" w:line="240" w:lineRule="auto"/>
        <w:ind w:right="0"/>
      </w:pPr>
      <w:r w:rsidRPr="00475DC0">
        <w:rPr>
          <w:b/>
          <w:bCs/>
        </w:rPr>
        <w:t>Uppdukning:</w:t>
      </w:r>
      <w:r w:rsidRPr="00475DC0">
        <w:t xml:space="preserve"> </w:t>
      </w:r>
    </w:p>
    <w:p w14:paraId="648D2248" w14:textId="77777777" w:rsidR="00475DC0" w:rsidRPr="00475DC0" w:rsidRDefault="00475DC0" w:rsidP="00B360CA">
      <w:pPr>
        <w:numPr>
          <w:ilvl w:val="0"/>
          <w:numId w:val="20"/>
        </w:numPr>
        <w:tabs>
          <w:tab w:val="num" w:pos="1352"/>
        </w:tabs>
        <w:spacing w:after="0" w:line="240" w:lineRule="auto"/>
        <w:ind w:left="992" w:right="0" w:firstLine="0"/>
      </w:pPr>
      <w:r w:rsidRPr="00475DC0">
        <w:t>Nutritionssond med stor lumen</w:t>
      </w:r>
    </w:p>
    <w:p w14:paraId="15690557" w14:textId="480739CA" w:rsidR="00475DC0" w:rsidRPr="00475DC0" w:rsidRDefault="00475DC0" w:rsidP="00B360CA">
      <w:pPr>
        <w:numPr>
          <w:ilvl w:val="0"/>
          <w:numId w:val="20"/>
        </w:numPr>
        <w:tabs>
          <w:tab w:val="num" w:pos="1352"/>
        </w:tabs>
        <w:spacing w:after="0" w:line="240" w:lineRule="auto"/>
        <w:ind w:left="992" w:right="0" w:firstLine="0"/>
      </w:pPr>
      <w:r w:rsidRPr="00475DC0">
        <w:t>Spruta, 60 m</w:t>
      </w:r>
      <w:r w:rsidR="00C45662">
        <w:t>illi</w:t>
      </w:r>
      <w:r w:rsidRPr="00475DC0">
        <w:t>l</w:t>
      </w:r>
      <w:r w:rsidR="00C45662">
        <w:t>iter</w:t>
      </w:r>
      <w:r w:rsidRPr="00475DC0">
        <w:t>.</w:t>
      </w:r>
    </w:p>
    <w:p w14:paraId="78FEA4A2" w14:textId="77777777" w:rsidR="00475DC0" w:rsidRPr="00475DC0" w:rsidRDefault="00475DC0" w:rsidP="00B360CA">
      <w:pPr>
        <w:numPr>
          <w:ilvl w:val="0"/>
          <w:numId w:val="20"/>
        </w:numPr>
        <w:tabs>
          <w:tab w:val="num" w:pos="1352"/>
        </w:tabs>
        <w:spacing w:after="0" w:line="240" w:lineRule="auto"/>
        <w:ind w:left="992" w:right="0" w:firstLine="0"/>
      </w:pPr>
      <w:r w:rsidRPr="00475DC0">
        <w:t>Andningsskydd (3M), visir</w:t>
      </w:r>
    </w:p>
    <w:p w14:paraId="5BFEC65F" w14:textId="1D8164A5" w:rsidR="00475DC0" w:rsidRPr="00475DC0" w:rsidRDefault="00141C0D" w:rsidP="00B360CA">
      <w:pPr>
        <w:numPr>
          <w:ilvl w:val="0"/>
          <w:numId w:val="20"/>
        </w:numPr>
        <w:tabs>
          <w:tab w:val="num" w:pos="1352"/>
        </w:tabs>
        <w:spacing w:after="0" w:line="240" w:lineRule="auto"/>
        <w:ind w:left="992" w:right="0" w:firstLine="0"/>
      </w:pPr>
      <w:r>
        <w:t>0,5</w:t>
      </w:r>
      <w:r w:rsidR="00475DC0" w:rsidRPr="00475DC0">
        <w:t xml:space="preserve"> liter sterilt vatten (Aqua) </w:t>
      </w:r>
    </w:p>
    <w:p w14:paraId="580D1D87" w14:textId="10C5EDA6" w:rsidR="00475DC0" w:rsidRPr="00475DC0" w:rsidRDefault="00475DC0" w:rsidP="00B360CA">
      <w:pPr>
        <w:numPr>
          <w:ilvl w:val="0"/>
          <w:numId w:val="20"/>
        </w:numPr>
        <w:tabs>
          <w:tab w:val="num" w:pos="1352"/>
        </w:tabs>
        <w:spacing w:after="0" w:line="240" w:lineRule="auto"/>
        <w:ind w:left="992" w:right="-1135" w:firstLine="0"/>
      </w:pPr>
      <w:r w:rsidRPr="00475DC0">
        <w:t>Provburkar (100 m</w:t>
      </w:r>
      <w:r w:rsidR="00C45662">
        <w:t>illiliter</w:t>
      </w:r>
      <w:r w:rsidRPr="00475DC0">
        <w:t xml:space="preserve"> med skruvlock)</w:t>
      </w:r>
    </w:p>
    <w:p w14:paraId="5C2BE57C" w14:textId="77777777" w:rsidR="00475DC0" w:rsidRPr="00475DC0" w:rsidRDefault="00475DC0" w:rsidP="00475DC0">
      <w:pPr>
        <w:tabs>
          <w:tab w:val="num" w:pos="360"/>
        </w:tabs>
        <w:spacing w:after="0" w:line="240" w:lineRule="auto"/>
        <w:ind w:left="0" w:right="-567"/>
        <w:rPr>
          <w:b/>
          <w:bCs/>
        </w:rPr>
      </w:pPr>
    </w:p>
    <w:p w14:paraId="1B0FBE29" w14:textId="3B47814D" w:rsidR="00475DC0" w:rsidRPr="00475DC0" w:rsidRDefault="00475DC0" w:rsidP="00141C0D">
      <w:pPr>
        <w:numPr>
          <w:ilvl w:val="0"/>
          <w:numId w:val="21"/>
        </w:numPr>
        <w:tabs>
          <w:tab w:val="clear" w:pos="720"/>
          <w:tab w:val="num" w:pos="2072"/>
        </w:tabs>
        <w:spacing w:after="0" w:line="240" w:lineRule="auto"/>
        <w:ind w:left="1352" w:right="-567"/>
      </w:pPr>
      <w:r w:rsidRPr="00475DC0">
        <w:t>Patienten får dricka c</w:t>
      </w:r>
      <w:r w:rsidR="00141C0D">
        <w:t>irka</w:t>
      </w:r>
      <w:r w:rsidRPr="00475DC0">
        <w:t xml:space="preserve"> </w:t>
      </w:r>
      <w:r w:rsidR="00141C0D">
        <w:t>0,5</w:t>
      </w:r>
      <w:r w:rsidRPr="00475DC0">
        <w:t xml:space="preserve"> liter sterilt vatten (spara lite som patienten får dricka när sonden förs ner)</w:t>
      </w:r>
      <w:r w:rsidR="00664DF0">
        <w:t>.</w:t>
      </w:r>
    </w:p>
    <w:p w14:paraId="45FEE4E4" w14:textId="77777777" w:rsidR="00475DC0" w:rsidRPr="00475DC0" w:rsidRDefault="00475DC0" w:rsidP="00664DF0">
      <w:pPr>
        <w:tabs>
          <w:tab w:val="num" w:pos="360"/>
        </w:tabs>
        <w:spacing w:after="0" w:line="240" w:lineRule="auto"/>
        <w:ind w:left="0" w:right="-567"/>
      </w:pPr>
    </w:p>
    <w:p w14:paraId="5E9FC8EE" w14:textId="3FEADAA0" w:rsidR="00475DC0" w:rsidRPr="00475DC0" w:rsidRDefault="00475DC0" w:rsidP="00141C0D">
      <w:pPr>
        <w:numPr>
          <w:ilvl w:val="0"/>
          <w:numId w:val="21"/>
        </w:numPr>
        <w:tabs>
          <w:tab w:val="clear" w:pos="720"/>
          <w:tab w:val="num" w:pos="2072"/>
        </w:tabs>
        <w:spacing w:after="0" w:line="240" w:lineRule="auto"/>
        <w:ind w:left="1352" w:right="-567"/>
      </w:pPr>
      <w:r w:rsidRPr="00475DC0">
        <w:t xml:space="preserve">Sonden förs ner och när den är på plats aspireras, med hjälp av sprutan, vätska </w:t>
      </w:r>
      <w:r w:rsidR="005C4E67" w:rsidRPr="00475DC0">
        <w:t>up</w:t>
      </w:r>
      <w:r w:rsidR="005C4E67">
        <w:t>p</w:t>
      </w:r>
      <w:r w:rsidR="005C4E67" w:rsidRPr="00475DC0">
        <w:t xml:space="preserve"> </w:t>
      </w:r>
      <w:r w:rsidR="005C4E67">
        <w:t>från</w:t>
      </w:r>
      <w:r w:rsidRPr="00475DC0">
        <w:t xml:space="preserve"> magsäcken och förs över i provburken/burkarna.</w:t>
      </w:r>
    </w:p>
    <w:p w14:paraId="32EC44F4" w14:textId="77777777" w:rsidR="00475DC0" w:rsidRPr="00475DC0" w:rsidRDefault="00475DC0" w:rsidP="00141C0D">
      <w:pPr>
        <w:tabs>
          <w:tab w:val="num" w:pos="360"/>
        </w:tabs>
        <w:spacing w:after="0" w:line="240" w:lineRule="auto"/>
        <w:ind w:left="1352" w:right="-567"/>
      </w:pPr>
    </w:p>
    <w:p w14:paraId="45D1C36B" w14:textId="52BF27B5" w:rsidR="005C4E67" w:rsidRPr="00544C0B" w:rsidRDefault="00475DC0" w:rsidP="00544C0B">
      <w:pPr>
        <w:numPr>
          <w:ilvl w:val="0"/>
          <w:numId w:val="21"/>
        </w:numPr>
        <w:tabs>
          <w:tab w:val="clear" w:pos="720"/>
          <w:tab w:val="num" w:pos="2072"/>
        </w:tabs>
        <w:spacing w:after="0" w:line="240" w:lineRule="auto"/>
        <w:ind w:left="1352" w:right="-567"/>
      </w:pPr>
      <w:r w:rsidRPr="00475DC0">
        <w:t>Minst 100 m</w:t>
      </w:r>
      <w:r w:rsidR="00C45662">
        <w:t>illi</w:t>
      </w:r>
      <w:r w:rsidRPr="00475DC0">
        <w:t>l</w:t>
      </w:r>
      <w:r w:rsidR="00C45662">
        <w:t>iter</w:t>
      </w:r>
      <w:r w:rsidRPr="00475DC0">
        <w:t xml:space="preserve"> ska skickas för tuberkulosdiagnostik, </w:t>
      </w:r>
      <w:r w:rsidR="009A0FC9">
        <w:t>TB</w:t>
      </w:r>
      <w:r w:rsidRPr="00475DC0">
        <w:t>-odling (</w:t>
      </w:r>
      <w:r w:rsidR="00664DF0">
        <w:t>inte</w:t>
      </w:r>
      <w:r w:rsidRPr="00475DC0">
        <w:t xml:space="preserve"> PCR eller </w:t>
      </w:r>
      <w:r w:rsidR="005C4E67">
        <w:br/>
      </w:r>
      <w:r w:rsidRPr="00475DC0">
        <w:t>direktmikroskopi).</w:t>
      </w:r>
      <w:r w:rsidR="005C4E67">
        <w:br w:type="page"/>
      </w:r>
    </w:p>
    <w:p w14:paraId="274E6062" w14:textId="7922C44D" w:rsidR="00475DC0" w:rsidRPr="00475DC0" w:rsidRDefault="00475DC0" w:rsidP="005C4E67">
      <w:pPr>
        <w:pStyle w:val="Rubrik2"/>
      </w:pPr>
      <w:r w:rsidRPr="00475DC0">
        <w:lastRenderedPageBreak/>
        <w:t>Patientinformation ventrikelsköljning</w:t>
      </w:r>
    </w:p>
    <w:p w14:paraId="49BCC3B4" w14:textId="77777777" w:rsidR="00475DC0" w:rsidRPr="00475DC0" w:rsidRDefault="00475DC0" w:rsidP="00544C0B">
      <w:pPr>
        <w:spacing w:after="0" w:line="240" w:lineRule="auto"/>
        <w:ind w:left="0" w:right="0" w:firstLine="992"/>
        <w:rPr>
          <w:bCs/>
        </w:rPr>
      </w:pPr>
      <w:r w:rsidRPr="00475DC0">
        <w:rPr>
          <w:bCs/>
        </w:rPr>
        <w:t>Ventrikelsköljning är ett prov som tas på vätskan i magsäcken.</w:t>
      </w:r>
    </w:p>
    <w:p w14:paraId="69ACB996" w14:textId="77777777" w:rsidR="00475DC0" w:rsidRPr="00475DC0" w:rsidRDefault="00475DC0" w:rsidP="00475DC0">
      <w:pPr>
        <w:spacing w:after="0" w:line="240" w:lineRule="auto"/>
        <w:ind w:left="0" w:right="0"/>
        <w:jc w:val="center"/>
        <w:rPr>
          <w:bCs/>
        </w:rPr>
      </w:pPr>
      <w:r w:rsidRPr="00475DC0">
        <w:rPr>
          <w:bCs/>
        </w:rPr>
        <w:t>Provet tas för att se om det kan finnas tuberkulosbakterier i magvätskan.</w:t>
      </w:r>
    </w:p>
    <w:p w14:paraId="0247E053" w14:textId="77777777" w:rsidR="00475DC0" w:rsidRPr="00475DC0" w:rsidRDefault="00475DC0" w:rsidP="00544C0B">
      <w:pPr>
        <w:spacing w:after="0" w:line="240" w:lineRule="auto"/>
        <w:ind w:left="0" w:right="0"/>
        <w:rPr>
          <w:bCs/>
        </w:rPr>
      </w:pPr>
    </w:p>
    <w:p w14:paraId="28367573" w14:textId="57AA5398" w:rsidR="00475DC0" w:rsidRPr="00475DC0" w:rsidRDefault="00475DC0" w:rsidP="006D13C8">
      <w:pPr>
        <w:spacing w:after="0" w:line="240" w:lineRule="auto"/>
        <w:ind w:left="0" w:right="0" w:firstLine="993"/>
        <w:rPr>
          <w:b/>
          <w:bCs/>
        </w:rPr>
      </w:pPr>
      <w:r w:rsidRPr="00475DC0">
        <w:rPr>
          <w:b/>
          <w:bCs/>
        </w:rPr>
        <w:t>Hur går undersökningen till?</w:t>
      </w:r>
    </w:p>
    <w:p w14:paraId="4C448EAC" w14:textId="77777777" w:rsidR="00475DC0" w:rsidRPr="00475DC0" w:rsidRDefault="00475DC0" w:rsidP="00475DC0">
      <w:pPr>
        <w:spacing w:after="0" w:line="240" w:lineRule="auto"/>
        <w:ind w:left="0" w:right="0"/>
        <w:jc w:val="center"/>
        <w:rPr>
          <w:b/>
          <w:bCs/>
        </w:rPr>
      </w:pPr>
    </w:p>
    <w:p w14:paraId="7D224AC7" w14:textId="1BBE4BA4" w:rsidR="00475DC0" w:rsidRPr="00475DC0" w:rsidRDefault="00475DC0" w:rsidP="00281B40">
      <w:pPr>
        <w:numPr>
          <w:ilvl w:val="0"/>
          <w:numId w:val="22"/>
        </w:numPr>
        <w:spacing w:after="0" w:line="240" w:lineRule="auto"/>
        <w:ind w:left="1418" w:right="0"/>
        <w:rPr>
          <w:b/>
          <w:bCs/>
        </w:rPr>
      </w:pPr>
      <w:r w:rsidRPr="00475DC0">
        <w:rPr>
          <w:bCs/>
        </w:rPr>
        <w:t>Du ska vara fastande från kl</w:t>
      </w:r>
      <w:r w:rsidR="00281B40">
        <w:rPr>
          <w:bCs/>
        </w:rPr>
        <w:t>ockan</w:t>
      </w:r>
      <w:r w:rsidRPr="00475DC0">
        <w:rPr>
          <w:bCs/>
        </w:rPr>
        <w:t xml:space="preserve"> 24.00 på natten (inget att äta eller dricka)</w:t>
      </w:r>
      <w:r w:rsidR="00281B40">
        <w:rPr>
          <w:bCs/>
        </w:rPr>
        <w:t>.</w:t>
      </w:r>
    </w:p>
    <w:p w14:paraId="279B9C85" w14:textId="77777777" w:rsidR="00475DC0" w:rsidRPr="00475DC0" w:rsidRDefault="00475DC0" w:rsidP="00281B40">
      <w:pPr>
        <w:spacing w:after="0" w:line="240" w:lineRule="auto"/>
        <w:ind w:left="1418" w:right="0"/>
        <w:rPr>
          <w:b/>
          <w:bCs/>
        </w:rPr>
      </w:pPr>
    </w:p>
    <w:p w14:paraId="17D06745" w14:textId="77777777" w:rsidR="00475DC0" w:rsidRPr="00475DC0" w:rsidRDefault="00475DC0" w:rsidP="00281B40">
      <w:pPr>
        <w:numPr>
          <w:ilvl w:val="0"/>
          <w:numId w:val="22"/>
        </w:numPr>
        <w:spacing w:after="0" w:line="240" w:lineRule="auto"/>
        <w:ind w:left="1418" w:right="0"/>
        <w:rPr>
          <w:b/>
          <w:bCs/>
        </w:rPr>
      </w:pPr>
      <w:r w:rsidRPr="00475DC0">
        <w:rPr>
          <w:bCs/>
        </w:rPr>
        <w:t>Undersökningen inleds med att Du får dricka ungefär en halv liter sterilt vatten (smakar som vanligt vatten)</w:t>
      </w:r>
    </w:p>
    <w:p w14:paraId="31168A73" w14:textId="77777777" w:rsidR="00475DC0" w:rsidRPr="00475DC0" w:rsidRDefault="00475DC0" w:rsidP="00281B40">
      <w:pPr>
        <w:spacing w:after="0" w:line="240" w:lineRule="auto"/>
        <w:ind w:left="1418" w:right="0"/>
        <w:rPr>
          <w:b/>
          <w:bCs/>
        </w:rPr>
      </w:pPr>
    </w:p>
    <w:p w14:paraId="48CA2316" w14:textId="77777777" w:rsidR="00475DC0" w:rsidRPr="00475DC0" w:rsidRDefault="00475DC0" w:rsidP="00281B40">
      <w:pPr>
        <w:numPr>
          <w:ilvl w:val="0"/>
          <w:numId w:val="22"/>
        </w:numPr>
        <w:spacing w:after="0" w:line="240" w:lineRule="auto"/>
        <w:ind w:left="1418" w:right="0"/>
        <w:rPr>
          <w:b/>
          <w:bCs/>
        </w:rPr>
      </w:pPr>
      <w:r w:rsidRPr="00475DC0">
        <w:rPr>
          <w:bCs/>
        </w:rPr>
        <w:t>En tunn sond (slang) förs försiktigt in genom näsan ned till magsäcken, vilket kan kännas obehagligt, tårarna kan rinna och man kan uppleva känsla av att vilja kräkas. Detta moment kan underlättas om man dricker och sväljer under tiden som sonden förs ner.</w:t>
      </w:r>
    </w:p>
    <w:p w14:paraId="0DB0DD82" w14:textId="77777777" w:rsidR="00475DC0" w:rsidRPr="00475DC0" w:rsidRDefault="00475DC0" w:rsidP="00281B40">
      <w:pPr>
        <w:spacing w:after="0" w:line="240" w:lineRule="auto"/>
        <w:ind w:left="1418" w:right="0"/>
        <w:rPr>
          <w:b/>
          <w:bCs/>
        </w:rPr>
      </w:pPr>
    </w:p>
    <w:p w14:paraId="6465C595" w14:textId="4894E368" w:rsidR="00475DC0" w:rsidRPr="00004BEE" w:rsidRDefault="00475DC0" w:rsidP="00281B40">
      <w:pPr>
        <w:numPr>
          <w:ilvl w:val="0"/>
          <w:numId w:val="22"/>
        </w:numPr>
        <w:spacing w:after="0" w:line="240" w:lineRule="auto"/>
        <w:ind w:left="1418" w:right="0"/>
        <w:rPr>
          <w:b/>
          <w:bCs/>
        </w:rPr>
      </w:pPr>
      <w:r w:rsidRPr="00475DC0">
        <w:rPr>
          <w:bCs/>
        </w:rPr>
        <w:t>När sonden är på plats, dras med hjälp av en spruta vätska upp från magsäcken och samlas i en behållare för analys.</w:t>
      </w:r>
    </w:p>
    <w:p w14:paraId="2F59DDFD" w14:textId="77777777" w:rsidR="00475DC0" w:rsidRPr="00475DC0" w:rsidRDefault="00475DC0" w:rsidP="00475DC0">
      <w:pPr>
        <w:spacing w:after="0" w:line="240" w:lineRule="auto"/>
        <w:ind w:left="0" w:right="0"/>
        <w:rPr>
          <w:bCs/>
        </w:rPr>
      </w:pPr>
    </w:p>
    <w:p w14:paraId="25A60C3A" w14:textId="77777777" w:rsidR="00475DC0" w:rsidRPr="00475DC0" w:rsidRDefault="00475DC0" w:rsidP="00281B40">
      <w:pPr>
        <w:spacing w:after="0" w:line="240" w:lineRule="auto"/>
        <w:ind w:left="1058" w:right="-1561"/>
        <w:rPr>
          <w:b/>
          <w:bCs/>
        </w:rPr>
      </w:pPr>
      <w:r w:rsidRPr="00475DC0">
        <w:rPr>
          <w:bCs/>
        </w:rPr>
        <w:t xml:space="preserve">Hela undersökningen tar ungefär 20 minuter. Vårdpersonalen som utför undersökningen kommer </w:t>
      </w:r>
      <w:r w:rsidRPr="00475DC0">
        <w:rPr>
          <w:bCs/>
        </w:rPr>
        <w:br/>
        <w:t>att ha munskydd och skydd för ögonen i form av visir.</w:t>
      </w:r>
    </w:p>
    <w:p w14:paraId="6E2FD453" w14:textId="77777777" w:rsidR="00475DC0" w:rsidRPr="00475DC0" w:rsidRDefault="00475DC0" w:rsidP="00475DC0">
      <w:pPr>
        <w:spacing w:after="0" w:line="240" w:lineRule="auto"/>
        <w:ind w:left="0" w:right="0"/>
        <w:jc w:val="center"/>
        <w:rPr>
          <w:bCs/>
        </w:rPr>
      </w:pPr>
    </w:p>
    <w:p w14:paraId="3BF16A64" w14:textId="77777777" w:rsidR="00475DC0" w:rsidRPr="00475DC0" w:rsidRDefault="00475DC0" w:rsidP="00475DC0">
      <w:pPr>
        <w:spacing w:after="0" w:line="240" w:lineRule="auto"/>
        <w:ind w:left="0" w:right="0"/>
        <w:jc w:val="center"/>
        <w:rPr>
          <w:b/>
          <w:bCs/>
        </w:rPr>
      </w:pPr>
    </w:p>
    <w:p w14:paraId="378B4A15" w14:textId="77777777" w:rsidR="00475DC0" w:rsidRPr="00475DC0" w:rsidRDefault="00475DC0" w:rsidP="00475DC0">
      <w:pPr>
        <w:spacing w:after="0" w:line="240" w:lineRule="auto"/>
        <w:ind w:left="0" w:right="0"/>
        <w:jc w:val="center"/>
      </w:pPr>
    </w:p>
    <w:p w14:paraId="75A5D39A" w14:textId="77777777" w:rsidR="00475DC0" w:rsidRPr="00475DC0" w:rsidRDefault="00475DC0" w:rsidP="00475DC0">
      <w:pPr>
        <w:spacing w:after="0" w:line="240" w:lineRule="auto"/>
        <w:ind w:left="0" w:right="0"/>
        <w:jc w:val="center"/>
      </w:pPr>
    </w:p>
    <w:bookmarkEnd w:id="0"/>
    <w:p w14:paraId="76B9F95B" w14:textId="24513497" w:rsidR="00536A5A" w:rsidRPr="00536A5A" w:rsidRDefault="00536A5A" w:rsidP="00536A5A">
      <w:pPr>
        <w:spacing w:after="0" w:line="240" w:lineRule="auto"/>
        <w:ind w:left="0" w:right="0"/>
      </w:pPr>
    </w:p>
    <w:sectPr w:rsidR="00536A5A" w:rsidRPr="00536A5A" w:rsidSect="00475DC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C8E728D"/>
    <w:multiLevelType w:val="hybridMultilevel"/>
    <w:tmpl w:val="A7D2AAD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D554972"/>
    <w:multiLevelType w:val="hybridMultilevel"/>
    <w:tmpl w:val="C0FE7F9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1A81147"/>
    <w:multiLevelType w:val="hybridMultilevel"/>
    <w:tmpl w:val="194A78F6"/>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20880001">
    <w:abstractNumId w:val="20"/>
  </w:num>
  <w:num w:numId="2" w16cid:durableId="1945262237">
    <w:abstractNumId w:val="16"/>
  </w:num>
  <w:num w:numId="3" w16cid:durableId="766464637">
    <w:abstractNumId w:val="0"/>
  </w:num>
  <w:num w:numId="4" w16cid:durableId="1626472789">
    <w:abstractNumId w:val="6"/>
  </w:num>
  <w:num w:numId="5" w16cid:durableId="1943996573">
    <w:abstractNumId w:val="17"/>
  </w:num>
  <w:num w:numId="6" w16cid:durableId="1799492027">
    <w:abstractNumId w:val="2"/>
  </w:num>
  <w:num w:numId="7" w16cid:durableId="1370764239">
    <w:abstractNumId w:val="13"/>
  </w:num>
  <w:num w:numId="8" w16cid:durableId="1214076650">
    <w:abstractNumId w:val="10"/>
  </w:num>
  <w:num w:numId="9" w16cid:durableId="1996447414">
    <w:abstractNumId w:val="1"/>
  </w:num>
  <w:num w:numId="10" w16cid:durableId="838228162">
    <w:abstractNumId w:val="1"/>
  </w:num>
  <w:num w:numId="11" w16cid:durableId="292097937">
    <w:abstractNumId w:val="3"/>
  </w:num>
  <w:num w:numId="12" w16cid:durableId="25521983">
    <w:abstractNumId w:val="4"/>
  </w:num>
  <w:num w:numId="13" w16cid:durableId="1997341283">
    <w:abstractNumId w:val="15"/>
  </w:num>
  <w:num w:numId="14" w16cid:durableId="221672402">
    <w:abstractNumId w:val="11"/>
  </w:num>
  <w:num w:numId="15" w16cid:durableId="505747646">
    <w:abstractNumId w:val="7"/>
  </w:num>
  <w:num w:numId="16" w16cid:durableId="1534228753">
    <w:abstractNumId w:val="14"/>
  </w:num>
  <w:num w:numId="17" w16cid:durableId="2102336757">
    <w:abstractNumId w:val="5"/>
  </w:num>
  <w:num w:numId="18" w16cid:durableId="788352083">
    <w:abstractNumId w:val="12"/>
  </w:num>
  <w:num w:numId="19" w16cid:durableId="1188910441">
    <w:abstractNumId w:val="19"/>
  </w:num>
  <w:num w:numId="20" w16cid:durableId="1738089383">
    <w:abstractNumId w:val="9"/>
  </w:num>
  <w:num w:numId="21" w16cid:durableId="22219209">
    <w:abstractNumId w:val="18"/>
  </w:num>
  <w:num w:numId="22" w16cid:durableId="47070835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BE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C0D"/>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1B40"/>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5DC0"/>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4C0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4E67"/>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4DF0"/>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13C8"/>
    <w:rsid w:val="006D30C0"/>
    <w:rsid w:val="006D7535"/>
    <w:rsid w:val="006E3E2B"/>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461C"/>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0FC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8D9"/>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0CA"/>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5662"/>
    <w:rsid w:val="00C47778"/>
    <w:rsid w:val="00C5011E"/>
    <w:rsid w:val="00C50EE5"/>
    <w:rsid w:val="00C5240A"/>
    <w:rsid w:val="00C5398F"/>
    <w:rsid w:val="00C556F5"/>
    <w:rsid w:val="00C70E19"/>
    <w:rsid w:val="00C72574"/>
    <w:rsid w:val="00C7430C"/>
    <w:rsid w:val="00C76E3A"/>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665D"/>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78E"/>
    <w:rsid w:val="00F51F78"/>
    <w:rsid w:val="00F86F47"/>
    <w:rsid w:val="00F90B64"/>
    <w:rsid w:val="00FB2F0F"/>
    <w:rsid w:val="00FB5086"/>
    <w:rsid w:val="00FB5411"/>
    <w:rsid w:val="00FB6392"/>
    <w:rsid w:val="00FD3C70"/>
    <w:rsid w:val="00FD6820"/>
    <w:rsid w:val="00FE12D8"/>
    <w:rsid w:val="00FF7C02"/>
    <w:rsid w:val="024801E3"/>
    <w:rsid w:val="1530AD58"/>
    <w:rsid w:val="41E2AD19"/>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2</Pages>
  <Words>289</Words>
  <Characters>1633</Characters>
  <Application>Microsoft Office Word</Application>
  <DocSecurity>0</DocSecurity>
  <Lines>13</Lines>
  <Paragraphs>3</Paragraphs>
  <ScaleCrop>false</ScaleCrop>
  <Manager/>
  <Company/>
  <LinksUpToDate>false</LinksUpToDate>
  <CharactersWithSpaces>1919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Ventrikelsköljning</dc:title>
  <dc:subject/>
  <dc:creator>patrik.jens.johansson@vgregion.se</dc:creator>
  <keywords/>
  <lastModifiedBy>Jonatan Robertsson</lastModifiedBy>
  <revision>21</revision>
  <lastPrinted>2016-03-31T10:56:00.0000000Z</lastPrinted>
  <dcterms:created xsi:type="dcterms:W3CDTF">2022-05-04T08:29:00.0000000Z</dcterms:created>
  <dcterms:modified xsi:type="dcterms:W3CDTF">2024-04-26T05:02:00.0000000Z</dcterms:modified>
</coreProperties>
</file>