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B431C9" w14:textId="77777777" w:rsidR="00572478" w:rsidRDefault="00572478" w:rsidP="00F35B05">
      <w:pPr>
        <w:pStyle w:val="Rubrik2"/>
        <w:sectPr w:rsidR="00572478" w:rsidSect="0057247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7AD48AB" w14:textId="2B955DAC" w:rsidR="00572478" w:rsidRPr="00E47442" w:rsidRDefault="00315D16" w:rsidP="00E47442">
      <w:pPr>
        <w:pStyle w:val="Rubrik1"/>
      </w:pPr>
      <w:r w:rsidRPr="00572478">
        <w:rPr>
          <w:noProof/>
        </w:rPr>
        <w:t>Vaccinationsmottagning - arbetsbeskrivning</w:t>
      </w:r>
      <w:r w:rsidR="00572478" w:rsidRPr="00572478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1FE38A8" wp14:editId="280071C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D0707A" w14:textId="77777777" w:rsidR="00572478" w:rsidRPr="003D37FD" w:rsidRDefault="00572478" w:rsidP="00572478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17632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1FE38A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0D0707A" w14:textId="77777777" w:rsidR="00572478" w:rsidRPr="003D37FD" w:rsidRDefault="00572478" w:rsidP="00572478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17632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6E1A92A9" w14:textId="77777777" w:rsidR="00572478" w:rsidRPr="00572478" w:rsidRDefault="00572478" w:rsidP="00315D16">
      <w:pPr>
        <w:pStyle w:val="Rubrik2"/>
      </w:pPr>
      <w:bookmarkStart w:id="1" w:name="_1314629194"/>
      <w:bookmarkStart w:id="2" w:name="Rubrik"/>
      <w:bookmarkStart w:id="3" w:name="_Toc501440349"/>
      <w:bookmarkEnd w:id="1"/>
      <w:bookmarkEnd w:id="2"/>
      <w:r w:rsidRPr="00572478">
        <w:t xml:space="preserve">Revidering i denna version </w:t>
      </w:r>
      <w:bookmarkEnd w:id="3"/>
    </w:p>
    <w:p w14:paraId="22769CE4" w14:textId="601FC3F2" w:rsidR="00572478" w:rsidRPr="00315D16" w:rsidRDefault="00572478" w:rsidP="00315D16">
      <w:pPr>
        <w:spacing w:after="0" w:line="240" w:lineRule="auto"/>
        <w:ind w:left="0" w:right="0" w:firstLine="992"/>
        <w:rPr>
          <w:szCs w:val="20"/>
        </w:rPr>
      </w:pPr>
      <w:r w:rsidRPr="00572478">
        <w:rPr>
          <w:szCs w:val="20"/>
        </w:rPr>
        <w:t>Endast mindre förändringar</w:t>
      </w:r>
      <w:r w:rsidR="00315D16">
        <w:rPr>
          <w:szCs w:val="20"/>
        </w:rPr>
        <w:t>.</w:t>
      </w:r>
    </w:p>
    <w:p w14:paraId="3B6DA581" w14:textId="77777777" w:rsidR="00572478" w:rsidRPr="00572478" w:rsidRDefault="00572478" w:rsidP="00315D16">
      <w:pPr>
        <w:pStyle w:val="Rubrik2"/>
      </w:pPr>
      <w:r w:rsidRPr="00572478">
        <w:t>Bakgrund</w:t>
      </w:r>
    </w:p>
    <w:p w14:paraId="7873150F" w14:textId="77777777" w:rsidR="00572478" w:rsidRPr="00572478" w:rsidRDefault="00572478" w:rsidP="00315D16">
      <w:pPr>
        <w:spacing w:after="0" w:line="240" w:lineRule="auto"/>
        <w:ind w:left="0" w:right="0" w:firstLine="992"/>
        <w:rPr>
          <w:szCs w:val="20"/>
        </w:rPr>
      </w:pPr>
      <w:r w:rsidRPr="00572478">
        <w:rPr>
          <w:szCs w:val="20"/>
        </w:rPr>
        <w:t>Vaccinationer ges för att förebygga sjukdom.</w:t>
      </w:r>
    </w:p>
    <w:p w14:paraId="71FBE06D" w14:textId="77777777" w:rsidR="00572478" w:rsidRPr="00572478" w:rsidRDefault="00572478" w:rsidP="00315D16">
      <w:pPr>
        <w:pStyle w:val="Rubrik2"/>
      </w:pPr>
      <w:r w:rsidRPr="00572478">
        <w:t>Sammanfattning/syfte</w:t>
      </w:r>
    </w:p>
    <w:p w14:paraId="66DD98BA" w14:textId="77777777" w:rsidR="00572478" w:rsidRPr="00572478" w:rsidRDefault="00572478" w:rsidP="00315D16">
      <w:pPr>
        <w:spacing w:after="0" w:line="240" w:lineRule="auto"/>
        <w:ind w:left="0" w:right="0" w:firstLine="992"/>
        <w:rPr>
          <w:szCs w:val="20"/>
        </w:rPr>
      </w:pPr>
      <w:r w:rsidRPr="00572478">
        <w:rPr>
          <w:szCs w:val="20"/>
        </w:rPr>
        <w:t>Vaccinationer till resenärer samt till övriga fall där det är aktuellt.</w:t>
      </w:r>
    </w:p>
    <w:p w14:paraId="5E38FD65" w14:textId="77777777" w:rsidR="00572478" w:rsidRPr="00572478" w:rsidRDefault="00572478" w:rsidP="00315D16">
      <w:pPr>
        <w:pStyle w:val="Rubrik2"/>
      </w:pPr>
      <w:r w:rsidRPr="00572478">
        <w:t>Sjuksköterska, administrativ tid och mottagning</w:t>
      </w:r>
    </w:p>
    <w:p w14:paraId="4B5E0620" w14:textId="77777777" w:rsidR="00572478" w:rsidRPr="00315D16" w:rsidRDefault="00572478" w:rsidP="00315D16">
      <w:pPr>
        <w:pStyle w:val="Liststycke"/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315D16">
        <w:rPr>
          <w:szCs w:val="20"/>
        </w:rPr>
        <w:t>Ta fram vagn med stämplar och information.</w:t>
      </w:r>
    </w:p>
    <w:p w14:paraId="711DCBD2" w14:textId="77777777" w:rsidR="00572478" w:rsidRPr="00315D16" w:rsidRDefault="00572478" w:rsidP="00315D16">
      <w:pPr>
        <w:pStyle w:val="Liststycke"/>
        <w:numPr>
          <w:ilvl w:val="0"/>
          <w:numId w:val="20"/>
        </w:numPr>
        <w:spacing w:after="0" w:line="240" w:lineRule="auto"/>
        <w:ind w:right="-1702"/>
        <w:rPr>
          <w:szCs w:val="20"/>
        </w:rPr>
      </w:pPr>
      <w:r w:rsidRPr="00315D16">
        <w:rPr>
          <w:szCs w:val="20"/>
        </w:rPr>
        <w:t>Ta fram vagn med förväntat vaccin, nålar, sprit, tussar, plåster samt burk för hantering av riskavfall.</w:t>
      </w:r>
    </w:p>
    <w:p w14:paraId="1F211B19" w14:textId="11F13832" w:rsidR="00572478" w:rsidRPr="00572478" w:rsidRDefault="00572478" w:rsidP="00315D16">
      <w:pPr>
        <w:pStyle w:val="Liststycke"/>
        <w:numPr>
          <w:ilvl w:val="0"/>
          <w:numId w:val="20"/>
        </w:numPr>
        <w:spacing w:after="0" w:line="240" w:lineRule="auto"/>
        <w:ind w:right="-1702"/>
      </w:pPr>
      <w:r>
        <w:t xml:space="preserve">Ta fram </w:t>
      </w:r>
      <w:r w:rsidR="07CD9846">
        <w:t>vagn</w:t>
      </w:r>
      <w:r>
        <w:t xml:space="preserve"> med vaccinationsinformation.</w:t>
      </w:r>
    </w:p>
    <w:p w14:paraId="54193F75" w14:textId="7C73B4D6" w:rsidR="00572478" w:rsidRPr="00572478" w:rsidRDefault="00572478" w:rsidP="00315D16">
      <w:pPr>
        <w:pStyle w:val="Liststycke"/>
        <w:numPr>
          <w:ilvl w:val="0"/>
          <w:numId w:val="20"/>
        </w:numPr>
        <w:spacing w:after="0" w:line="240" w:lineRule="auto"/>
        <w:ind w:right="-1702"/>
      </w:pPr>
      <w:r>
        <w:t xml:space="preserve">Kontroll av liten ”akutbricka” mottagningen gällande utgångsdatum mediciner </w:t>
      </w:r>
      <w:r w:rsidR="75FDEEFD">
        <w:t xml:space="preserve">första måndagen </w:t>
      </w:r>
      <w:r>
        <w:t>månad</w:t>
      </w:r>
      <w:r w:rsidR="3709A25A">
        <w:t>en</w:t>
      </w:r>
      <w:r>
        <w:t>.</w:t>
      </w:r>
    </w:p>
    <w:p w14:paraId="67A4603D" w14:textId="77777777" w:rsidR="00572478" w:rsidRPr="00315D16" w:rsidRDefault="00572478" w:rsidP="00315D16">
      <w:pPr>
        <w:pStyle w:val="Liststycke"/>
        <w:numPr>
          <w:ilvl w:val="0"/>
          <w:numId w:val="20"/>
        </w:numPr>
        <w:spacing w:after="0" w:line="240" w:lineRule="auto"/>
        <w:ind w:right="-1702"/>
        <w:rPr>
          <w:szCs w:val="20"/>
        </w:rPr>
      </w:pPr>
      <w:r w:rsidRPr="00315D16">
        <w:rPr>
          <w:szCs w:val="20"/>
        </w:rPr>
        <w:t>Vaccin beställs med ordinarie beställning (fredag, kommer måndag).</w:t>
      </w:r>
    </w:p>
    <w:p w14:paraId="280D0437" w14:textId="3EE16C5C" w:rsidR="00572478" w:rsidRPr="00572478" w:rsidRDefault="00572478" w:rsidP="00315D16">
      <w:pPr>
        <w:pStyle w:val="Liststycke"/>
        <w:numPr>
          <w:ilvl w:val="0"/>
          <w:numId w:val="20"/>
        </w:numPr>
        <w:spacing w:after="0" w:line="240" w:lineRule="auto"/>
        <w:ind w:right="-1702"/>
      </w:pPr>
      <w:r>
        <w:t>Förbered vaccin och administrera efter ordination.</w:t>
      </w:r>
    </w:p>
    <w:p w14:paraId="383E40E0" w14:textId="5160A4EB" w:rsidR="539F591E" w:rsidRDefault="539F591E" w:rsidP="00315D16">
      <w:pPr>
        <w:pStyle w:val="Liststycke"/>
        <w:numPr>
          <w:ilvl w:val="0"/>
          <w:numId w:val="20"/>
        </w:numPr>
        <w:spacing w:after="0" w:line="240" w:lineRule="auto"/>
        <w:ind w:right="-1702"/>
      </w:pPr>
      <w:r>
        <w:t>Registrera givna doser i Mitt vaccin (vaccinationsjournal).</w:t>
      </w:r>
    </w:p>
    <w:p w14:paraId="166775B8" w14:textId="2024D388" w:rsidR="00572478" w:rsidRPr="00572478" w:rsidRDefault="00572478" w:rsidP="00315D16">
      <w:pPr>
        <w:pStyle w:val="Liststycke"/>
        <w:numPr>
          <w:ilvl w:val="0"/>
          <w:numId w:val="20"/>
        </w:numPr>
        <w:spacing w:after="0" w:line="240" w:lineRule="auto"/>
        <w:ind w:right="-1702"/>
      </w:pPr>
      <w:r>
        <w:t>Lägg kommande vaccindoser</w:t>
      </w:r>
      <w:r w:rsidR="3F6024CE">
        <w:t xml:space="preserve"> försedda med personnummer</w:t>
      </w:r>
      <w:r>
        <w:t xml:space="preserve"> på nedersta hyllan</w:t>
      </w:r>
      <w:r w:rsidR="524FD132">
        <w:t xml:space="preserve"> i kylen</w:t>
      </w:r>
      <w:r>
        <w:t>.</w:t>
      </w:r>
    </w:p>
    <w:p w14:paraId="37E55903" w14:textId="504AE86D" w:rsidR="00572478" w:rsidRPr="00315D16" w:rsidRDefault="00572478" w:rsidP="00315D16">
      <w:pPr>
        <w:pStyle w:val="Liststycke"/>
        <w:numPr>
          <w:ilvl w:val="0"/>
          <w:numId w:val="20"/>
        </w:numPr>
        <w:spacing w:after="0" w:line="240" w:lineRule="auto"/>
        <w:ind w:right="-1702"/>
      </w:pPr>
      <w:r>
        <w:t xml:space="preserve">Lämna lista på givna vaccin till sekreterare </w:t>
      </w:r>
      <w:r w:rsidR="71951E0B">
        <w:t xml:space="preserve">som meddelar Centralreceptionen </w:t>
      </w:r>
      <w:r>
        <w:t>för debitering.</w:t>
      </w:r>
    </w:p>
    <w:p w14:paraId="74949AE2" w14:textId="77777777" w:rsidR="00572478" w:rsidRPr="00572478" w:rsidRDefault="00572478" w:rsidP="00315D16">
      <w:pPr>
        <w:pStyle w:val="Rubrik2"/>
      </w:pPr>
      <w:r w:rsidRPr="00572478">
        <w:t>Sjuksköterska, telefontid</w:t>
      </w:r>
    </w:p>
    <w:p w14:paraId="0406C54B" w14:textId="4D15D144" w:rsidR="00572478" w:rsidRPr="00572478" w:rsidRDefault="00572478" w:rsidP="00E47442">
      <w:pPr>
        <w:pStyle w:val="Liststycke"/>
        <w:numPr>
          <w:ilvl w:val="0"/>
          <w:numId w:val="21"/>
        </w:numPr>
        <w:spacing w:after="0" w:line="240" w:lineRule="auto"/>
        <w:ind w:right="-1702"/>
      </w:pPr>
      <w:r w:rsidRPr="00572478">
        <w:t>Rådgivning</w:t>
      </w:r>
      <w:r w:rsidR="00E47442">
        <w:t>.</w:t>
      </w:r>
    </w:p>
    <w:p w14:paraId="12CB8506" w14:textId="5909F990" w:rsidR="00572478" w:rsidRPr="00572478" w:rsidRDefault="00572478" w:rsidP="00E47442">
      <w:pPr>
        <w:pStyle w:val="Liststycke"/>
        <w:numPr>
          <w:ilvl w:val="0"/>
          <w:numId w:val="21"/>
        </w:numPr>
        <w:spacing w:after="0" w:line="240" w:lineRule="auto"/>
        <w:ind w:right="-1702"/>
      </w:pPr>
      <w:r w:rsidRPr="00572478">
        <w:t>Bokning av patient i Elvis</w:t>
      </w:r>
      <w:r w:rsidR="00E47442">
        <w:t>.</w:t>
      </w:r>
    </w:p>
    <w:p w14:paraId="24BAE231" w14:textId="0CFAFB8B" w:rsidR="00572478" w:rsidRPr="00572478" w:rsidRDefault="00572478" w:rsidP="00E47442">
      <w:pPr>
        <w:pStyle w:val="Liststycke"/>
        <w:numPr>
          <w:ilvl w:val="0"/>
          <w:numId w:val="21"/>
        </w:numPr>
        <w:spacing w:after="0" w:line="240" w:lineRule="auto"/>
        <w:ind w:right="-1702"/>
      </w:pPr>
      <w:r>
        <w:t xml:space="preserve">Ta fram </w:t>
      </w:r>
      <w:r w:rsidR="4C3514BE">
        <w:t>ev</w:t>
      </w:r>
      <w:r w:rsidR="00E85991">
        <w:t>entuella</w:t>
      </w:r>
      <w:r w:rsidR="4C3514BE">
        <w:t xml:space="preserve"> </w:t>
      </w:r>
      <w:r>
        <w:t>vaccinationskort</w:t>
      </w:r>
      <w:r w:rsidR="151B24E9">
        <w:t xml:space="preserve">, samt se i Mitt vaccin </w:t>
      </w:r>
      <w:r w:rsidR="00637B0D">
        <w:t xml:space="preserve">gällande </w:t>
      </w:r>
      <w:r w:rsidR="151B24E9">
        <w:t>tidigare vaccinationer.</w:t>
      </w:r>
    </w:p>
    <w:p w14:paraId="30842F51" w14:textId="77777777" w:rsidR="00572478" w:rsidRPr="00572478" w:rsidRDefault="00572478" w:rsidP="00E47442">
      <w:pPr>
        <w:pStyle w:val="Liststycke"/>
        <w:numPr>
          <w:ilvl w:val="0"/>
          <w:numId w:val="21"/>
        </w:numPr>
        <w:spacing w:after="0" w:line="240" w:lineRule="auto"/>
        <w:ind w:right="-1702"/>
      </w:pPr>
      <w:r w:rsidRPr="00572478">
        <w:t>Fylla i hälsodeklaration vid bokning. Fråga om resmål, färdplan, syfte, tidpunkt för resa samt hur länge. Efterhöra tidigare vaccinationer.</w:t>
      </w:r>
    </w:p>
    <w:p w14:paraId="5A181522" w14:textId="491E7071" w:rsidR="00572478" w:rsidRPr="00572478" w:rsidRDefault="00572478" w:rsidP="00E47442">
      <w:pPr>
        <w:pStyle w:val="Liststycke"/>
        <w:numPr>
          <w:ilvl w:val="0"/>
          <w:numId w:val="21"/>
        </w:numPr>
        <w:spacing w:after="0" w:line="240" w:lineRule="auto"/>
        <w:ind w:right="-1702"/>
      </w:pPr>
      <w:r>
        <w:lastRenderedPageBreak/>
        <w:t>Kontrollera att ”ovanliga” vaccin finns hemma. Vid behov extrabeställ</w:t>
      </w:r>
      <w:r w:rsidR="2B1A55AE">
        <w:t>.</w:t>
      </w:r>
      <w:r>
        <w:t xml:space="preserve"> Skriv upp på alm</w:t>
      </w:r>
      <w:r w:rsidR="005D4779">
        <w:t>a</w:t>
      </w:r>
      <w:r>
        <w:t>nackan i läkemedelsrummet inför ordinarie beställning.</w:t>
      </w:r>
    </w:p>
    <w:p w14:paraId="68EFA9F7" w14:textId="2D84DFE8" w:rsidR="00572478" w:rsidRPr="00572478" w:rsidRDefault="00572478" w:rsidP="00E47442">
      <w:pPr>
        <w:pStyle w:val="Liststycke"/>
        <w:numPr>
          <w:ilvl w:val="0"/>
          <w:numId w:val="21"/>
        </w:numPr>
        <w:spacing w:after="0" w:line="240" w:lineRule="auto"/>
        <w:ind w:right="-1702"/>
      </w:pPr>
      <w:r>
        <w:t>Vid telefonrådgivning använd Reserådet 1 och 2</w:t>
      </w:r>
      <w:r w:rsidR="35616A20">
        <w:t xml:space="preserve"> eller</w:t>
      </w:r>
      <w:r>
        <w:t xml:space="preserve"> </w:t>
      </w:r>
      <w:r w:rsidR="77F107DC">
        <w:t>V</w:t>
      </w:r>
      <w:r>
        <w:t>accinationsguiden (nätbaserad).</w:t>
      </w:r>
    </w:p>
    <w:p w14:paraId="53C70A1B" w14:textId="721F1AE2" w:rsidR="00572478" w:rsidRPr="00572478" w:rsidRDefault="00572478" w:rsidP="005D4779">
      <w:pPr>
        <w:pStyle w:val="Liststycke"/>
        <w:numPr>
          <w:ilvl w:val="0"/>
          <w:numId w:val="21"/>
        </w:numPr>
        <w:spacing w:after="0" w:line="240" w:lineRule="auto"/>
        <w:ind w:right="-1702"/>
      </w:pPr>
      <w:r w:rsidRPr="00572478">
        <w:t>Om antikoagulantia ombeds patienten ta kontakt med AK-mottagningen eller ordinarie läkare.</w:t>
      </w:r>
    </w:p>
    <w:p w14:paraId="15DBA133" w14:textId="77777777" w:rsidR="00572478" w:rsidRPr="00572478" w:rsidRDefault="00572478" w:rsidP="00315D16">
      <w:pPr>
        <w:pStyle w:val="Rubrik2"/>
      </w:pPr>
      <w:r w:rsidRPr="00572478">
        <w:t>Läkare, administrativ tid</w:t>
      </w:r>
    </w:p>
    <w:p w14:paraId="7820B80C" w14:textId="18FAE566" w:rsidR="00572478" w:rsidRPr="00572478" w:rsidRDefault="00572478" w:rsidP="005D4779">
      <w:pPr>
        <w:spacing w:after="0" w:line="240" w:lineRule="auto"/>
        <w:ind w:right="-1702"/>
      </w:pPr>
      <w:r w:rsidRPr="00572478">
        <w:t>Genomgång av hälsodeklarationer veckan före bokad vaccinationsmottagning, preliminärt bestämma vaccinationer.</w:t>
      </w:r>
    </w:p>
    <w:p w14:paraId="1A4190C9" w14:textId="77777777" w:rsidR="00572478" w:rsidRPr="00572478" w:rsidRDefault="00572478" w:rsidP="00315D16">
      <w:pPr>
        <w:pStyle w:val="Rubrik2"/>
      </w:pPr>
      <w:r w:rsidRPr="00572478">
        <w:t>Läkare, vaccinationsmottagning</w:t>
      </w:r>
    </w:p>
    <w:p w14:paraId="605C1C33" w14:textId="01220807" w:rsidR="00572478" w:rsidRPr="00572478" w:rsidRDefault="00572478" w:rsidP="00981F42">
      <w:pPr>
        <w:pStyle w:val="Liststycke"/>
        <w:numPr>
          <w:ilvl w:val="0"/>
          <w:numId w:val="22"/>
        </w:numPr>
        <w:spacing w:after="0" w:line="240" w:lineRule="auto"/>
        <w:ind w:left="1418" w:right="-1702"/>
      </w:pPr>
      <w:r>
        <w:t xml:space="preserve">Diskuterar resmål, ordinerar vaccin </w:t>
      </w:r>
      <w:r w:rsidR="7F29C709">
        <w:t>i Mitt vaccin, samt</w:t>
      </w:r>
      <w:r>
        <w:t xml:space="preserve"> ger hälsoråd.</w:t>
      </w:r>
    </w:p>
    <w:p w14:paraId="305EA388" w14:textId="3B11C802" w:rsidR="00572478" w:rsidRPr="00572478" w:rsidRDefault="00572478" w:rsidP="00981F42">
      <w:pPr>
        <w:pStyle w:val="Liststycke"/>
        <w:numPr>
          <w:ilvl w:val="0"/>
          <w:numId w:val="22"/>
        </w:numPr>
        <w:spacing w:after="0" w:line="240" w:lineRule="auto"/>
        <w:ind w:left="1418" w:right="-1702"/>
      </w:pPr>
      <w:r>
        <w:t>Sjuksköterskan förbereder vaccinationer samt administrerar dessa, administrering kan även utföras av läkare.</w:t>
      </w:r>
    </w:p>
    <w:p w14:paraId="48B2BEAC" w14:textId="0DB3E48E" w:rsidR="00572478" w:rsidRPr="00572478" w:rsidRDefault="00572478" w:rsidP="00981F42">
      <w:pPr>
        <w:pStyle w:val="Liststycke"/>
        <w:numPr>
          <w:ilvl w:val="0"/>
          <w:numId w:val="22"/>
        </w:numPr>
        <w:spacing w:after="0" w:line="240" w:lineRule="auto"/>
        <w:ind w:left="1418" w:right="-1702"/>
      </w:pPr>
      <w:r>
        <w:t xml:space="preserve">Gult vaccinationskort </w:t>
      </w:r>
      <w:r w:rsidR="17191740">
        <w:t>används vid Gula febern-vaccination</w:t>
      </w:r>
      <w:r w:rsidR="27CC99A9">
        <w:t>.</w:t>
      </w:r>
      <w:r>
        <w:t xml:space="preserve"> </w:t>
      </w:r>
    </w:p>
    <w:p w14:paraId="2806E663" w14:textId="09BC1797" w:rsidR="00572478" w:rsidRPr="00572478" w:rsidRDefault="00572478" w:rsidP="00981F42">
      <w:pPr>
        <w:pStyle w:val="Liststycke"/>
        <w:numPr>
          <w:ilvl w:val="0"/>
          <w:numId w:val="22"/>
        </w:numPr>
        <w:spacing w:after="0" w:line="240" w:lineRule="auto"/>
        <w:ind w:left="1418" w:right="-1702"/>
      </w:pPr>
      <w:r w:rsidRPr="00572478">
        <w:t>Skriva ev</w:t>
      </w:r>
      <w:r w:rsidR="00981F42">
        <w:t>entuella</w:t>
      </w:r>
      <w:r w:rsidRPr="00572478">
        <w:t xml:space="preserve"> recept.</w:t>
      </w:r>
    </w:p>
    <w:p w14:paraId="2BC13471" w14:textId="77777777" w:rsidR="00572478" w:rsidRPr="00572478" w:rsidRDefault="00572478" w:rsidP="00315D16">
      <w:pPr>
        <w:pStyle w:val="Rubrik2"/>
      </w:pPr>
      <w:r w:rsidRPr="00572478">
        <w:t>Sekreterare, administration</w:t>
      </w:r>
    </w:p>
    <w:p w14:paraId="2E05952D" w14:textId="77777777" w:rsidR="00572478" w:rsidRPr="00572478" w:rsidRDefault="00572478" w:rsidP="00E85991">
      <w:pPr>
        <w:pStyle w:val="Liststycke"/>
        <w:numPr>
          <w:ilvl w:val="0"/>
          <w:numId w:val="23"/>
        </w:numPr>
        <w:spacing w:after="0" w:line="240" w:lineRule="auto"/>
        <w:ind w:right="-1702"/>
      </w:pPr>
      <w:r w:rsidRPr="00572478">
        <w:t>Vid enbart reseråd samt E-recept ska resenären betala enligt aktuell prislista (se vårdavgiftshandboken).</w:t>
      </w:r>
    </w:p>
    <w:p w14:paraId="2738B16F" w14:textId="77777777" w:rsidR="00572478" w:rsidRPr="00572478" w:rsidRDefault="00572478" w:rsidP="00E85991">
      <w:pPr>
        <w:pStyle w:val="Liststycke"/>
        <w:numPr>
          <w:ilvl w:val="0"/>
          <w:numId w:val="23"/>
        </w:numPr>
        <w:spacing w:after="0" w:line="240" w:lineRule="auto"/>
        <w:ind w:right="-1702"/>
      </w:pPr>
      <w:r w:rsidRPr="00572478">
        <w:t>Vid vaccination ska resenären betala vaccinet enligt aktuell prislista (se vårdavgiftshand-</w:t>
      </w:r>
    </w:p>
    <w:p w14:paraId="44FBB57F" w14:textId="77777777" w:rsidR="00572478" w:rsidRPr="00E85991" w:rsidRDefault="00572478" w:rsidP="00E85991">
      <w:pPr>
        <w:pStyle w:val="Liststycke"/>
        <w:numPr>
          <w:ilvl w:val="0"/>
          <w:numId w:val="23"/>
        </w:numPr>
        <w:spacing w:after="0" w:line="240" w:lineRule="auto"/>
        <w:ind w:right="-1702"/>
        <w:rPr>
          <w:b/>
        </w:rPr>
      </w:pPr>
      <w:r w:rsidRPr="00572478">
        <w:t>boken).</w:t>
      </w:r>
      <w:r w:rsidRPr="00E85991">
        <w:rPr>
          <w:b/>
        </w:rPr>
        <w:t xml:space="preserve"> </w:t>
      </w:r>
    </w:p>
    <w:p w14:paraId="076E93E2" w14:textId="22692D6C" w:rsidR="00572478" w:rsidRPr="00572478" w:rsidRDefault="00572478" w:rsidP="00E85991">
      <w:pPr>
        <w:pStyle w:val="Liststycke"/>
        <w:numPr>
          <w:ilvl w:val="0"/>
          <w:numId w:val="23"/>
        </w:numPr>
        <w:spacing w:after="0" w:line="240" w:lineRule="auto"/>
        <w:ind w:right="-1702"/>
      </w:pPr>
      <w:r>
        <w:t>Faktura skickas till patienten</w:t>
      </w:r>
      <w:r w:rsidR="1C9B9215">
        <w:t xml:space="preserve"> via Centralreceptionen.</w:t>
      </w:r>
    </w:p>
    <w:p w14:paraId="382BEC84" w14:textId="77777777" w:rsidR="00572478" w:rsidRPr="00572478" w:rsidRDefault="00572478" w:rsidP="00572478">
      <w:pPr>
        <w:spacing w:after="0" w:line="240" w:lineRule="auto"/>
        <w:ind w:left="0" w:right="-1702"/>
        <w:rPr>
          <w:b/>
          <w:bCs/>
          <w:iCs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7247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8EE7E4" w14:textId="77777777" w:rsidR="00BA3CF1" w:rsidRDefault="00BA3CF1">
      <w:r>
        <w:separator/>
      </w:r>
    </w:p>
  </w:endnote>
  <w:endnote w:type="continuationSeparator" w:id="0">
    <w:p w14:paraId="0E5D301B" w14:textId="77777777" w:rsidR="00BA3CF1" w:rsidRDefault="00BA3CF1">
      <w:r>
        <w:continuationSeparator/>
      </w:r>
    </w:p>
  </w:endnote>
  <w:endnote w:type="continuationNotice" w:id="1">
    <w:p w14:paraId="4EFCA262" w14:textId="77777777" w:rsidR="00BA3CF1" w:rsidRDefault="00BA3CF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451781" w14:textId="77777777" w:rsidR="00BA3CF1" w:rsidRDefault="00BA3CF1"/>
  </w:footnote>
  <w:footnote w:type="continuationSeparator" w:id="0">
    <w:p w14:paraId="70C71CFE" w14:textId="77777777" w:rsidR="00BA3CF1" w:rsidRDefault="00BA3CF1">
      <w:r>
        <w:continuationSeparator/>
      </w:r>
    </w:p>
  </w:footnote>
  <w:footnote w:type="continuationNotice" w:id="1">
    <w:p w14:paraId="7F8037E9" w14:textId="77777777" w:rsidR="00BA3CF1" w:rsidRDefault="00BA3CF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E267EFA"/>
    <w:multiLevelType w:val="hybridMultilevel"/>
    <w:tmpl w:val="39865BB0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7C0385B"/>
    <w:multiLevelType w:val="hybridMultilevel"/>
    <w:tmpl w:val="818C72C2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7" w15:restartNumberingAfterBreak="0">
    <w:nsid w:val="6B236365"/>
    <w:multiLevelType w:val="hybridMultilevel"/>
    <w:tmpl w:val="D790303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FB10E07"/>
    <w:multiLevelType w:val="hybridMultilevel"/>
    <w:tmpl w:val="ADCA8C44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num w:numId="1" w16cid:durableId="1921941041">
    <w:abstractNumId w:val="20"/>
  </w:num>
  <w:num w:numId="2" w16cid:durableId="2079085677">
    <w:abstractNumId w:val="15"/>
  </w:num>
  <w:num w:numId="3" w16cid:durableId="1943758218">
    <w:abstractNumId w:val="0"/>
  </w:num>
  <w:num w:numId="4" w16cid:durableId="526523329">
    <w:abstractNumId w:val="7"/>
  </w:num>
  <w:num w:numId="5" w16cid:durableId="1217278668">
    <w:abstractNumId w:val="18"/>
  </w:num>
  <w:num w:numId="6" w16cid:durableId="1040009506">
    <w:abstractNumId w:val="2"/>
  </w:num>
  <w:num w:numId="7" w16cid:durableId="786966198">
    <w:abstractNumId w:val="12"/>
  </w:num>
  <w:num w:numId="8" w16cid:durableId="1175609347">
    <w:abstractNumId w:val="9"/>
  </w:num>
  <w:num w:numId="9" w16cid:durableId="1329407890">
    <w:abstractNumId w:val="1"/>
  </w:num>
  <w:num w:numId="10" w16cid:durableId="237521857">
    <w:abstractNumId w:val="1"/>
  </w:num>
  <w:num w:numId="11" w16cid:durableId="374544892">
    <w:abstractNumId w:val="3"/>
  </w:num>
  <w:num w:numId="12" w16cid:durableId="1033337704">
    <w:abstractNumId w:val="5"/>
  </w:num>
  <w:num w:numId="13" w16cid:durableId="1079131840">
    <w:abstractNumId w:val="14"/>
  </w:num>
  <w:num w:numId="14" w16cid:durableId="989597457">
    <w:abstractNumId w:val="10"/>
  </w:num>
  <w:num w:numId="15" w16cid:durableId="729692397">
    <w:abstractNumId w:val="8"/>
  </w:num>
  <w:num w:numId="16" w16cid:durableId="1929338458">
    <w:abstractNumId w:val="13"/>
  </w:num>
  <w:num w:numId="17" w16cid:durableId="1232809518">
    <w:abstractNumId w:val="6"/>
  </w:num>
  <w:num w:numId="18" w16cid:durableId="1505851483">
    <w:abstractNumId w:val="11"/>
  </w:num>
  <w:num w:numId="19" w16cid:durableId="1070273955">
    <w:abstractNumId w:val="19"/>
  </w:num>
  <w:num w:numId="20" w16cid:durableId="507991047">
    <w:abstractNumId w:val="16"/>
  </w:num>
  <w:num w:numId="21" w16cid:durableId="1371103571">
    <w:abstractNumId w:val="21"/>
  </w:num>
  <w:num w:numId="22" w16cid:durableId="2087333666">
    <w:abstractNumId w:val="17"/>
  </w:num>
  <w:num w:numId="23" w16cid:durableId="129525879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5D16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2478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4779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7B0D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1F42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3CF1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7442"/>
    <w:rsid w:val="00E52A86"/>
    <w:rsid w:val="00E54B47"/>
    <w:rsid w:val="00E553BF"/>
    <w:rsid w:val="00E55D93"/>
    <w:rsid w:val="00E61294"/>
    <w:rsid w:val="00E7237C"/>
    <w:rsid w:val="00E77C46"/>
    <w:rsid w:val="00E85991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432D302"/>
    <w:rsid w:val="05AFB98A"/>
    <w:rsid w:val="07CD9846"/>
    <w:rsid w:val="0A050F24"/>
    <w:rsid w:val="0D3973E7"/>
    <w:rsid w:val="130AC830"/>
    <w:rsid w:val="151B24E9"/>
    <w:rsid w:val="1532388C"/>
    <w:rsid w:val="17191740"/>
    <w:rsid w:val="174465AF"/>
    <w:rsid w:val="17451978"/>
    <w:rsid w:val="1C9B9215"/>
    <w:rsid w:val="1D0A4A37"/>
    <w:rsid w:val="1E78ECF1"/>
    <w:rsid w:val="231C4F95"/>
    <w:rsid w:val="27CC99A9"/>
    <w:rsid w:val="2B1A55AE"/>
    <w:rsid w:val="2D04A132"/>
    <w:rsid w:val="338D3774"/>
    <w:rsid w:val="349E9E2E"/>
    <w:rsid w:val="35616A20"/>
    <w:rsid w:val="3709A25A"/>
    <w:rsid w:val="3F6024CE"/>
    <w:rsid w:val="458838C2"/>
    <w:rsid w:val="472FDE5D"/>
    <w:rsid w:val="4C3514BE"/>
    <w:rsid w:val="4FFF5602"/>
    <w:rsid w:val="524FD132"/>
    <w:rsid w:val="538DA099"/>
    <w:rsid w:val="539F591E"/>
    <w:rsid w:val="647B2B65"/>
    <w:rsid w:val="695AF5C0"/>
    <w:rsid w:val="6B2CF8ED"/>
    <w:rsid w:val="6D36A8F0"/>
    <w:rsid w:val="71951E0B"/>
    <w:rsid w:val="75FDEEFD"/>
    <w:rsid w:val="77F107DC"/>
    <w:rsid w:val="78A0968C"/>
    <w:rsid w:val="7932F34E"/>
    <w:rsid w:val="7F29C7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2</Pages>
  <Words>361</Words>
  <Characters>1918</Characters>
  <Application>Microsoft Office Word</Application>
  <DocSecurity>0</DocSecurity>
  <Lines>15</Lines>
  <Paragraphs>4</Paragraphs>
  <ScaleCrop>false</ScaleCrop>
  <Manager/>
  <Company/>
  <LinksUpToDate>false</LinksUpToDate>
  <CharactersWithSpaces>2275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Vaccinationsmottagning, arbetsbeskrivning</dc:title>
  <dc:subject/>
  <dc:creator>patrik.jens.johansson@vgregion.se</dc:creator>
  <keywords/>
  <lastModifiedBy>Jonatan Robertsson</lastModifiedBy>
  <revision>9</revision>
  <lastPrinted>2016-03-31T10:56:00.0000000Z</lastPrinted>
  <dcterms:created xsi:type="dcterms:W3CDTF">2022-05-04T08:29:00.0000000Z</dcterms:created>
  <dcterms:modified xsi:type="dcterms:W3CDTF">2024-04-30T11:14:00.0000000Z</dcterms:modified>
</coreProperties>
</file>