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FD7F9" w14:textId="77777777" w:rsidR="00EE4583" w:rsidRDefault="00EE4583" w:rsidP="00B97E1D">
      <w:pPr>
        <w:pStyle w:val="Rubrik2"/>
        <w:ind w:left="0"/>
        <w:sectPr w:rsidR="00EE4583" w:rsidSect="00EE458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9CE27D" w14:textId="7F7A0E54" w:rsidR="00EE4583" w:rsidRPr="00B97E1D" w:rsidRDefault="00B97E1D" w:rsidP="00B97E1D">
      <w:pPr>
        <w:pStyle w:val="Rubrik1"/>
      </w:pPr>
      <w:r w:rsidRPr="00EE4583">
        <w:rPr>
          <w:noProof/>
        </w:rPr>
        <w:t>Transport av patient till och från avd</w:t>
      </w:r>
      <w:r>
        <w:rPr>
          <w:noProof/>
        </w:rPr>
        <w:t>elning</w:t>
      </w:r>
      <w:r w:rsidRPr="00EE4583">
        <w:rPr>
          <w:noProof/>
        </w:rPr>
        <w:t xml:space="preserve"> 27</w:t>
      </w:r>
      <w:r w:rsidR="00EE4583" w:rsidRPr="00EE458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E8A7B5" wp14:editId="07372D2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7684C0" w14:textId="77777777" w:rsidR="00EE4583" w:rsidRDefault="00EE4583" w:rsidP="00EE458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10270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9E8A7B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0D7684C0" w14:textId="77777777" w:rsidR="00EE4583" w:rsidRDefault="00EE4583" w:rsidP="00EE458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10270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1D6D71D5" w14:textId="77777777" w:rsidR="00EE4583" w:rsidRPr="00EE4583" w:rsidRDefault="00EE4583" w:rsidP="003C5957">
      <w:pPr>
        <w:keepNext/>
        <w:spacing w:before="240" w:after="60" w:line="240" w:lineRule="auto"/>
        <w:ind w:right="0"/>
        <w:outlineLvl w:val="2"/>
        <w:rPr>
          <w:rFonts w:cs="Arial"/>
          <w:b/>
          <w:bCs/>
          <w:szCs w:val="20"/>
        </w:rPr>
      </w:pPr>
      <w:bookmarkStart w:id="1" w:name="_1314629194"/>
      <w:bookmarkStart w:id="2" w:name="Rubrik"/>
      <w:bookmarkStart w:id="3" w:name="_Toc501440349"/>
      <w:bookmarkEnd w:id="1"/>
      <w:bookmarkEnd w:id="2"/>
      <w:r w:rsidRPr="00B97E1D">
        <w:rPr>
          <w:rStyle w:val="Rubrik2Char"/>
        </w:rPr>
        <w:t>Revidering i denna version</w:t>
      </w:r>
      <w:r w:rsidRPr="00EE4583">
        <w:rPr>
          <w:rFonts w:ascii="Calibri" w:hAnsi="Calibri" w:cs="Arial"/>
          <w:b/>
          <w:bCs/>
          <w:sz w:val="28"/>
          <w:szCs w:val="28"/>
        </w:rPr>
        <w:t xml:space="preserve"> </w:t>
      </w:r>
      <w:r w:rsidRPr="00EE4583">
        <w:rPr>
          <w:rFonts w:ascii="Arial" w:hAnsi="Arial" w:cs="Arial"/>
          <w:b/>
          <w:bCs/>
          <w:szCs w:val="26"/>
        </w:rPr>
        <w:br/>
      </w:r>
      <w:bookmarkEnd w:id="3"/>
      <w:r w:rsidRPr="00EE4583">
        <w:rPr>
          <w:bCs/>
          <w:szCs w:val="26"/>
        </w:rPr>
        <w:t>Ingen förändring vid denna revidering.</w:t>
      </w:r>
    </w:p>
    <w:p w14:paraId="0AB4CD0D" w14:textId="23E288CD" w:rsidR="00EE4583" w:rsidRDefault="00F63712" w:rsidP="00672189">
      <w:pPr>
        <w:keepNext/>
        <w:spacing w:before="240" w:after="60" w:line="240" w:lineRule="auto"/>
        <w:ind w:right="0"/>
        <w:outlineLvl w:val="1"/>
        <w:rPr>
          <w:bCs/>
          <w:iCs/>
        </w:rPr>
      </w:pPr>
      <w:r>
        <w:rPr>
          <w:rStyle w:val="Rubrik2Char"/>
        </w:rPr>
        <w:t>S</w:t>
      </w:r>
      <w:r w:rsidR="00EE4583" w:rsidRPr="00B97E1D">
        <w:rPr>
          <w:rStyle w:val="Rubrik2Char"/>
        </w:rPr>
        <w:t>yfte</w:t>
      </w:r>
      <w:r w:rsidR="00EE4583" w:rsidRPr="00EE4583">
        <w:rPr>
          <w:rFonts w:ascii="Arial" w:hAnsi="Arial" w:cs="Arial"/>
          <w:b/>
          <w:bCs/>
          <w:iCs/>
          <w:sz w:val="26"/>
          <w:szCs w:val="28"/>
        </w:rPr>
        <w:br/>
      </w:r>
      <w:r w:rsidR="00EE4583" w:rsidRPr="00EE4583">
        <w:rPr>
          <w:bCs/>
          <w:iCs/>
        </w:rPr>
        <w:t>Säkerställa transport av patienten.</w:t>
      </w:r>
    </w:p>
    <w:p w14:paraId="552B28F0" w14:textId="529786F1" w:rsidR="00EE4583" w:rsidRPr="002A3476" w:rsidRDefault="002A3476" w:rsidP="002A3476">
      <w:pPr>
        <w:pStyle w:val="Rubrik2"/>
        <w:rPr>
          <w:rFonts w:ascii="Arial" w:hAnsi="Arial" w:cs="Arial"/>
          <w:b/>
          <w:sz w:val="26"/>
          <w:szCs w:val="28"/>
        </w:rPr>
      </w:pPr>
      <w:r>
        <w:t>Beskrivning</w:t>
      </w:r>
    </w:p>
    <w:p w14:paraId="73CE6862" w14:textId="72617464" w:rsidR="00EE4583" w:rsidRPr="00EE4583" w:rsidRDefault="00EE4583" w:rsidP="002A3476">
      <w:pPr>
        <w:spacing w:after="0" w:line="240" w:lineRule="auto"/>
        <w:ind w:left="0" w:right="0" w:firstLine="992"/>
      </w:pPr>
      <w:r w:rsidRPr="00EE4583">
        <w:t>Bedöm om patient</w:t>
      </w:r>
      <w:r w:rsidR="002A3476">
        <w:t>en</w:t>
      </w:r>
      <w:r w:rsidRPr="00EE4583">
        <w:t xml:space="preserve"> är transportabel.</w:t>
      </w:r>
    </w:p>
    <w:p w14:paraId="508778B4" w14:textId="27D6B1BD" w:rsidR="00EE4583" w:rsidRPr="007A6AAB" w:rsidRDefault="00EE4583" w:rsidP="007A6AAB">
      <w:pPr>
        <w:spacing w:after="0" w:line="240" w:lineRule="auto"/>
        <w:ind w:right="0"/>
        <w:rPr>
          <w:bCs/>
        </w:rPr>
      </w:pPr>
      <w:r w:rsidRPr="00EE4583">
        <w:br/>
      </w:r>
      <w:r w:rsidRPr="007A6AAB">
        <w:rPr>
          <w:bCs/>
        </w:rPr>
        <w:t>Om allmänpåverka</w:t>
      </w:r>
      <w:r w:rsidR="007A6AAB" w:rsidRPr="007A6AAB">
        <w:rPr>
          <w:bCs/>
        </w:rPr>
        <w:t>d</w:t>
      </w:r>
      <w:r w:rsidRPr="007A6AAB">
        <w:rPr>
          <w:bCs/>
        </w:rPr>
        <w:t xml:space="preserve"> patient är planerad för undersökning, t</w:t>
      </w:r>
      <w:r w:rsidR="009E53E0">
        <w:rPr>
          <w:bCs/>
        </w:rPr>
        <w:t>ill exempel</w:t>
      </w:r>
      <w:r w:rsidRPr="007A6AAB">
        <w:rPr>
          <w:bCs/>
        </w:rPr>
        <w:t xml:space="preserve"> röntgen, kontaktas avdelningsläkare för bedömning om undersökningen är relevant.</w:t>
      </w:r>
    </w:p>
    <w:p w14:paraId="782E6A07" w14:textId="77777777" w:rsidR="00EE4583" w:rsidRPr="007A6AAB" w:rsidRDefault="00EE4583" w:rsidP="007A6AAB">
      <w:pPr>
        <w:spacing w:after="0" w:line="240" w:lineRule="auto"/>
        <w:ind w:right="0"/>
        <w:rPr>
          <w:bCs/>
        </w:rPr>
      </w:pPr>
    </w:p>
    <w:p w14:paraId="3B0FAF19" w14:textId="75FF060F" w:rsidR="00EE4583" w:rsidRPr="00672189" w:rsidRDefault="00EE4583" w:rsidP="007A6AAB">
      <w:pPr>
        <w:spacing w:after="0" w:line="240" w:lineRule="auto"/>
        <w:ind w:right="0"/>
        <w:rPr>
          <w:b/>
        </w:rPr>
      </w:pPr>
      <w:r w:rsidRPr="007A6AAB">
        <w:rPr>
          <w:bCs/>
        </w:rPr>
        <w:t xml:space="preserve">Kom ihåg att </w:t>
      </w:r>
      <w:r w:rsidRPr="003F3058">
        <w:rPr>
          <w:bCs/>
          <w:u w:val="single"/>
        </w:rPr>
        <w:t>alltid ha med telefon</w:t>
      </w:r>
      <w:r w:rsidR="00672189" w:rsidRPr="007A6AAB">
        <w:rPr>
          <w:bCs/>
        </w:rPr>
        <w:t>.</w:t>
      </w:r>
    </w:p>
    <w:p w14:paraId="6ABDF4BE" w14:textId="5AF21CEE" w:rsidR="00EE4583" w:rsidRPr="00DE3A6C" w:rsidRDefault="00EE4583" w:rsidP="00DE3A6C">
      <w:pPr>
        <w:pStyle w:val="Rubrik2"/>
      </w:pPr>
      <w:r w:rsidRPr="00EE4583">
        <w:t>Patient med syrgas</w:t>
      </w:r>
    </w:p>
    <w:p w14:paraId="14630088" w14:textId="77777777" w:rsidR="00EE4583" w:rsidRPr="00EE4583" w:rsidRDefault="00EE4583" w:rsidP="007A6AAB">
      <w:pPr>
        <w:spacing w:after="0" w:line="240" w:lineRule="auto"/>
        <w:ind w:right="0"/>
        <w:rPr>
          <w:szCs w:val="20"/>
        </w:rPr>
      </w:pPr>
      <w:r w:rsidRPr="00EE4583">
        <w:rPr>
          <w:szCs w:val="20"/>
        </w:rPr>
        <w:t>Om patienten är allmänpåverkad och helt syrgasberoende – då ska en av personalen vara sjuksköterska.</w:t>
      </w:r>
    </w:p>
    <w:p w14:paraId="35181D46" w14:textId="77777777" w:rsidR="00EE4583" w:rsidRPr="00EE4583" w:rsidRDefault="00EE4583" w:rsidP="007A6AAB">
      <w:pPr>
        <w:spacing w:after="0" w:line="240" w:lineRule="auto"/>
        <w:ind w:right="0"/>
        <w:rPr>
          <w:szCs w:val="20"/>
        </w:rPr>
      </w:pPr>
    </w:p>
    <w:p w14:paraId="7927E549" w14:textId="77777777" w:rsidR="00EE4583" w:rsidRPr="00EE4583" w:rsidRDefault="00EE4583" w:rsidP="007A6AAB">
      <w:pPr>
        <w:spacing w:after="0" w:line="240" w:lineRule="auto"/>
        <w:ind w:right="0"/>
        <w:rPr>
          <w:szCs w:val="20"/>
        </w:rPr>
      </w:pPr>
      <w:r w:rsidRPr="00EE4583">
        <w:rPr>
          <w:szCs w:val="20"/>
        </w:rPr>
        <w:t>Kontrollera att syrgasmängden är tillräcklig före transport.</w:t>
      </w:r>
    </w:p>
    <w:p w14:paraId="0A942014" w14:textId="77777777" w:rsidR="00EE4583" w:rsidRPr="00EE4583" w:rsidRDefault="00EE4583" w:rsidP="007A6AAB">
      <w:pPr>
        <w:spacing w:after="0" w:line="240" w:lineRule="auto"/>
        <w:ind w:right="0"/>
        <w:rPr>
          <w:szCs w:val="20"/>
        </w:rPr>
      </w:pPr>
    </w:p>
    <w:p w14:paraId="39EF13D2" w14:textId="0950EEB6" w:rsidR="00EE4583" w:rsidRPr="00EE4583" w:rsidRDefault="00EE4583" w:rsidP="007A6AAB">
      <w:pPr>
        <w:spacing w:after="0" w:line="240" w:lineRule="auto"/>
        <w:ind w:right="0"/>
        <w:rPr>
          <w:szCs w:val="20"/>
        </w:rPr>
      </w:pPr>
      <w:r w:rsidRPr="00EE4583">
        <w:rPr>
          <w:szCs w:val="20"/>
        </w:rPr>
        <w:t>Medtag extra syrgastub (för ev</w:t>
      </w:r>
      <w:r w:rsidR="001238CD">
        <w:rPr>
          <w:szCs w:val="20"/>
        </w:rPr>
        <w:t>entuellt</w:t>
      </w:r>
      <w:r w:rsidRPr="00EE4583">
        <w:rPr>
          <w:szCs w:val="20"/>
        </w:rPr>
        <w:t xml:space="preserve"> apparat</w:t>
      </w:r>
      <w:r w:rsidR="001238CD">
        <w:rPr>
          <w:szCs w:val="20"/>
        </w:rPr>
        <w:t>f</w:t>
      </w:r>
      <w:r w:rsidRPr="00EE4583">
        <w:rPr>
          <w:szCs w:val="20"/>
        </w:rPr>
        <w:t xml:space="preserve">el, hissfel </w:t>
      </w:r>
      <w:r w:rsidR="009C5109" w:rsidRPr="00EE4583">
        <w:rPr>
          <w:szCs w:val="20"/>
        </w:rPr>
        <w:t>etc</w:t>
      </w:r>
      <w:r w:rsidRPr="00EE4583">
        <w:rPr>
          <w:szCs w:val="20"/>
        </w:rPr>
        <w:t>.</w:t>
      </w:r>
      <w:r w:rsidR="009C5109">
        <w:rPr>
          <w:szCs w:val="20"/>
        </w:rPr>
        <w:t>)</w:t>
      </w:r>
    </w:p>
    <w:p w14:paraId="356B62D2" w14:textId="448A1D84" w:rsidR="00EE4583" w:rsidRPr="00672189" w:rsidRDefault="00EE4583" w:rsidP="00672189">
      <w:pPr>
        <w:pStyle w:val="Rubrik2"/>
      </w:pPr>
      <w:r w:rsidRPr="00EE4583">
        <w:t>Pat</w:t>
      </w:r>
      <w:r w:rsidR="001238CD">
        <w:t>ient</w:t>
      </w:r>
      <w:r w:rsidRPr="00EE4583">
        <w:t xml:space="preserve"> med CPAP</w:t>
      </w:r>
    </w:p>
    <w:p w14:paraId="73BAEC6D" w14:textId="3EC500EF" w:rsidR="00EE4583" w:rsidRPr="00EE4583" w:rsidRDefault="00EE4583" w:rsidP="007A6AAB">
      <w:pPr>
        <w:spacing w:after="0" w:line="240" w:lineRule="auto"/>
        <w:ind w:right="0"/>
        <w:rPr>
          <w:szCs w:val="20"/>
        </w:rPr>
      </w:pPr>
      <w:r w:rsidRPr="00EE4583">
        <w:rPr>
          <w:szCs w:val="20"/>
        </w:rPr>
        <w:t xml:space="preserve">Vid transport av patient med CPAP ska minst tre personal medfölja, varav </w:t>
      </w:r>
      <w:r w:rsidR="00672189">
        <w:rPr>
          <w:szCs w:val="20"/>
        </w:rPr>
        <w:t>en</w:t>
      </w:r>
      <w:r w:rsidRPr="00EE4583">
        <w:rPr>
          <w:szCs w:val="20"/>
        </w:rPr>
        <w:t xml:space="preserve"> s</w:t>
      </w:r>
      <w:r w:rsidR="00672189">
        <w:rPr>
          <w:szCs w:val="20"/>
        </w:rPr>
        <w:t>juksköterska</w:t>
      </w:r>
      <w:r w:rsidRPr="00EE4583">
        <w:rPr>
          <w:szCs w:val="20"/>
        </w:rPr>
        <w:t xml:space="preserve"> och </w:t>
      </w:r>
      <w:r w:rsidR="00672189">
        <w:rPr>
          <w:szCs w:val="20"/>
        </w:rPr>
        <w:t xml:space="preserve">en </w:t>
      </w:r>
      <w:r w:rsidRPr="00EE4583">
        <w:rPr>
          <w:szCs w:val="20"/>
        </w:rPr>
        <w:t xml:space="preserve">läkare. </w:t>
      </w:r>
    </w:p>
    <w:p w14:paraId="650CFF24" w14:textId="77777777" w:rsidR="00EE4583" w:rsidRPr="00EE4583" w:rsidRDefault="00EE4583" w:rsidP="007A6AAB">
      <w:pPr>
        <w:spacing w:after="0" w:line="240" w:lineRule="auto"/>
        <w:ind w:right="0"/>
        <w:rPr>
          <w:szCs w:val="20"/>
        </w:rPr>
      </w:pPr>
    </w:p>
    <w:p w14:paraId="3EA4F77F" w14:textId="4B4F3DB3" w:rsidR="00EE4583" w:rsidRPr="00EE4583" w:rsidRDefault="00EE4583" w:rsidP="007A6AAB">
      <w:pPr>
        <w:spacing w:after="0" w:line="240" w:lineRule="auto"/>
        <w:ind w:right="0"/>
        <w:rPr>
          <w:szCs w:val="20"/>
        </w:rPr>
      </w:pPr>
      <w:r w:rsidRPr="00EE4583">
        <w:rPr>
          <w:szCs w:val="20"/>
        </w:rPr>
        <w:t>Helst en fjärde person som går i förväg för att ta ner hiss etc. Om narkospersonal hämtar pat</w:t>
      </w:r>
      <w:r w:rsidR="00672189">
        <w:rPr>
          <w:szCs w:val="20"/>
        </w:rPr>
        <w:t>ienten</w:t>
      </w:r>
      <w:r w:rsidRPr="00EE4583">
        <w:rPr>
          <w:szCs w:val="20"/>
        </w:rPr>
        <w:t xml:space="preserve"> till IVA ska ändå infektionssköterska eller infektionsläkare medfölja för rapportering.</w:t>
      </w:r>
    </w:p>
    <w:p w14:paraId="59B7A0CC" w14:textId="77777777" w:rsidR="00EE4583" w:rsidRPr="00EE4583" w:rsidRDefault="00EE4583" w:rsidP="007A6AAB">
      <w:pPr>
        <w:spacing w:after="0" w:line="240" w:lineRule="auto"/>
        <w:ind w:right="0"/>
        <w:rPr>
          <w:szCs w:val="20"/>
        </w:rPr>
      </w:pPr>
    </w:p>
    <w:p w14:paraId="4E707796" w14:textId="3378EAB0" w:rsidR="00EE4583" w:rsidRDefault="00EE4583" w:rsidP="00EB7ABE">
      <w:pPr>
        <w:spacing w:after="0" w:line="240" w:lineRule="auto"/>
        <w:ind w:right="0"/>
        <w:rPr>
          <w:szCs w:val="20"/>
        </w:rPr>
      </w:pPr>
      <w:r w:rsidRPr="00EE4583">
        <w:rPr>
          <w:szCs w:val="20"/>
        </w:rPr>
        <w:t>Kontrollera att syrgasmängden är tillräcklig före transport</w:t>
      </w:r>
      <w:r w:rsidR="00EB7ABE">
        <w:rPr>
          <w:szCs w:val="20"/>
        </w:rPr>
        <w:t>.</w:t>
      </w:r>
    </w:p>
    <w:p w14:paraId="0B8FE123" w14:textId="77777777" w:rsidR="00EB7ABE" w:rsidRPr="00EE4583" w:rsidRDefault="00EB7ABE" w:rsidP="00EB7ABE">
      <w:pPr>
        <w:spacing w:after="0" w:line="240" w:lineRule="auto"/>
        <w:ind w:right="0"/>
        <w:rPr>
          <w:szCs w:val="20"/>
        </w:rPr>
      </w:pPr>
    </w:p>
    <w:p w14:paraId="1DAEF49F" w14:textId="5293A42D" w:rsidR="00EE4583" w:rsidRPr="009C5109" w:rsidRDefault="00EE4583" w:rsidP="009C5109">
      <w:pPr>
        <w:spacing w:after="0" w:line="240" w:lineRule="auto"/>
        <w:ind w:left="0" w:right="0" w:firstLine="992"/>
        <w:rPr>
          <w:bCs/>
          <w:szCs w:val="20"/>
        </w:rPr>
      </w:pPr>
      <w:r w:rsidRPr="009C5109">
        <w:rPr>
          <w:bCs/>
          <w:szCs w:val="20"/>
        </w:rPr>
        <w:t>Medtag extra syrgastub (för ev</w:t>
      </w:r>
      <w:r w:rsidR="009C5109">
        <w:rPr>
          <w:bCs/>
          <w:szCs w:val="20"/>
        </w:rPr>
        <w:t>entuellt</w:t>
      </w:r>
      <w:r w:rsidRPr="009C5109">
        <w:rPr>
          <w:bCs/>
          <w:szCs w:val="20"/>
        </w:rPr>
        <w:t xml:space="preserve"> apparatfel, hissfel </w:t>
      </w:r>
      <w:r w:rsidR="009C5109" w:rsidRPr="009C5109">
        <w:rPr>
          <w:bCs/>
          <w:szCs w:val="20"/>
        </w:rPr>
        <w:t>etc.</w:t>
      </w:r>
      <w:r w:rsidRPr="009C5109">
        <w:rPr>
          <w:bCs/>
          <w:szCs w:val="20"/>
        </w:rPr>
        <w:t>) och Revivator.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E458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7D96C8" w14:textId="77777777" w:rsidR="00757596" w:rsidRDefault="00757596">
      <w:r>
        <w:separator/>
      </w:r>
    </w:p>
  </w:endnote>
  <w:endnote w:type="continuationSeparator" w:id="0">
    <w:p w14:paraId="191B93D3" w14:textId="77777777" w:rsidR="00757596" w:rsidRDefault="00757596">
      <w:r>
        <w:continuationSeparator/>
      </w:r>
    </w:p>
  </w:endnote>
  <w:endnote w:type="continuationNotice" w:id="1">
    <w:p w14:paraId="51B2488D" w14:textId="77777777" w:rsidR="00757596" w:rsidRDefault="007575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2D9C37" w14:textId="77777777" w:rsidR="00757596" w:rsidRDefault="00757596"/>
  </w:footnote>
  <w:footnote w:type="continuationSeparator" w:id="0">
    <w:p w14:paraId="5EB99B45" w14:textId="77777777" w:rsidR="00757596" w:rsidRDefault="00757596">
      <w:r>
        <w:continuationSeparator/>
      </w:r>
    </w:p>
  </w:footnote>
  <w:footnote w:type="continuationNotice" w:id="1">
    <w:p w14:paraId="716CA75D" w14:textId="77777777" w:rsidR="00757596" w:rsidRDefault="007575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79106819">
    <w:abstractNumId w:val="17"/>
  </w:num>
  <w:num w:numId="2" w16cid:durableId="1130392425">
    <w:abstractNumId w:val="14"/>
  </w:num>
  <w:num w:numId="3" w16cid:durableId="1343627564">
    <w:abstractNumId w:val="0"/>
  </w:num>
  <w:num w:numId="4" w16cid:durableId="705955620">
    <w:abstractNumId w:val="6"/>
  </w:num>
  <w:num w:numId="5" w16cid:durableId="241839190">
    <w:abstractNumId w:val="15"/>
  </w:num>
  <w:num w:numId="6" w16cid:durableId="1867910098">
    <w:abstractNumId w:val="2"/>
  </w:num>
  <w:num w:numId="7" w16cid:durableId="958686330">
    <w:abstractNumId w:val="11"/>
  </w:num>
  <w:num w:numId="8" w16cid:durableId="984972307">
    <w:abstractNumId w:val="8"/>
  </w:num>
  <w:num w:numId="9" w16cid:durableId="2105496249">
    <w:abstractNumId w:val="1"/>
  </w:num>
  <w:num w:numId="10" w16cid:durableId="743795343">
    <w:abstractNumId w:val="1"/>
  </w:num>
  <w:num w:numId="11" w16cid:durableId="1971857057">
    <w:abstractNumId w:val="3"/>
  </w:num>
  <w:num w:numId="12" w16cid:durableId="258415444">
    <w:abstractNumId w:val="4"/>
  </w:num>
  <w:num w:numId="13" w16cid:durableId="1207647337">
    <w:abstractNumId w:val="13"/>
  </w:num>
  <w:num w:numId="14" w16cid:durableId="771776749">
    <w:abstractNumId w:val="9"/>
  </w:num>
  <w:num w:numId="15" w16cid:durableId="1204293135">
    <w:abstractNumId w:val="7"/>
  </w:num>
  <w:num w:numId="16" w16cid:durableId="1630234584">
    <w:abstractNumId w:val="12"/>
  </w:num>
  <w:num w:numId="17" w16cid:durableId="40786280">
    <w:abstractNumId w:val="5"/>
  </w:num>
  <w:num w:numId="18" w16cid:durableId="325669697">
    <w:abstractNumId w:val="10"/>
  </w:num>
  <w:num w:numId="19" w16cid:durableId="41467210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8C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476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957"/>
    <w:rsid w:val="003D099E"/>
    <w:rsid w:val="003D21A2"/>
    <w:rsid w:val="003D29D2"/>
    <w:rsid w:val="003E0705"/>
    <w:rsid w:val="003E2FF7"/>
    <w:rsid w:val="003F1013"/>
    <w:rsid w:val="003F1ACF"/>
    <w:rsid w:val="003F3058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1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596"/>
    <w:rsid w:val="00760038"/>
    <w:rsid w:val="00762EE0"/>
    <w:rsid w:val="00765C41"/>
    <w:rsid w:val="00771100"/>
    <w:rsid w:val="007759DD"/>
    <w:rsid w:val="0078609F"/>
    <w:rsid w:val="007917BA"/>
    <w:rsid w:val="007A5C6F"/>
    <w:rsid w:val="007A6AA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109"/>
    <w:rsid w:val="009D6819"/>
    <w:rsid w:val="009D6D1C"/>
    <w:rsid w:val="009E0CF9"/>
    <w:rsid w:val="009E531B"/>
    <w:rsid w:val="009E53E0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E1D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3A6C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ABE"/>
    <w:rsid w:val="00EC0A68"/>
    <w:rsid w:val="00EC5006"/>
    <w:rsid w:val="00ED49C3"/>
    <w:rsid w:val="00ED6CE8"/>
    <w:rsid w:val="00ED7AA6"/>
    <w:rsid w:val="00EE2A56"/>
    <w:rsid w:val="00EE3818"/>
    <w:rsid w:val="00EE4583"/>
    <w:rsid w:val="00F22264"/>
    <w:rsid w:val="00F2564D"/>
    <w:rsid w:val="00F35B05"/>
    <w:rsid w:val="00F413D9"/>
    <w:rsid w:val="00F5135F"/>
    <w:rsid w:val="00F51F78"/>
    <w:rsid w:val="00F6371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174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Transport av patient till och från avdelning 27</dc:title>
  <dc:subject/>
  <dc:creator>patrik.jens.johansson@vgregion.se</dc:creator>
  <keywords/>
  <lastModifiedBy>Jonatan Robertsson</lastModifiedBy>
  <revision>14</revision>
  <lastPrinted>2016-03-31T10:56:00.0000000Z</lastPrinted>
  <dcterms:created xsi:type="dcterms:W3CDTF">2022-05-04T08:29:00.0000000Z</dcterms:created>
  <dcterms:modified xsi:type="dcterms:W3CDTF">2024-02-26T07:59:00.0000000Z</dcterms:modified>
</coreProperties>
</file>