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066C9E" w14:textId="77777777" w:rsidR="001428AA" w:rsidRDefault="001428AA" w:rsidP="00AA53F5">
      <w:pPr>
        <w:pStyle w:val="Rubrik2"/>
        <w:ind w:left="0"/>
        <w:sectPr w:rsidR="001428AA" w:rsidSect="001428A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94BFDF" w14:textId="04407DF6" w:rsidR="001428AA" w:rsidRPr="00AA53F5" w:rsidRDefault="00AA53F5" w:rsidP="00AA53F5">
      <w:pPr>
        <w:pStyle w:val="Rubrik1"/>
        <w:rPr>
          <w:rFonts w:ascii="Times New Roman" w:hAnsi="Times New Roman"/>
          <w:kern w:val="0"/>
          <w:sz w:val="24"/>
          <w:szCs w:val="20"/>
        </w:rPr>
      </w:pPr>
      <w:r w:rsidRPr="001428AA">
        <w:t>Rondarbete under helg vid infektionskliniken</w:t>
      </w:r>
      <w:r w:rsidRPr="001428AA">
        <w:rPr>
          <w:noProof/>
          <w:szCs w:val="20"/>
        </w:rPr>
        <w:t xml:space="preserve"> </w:t>
      </w:r>
      <w:r w:rsidR="001428AA" w:rsidRPr="001428A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A9C4C4" wp14:editId="0933BB9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EE4481" w14:textId="77777777" w:rsidR="001428AA" w:rsidRPr="003D37FD" w:rsidRDefault="001428AA" w:rsidP="001428A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35364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8A9C4C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3EE4481" w14:textId="77777777" w:rsidR="001428AA" w:rsidRPr="003D37FD" w:rsidRDefault="001428AA" w:rsidP="001428A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35364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4891AAC6" w14:textId="77777777" w:rsidR="001428AA" w:rsidRPr="001428AA" w:rsidRDefault="001428AA" w:rsidP="00AA53F5">
      <w:pPr>
        <w:pStyle w:val="Rubrik2"/>
      </w:pPr>
      <w:r w:rsidRPr="001428AA">
        <w:t>Revidering i denna version</w:t>
      </w:r>
    </w:p>
    <w:p w14:paraId="175142D4" w14:textId="77777777" w:rsidR="001428AA" w:rsidRPr="001428AA" w:rsidRDefault="001428AA" w:rsidP="00AA53F5">
      <w:pPr>
        <w:spacing w:after="0" w:line="240" w:lineRule="auto"/>
        <w:ind w:left="0" w:right="0" w:firstLine="992"/>
      </w:pPr>
      <w:r w:rsidRPr="001428AA">
        <w:t xml:space="preserve">Inga förändringar vid denna revidering. </w:t>
      </w:r>
    </w:p>
    <w:p w14:paraId="5487DD10" w14:textId="5FBB1E44" w:rsidR="001428AA" w:rsidRPr="00CC7938" w:rsidRDefault="001428AA" w:rsidP="00CC7938">
      <w:pPr>
        <w:pStyle w:val="MellanrubrikVGR"/>
      </w:pPr>
      <w:r w:rsidRPr="00CC7938">
        <w:rPr>
          <w:rStyle w:val="Rubrik2Char"/>
          <w:b w:val="0"/>
          <w:bCs w:val="0"/>
        </w:rPr>
        <w:t>Åtgärder</w:t>
      </w:r>
      <w:r w:rsidRPr="001428AA">
        <w:br/>
        <w:t xml:space="preserve">Förberedelse inför helgen </w:t>
      </w:r>
    </w:p>
    <w:p w14:paraId="0712904B" w14:textId="563385AD" w:rsidR="001428AA" w:rsidRPr="001428AA" w:rsidRDefault="001428AA" w:rsidP="00DB6AE6">
      <w:pPr>
        <w:spacing w:after="0" w:line="240" w:lineRule="auto"/>
        <w:ind w:right="0"/>
        <w:rPr>
          <w:szCs w:val="20"/>
        </w:rPr>
      </w:pPr>
      <w:r w:rsidRPr="001428AA">
        <w:rPr>
          <w:szCs w:val="20"/>
        </w:rPr>
        <w:t xml:space="preserve">Fredag och dag före helgdag ska medicinlistor så långt som möjligt pilas till och med nästa vardag. Ordinationer där man önskar nytt ställningstagande under helgen kan markeras med frågetecken i läkemedelsmodulen. </w:t>
      </w:r>
      <w:r w:rsidR="00DB6AE6">
        <w:rPr>
          <w:szCs w:val="20"/>
        </w:rPr>
        <w:br/>
      </w:r>
      <w:r w:rsidRPr="001428AA">
        <w:rPr>
          <w:szCs w:val="20"/>
        </w:rPr>
        <w:t xml:space="preserve">Daganteckningar skrivs fortlöpande. </w:t>
      </w:r>
    </w:p>
    <w:p w14:paraId="6E3646A4" w14:textId="77777777" w:rsidR="001428AA" w:rsidRPr="001428AA" w:rsidRDefault="001428AA" w:rsidP="00CC7938">
      <w:pPr>
        <w:spacing w:after="0" w:line="240" w:lineRule="auto"/>
        <w:ind w:right="0"/>
        <w:rPr>
          <w:szCs w:val="20"/>
        </w:rPr>
      </w:pPr>
    </w:p>
    <w:p w14:paraId="5AF7A090" w14:textId="46B88CC4" w:rsidR="001428AA" w:rsidRPr="001428AA" w:rsidRDefault="001428AA" w:rsidP="0074469D">
      <w:pPr>
        <w:spacing w:after="0" w:line="240" w:lineRule="auto"/>
        <w:ind w:right="0"/>
        <w:rPr>
          <w:szCs w:val="20"/>
        </w:rPr>
      </w:pPr>
      <w:r w:rsidRPr="001428AA">
        <w:rPr>
          <w:szCs w:val="20"/>
        </w:rPr>
        <w:t>För patienter som preliminärt är planerade att skrivas ut under helg, bör avdelningsläkare innan helg, så långt det är möjligt ha gjort klart utskrivningssamtal, prel</w:t>
      </w:r>
      <w:r w:rsidR="00CC7938">
        <w:rPr>
          <w:szCs w:val="20"/>
        </w:rPr>
        <w:t>iminär</w:t>
      </w:r>
      <w:r w:rsidRPr="001428AA">
        <w:rPr>
          <w:szCs w:val="20"/>
        </w:rPr>
        <w:t xml:space="preserve"> epikris och ev</w:t>
      </w:r>
      <w:r w:rsidR="00CC7938">
        <w:rPr>
          <w:szCs w:val="20"/>
        </w:rPr>
        <w:t>entuella</w:t>
      </w:r>
      <w:r w:rsidRPr="001428AA">
        <w:rPr>
          <w:szCs w:val="20"/>
        </w:rPr>
        <w:t xml:space="preserve"> recept och läkemedelslistor samt i daganteckning dokumenterat hur utskrivningen ska fullföljas. </w:t>
      </w:r>
    </w:p>
    <w:p w14:paraId="343274C6" w14:textId="473D8A0A" w:rsidR="001428AA" w:rsidRPr="00CC7938" w:rsidRDefault="001428AA" w:rsidP="00CC7938">
      <w:pPr>
        <w:pStyle w:val="MellanrubrikVGR"/>
      </w:pPr>
      <w:r w:rsidRPr="001428AA">
        <w:t xml:space="preserve">Vilka patienter skall aktivt rondas under helgen? </w:t>
      </w:r>
    </w:p>
    <w:p w14:paraId="0EB6B217" w14:textId="1EE5794D" w:rsidR="001428AA" w:rsidRPr="001428AA" w:rsidRDefault="001428AA" w:rsidP="00CC7938">
      <w:pPr>
        <w:spacing w:after="0" w:line="240" w:lineRule="auto"/>
        <w:ind w:right="0"/>
        <w:rPr>
          <w:szCs w:val="20"/>
        </w:rPr>
      </w:pPr>
      <w:r w:rsidRPr="001428AA">
        <w:rPr>
          <w:szCs w:val="20"/>
        </w:rPr>
        <w:t xml:space="preserve">Följande patienter ska av sköterskan tas upp för rondning: </w:t>
      </w:r>
      <w:r w:rsidR="00CC7938">
        <w:rPr>
          <w:szCs w:val="20"/>
        </w:rPr>
        <w:br/>
      </w:r>
    </w:p>
    <w:p w14:paraId="11DACDE3" w14:textId="48B450EC" w:rsidR="001428AA" w:rsidRPr="00CC7938" w:rsidRDefault="001428AA" w:rsidP="00CC7938">
      <w:pPr>
        <w:pStyle w:val="Liststycke"/>
        <w:numPr>
          <w:ilvl w:val="0"/>
          <w:numId w:val="23"/>
        </w:numPr>
        <w:spacing w:after="0" w:line="240" w:lineRule="auto"/>
        <w:ind w:left="1276" w:right="0"/>
        <w:rPr>
          <w:szCs w:val="20"/>
        </w:rPr>
      </w:pPr>
      <w:r w:rsidRPr="00CC7938">
        <w:rPr>
          <w:szCs w:val="20"/>
        </w:rPr>
        <w:t xml:space="preserve">Alla nyinlagda patienter som inte rondats under fredagen. </w:t>
      </w:r>
    </w:p>
    <w:p w14:paraId="1219336B" w14:textId="133CAC4E" w:rsidR="001428AA" w:rsidRPr="00CC7938" w:rsidRDefault="001428AA" w:rsidP="00CC7938">
      <w:pPr>
        <w:pStyle w:val="Liststycke"/>
        <w:numPr>
          <w:ilvl w:val="0"/>
          <w:numId w:val="23"/>
        </w:numPr>
        <w:spacing w:after="0" w:line="240" w:lineRule="auto"/>
        <w:ind w:left="1276" w:right="0"/>
        <w:rPr>
          <w:szCs w:val="20"/>
        </w:rPr>
      </w:pPr>
      <w:r w:rsidRPr="00CC7938">
        <w:rPr>
          <w:szCs w:val="20"/>
        </w:rPr>
        <w:t xml:space="preserve">Patienter med ordinationer som planerats att omvärderas under helgen. </w:t>
      </w:r>
    </w:p>
    <w:p w14:paraId="6BD63AF4" w14:textId="1EBA917E" w:rsidR="001428AA" w:rsidRPr="00CC7938" w:rsidRDefault="001428AA" w:rsidP="00CC7938">
      <w:pPr>
        <w:pStyle w:val="Liststycke"/>
        <w:numPr>
          <w:ilvl w:val="0"/>
          <w:numId w:val="23"/>
        </w:numPr>
        <w:spacing w:after="0" w:line="240" w:lineRule="auto"/>
        <w:ind w:left="1276" w:right="0"/>
        <w:rPr>
          <w:szCs w:val="20"/>
        </w:rPr>
      </w:pPr>
      <w:r w:rsidRPr="00CC7938">
        <w:rPr>
          <w:szCs w:val="20"/>
        </w:rPr>
        <w:t xml:space="preserve">Patienter där utskrivning eller annan aktiv åtgärd övervägs under helgen. </w:t>
      </w:r>
    </w:p>
    <w:p w14:paraId="14A08D7E" w14:textId="5C9E4B56" w:rsidR="001428AA" w:rsidRPr="00CC7938" w:rsidRDefault="001428AA" w:rsidP="00CC7938">
      <w:pPr>
        <w:pStyle w:val="Liststycke"/>
        <w:numPr>
          <w:ilvl w:val="0"/>
          <w:numId w:val="23"/>
        </w:numPr>
        <w:spacing w:after="0" w:line="240" w:lineRule="auto"/>
        <w:ind w:left="1276" w:right="0"/>
        <w:rPr>
          <w:szCs w:val="20"/>
        </w:rPr>
      </w:pPr>
      <w:r w:rsidRPr="00CC7938">
        <w:rPr>
          <w:szCs w:val="20"/>
        </w:rPr>
        <w:t xml:space="preserve">Patienter som oväntat försämrats eller där det uppkommer andra frågeställningar som behöver diskuteras under helgen och inte kan vänta till nästa vardag. </w:t>
      </w:r>
    </w:p>
    <w:p w14:paraId="6E60CF25" w14:textId="77777777" w:rsidR="001428AA" w:rsidRPr="001428AA" w:rsidRDefault="001428AA" w:rsidP="001428AA">
      <w:pPr>
        <w:spacing w:after="0" w:line="240" w:lineRule="auto"/>
        <w:ind w:left="0" w:right="0"/>
        <w:rPr>
          <w:szCs w:val="20"/>
        </w:rPr>
      </w:pPr>
    </w:p>
    <w:p w14:paraId="4528B3F6" w14:textId="199D118F" w:rsidR="001428AA" w:rsidRPr="001428AA" w:rsidRDefault="001428AA" w:rsidP="006019D5">
      <w:pPr>
        <w:spacing w:after="0" w:line="240" w:lineRule="auto"/>
        <w:ind w:left="0" w:right="0" w:firstLine="992"/>
        <w:rPr>
          <w:szCs w:val="20"/>
        </w:rPr>
      </w:pPr>
      <w:r w:rsidRPr="001428AA">
        <w:rPr>
          <w:szCs w:val="20"/>
        </w:rPr>
        <w:t xml:space="preserve">Övriga patienter rondas inte under helgen. </w:t>
      </w:r>
    </w:p>
    <w:p w14:paraId="458CC506" w14:textId="77777777" w:rsidR="001428AA" w:rsidRPr="001428AA" w:rsidRDefault="001428AA" w:rsidP="0074469D">
      <w:pPr>
        <w:pStyle w:val="MellanrubrikVGR"/>
      </w:pPr>
      <w:r w:rsidRPr="001428AA">
        <w:t>Rond på IVA</w:t>
      </w:r>
    </w:p>
    <w:p w14:paraId="76B9F95B" w14:textId="5A9C06F0" w:rsidR="00536A5A" w:rsidRPr="0074469D" w:rsidRDefault="001428AA" w:rsidP="0074469D">
      <w:pPr>
        <w:spacing w:after="0" w:line="240" w:lineRule="auto"/>
        <w:ind w:left="0" w:right="0" w:firstLine="992"/>
        <w:rPr>
          <w:szCs w:val="20"/>
        </w:rPr>
      </w:pPr>
      <w:r w:rsidRPr="001428AA">
        <w:rPr>
          <w:szCs w:val="20"/>
        </w:rPr>
        <w:t>Patienter på IVA rondas alla dagar</w:t>
      </w:r>
      <w:r w:rsidR="0074469D">
        <w:rPr>
          <w:szCs w:val="20"/>
        </w:rPr>
        <w:t>.</w:t>
      </w:r>
      <w:bookmarkEnd w:id="0"/>
    </w:p>
    <w:sectPr w:rsidR="00536A5A" w:rsidRPr="0074469D" w:rsidSect="001428A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07FF89" w14:textId="77777777" w:rsidR="005C54AC" w:rsidRDefault="005C54AC">
      <w:r>
        <w:separator/>
      </w:r>
    </w:p>
  </w:endnote>
  <w:endnote w:type="continuationSeparator" w:id="0">
    <w:p w14:paraId="37233B9C" w14:textId="77777777" w:rsidR="005C54AC" w:rsidRDefault="005C54AC">
      <w:r>
        <w:continuationSeparator/>
      </w:r>
    </w:p>
  </w:endnote>
  <w:endnote w:type="continuationNotice" w:id="1">
    <w:p w14:paraId="2A88337A" w14:textId="77777777" w:rsidR="005C54AC" w:rsidRDefault="005C54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E3990C" w14:textId="77777777" w:rsidR="005C54AC" w:rsidRDefault="005C54AC"/>
  </w:footnote>
  <w:footnote w:type="continuationSeparator" w:id="0">
    <w:p w14:paraId="52742A93" w14:textId="77777777" w:rsidR="005C54AC" w:rsidRDefault="005C54AC">
      <w:r>
        <w:continuationSeparator/>
      </w:r>
    </w:p>
  </w:footnote>
  <w:footnote w:type="continuationNotice" w:id="1">
    <w:p w14:paraId="7A9290DD" w14:textId="77777777" w:rsidR="005C54AC" w:rsidRDefault="005C54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8A519A"/>
    <w:multiLevelType w:val="hybridMultilevel"/>
    <w:tmpl w:val="FA9CFEAE"/>
    <w:lvl w:ilvl="0" w:tplc="041D0001">
      <w:start w:val="1"/>
      <w:numFmt w:val="bullet"/>
      <w:lvlText w:val=""/>
      <w:lvlJc w:val="left"/>
      <w:pPr>
        <w:ind w:left="207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3541793"/>
    <w:multiLevelType w:val="hybridMultilevel"/>
    <w:tmpl w:val="6A9E925E"/>
    <w:lvl w:ilvl="0" w:tplc="6A4E8FDC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D9E19D0"/>
    <w:multiLevelType w:val="hybridMultilevel"/>
    <w:tmpl w:val="E422A62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17729B"/>
    <w:multiLevelType w:val="hybridMultilevel"/>
    <w:tmpl w:val="0CF8E8E8"/>
    <w:lvl w:ilvl="0" w:tplc="6A4E8FDC">
      <w:numFmt w:val="bullet"/>
      <w:lvlText w:val="•"/>
      <w:lvlJc w:val="left"/>
      <w:pPr>
        <w:ind w:left="207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3785410">
    <w:abstractNumId w:val="21"/>
  </w:num>
  <w:num w:numId="2" w16cid:durableId="1806895862">
    <w:abstractNumId w:val="16"/>
  </w:num>
  <w:num w:numId="3" w16cid:durableId="746536866">
    <w:abstractNumId w:val="0"/>
  </w:num>
  <w:num w:numId="4" w16cid:durableId="1495612271">
    <w:abstractNumId w:val="6"/>
  </w:num>
  <w:num w:numId="5" w16cid:durableId="1338651934">
    <w:abstractNumId w:val="19"/>
  </w:num>
  <w:num w:numId="6" w16cid:durableId="548733968">
    <w:abstractNumId w:val="2"/>
  </w:num>
  <w:num w:numId="7" w16cid:durableId="2057044026">
    <w:abstractNumId w:val="12"/>
  </w:num>
  <w:num w:numId="8" w16cid:durableId="1325664330">
    <w:abstractNumId w:val="9"/>
  </w:num>
  <w:num w:numId="9" w16cid:durableId="1303655772">
    <w:abstractNumId w:val="1"/>
  </w:num>
  <w:num w:numId="10" w16cid:durableId="1727487373">
    <w:abstractNumId w:val="1"/>
  </w:num>
  <w:num w:numId="11" w16cid:durableId="558177139">
    <w:abstractNumId w:val="3"/>
  </w:num>
  <w:num w:numId="12" w16cid:durableId="20715488">
    <w:abstractNumId w:val="4"/>
  </w:num>
  <w:num w:numId="13" w16cid:durableId="350686518">
    <w:abstractNumId w:val="15"/>
  </w:num>
  <w:num w:numId="14" w16cid:durableId="1413040679">
    <w:abstractNumId w:val="10"/>
  </w:num>
  <w:num w:numId="15" w16cid:durableId="1364021043">
    <w:abstractNumId w:val="7"/>
  </w:num>
  <w:num w:numId="16" w16cid:durableId="1157844910">
    <w:abstractNumId w:val="13"/>
  </w:num>
  <w:num w:numId="17" w16cid:durableId="1974434453">
    <w:abstractNumId w:val="5"/>
  </w:num>
  <w:num w:numId="18" w16cid:durableId="1928149938">
    <w:abstractNumId w:val="11"/>
  </w:num>
  <w:num w:numId="19" w16cid:durableId="961426897">
    <w:abstractNumId w:val="20"/>
  </w:num>
  <w:num w:numId="20" w16cid:durableId="594440268">
    <w:abstractNumId w:val="17"/>
  </w:num>
  <w:num w:numId="21" w16cid:durableId="1524829545">
    <w:abstractNumId w:val="14"/>
  </w:num>
  <w:num w:numId="22" w16cid:durableId="1260337988">
    <w:abstractNumId w:val="18"/>
  </w:num>
  <w:num w:numId="23" w16cid:durableId="12579768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8AA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54AC"/>
    <w:rsid w:val="005D0B0C"/>
    <w:rsid w:val="005E02B3"/>
    <w:rsid w:val="005E1E24"/>
    <w:rsid w:val="006019D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469D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53F5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175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938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6AE6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</Pages>
  <Words>200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Rondarbete under helg vid infektionskliniken</dc:title>
  <dc:subject/>
  <dc:creator>patrik.jens.johansson@vgregion.se</dc:creator>
  <keywords/>
  <lastModifiedBy>Jonatan Robertsson</lastModifiedBy>
  <revision>8</revision>
  <lastPrinted>2016-03-31T10:56:00.0000000Z</lastPrinted>
  <dcterms:created xsi:type="dcterms:W3CDTF">2022-05-04T08:29:00.0000000Z</dcterms:created>
  <dcterms:modified xsi:type="dcterms:W3CDTF">2024-02-26T10:41:00.0000000Z</dcterms:modified>
</coreProperties>
</file>