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1B978" w14:textId="77777777" w:rsidR="00451925" w:rsidRDefault="00451925" w:rsidP="00F35B05">
      <w:pPr>
        <w:pStyle w:val="Rubrik2"/>
        <w:sectPr w:rsidR="00451925" w:rsidSect="004519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0FF804" w14:textId="1A80F052" w:rsidR="00451925" w:rsidRDefault="00EE4BB1" w:rsidP="007B13A8">
      <w:pPr>
        <w:pStyle w:val="Rubrik1"/>
        <w:rPr>
          <w:noProof/>
        </w:rPr>
      </w:pPr>
      <w:bookmarkStart w:id="1" w:name="_Toc164858491"/>
      <w:r w:rsidRPr="00451925">
        <w:rPr>
          <w:noProof/>
        </w:rPr>
        <w:t>Rollbeskrivningar infektionskliniken avd</w:t>
      </w:r>
      <w:r>
        <w:rPr>
          <w:noProof/>
        </w:rPr>
        <w:t>elning</w:t>
      </w:r>
      <w:r w:rsidRPr="00451925">
        <w:rPr>
          <w:noProof/>
        </w:rPr>
        <w:t xml:space="preserve"> 2</w:t>
      </w:r>
      <w:r w:rsidR="00451925" w:rsidRPr="004519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74EF9B" wp14:editId="113A5FC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18CAAC" w14:textId="77777777" w:rsidR="00451925" w:rsidRDefault="00451925" w:rsidP="004519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9882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74EF9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6618CAAC" w14:textId="77777777" w:rsidR="00451925" w:rsidRDefault="00451925" w:rsidP="004519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9882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t>7</w:t>
      </w:r>
      <w:bookmarkStart w:id="2" w:name="_1314629194"/>
      <w:bookmarkStart w:id="3" w:name="Rubrik"/>
      <w:bookmarkEnd w:id="2"/>
      <w:bookmarkEnd w:id="3"/>
      <w:bookmarkEnd w:id="1"/>
    </w:p>
    <w:p w14:paraId="5D6EC449" w14:textId="72F8F3A3" w:rsidR="007B13A8" w:rsidRDefault="007B13A8" w:rsidP="007B13A8">
      <w:pPr>
        <w:pStyle w:val="Rubrik2"/>
      </w:pPr>
      <w:bookmarkStart w:id="4" w:name="_Toc164858492"/>
      <w:r>
        <w:t>Revidering i denna version</w:t>
      </w:r>
      <w:bookmarkEnd w:id="4"/>
    </w:p>
    <w:p w14:paraId="63C6FE5B" w14:textId="008E43EE" w:rsidR="007B13A8" w:rsidRPr="007B13A8" w:rsidRDefault="00DE0524" w:rsidP="007B13A8">
      <w:r>
        <w:t>Mindre justeringar utan förändrat sakinnehåll.</w:t>
      </w:r>
    </w:p>
    <w:p w14:paraId="46AAA777" w14:textId="77777777" w:rsidR="00451925" w:rsidRPr="00451925" w:rsidRDefault="00451925" w:rsidP="00EE4BB1">
      <w:pPr>
        <w:pStyle w:val="Rubrik2"/>
      </w:pPr>
      <w:bookmarkStart w:id="5" w:name="_Toc256000001"/>
      <w:bookmarkStart w:id="6" w:name="_Toc256000003"/>
      <w:bookmarkStart w:id="7" w:name="_Toc256000015"/>
      <w:bookmarkStart w:id="8" w:name="_Toc256000027"/>
      <w:bookmarkStart w:id="9" w:name="_Toc256000039"/>
      <w:bookmarkStart w:id="10" w:name="_Toc256000051"/>
      <w:bookmarkStart w:id="11" w:name="_Toc256000064"/>
      <w:bookmarkStart w:id="12" w:name="_Toc256000077"/>
      <w:bookmarkStart w:id="13" w:name="_Toc256000011"/>
      <w:bookmarkStart w:id="14" w:name="_Toc256000098"/>
      <w:bookmarkStart w:id="15" w:name="_Toc256000112"/>
      <w:bookmarkStart w:id="16" w:name="_Toc256000123"/>
      <w:bookmarkStart w:id="17" w:name="_Toc256000134"/>
      <w:bookmarkStart w:id="18" w:name="_Toc256000145"/>
      <w:bookmarkStart w:id="19" w:name="_Toc164858493"/>
      <w:r w:rsidRPr="00451925">
        <w:t>Sammanfattning/syfte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39A3D5AF" w14:textId="2D13AB69" w:rsidR="007B13A8" w:rsidRPr="00FB13B9" w:rsidRDefault="00451925" w:rsidP="00FB13B9">
      <w:pPr>
        <w:spacing w:after="0" w:line="240" w:lineRule="auto"/>
        <w:ind w:right="0"/>
        <w:rPr>
          <w:szCs w:val="20"/>
        </w:rPr>
      </w:pPr>
      <w:r w:rsidRPr="00451925">
        <w:rPr>
          <w:szCs w:val="20"/>
        </w:rPr>
        <w:t>Klara besked/direktiv på vad rollen innebär. Att klargöra för ny personal vad rollen innebär.</w:t>
      </w:r>
    </w:p>
    <w:sdt>
      <w:sdtPr>
        <w:id w:val="1791396341"/>
        <w:docPartObj>
          <w:docPartGallery w:val="Table of Contents"/>
          <w:docPartUnique/>
        </w:docPartObj>
      </w:sdtPr>
      <w:sdtEndPr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</w:sdtEndPr>
      <w:sdtContent>
        <w:p w14:paraId="65CC3CED" w14:textId="3281BD5B" w:rsidR="00AC1058" w:rsidRPr="00FB13B9" w:rsidRDefault="00FB13B9" w:rsidP="00FB13B9">
          <w:pPr>
            <w:pStyle w:val="Innehllsfrteckningsrubrik"/>
            <w:ind w:firstLine="992"/>
            <w:rPr>
              <w:rStyle w:val="Rubrik2Char"/>
            </w:rPr>
          </w:pPr>
          <w:r w:rsidRPr="00FB13B9">
            <w:rPr>
              <w:rStyle w:val="Rubrik2Char"/>
            </w:rPr>
            <w:t>Arbetsbeskrivningar</w:t>
          </w:r>
        </w:p>
        <w:p w14:paraId="3F2AF316" w14:textId="2962CDAE" w:rsidR="002F065A" w:rsidRDefault="00AC1058" w:rsidP="00C91DA5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304305DC" w14:textId="397F4C57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495" w:history="1">
            <w:r w:rsidRPr="00F90599">
              <w:rPr>
                <w:rStyle w:val="Hyperlnk"/>
                <w:rFonts w:eastAsia="MS Gothic"/>
                <w:noProof/>
              </w:rPr>
              <w:t>Sjuksköterska dag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_Toc164858495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448757" w14:textId="1FE702D9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496" w:history="1">
            <w:r w:rsidRPr="00F90599">
              <w:rPr>
                <w:rStyle w:val="Hyperlnk"/>
                <w:rFonts w:eastAsia="MS Gothic"/>
                <w:noProof/>
              </w:rPr>
              <w:t>Sjuksköterska kväll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_Toc164858496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08D3D8" w14:textId="4788542E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497" w:history="1">
            <w:r w:rsidRPr="00F90599">
              <w:rPr>
                <w:rStyle w:val="Hyperlnk"/>
                <w:rFonts w:eastAsia="MS Gothic"/>
                <w:noProof/>
              </w:rPr>
              <w:t>Sjuksköterska natt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_Toc164858497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B3EB00" w14:textId="5E644C4E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498" w:history="1">
            <w:r w:rsidRPr="00F90599">
              <w:rPr>
                <w:rStyle w:val="Hyperlnk"/>
                <w:rFonts w:eastAsia="MS Gothic"/>
                <w:noProof/>
              </w:rPr>
              <w:t>Undersköterska dag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_Toc164858498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4B1731" w14:textId="73DCA373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499" w:history="1">
            <w:r w:rsidRPr="00F90599">
              <w:rPr>
                <w:rStyle w:val="Hyperlnk"/>
                <w:rFonts w:eastAsia="MS Gothic"/>
                <w:noProof/>
              </w:rPr>
              <w:t>Undersköterska kvä</w:t>
            </w:r>
            <w:r w:rsidRPr="00F90599">
              <w:rPr>
                <w:rStyle w:val="Hyperlnk"/>
                <w:rFonts w:eastAsia="MS Gothic"/>
                <w:noProof/>
              </w:rPr>
              <w:t>l</w:t>
            </w:r>
            <w:r w:rsidRPr="00F90599">
              <w:rPr>
                <w:rStyle w:val="Hyperlnk"/>
                <w:rFonts w:eastAsia="MS Gothic"/>
                <w:noProof/>
              </w:rPr>
              <w:t>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_Toc164858499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C5BBD7" w14:textId="68A2FA09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500" w:history="1">
            <w:r w:rsidRPr="00F90599">
              <w:rPr>
                <w:rStyle w:val="Hyperlnk"/>
                <w:rFonts w:eastAsia="MS Gothic"/>
                <w:noProof/>
              </w:rPr>
              <w:t>Undersköterska natt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_Toc164858500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C42FDB" w14:textId="0F30A85C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501" w:history="1">
            <w:r w:rsidRPr="00F90599">
              <w:rPr>
                <w:rStyle w:val="Hyperlnk"/>
                <w:rFonts w:eastAsia="MS Gothic"/>
                <w:noProof/>
              </w:rPr>
              <w:t>Personalrum/ansvar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_Toc164858501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6C84B5" w14:textId="13A5FAE7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502" w:history="1">
            <w:r w:rsidRPr="00F90599">
              <w:rPr>
                <w:rStyle w:val="Hyperlnk"/>
                <w:rFonts w:eastAsia="MS Gothic"/>
                <w:noProof/>
              </w:rPr>
              <w:t>Huvudtelefonen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_Toc164858502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2BC44F" w14:textId="7E8627BD" w:rsidR="002F065A" w:rsidRDefault="002F065A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4858503" w:history="1">
            <w:r w:rsidRPr="00F90599">
              <w:rPr>
                <w:rStyle w:val="Hyperlnk"/>
                <w:rFonts w:eastAsia="MS Gothic"/>
                <w:noProof/>
              </w:rPr>
              <w:t>Avdelningssekreterare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_Toc164858503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91DA5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013AA3" w14:textId="661F3E00" w:rsidR="00155EF7" w:rsidRDefault="00AC1058" w:rsidP="00155EF7">
          <w:pPr>
            <w:ind w:left="0"/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579A8587" w14:textId="77777777" w:rsidR="00155EF7" w:rsidRDefault="00155EF7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7D39B0C1" w14:textId="201687C5" w:rsidR="00451925" w:rsidRPr="00B45E56" w:rsidRDefault="00451925" w:rsidP="00B45E56">
      <w:pPr>
        <w:pStyle w:val="Rubrik2"/>
        <w:ind w:left="0" w:firstLine="1304"/>
      </w:pPr>
      <w:bookmarkStart w:id="20" w:name="_Toc252789042"/>
      <w:bookmarkStart w:id="21" w:name="_Toc256000004"/>
      <w:bookmarkStart w:id="22" w:name="_Toc256000016"/>
      <w:bookmarkStart w:id="23" w:name="_Toc256000028"/>
      <w:bookmarkStart w:id="24" w:name="_Toc256000040"/>
      <w:bookmarkStart w:id="25" w:name="_Toc256000052"/>
      <w:bookmarkStart w:id="26" w:name="_Toc256000065"/>
      <w:bookmarkStart w:id="27" w:name="_Toc256000078"/>
      <w:bookmarkStart w:id="28" w:name="_Toc256000091"/>
      <w:bookmarkStart w:id="29" w:name="_Toc256000035"/>
      <w:bookmarkStart w:id="30" w:name="_Toc256000103"/>
      <w:bookmarkStart w:id="31" w:name="_Toc256000114"/>
      <w:bookmarkStart w:id="32" w:name="_Toc256000125"/>
      <w:bookmarkStart w:id="33" w:name="_Toc256000136"/>
      <w:bookmarkStart w:id="34" w:name="_Toc256000147"/>
      <w:bookmarkStart w:id="35" w:name="_Toc164858495"/>
      <w:r w:rsidRPr="00451925">
        <w:t>Sjuksköterska dag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tbl>
      <w:tblPr>
        <w:tblW w:w="7943" w:type="dxa"/>
        <w:tblInd w:w="1268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43"/>
      </w:tblGrid>
      <w:tr w:rsidR="00451925" w:rsidRPr="00451925" w14:paraId="68E50035" w14:textId="77777777" w:rsidTr="005B2DD9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93ECA56" w14:textId="41E9699F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53757A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7A050A68" w14:textId="77777777" w:rsidTr="005B2DD9">
        <w:tc>
          <w:tcPr>
            <w:tcW w:w="7943" w:type="dxa"/>
            <w:tcBorders>
              <w:top w:val="nil"/>
              <w:bottom w:val="nil"/>
            </w:tcBorders>
          </w:tcPr>
          <w:p w14:paraId="3445EF96" w14:textId="77777777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Samordna, fördela och utföra arbetet i gruppen.</w:t>
            </w:r>
          </w:p>
        </w:tc>
      </w:tr>
      <w:tr w:rsidR="00451925" w:rsidRPr="00451925" w14:paraId="2D2985D1" w14:textId="77777777" w:rsidTr="005B2DD9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E6D2B79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5FF7E1A9" w14:textId="77777777" w:rsidTr="005B2DD9">
        <w:tc>
          <w:tcPr>
            <w:tcW w:w="7943" w:type="dxa"/>
            <w:tcBorders>
              <w:top w:val="nil"/>
              <w:bottom w:val="nil"/>
            </w:tcBorders>
          </w:tcPr>
          <w:p w14:paraId="2CFF79FE" w14:textId="77777777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Ha det övergripande ansvaret för patienterna i gruppen.</w:t>
            </w:r>
          </w:p>
        </w:tc>
      </w:tr>
      <w:tr w:rsidR="00451925" w:rsidRPr="00451925" w14:paraId="5C2833ED" w14:textId="77777777" w:rsidTr="005B2DD9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398E8CF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4B82B654" w14:textId="77777777" w:rsidTr="005B2DD9">
        <w:tc>
          <w:tcPr>
            <w:tcW w:w="7943" w:type="dxa"/>
            <w:tcBorders>
              <w:top w:val="nil"/>
              <w:bottom w:val="nil"/>
            </w:tcBorders>
          </w:tcPr>
          <w:p w14:paraId="0D5CE610" w14:textId="77777777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Administrera läkemedel under arbetspasset.</w:t>
            </w:r>
          </w:p>
          <w:p w14:paraId="3FF2BAEB" w14:textId="77777777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Skriva in mätvärden och vätskebalans i Melior.</w:t>
            </w:r>
          </w:p>
          <w:p w14:paraId="5DF9B1AB" w14:textId="6B4C216F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Ronda</w:t>
            </w:r>
            <w:r w:rsidR="00146F04" w:rsidRPr="00146F04">
              <w:rPr>
                <w:szCs w:val="20"/>
              </w:rPr>
              <w:t>.</w:t>
            </w:r>
          </w:p>
          <w:p w14:paraId="4F21E754" w14:textId="77777777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Återrapport till gruppen efter rond.</w:t>
            </w:r>
          </w:p>
          <w:p w14:paraId="62B4652B" w14:textId="77777777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Rondarbete.</w:t>
            </w:r>
          </w:p>
          <w:p w14:paraId="3D9A12CA" w14:textId="62AB9A21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Vårdplaneringar, kontakt med kommuner, primärvård</w:t>
            </w:r>
            <w:r w:rsidR="00146F04" w:rsidRPr="00146F04">
              <w:rPr>
                <w:szCs w:val="20"/>
              </w:rPr>
              <w:t>.</w:t>
            </w:r>
          </w:p>
          <w:p w14:paraId="5ACFA600" w14:textId="77777777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Utskrivningar.</w:t>
            </w:r>
          </w:p>
          <w:p w14:paraId="6B2026F0" w14:textId="6C44D919" w:rsidR="00451925" w:rsidRPr="00146F04" w:rsidRDefault="00451925" w:rsidP="00146F04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Delta i patientomvårdnad</w:t>
            </w:r>
            <w:r w:rsidR="00146F04" w:rsidRPr="00146F04">
              <w:rPr>
                <w:szCs w:val="20"/>
              </w:rPr>
              <w:t>.</w:t>
            </w:r>
          </w:p>
        </w:tc>
      </w:tr>
      <w:tr w:rsidR="00451925" w:rsidRPr="00451925" w14:paraId="4F94F81B" w14:textId="77777777" w:rsidTr="005B2DD9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099992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6DDE1CE8" w14:textId="77777777" w:rsidTr="005B2DD9">
        <w:tc>
          <w:tcPr>
            <w:tcW w:w="7943" w:type="dxa"/>
            <w:tcBorders>
              <w:top w:val="nil"/>
              <w:bottom w:val="nil"/>
            </w:tcBorders>
          </w:tcPr>
          <w:p w14:paraId="20FF11BB" w14:textId="23A09FE1" w:rsidR="00451925" w:rsidRPr="005B2DD9" w:rsidRDefault="00451925" w:rsidP="005B2DD9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right="0"/>
              <w:rPr>
                <w:szCs w:val="20"/>
              </w:rPr>
            </w:pPr>
            <w:r w:rsidRPr="005B2DD9">
              <w:rPr>
                <w:szCs w:val="20"/>
              </w:rPr>
              <w:t>Arbetstid deltid 06</w:t>
            </w:r>
            <w:r w:rsidR="001D69A0" w:rsidRPr="005B2DD9">
              <w:rPr>
                <w:szCs w:val="20"/>
              </w:rPr>
              <w:t>:</w:t>
            </w:r>
            <w:r w:rsidRPr="005B2DD9">
              <w:rPr>
                <w:szCs w:val="20"/>
              </w:rPr>
              <w:t>45 – 15</w:t>
            </w:r>
            <w:r w:rsidR="001D69A0" w:rsidRPr="005B2DD9">
              <w:rPr>
                <w:szCs w:val="20"/>
              </w:rPr>
              <w:t>:</w:t>
            </w:r>
            <w:r w:rsidRPr="005B2DD9">
              <w:rPr>
                <w:szCs w:val="20"/>
              </w:rPr>
              <w:t>30, heltid 06</w:t>
            </w:r>
            <w:r w:rsidR="001D69A0" w:rsidRPr="005B2DD9">
              <w:rPr>
                <w:szCs w:val="20"/>
              </w:rPr>
              <w:t>:</w:t>
            </w:r>
            <w:r w:rsidRPr="005B2DD9">
              <w:rPr>
                <w:szCs w:val="20"/>
              </w:rPr>
              <w:t>45 – 15</w:t>
            </w:r>
            <w:r w:rsidR="001D69A0" w:rsidRPr="005B2DD9">
              <w:rPr>
                <w:szCs w:val="20"/>
              </w:rPr>
              <w:t>:</w:t>
            </w:r>
            <w:r w:rsidRPr="005B2DD9">
              <w:rPr>
                <w:szCs w:val="20"/>
              </w:rPr>
              <w:t>45</w:t>
            </w:r>
            <w:r w:rsidR="005B2DD9" w:rsidRPr="005B2DD9">
              <w:rPr>
                <w:szCs w:val="20"/>
              </w:rPr>
              <w:t>.</w:t>
            </w:r>
          </w:p>
          <w:p w14:paraId="7457F850" w14:textId="361DF799" w:rsidR="00451925" w:rsidRPr="00451925" w:rsidRDefault="00451925" w:rsidP="005B2DD9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right="0"/>
            </w:pPr>
            <w:r>
              <w:t xml:space="preserve">Rondtid </w:t>
            </w:r>
            <w:r w:rsidR="0B89C010">
              <w:t>10</w:t>
            </w:r>
            <w:r w:rsidR="007142E6">
              <w:t>:</w:t>
            </w:r>
            <w:r>
              <w:t>00</w:t>
            </w:r>
            <w:r w:rsidR="007142E6">
              <w:t xml:space="preserve"> - </w:t>
            </w:r>
            <w:r>
              <w:t>11</w:t>
            </w:r>
            <w:r w:rsidR="007142E6">
              <w:t>:</w:t>
            </w:r>
            <w:r>
              <w:t>00</w:t>
            </w:r>
            <w:r w:rsidR="005B2DD9">
              <w:t>.</w:t>
            </w:r>
          </w:p>
        </w:tc>
      </w:tr>
      <w:tr w:rsidR="00451925" w:rsidRPr="00451925" w14:paraId="30B3840F" w14:textId="77777777" w:rsidTr="005B2DD9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D07D641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1E158872" w14:textId="77777777" w:rsidTr="005B2DD9">
        <w:tc>
          <w:tcPr>
            <w:tcW w:w="7943" w:type="dxa"/>
            <w:tcBorders>
              <w:top w:val="nil"/>
              <w:bottom w:val="nil"/>
            </w:tcBorders>
          </w:tcPr>
          <w:p w14:paraId="71DE0472" w14:textId="77777777" w:rsidR="00451925" w:rsidRPr="007142E6" w:rsidRDefault="00451925" w:rsidP="007142E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rPr>
                <w:szCs w:val="20"/>
              </w:rPr>
            </w:pPr>
            <w:r w:rsidRPr="007142E6">
              <w:rPr>
                <w:szCs w:val="20"/>
              </w:rPr>
              <w:t xml:space="preserve">Undersköterska, resurs, avdelningsläkare. </w:t>
            </w:r>
          </w:p>
          <w:p w14:paraId="6D5D70D0" w14:textId="30677D0D" w:rsidR="00451925" w:rsidRPr="007142E6" w:rsidRDefault="00451925" w:rsidP="007142E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rPr>
                <w:szCs w:val="20"/>
              </w:rPr>
            </w:pPr>
            <w:r w:rsidRPr="007142E6">
              <w:rPr>
                <w:szCs w:val="20"/>
              </w:rPr>
              <w:t>Infektionsmott</w:t>
            </w:r>
            <w:r w:rsidR="007142E6" w:rsidRPr="007142E6">
              <w:rPr>
                <w:szCs w:val="20"/>
              </w:rPr>
              <w:t>agningen</w:t>
            </w:r>
            <w:r w:rsidRPr="007142E6">
              <w:rPr>
                <w:szCs w:val="20"/>
              </w:rPr>
              <w:t>.</w:t>
            </w:r>
          </w:p>
          <w:p w14:paraId="34BDCEE1" w14:textId="539F2694" w:rsidR="00451925" w:rsidRPr="007142E6" w:rsidRDefault="00451925" w:rsidP="007142E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rPr>
                <w:szCs w:val="20"/>
              </w:rPr>
            </w:pPr>
            <w:r w:rsidRPr="007142E6">
              <w:rPr>
                <w:szCs w:val="20"/>
              </w:rPr>
              <w:t>Röntgen, klin</w:t>
            </w:r>
            <w:r w:rsidR="007142E6" w:rsidRPr="007142E6">
              <w:rPr>
                <w:szCs w:val="20"/>
              </w:rPr>
              <w:t xml:space="preserve">isk </w:t>
            </w:r>
            <w:r w:rsidRPr="007142E6">
              <w:rPr>
                <w:szCs w:val="20"/>
              </w:rPr>
              <w:t>fys</w:t>
            </w:r>
            <w:r w:rsidR="007142E6" w:rsidRPr="007142E6">
              <w:rPr>
                <w:szCs w:val="20"/>
              </w:rPr>
              <w:t>iologi</w:t>
            </w:r>
            <w:r w:rsidRPr="007142E6">
              <w:rPr>
                <w:szCs w:val="20"/>
              </w:rPr>
              <w:t>.</w:t>
            </w:r>
          </w:p>
          <w:p w14:paraId="70B65631" w14:textId="77777777" w:rsidR="00451925" w:rsidRPr="007142E6" w:rsidRDefault="00451925" w:rsidP="007142E6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right="0"/>
              <w:rPr>
                <w:szCs w:val="20"/>
              </w:rPr>
            </w:pPr>
            <w:r w:rsidRPr="007142E6">
              <w:rPr>
                <w:szCs w:val="20"/>
              </w:rPr>
              <w:t>Konsulter.</w:t>
            </w:r>
          </w:p>
        </w:tc>
      </w:tr>
      <w:tr w:rsidR="00451925" w:rsidRPr="00451925" w14:paraId="5C81F230" w14:textId="77777777" w:rsidTr="005B2DD9">
        <w:tc>
          <w:tcPr>
            <w:tcW w:w="7943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3B202D98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0ECE8723" w14:textId="77777777" w:rsidTr="005B2DD9">
        <w:tc>
          <w:tcPr>
            <w:tcW w:w="7943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003510B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Ska inte ha huvudtelefonen</w:t>
            </w:r>
          </w:p>
        </w:tc>
      </w:tr>
    </w:tbl>
    <w:p w14:paraId="5DAFBB42" w14:textId="683F5D28" w:rsidR="00F23D4F" w:rsidRDefault="00F23D4F" w:rsidP="00451925">
      <w:pPr>
        <w:spacing w:after="0" w:line="240" w:lineRule="auto"/>
        <w:ind w:left="0" w:right="0"/>
        <w:rPr>
          <w:szCs w:val="20"/>
        </w:rPr>
      </w:pPr>
    </w:p>
    <w:p w14:paraId="61E5B9DF" w14:textId="77777777" w:rsidR="00F23D4F" w:rsidRDefault="00F23D4F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27D84DCF" w14:textId="659945AC" w:rsidR="00451925" w:rsidRPr="00F23D4F" w:rsidRDefault="00451925" w:rsidP="00F23D4F">
      <w:pPr>
        <w:pStyle w:val="Rubrik2"/>
      </w:pPr>
      <w:bookmarkStart w:id="36" w:name="_Toc252789044"/>
      <w:bookmarkStart w:id="37" w:name="_Toc256000005"/>
      <w:bookmarkStart w:id="38" w:name="_Toc256000017"/>
      <w:bookmarkStart w:id="39" w:name="_Toc256000029"/>
      <w:bookmarkStart w:id="40" w:name="_Toc256000041"/>
      <w:bookmarkStart w:id="41" w:name="_Toc256000053"/>
      <w:bookmarkStart w:id="42" w:name="_Toc256000066"/>
      <w:bookmarkStart w:id="43" w:name="_Toc256000079"/>
      <w:bookmarkStart w:id="44" w:name="_Toc256000092"/>
      <w:bookmarkStart w:id="45" w:name="_Toc256000047"/>
      <w:bookmarkStart w:id="46" w:name="_Toc256000107"/>
      <w:bookmarkStart w:id="47" w:name="_Toc256000118"/>
      <w:bookmarkStart w:id="48" w:name="_Toc256000129"/>
      <w:bookmarkStart w:id="49" w:name="_Toc256000140"/>
      <w:bookmarkStart w:id="50" w:name="_Toc256000151"/>
      <w:bookmarkStart w:id="51" w:name="_Toc164858496"/>
      <w:r w:rsidRPr="00F23D4F">
        <w:t>Sjuksköterska</w:t>
      </w:r>
      <w:r w:rsidR="00B24E65" w:rsidRPr="00F23D4F">
        <w:t xml:space="preserve"> </w:t>
      </w:r>
      <w:r w:rsidRPr="00F23D4F">
        <w:t>kväll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67A681BF" w14:textId="77777777" w:rsidTr="005B2DD9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02DC9E1" w14:textId="59B787F1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F23D4F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30C10D79" w14:textId="77777777" w:rsidTr="005B2DD9">
        <w:tc>
          <w:tcPr>
            <w:tcW w:w="8226" w:type="dxa"/>
            <w:tcBorders>
              <w:top w:val="nil"/>
              <w:bottom w:val="nil"/>
            </w:tcBorders>
          </w:tcPr>
          <w:p w14:paraId="79CC6163" w14:textId="77777777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Samordna, planera och utföra arbetet i gruppen i samråd med undersköterskan.</w:t>
            </w:r>
          </w:p>
        </w:tc>
      </w:tr>
      <w:tr w:rsidR="00451925" w:rsidRPr="00451925" w14:paraId="0FC3C8D2" w14:textId="77777777" w:rsidTr="005B2DD9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92EB432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2B1D61B5" w14:textId="77777777" w:rsidTr="005B2DD9">
        <w:tc>
          <w:tcPr>
            <w:tcW w:w="8226" w:type="dxa"/>
            <w:tcBorders>
              <w:top w:val="nil"/>
              <w:bottom w:val="nil"/>
            </w:tcBorders>
          </w:tcPr>
          <w:p w14:paraId="64FBCE11" w14:textId="77777777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Har ansvaret för gruppen.</w:t>
            </w:r>
          </w:p>
        </w:tc>
      </w:tr>
      <w:tr w:rsidR="00451925" w:rsidRPr="00451925" w14:paraId="4C6DAF05" w14:textId="77777777" w:rsidTr="005B2DD9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13A161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0AAAF9EE" w14:textId="77777777" w:rsidTr="005B2DD9">
        <w:tc>
          <w:tcPr>
            <w:tcW w:w="8226" w:type="dxa"/>
            <w:tcBorders>
              <w:top w:val="nil"/>
              <w:bottom w:val="nil"/>
            </w:tcBorders>
          </w:tcPr>
          <w:p w14:paraId="26E01DAC" w14:textId="136B47C6" w:rsidR="00451925" w:rsidRPr="00146F04" w:rsidRDefault="00451925" w:rsidP="00146F04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Eftermiddagsrond, c</w:t>
            </w:r>
            <w:r w:rsidR="0077193E" w:rsidRPr="00146F04">
              <w:rPr>
                <w:szCs w:val="20"/>
              </w:rPr>
              <w:t>irk</w:t>
            </w:r>
            <w:r w:rsidRPr="00146F04">
              <w:rPr>
                <w:szCs w:val="20"/>
              </w:rPr>
              <w:t>a 15 min</w:t>
            </w:r>
            <w:r w:rsidR="00146F04" w:rsidRPr="00146F04">
              <w:rPr>
                <w:szCs w:val="20"/>
              </w:rPr>
              <w:t>uter.</w:t>
            </w:r>
          </w:p>
          <w:p w14:paraId="7EDF1491" w14:textId="15AD3A4B" w:rsidR="00451925" w:rsidRPr="00146F04" w:rsidRDefault="00451925" w:rsidP="00146F04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Specifika sjuksköterskeuppgifter</w:t>
            </w:r>
            <w:r w:rsidR="00146F04" w:rsidRPr="00146F04">
              <w:rPr>
                <w:szCs w:val="20"/>
              </w:rPr>
              <w:t>.</w:t>
            </w:r>
          </w:p>
          <w:p w14:paraId="4F24EAA6" w14:textId="31A20E0A" w:rsidR="00451925" w:rsidRPr="00146F04" w:rsidRDefault="00451925" w:rsidP="00146F04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Administrera läkemedel under arbetspasset</w:t>
            </w:r>
            <w:r w:rsidR="00146F04" w:rsidRPr="00146F04">
              <w:rPr>
                <w:szCs w:val="20"/>
              </w:rPr>
              <w:t>.</w:t>
            </w:r>
          </w:p>
          <w:p w14:paraId="564AB267" w14:textId="3101515A" w:rsidR="00451925" w:rsidRPr="00146F04" w:rsidRDefault="00451925" w:rsidP="00146F04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Delta i patientomvårdnad</w:t>
            </w:r>
            <w:r w:rsidR="00146F04" w:rsidRPr="00146F04">
              <w:rPr>
                <w:szCs w:val="20"/>
              </w:rPr>
              <w:t>.</w:t>
            </w:r>
          </w:p>
        </w:tc>
      </w:tr>
      <w:tr w:rsidR="00451925" w:rsidRPr="00451925" w14:paraId="0A5E15F7" w14:textId="77777777" w:rsidTr="005B2DD9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C42D12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24EF556C" w14:textId="77777777" w:rsidTr="005B2DD9">
        <w:tc>
          <w:tcPr>
            <w:tcW w:w="8226" w:type="dxa"/>
            <w:tcBorders>
              <w:top w:val="nil"/>
              <w:bottom w:val="nil"/>
            </w:tcBorders>
          </w:tcPr>
          <w:p w14:paraId="567D6DEF" w14:textId="458AE892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Arbetstid kl</w:t>
            </w:r>
            <w:r w:rsidR="00146F04">
              <w:rPr>
                <w:szCs w:val="20"/>
              </w:rPr>
              <w:t>ockan</w:t>
            </w:r>
            <w:r w:rsidRPr="00451925">
              <w:rPr>
                <w:szCs w:val="20"/>
              </w:rPr>
              <w:t xml:space="preserve"> 13</w:t>
            </w:r>
            <w:r w:rsidR="00146F04">
              <w:rPr>
                <w:szCs w:val="20"/>
              </w:rPr>
              <w:t>:</w:t>
            </w:r>
            <w:r w:rsidRPr="00451925">
              <w:rPr>
                <w:szCs w:val="20"/>
              </w:rPr>
              <w:t>30 – 22</w:t>
            </w:r>
            <w:r w:rsidR="00146F04">
              <w:rPr>
                <w:szCs w:val="20"/>
              </w:rPr>
              <w:t>:</w:t>
            </w:r>
            <w:r w:rsidRPr="00451925">
              <w:rPr>
                <w:szCs w:val="20"/>
              </w:rPr>
              <w:t>00</w:t>
            </w:r>
          </w:p>
        </w:tc>
      </w:tr>
      <w:tr w:rsidR="00451925" w:rsidRPr="00451925" w14:paraId="5FAB3770" w14:textId="77777777" w:rsidTr="005B2DD9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CACE3C8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43F54747" w14:textId="77777777" w:rsidTr="005B2DD9">
        <w:tc>
          <w:tcPr>
            <w:tcW w:w="8226" w:type="dxa"/>
            <w:tcBorders>
              <w:top w:val="nil"/>
              <w:bottom w:val="nil"/>
            </w:tcBorders>
          </w:tcPr>
          <w:p w14:paraId="467A9DFA" w14:textId="1A9ABA9F" w:rsidR="00451925" w:rsidRPr="00146F04" w:rsidRDefault="00451925" w:rsidP="00146F04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Undersköterskan i patientgruppen, avdelningsläkare</w:t>
            </w:r>
            <w:r w:rsidR="00146F04" w:rsidRPr="00146F04">
              <w:rPr>
                <w:szCs w:val="20"/>
              </w:rPr>
              <w:t>.</w:t>
            </w:r>
          </w:p>
          <w:p w14:paraId="690B54F0" w14:textId="3CF61FD5" w:rsidR="00451925" w:rsidRPr="00146F04" w:rsidRDefault="00451925" w:rsidP="00146F04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Akuten, medicinjouren</w:t>
            </w:r>
            <w:r w:rsidR="00146F04" w:rsidRPr="00146F04">
              <w:rPr>
                <w:szCs w:val="20"/>
              </w:rPr>
              <w:t>.</w:t>
            </w:r>
          </w:p>
          <w:p w14:paraId="72C66236" w14:textId="492FFF73" w:rsidR="00451925" w:rsidRPr="00146F04" w:rsidRDefault="00451925" w:rsidP="00146F04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Infektionsjouren</w:t>
            </w:r>
            <w:r w:rsidR="00146F04" w:rsidRPr="00146F04">
              <w:rPr>
                <w:szCs w:val="20"/>
              </w:rPr>
              <w:t>.</w:t>
            </w:r>
          </w:p>
          <w:p w14:paraId="74C67CF9" w14:textId="5167CD25" w:rsidR="00451925" w:rsidRPr="00451925" w:rsidRDefault="00451925" w:rsidP="00146F04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</w:pPr>
            <w:r>
              <w:t>Röntgen</w:t>
            </w:r>
            <w:r w:rsidR="00146F04">
              <w:t>.</w:t>
            </w:r>
          </w:p>
          <w:p w14:paraId="3FB2A874" w14:textId="0F571E3F" w:rsidR="00451925" w:rsidRPr="00451925" w:rsidRDefault="0104637A" w:rsidP="00146F04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</w:pPr>
            <w:r>
              <w:t>Hematologbakjouren</w:t>
            </w:r>
            <w:r w:rsidR="00146F04">
              <w:t>.</w:t>
            </w:r>
          </w:p>
        </w:tc>
      </w:tr>
      <w:tr w:rsidR="00451925" w:rsidRPr="00451925" w14:paraId="57F66F23" w14:textId="77777777" w:rsidTr="005B2DD9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33BC402B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726FCFD9" w14:textId="77777777" w:rsidTr="005B2DD9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412706D" w14:textId="77777777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75EBD56D" w14:textId="09D926AE" w:rsidR="00F23D4F" w:rsidRDefault="00F23D4F" w:rsidP="00451925">
      <w:pPr>
        <w:spacing w:after="0" w:line="240" w:lineRule="auto"/>
        <w:ind w:left="0" w:right="0"/>
        <w:rPr>
          <w:szCs w:val="20"/>
        </w:rPr>
      </w:pPr>
    </w:p>
    <w:p w14:paraId="6AAD84A6" w14:textId="77777777" w:rsidR="00F23D4F" w:rsidRDefault="00F23D4F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6BF3D2C4" w14:textId="02DD54B1" w:rsidR="00451925" w:rsidRPr="00B45E56" w:rsidRDefault="00451925" w:rsidP="00B45E56">
      <w:pPr>
        <w:pStyle w:val="Rubrik2"/>
      </w:pPr>
      <w:bookmarkStart w:id="52" w:name="_Toc252789045"/>
      <w:bookmarkStart w:id="53" w:name="_Toc256000006"/>
      <w:bookmarkStart w:id="54" w:name="_Toc256000018"/>
      <w:bookmarkStart w:id="55" w:name="_Toc256000030"/>
      <w:bookmarkStart w:id="56" w:name="_Toc256000042"/>
      <w:bookmarkStart w:id="57" w:name="_Toc256000054"/>
      <w:bookmarkStart w:id="58" w:name="_Toc256000067"/>
      <w:bookmarkStart w:id="59" w:name="_Toc256000080"/>
      <w:bookmarkStart w:id="60" w:name="_Toc256000093"/>
      <w:bookmarkStart w:id="61" w:name="_Toc256000059"/>
      <w:bookmarkStart w:id="62" w:name="_Toc256000108"/>
      <w:bookmarkStart w:id="63" w:name="_Toc256000119"/>
      <w:bookmarkStart w:id="64" w:name="_Toc256000130"/>
      <w:bookmarkStart w:id="65" w:name="_Toc256000141"/>
      <w:bookmarkStart w:id="66" w:name="_Toc256000152"/>
      <w:bookmarkStart w:id="67" w:name="_Toc164858497"/>
      <w:r w:rsidRPr="00451925">
        <w:t>Sjuksköterska</w:t>
      </w:r>
      <w:r w:rsidR="00B24E65">
        <w:t xml:space="preserve"> </w:t>
      </w:r>
      <w:r w:rsidRPr="00451925">
        <w:t>natt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366548E8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3E9AB82" w14:textId="0798448F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2B0A39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416DFA33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66AACC56" w14:textId="0B8A6242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Samordna, planera och utföra arbetet i gruppen i samråd med övrig avdelningspersonal</w:t>
            </w:r>
            <w:r w:rsidR="00D2408C">
              <w:rPr>
                <w:szCs w:val="20"/>
              </w:rPr>
              <w:t>.</w:t>
            </w:r>
          </w:p>
        </w:tc>
      </w:tr>
      <w:tr w:rsidR="00451925" w:rsidRPr="00451925" w14:paraId="1396530A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324532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542DD4F0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08FC5AA3" w14:textId="77777777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Huvudansvar för patientgruppen. Läkemedelsadministrering och omvårdnadsansvar.</w:t>
            </w:r>
          </w:p>
        </w:tc>
      </w:tr>
      <w:tr w:rsidR="00451925" w:rsidRPr="00451925" w14:paraId="55AB0F91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D4EDE17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112C405F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1E810738" w14:textId="7EC8FBF7" w:rsidR="00451925" w:rsidRPr="00146F04" w:rsidRDefault="00451925" w:rsidP="00146F04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Specifika sjuksköterskeuppgifter, t</w:t>
            </w:r>
            <w:r w:rsidR="00806BFE" w:rsidRPr="00146F04">
              <w:rPr>
                <w:szCs w:val="20"/>
              </w:rPr>
              <w:t>ill exempel</w:t>
            </w:r>
            <w:r w:rsidRPr="00146F04">
              <w:rPr>
                <w:szCs w:val="20"/>
              </w:rPr>
              <w:t xml:space="preserve"> injektioner, infusioner, provtagningar</w:t>
            </w:r>
            <w:r w:rsidR="00146F04">
              <w:rPr>
                <w:szCs w:val="20"/>
              </w:rPr>
              <w:t>.</w:t>
            </w:r>
          </w:p>
          <w:p w14:paraId="56FEA524" w14:textId="7F772FA2" w:rsidR="00451925" w:rsidRPr="00146F04" w:rsidRDefault="00451925" w:rsidP="00146F04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Patientomvårdnad såsom lägesändringar, toalettbesök, hjälp med hygien efter elimination</w:t>
            </w:r>
            <w:r w:rsidR="00146F04">
              <w:rPr>
                <w:szCs w:val="20"/>
              </w:rPr>
              <w:t>.</w:t>
            </w:r>
          </w:p>
          <w:p w14:paraId="02123FF5" w14:textId="1A6B5244" w:rsidR="00451925" w:rsidRPr="00146F04" w:rsidRDefault="00451925" w:rsidP="00146F04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Inskrivning och bedömning av nya patienter</w:t>
            </w:r>
            <w:r w:rsidR="00146F04">
              <w:rPr>
                <w:szCs w:val="20"/>
              </w:rPr>
              <w:t>.</w:t>
            </w:r>
          </w:p>
        </w:tc>
      </w:tr>
      <w:tr w:rsidR="00451925" w:rsidRPr="00451925" w14:paraId="5A73E595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9AE2FFD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2409CFFA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2B3B7BD1" w14:textId="491C320B" w:rsidR="00451925" w:rsidRPr="00451925" w:rsidRDefault="00451925" w:rsidP="347C8A7C">
            <w:pPr>
              <w:spacing w:after="0" w:line="240" w:lineRule="auto"/>
              <w:ind w:left="0" w:right="0"/>
            </w:pPr>
            <w:r>
              <w:t>Arbetstid kl</w:t>
            </w:r>
            <w:r w:rsidR="00B45E56">
              <w:t>ockan</w:t>
            </w:r>
            <w:r>
              <w:t xml:space="preserve"> 21</w:t>
            </w:r>
            <w:r w:rsidR="00B45E56">
              <w:t>:</w:t>
            </w:r>
            <w:r w:rsidR="3AE3A9A5">
              <w:t>15</w:t>
            </w:r>
            <w:r>
              <w:t xml:space="preserve"> – 07</w:t>
            </w:r>
            <w:r w:rsidR="00B45E56">
              <w:t>:</w:t>
            </w:r>
            <w:r w:rsidR="02ACFB5F">
              <w:t>15</w:t>
            </w:r>
          </w:p>
        </w:tc>
      </w:tr>
      <w:tr w:rsidR="00451925" w:rsidRPr="00451925" w14:paraId="6CB47482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77C7580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6670568E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61E6843A" w14:textId="77777777" w:rsidR="00451925" w:rsidRPr="00146F04" w:rsidRDefault="00451925" w:rsidP="00146F04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Undersköterskan i gruppen.</w:t>
            </w:r>
          </w:p>
          <w:p w14:paraId="636B9F94" w14:textId="44B995A1" w:rsidR="00451925" w:rsidRPr="00146F04" w:rsidRDefault="00451925" w:rsidP="00146F04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Akuten, medicinjouren</w:t>
            </w:r>
            <w:r w:rsidR="00146F04" w:rsidRPr="00146F04">
              <w:rPr>
                <w:szCs w:val="20"/>
              </w:rPr>
              <w:t>.</w:t>
            </w:r>
          </w:p>
          <w:p w14:paraId="32D5C9EE" w14:textId="5C3A541C" w:rsidR="00451925" w:rsidRPr="00146F04" w:rsidRDefault="00451925" w:rsidP="00146F04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right="0"/>
              <w:rPr>
                <w:szCs w:val="20"/>
              </w:rPr>
            </w:pPr>
            <w:r w:rsidRPr="00146F04">
              <w:rPr>
                <w:szCs w:val="20"/>
              </w:rPr>
              <w:t>Bakjour infektion</w:t>
            </w:r>
            <w:r w:rsidR="00146F04" w:rsidRPr="00146F04">
              <w:rPr>
                <w:szCs w:val="20"/>
              </w:rPr>
              <w:t>.</w:t>
            </w:r>
          </w:p>
          <w:p w14:paraId="2E961595" w14:textId="3EDDC0CD" w:rsidR="00451925" w:rsidRPr="00451925" w:rsidRDefault="00451925" w:rsidP="00146F04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right="0"/>
            </w:pPr>
            <w:r>
              <w:t>Röntgen</w:t>
            </w:r>
            <w:r w:rsidR="00146F04">
              <w:t>.</w:t>
            </w:r>
          </w:p>
          <w:p w14:paraId="4EB08F25" w14:textId="05A525A2" w:rsidR="00451925" w:rsidRPr="00451925" w:rsidRDefault="51D4A793" w:rsidP="00146F04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right="0"/>
            </w:pPr>
            <w:r>
              <w:t>Hematologbakjouren.</w:t>
            </w:r>
          </w:p>
        </w:tc>
      </w:tr>
      <w:tr w:rsidR="00451925" w:rsidRPr="00451925" w14:paraId="129B81EC" w14:textId="77777777" w:rsidTr="00C36D72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7EB576CD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4A23BFBC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2D4007D" w14:textId="77777777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5028C272" w14:textId="61032D0F" w:rsidR="00270A9E" w:rsidRDefault="00270A9E" w:rsidP="00451925">
      <w:pPr>
        <w:spacing w:after="0" w:line="240" w:lineRule="auto"/>
        <w:ind w:left="0" w:right="0"/>
        <w:rPr>
          <w:szCs w:val="20"/>
        </w:rPr>
      </w:pPr>
    </w:p>
    <w:p w14:paraId="51E494D2" w14:textId="77777777" w:rsidR="00270A9E" w:rsidRDefault="00270A9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2C292E99" w14:textId="44CE3E7D" w:rsidR="00451925" w:rsidRPr="00B45E56" w:rsidRDefault="00451925" w:rsidP="00B45E56">
      <w:pPr>
        <w:pStyle w:val="Rubrik2"/>
      </w:pPr>
      <w:bookmarkStart w:id="68" w:name="_Toc256000007"/>
      <w:bookmarkStart w:id="69" w:name="_Toc256000019"/>
      <w:bookmarkStart w:id="70" w:name="_Toc256000031"/>
      <w:bookmarkStart w:id="71" w:name="_Toc256000043"/>
      <w:bookmarkStart w:id="72" w:name="_Toc256000055"/>
      <w:bookmarkStart w:id="73" w:name="_Toc256000068"/>
      <w:bookmarkStart w:id="74" w:name="_Toc256000081"/>
      <w:bookmarkStart w:id="75" w:name="_Toc256000094"/>
      <w:bookmarkStart w:id="76" w:name="_Toc256000072"/>
      <w:bookmarkStart w:id="77" w:name="_Toc256000109"/>
      <w:bookmarkStart w:id="78" w:name="_Toc256000120"/>
      <w:bookmarkStart w:id="79" w:name="_Toc256000131"/>
      <w:bookmarkStart w:id="80" w:name="_Toc256000142"/>
      <w:bookmarkStart w:id="81" w:name="_Toc256000153"/>
      <w:bookmarkStart w:id="82" w:name="_Toc164858498"/>
      <w:r w:rsidRPr="00451925">
        <w:t>Undersköterska dag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27B2DACB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2ED6119" w14:textId="64B2AFC6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775F04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4022A210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13806801" w14:textId="3C2CD17B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Patientomvårdnad</w:t>
            </w:r>
            <w:r w:rsidR="00C91DA5">
              <w:rPr>
                <w:szCs w:val="20"/>
              </w:rPr>
              <w:t>.</w:t>
            </w:r>
          </w:p>
        </w:tc>
      </w:tr>
      <w:tr w:rsidR="00451925" w:rsidRPr="00451925" w14:paraId="7FBD975A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BB02665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4DFA7668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27644D69" w14:textId="0CFC0A89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Att patienten får den hjälp och omvårdnad den behöver, att ordinerade kontroller utförs</w:t>
            </w:r>
            <w:r w:rsidR="00C91DA5">
              <w:rPr>
                <w:szCs w:val="20"/>
              </w:rPr>
              <w:t>.</w:t>
            </w:r>
          </w:p>
        </w:tc>
      </w:tr>
      <w:tr w:rsidR="00451925" w:rsidRPr="00451925" w14:paraId="5AEB3098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C9D55A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00D833AF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0BB42405" w14:textId="27F6457A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Omvårdnad av patienten; ADL, mobilisering, matning</w:t>
            </w:r>
            <w:r w:rsidR="001063C8">
              <w:t>.</w:t>
            </w:r>
          </w:p>
          <w:p w14:paraId="18D67D68" w14:textId="2DD412B8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Skriva in mätvärden och vätskebalans i Melior</w:t>
            </w:r>
            <w:r w:rsidR="001063C8">
              <w:t>.</w:t>
            </w:r>
          </w:p>
          <w:p w14:paraId="7795AAFC" w14:textId="3BDED591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Såromläggningar</w:t>
            </w:r>
            <w:r w:rsidR="001063C8">
              <w:t>.</w:t>
            </w:r>
          </w:p>
          <w:p w14:paraId="3F881D60" w14:textId="06019B9B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Ta emot nya patienter, kontroller enl</w:t>
            </w:r>
            <w:r w:rsidR="001063C8">
              <w:t>igt</w:t>
            </w:r>
            <w:r>
              <w:t xml:space="preserve"> rutin</w:t>
            </w:r>
            <w:r w:rsidR="001063C8">
              <w:t>.</w:t>
            </w:r>
          </w:p>
          <w:p w14:paraId="70DE4AF5" w14:textId="1D383C23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 xml:space="preserve">Diverse arbetsuppgifter </w:t>
            </w:r>
            <w:r w:rsidR="007B59F0">
              <w:t>inte</w:t>
            </w:r>
            <w:r>
              <w:t xml:space="preserve"> direkt kopplat till patiente</w:t>
            </w:r>
            <w:r w:rsidR="007B59F0">
              <w:t>r</w:t>
            </w:r>
            <w:r>
              <w:t>, så som att plocka ut matbrickor i slussen</w:t>
            </w:r>
            <w:r w:rsidR="001063C8">
              <w:t>.</w:t>
            </w:r>
            <w:r>
              <w:t xml:space="preserve"> </w:t>
            </w:r>
          </w:p>
          <w:p w14:paraId="63DBC317" w14:textId="5F6D212E" w:rsidR="00451925" w:rsidRPr="00451925" w:rsidRDefault="5E99BC32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Specialstäd t</w:t>
            </w:r>
            <w:r w:rsidR="006464FD">
              <w:t>ill exempel</w:t>
            </w:r>
            <w:r>
              <w:t xml:space="preserve"> VRE</w:t>
            </w:r>
            <w:r w:rsidR="006464FD">
              <w:t>-</w:t>
            </w:r>
            <w:r>
              <w:t>städ.</w:t>
            </w:r>
          </w:p>
        </w:tc>
      </w:tr>
      <w:tr w:rsidR="00451925" w:rsidRPr="00451925" w14:paraId="12551915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1436A6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2A2462D8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65AFF3AF" w14:textId="1B573DF3" w:rsidR="00451925" w:rsidRPr="00451925" w:rsidRDefault="00451925" w:rsidP="00146F04">
            <w:pPr>
              <w:spacing w:before="60" w:after="60" w:line="240" w:lineRule="auto"/>
              <w:ind w:left="0" w:right="0"/>
            </w:pPr>
            <w:r>
              <w:t>Arbetstid deltid 06:45-15:</w:t>
            </w:r>
            <w:r w:rsidR="7030134B">
              <w:t>30</w:t>
            </w:r>
            <w:r>
              <w:t>, heltid 06</w:t>
            </w:r>
            <w:r w:rsidR="00821917">
              <w:t>:</w:t>
            </w:r>
            <w:r>
              <w:t>45-15</w:t>
            </w:r>
            <w:r w:rsidR="00821917">
              <w:t>:</w:t>
            </w:r>
            <w:r w:rsidR="3A40AAFB">
              <w:t>45</w:t>
            </w:r>
          </w:p>
        </w:tc>
      </w:tr>
      <w:tr w:rsidR="00451925" w:rsidRPr="00451925" w14:paraId="4025E4DD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0F0C798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3F157C6E" w14:textId="77777777" w:rsidTr="00C36D72">
        <w:tc>
          <w:tcPr>
            <w:tcW w:w="8226" w:type="dxa"/>
            <w:tcBorders>
              <w:top w:val="nil"/>
              <w:bottom w:val="nil"/>
            </w:tcBorders>
          </w:tcPr>
          <w:p w14:paraId="08C9D98A" w14:textId="6A15D277" w:rsidR="00451925" w:rsidRPr="00451925" w:rsidRDefault="00451925" w:rsidP="00451925">
            <w:pPr>
              <w:numPr>
                <w:ilvl w:val="0"/>
                <w:numId w:val="24"/>
              </w:numPr>
              <w:spacing w:before="60" w:after="60" w:line="240" w:lineRule="auto"/>
              <w:ind w:right="0"/>
            </w:pPr>
            <w:r>
              <w:t>Samarbete med sjuksköterska</w:t>
            </w:r>
          </w:p>
          <w:p w14:paraId="42AB4226" w14:textId="77777777" w:rsidR="00451925" w:rsidRPr="00451925" w:rsidRDefault="00451925" w:rsidP="00451925">
            <w:pPr>
              <w:numPr>
                <w:ilvl w:val="0"/>
                <w:numId w:val="24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 xml:space="preserve">Avdelningsläkare </w:t>
            </w:r>
          </w:p>
        </w:tc>
      </w:tr>
      <w:tr w:rsidR="00451925" w:rsidRPr="00451925" w14:paraId="34AB6BE0" w14:textId="77777777" w:rsidTr="00C36D72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36534C85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19845305" w14:textId="77777777" w:rsidTr="00C36D72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F5636E2" w14:textId="2A16CECF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 xml:space="preserve">Bör </w:t>
            </w:r>
            <w:r w:rsidR="006C36F0">
              <w:rPr>
                <w:szCs w:val="20"/>
              </w:rPr>
              <w:t>inte</w:t>
            </w:r>
            <w:r w:rsidRPr="00451925">
              <w:rPr>
                <w:szCs w:val="20"/>
              </w:rPr>
              <w:t xml:space="preserve"> ha huvudtelefonen</w:t>
            </w:r>
          </w:p>
        </w:tc>
      </w:tr>
    </w:tbl>
    <w:p w14:paraId="0471B545" w14:textId="77BD854C" w:rsidR="00270A9E" w:rsidRDefault="00270A9E" w:rsidP="00451925">
      <w:pPr>
        <w:spacing w:after="0" w:line="240" w:lineRule="auto"/>
        <w:ind w:left="0" w:right="0"/>
        <w:rPr>
          <w:szCs w:val="20"/>
        </w:rPr>
      </w:pPr>
    </w:p>
    <w:p w14:paraId="3CAFB184" w14:textId="77777777" w:rsidR="00270A9E" w:rsidRDefault="00270A9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551B2A99" w14:textId="76C82F4F" w:rsidR="00451925" w:rsidRPr="00775F04" w:rsidRDefault="00451925" w:rsidP="00775F04">
      <w:pPr>
        <w:pStyle w:val="Rubrik2"/>
      </w:pPr>
      <w:bookmarkStart w:id="83" w:name="_Toc256000008"/>
      <w:bookmarkStart w:id="84" w:name="_Toc256000020"/>
      <w:bookmarkStart w:id="85" w:name="_Toc256000032"/>
      <w:bookmarkStart w:id="86" w:name="_Toc256000044"/>
      <w:bookmarkStart w:id="87" w:name="_Toc256000056"/>
      <w:bookmarkStart w:id="88" w:name="_Toc256000069"/>
      <w:bookmarkStart w:id="89" w:name="_Toc256000082"/>
      <w:bookmarkStart w:id="90" w:name="_Toc256000095"/>
      <w:bookmarkStart w:id="91" w:name="_Toc256000085"/>
      <w:bookmarkStart w:id="92" w:name="_Toc256000110"/>
      <w:bookmarkStart w:id="93" w:name="_Toc256000121"/>
      <w:bookmarkStart w:id="94" w:name="_Toc256000132"/>
      <w:bookmarkStart w:id="95" w:name="_Toc256000143"/>
      <w:bookmarkStart w:id="96" w:name="_Toc256000154"/>
      <w:bookmarkStart w:id="97" w:name="_Toc164858499"/>
      <w:r w:rsidRPr="00451925">
        <w:t>Undersköterska kväll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0040C047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E3E1F3B" w14:textId="0B83B153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BA2D83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2882F5B8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F1D0CDA" w14:textId="50EF688A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Patientomvårdnad</w:t>
            </w:r>
            <w:r w:rsidR="00D2408C">
              <w:rPr>
                <w:iCs/>
                <w:szCs w:val="20"/>
              </w:rPr>
              <w:t>.</w:t>
            </w:r>
          </w:p>
        </w:tc>
      </w:tr>
      <w:tr w:rsidR="00451925" w:rsidRPr="00451925" w14:paraId="3D83F2EF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31952A2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77FCFED1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0A0B8BC0" w14:textId="182B51D7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Att patienten får den hjälp och omvårdnad den behöver, att ordinerade kontroller utförs</w:t>
            </w:r>
            <w:r w:rsidR="00D2408C">
              <w:rPr>
                <w:szCs w:val="20"/>
              </w:rPr>
              <w:t>.</w:t>
            </w:r>
          </w:p>
        </w:tc>
      </w:tr>
      <w:tr w:rsidR="00451925" w:rsidRPr="00451925" w14:paraId="0C30AAF2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FC88F5D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077A6737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21AB651" w14:textId="2D85E0C4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Omvårdnad av patienten; ADL, mobilisering, matning</w:t>
            </w:r>
            <w:r w:rsidR="00775F04">
              <w:t>.</w:t>
            </w:r>
          </w:p>
          <w:p w14:paraId="15D1284E" w14:textId="6AA006A2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Ta emot nya patienter, kontroller enl</w:t>
            </w:r>
            <w:r w:rsidR="00D2408C">
              <w:t>igt</w:t>
            </w:r>
            <w:r>
              <w:t xml:space="preserve"> rutin</w:t>
            </w:r>
            <w:r w:rsidR="00775F04">
              <w:t>.</w:t>
            </w:r>
          </w:p>
          <w:p w14:paraId="63EE7D26" w14:textId="0151786F" w:rsidR="1F34A36A" w:rsidRDefault="1F34A36A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Specialstäd t</w:t>
            </w:r>
            <w:r w:rsidR="00775F04">
              <w:t>ill exempel</w:t>
            </w:r>
            <w:r>
              <w:t xml:space="preserve"> VRE</w:t>
            </w:r>
            <w:r w:rsidR="00775F04">
              <w:t>-</w:t>
            </w:r>
            <w:r>
              <w:t>städ.</w:t>
            </w:r>
          </w:p>
          <w:p w14:paraId="77BC223D" w14:textId="6DA3AE5B" w:rsidR="00451925" w:rsidRPr="00451925" w:rsidRDefault="00451925" w:rsidP="347C8A7C">
            <w:pPr>
              <w:numPr>
                <w:ilvl w:val="0"/>
                <w:numId w:val="1"/>
              </w:numPr>
              <w:spacing w:before="60" w:after="60" w:line="240" w:lineRule="auto"/>
              <w:ind w:right="0"/>
            </w:pPr>
            <w:r>
              <w:t>Diverse arbetsuppgifter ej direkt kopplade till patienten, så som att plocka ut matbrickor till slussen</w:t>
            </w:r>
            <w:r w:rsidR="00775F04">
              <w:t>.</w:t>
            </w:r>
          </w:p>
        </w:tc>
      </w:tr>
      <w:tr w:rsidR="00451925" w:rsidRPr="00451925" w14:paraId="21B75C6C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DD64F91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3CC74EC0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126160B2" w14:textId="235F0A1D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i/>
                <w:iCs/>
              </w:rPr>
            </w:pPr>
            <w:r>
              <w:t>Arbetstid heltid 13</w:t>
            </w:r>
            <w:r w:rsidR="00775F04">
              <w:t>:</w:t>
            </w:r>
            <w:r>
              <w:t>30 – 22:00</w:t>
            </w:r>
            <w:r w:rsidR="59D430B9">
              <w:t>.</w:t>
            </w:r>
          </w:p>
        </w:tc>
      </w:tr>
      <w:tr w:rsidR="00451925" w:rsidRPr="00451925" w14:paraId="371F25D2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524FD88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6CD2350A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0FAB3D8" w14:textId="1013B522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i/>
                <w:szCs w:val="20"/>
              </w:rPr>
            </w:pPr>
            <w:r w:rsidRPr="00451925">
              <w:rPr>
                <w:iCs/>
                <w:szCs w:val="20"/>
              </w:rPr>
              <w:t>Samarbete med sjuksköterska</w:t>
            </w:r>
            <w:r w:rsidR="00775F04">
              <w:rPr>
                <w:iCs/>
                <w:szCs w:val="20"/>
              </w:rPr>
              <w:t>.</w:t>
            </w:r>
          </w:p>
        </w:tc>
      </w:tr>
      <w:tr w:rsidR="00451925" w:rsidRPr="00451925" w14:paraId="42E7E9F5" w14:textId="77777777" w:rsidTr="006061FB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5749BD16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6B05EF88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5607243C" w14:textId="77777777" w:rsidR="00451925" w:rsidRPr="00451925" w:rsidRDefault="00451925" w:rsidP="00146F04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0B1BE960" w14:textId="622CBB6F" w:rsidR="00775F04" w:rsidRDefault="00775F04" w:rsidP="00451925">
      <w:pPr>
        <w:spacing w:after="0" w:line="240" w:lineRule="auto"/>
        <w:ind w:left="0" w:right="0"/>
        <w:rPr>
          <w:szCs w:val="20"/>
        </w:rPr>
      </w:pPr>
    </w:p>
    <w:p w14:paraId="7861FCD0" w14:textId="4568ECB0" w:rsidR="00451925" w:rsidRPr="00451925" w:rsidRDefault="00775F04" w:rsidP="0045192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226F5107" w14:textId="380EC863" w:rsidR="00451925" w:rsidRPr="00785A83" w:rsidRDefault="00451925" w:rsidP="00785A83">
      <w:pPr>
        <w:pStyle w:val="Rubrik2"/>
      </w:pPr>
      <w:bookmarkStart w:id="98" w:name="_Toc256000009"/>
      <w:bookmarkStart w:id="99" w:name="_Toc256000021"/>
      <w:bookmarkStart w:id="100" w:name="_Toc256000033"/>
      <w:bookmarkStart w:id="101" w:name="_Toc256000045"/>
      <w:bookmarkStart w:id="102" w:name="_Toc256000057"/>
      <w:bookmarkStart w:id="103" w:name="_Toc256000070"/>
      <w:bookmarkStart w:id="104" w:name="_Toc256000083"/>
      <w:bookmarkStart w:id="105" w:name="_Toc256000096"/>
      <w:bookmarkStart w:id="106" w:name="_Toc256000090"/>
      <w:bookmarkStart w:id="107" w:name="_Toc256000111"/>
      <w:bookmarkStart w:id="108" w:name="_Toc256000122"/>
      <w:bookmarkStart w:id="109" w:name="_Toc256000133"/>
      <w:bookmarkStart w:id="110" w:name="_Toc256000144"/>
      <w:bookmarkStart w:id="111" w:name="_Toc256000155"/>
      <w:bookmarkStart w:id="112" w:name="_Toc164858500"/>
      <w:r w:rsidRPr="00451925">
        <w:t>Undersköterska</w:t>
      </w:r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r w:rsidR="00B24E65">
        <w:t xml:space="preserve"> natt</w:t>
      </w:r>
      <w:bookmarkEnd w:id="112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2291958A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3843929" w14:textId="35210F63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785A83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3857C58C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6229916" w14:textId="64F43290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Utföra arbetet i gruppen i samråd med sjuksköterskorna</w:t>
            </w:r>
            <w:r w:rsidR="00A76EE7">
              <w:rPr>
                <w:szCs w:val="20"/>
              </w:rPr>
              <w:t>.</w:t>
            </w:r>
          </w:p>
        </w:tc>
      </w:tr>
      <w:tr w:rsidR="00451925" w:rsidRPr="00451925" w14:paraId="7EE5A579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A425C8F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5D17D76F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B0A16C1" w14:textId="0744A14C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Att patienten får den hjälp och omvårdnad den behöver, att ordinerade kontroller utförs</w:t>
            </w:r>
            <w:r w:rsidR="00A76EE7">
              <w:rPr>
                <w:szCs w:val="20"/>
              </w:rPr>
              <w:t>.</w:t>
            </w:r>
          </w:p>
        </w:tc>
      </w:tr>
      <w:tr w:rsidR="00451925" w:rsidRPr="00451925" w14:paraId="6FB81706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6B097AF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1A40CB55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0458242A" w14:textId="6EEC920F" w:rsidR="00451925" w:rsidRPr="00A76EE7" w:rsidRDefault="00451925" w:rsidP="00A76EE7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rPr>
                <w:szCs w:val="20"/>
              </w:rPr>
            </w:pPr>
            <w:r w:rsidRPr="00A76EE7">
              <w:rPr>
                <w:szCs w:val="20"/>
              </w:rPr>
              <w:t>Patientomvårdnad såsom lägesändringar, toalettbesök, hjälp med hygien efter elimination</w:t>
            </w:r>
            <w:r w:rsidR="00A76EE7" w:rsidRPr="00A76EE7">
              <w:rPr>
                <w:szCs w:val="20"/>
              </w:rPr>
              <w:t>.</w:t>
            </w:r>
          </w:p>
          <w:p w14:paraId="447010C9" w14:textId="425CB912" w:rsidR="00451925" w:rsidRPr="00A76EE7" w:rsidRDefault="00451925" w:rsidP="00A76EE7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rPr>
                <w:szCs w:val="20"/>
              </w:rPr>
            </w:pPr>
            <w:r w:rsidRPr="00A76EE7">
              <w:rPr>
                <w:szCs w:val="20"/>
              </w:rPr>
              <w:t>Omhändertagande av nya patienter</w:t>
            </w:r>
            <w:r w:rsidR="00A76EE7" w:rsidRPr="00A76EE7">
              <w:rPr>
                <w:szCs w:val="20"/>
              </w:rPr>
              <w:t>.</w:t>
            </w:r>
          </w:p>
        </w:tc>
      </w:tr>
      <w:tr w:rsidR="00451925" w:rsidRPr="00451925" w14:paraId="26345401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2C54D5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2444917C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0875E97" w14:textId="31B5189B" w:rsidR="00451925" w:rsidRPr="00451925" w:rsidRDefault="00451925" w:rsidP="347C8A7C">
            <w:pPr>
              <w:spacing w:after="0" w:line="240" w:lineRule="auto"/>
              <w:ind w:left="0" w:right="0"/>
            </w:pPr>
            <w:r>
              <w:t>Arbetstid kl</w:t>
            </w:r>
            <w:r w:rsidR="00785A83">
              <w:t>ockan</w:t>
            </w:r>
            <w:r>
              <w:t xml:space="preserve"> 21</w:t>
            </w:r>
            <w:r w:rsidR="00785A83">
              <w:t>:</w:t>
            </w:r>
            <w:r w:rsidR="12AE97C0">
              <w:t>15</w:t>
            </w:r>
            <w:r>
              <w:t xml:space="preserve"> – 07</w:t>
            </w:r>
            <w:r w:rsidR="00785A83">
              <w:t>:</w:t>
            </w:r>
            <w:r w:rsidR="567D71C9">
              <w:t>15</w:t>
            </w:r>
          </w:p>
        </w:tc>
      </w:tr>
      <w:tr w:rsidR="00451925" w:rsidRPr="00451925" w14:paraId="67522AD3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58E1896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36BE15DB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5641D610" w14:textId="0B7DB958" w:rsidR="00451925" w:rsidRPr="00451925" w:rsidRDefault="00451925" w:rsidP="00451925">
            <w:pPr>
              <w:tabs>
                <w:tab w:val="left" w:pos="2850"/>
              </w:tabs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Sjuksköterskorna på avd</w:t>
            </w:r>
            <w:r w:rsidR="00A76EE7">
              <w:rPr>
                <w:szCs w:val="20"/>
              </w:rPr>
              <w:t>elningen</w:t>
            </w:r>
            <w:r w:rsidR="00785A83">
              <w:rPr>
                <w:szCs w:val="20"/>
              </w:rPr>
              <w:t>.</w:t>
            </w:r>
          </w:p>
        </w:tc>
      </w:tr>
      <w:tr w:rsidR="00451925" w:rsidRPr="00451925" w14:paraId="3AB59AAE" w14:textId="77777777" w:rsidTr="006061FB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35593792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4FCE5139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3FBD95B" w14:textId="77777777" w:rsidR="00451925" w:rsidRPr="00451925" w:rsidRDefault="00451925" w:rsidP="00451925">
            <w:pPr>
              <w:numPr>
                <w:ilvl w:val="0"/>
                <w:numId w:val="21"/>
              </w:numPr>
              <w:spacing w:before="60" w:after="60" w:line="240" w:lineRule="auto"/>
              <w:ind w:right="0"/>
              <w:rPr>
                <w:szCs w:val="20"/>
              </w:rPr>
            </w:pPr>
          </w:p>
        </w:tc>
      </w:tr>
    </w:tbl>
    <w:p w14:paraId="756E6EF8" w14:textId="6B84DBBB" w:rsidR="00451925" w:rsidRPr="00451925" w:rsidRDefault="00AD3876" w:rsidP="00451925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105BFB5F" w14:textId="77777777" w:rsidR="00451925" w:rsidRPr="00451925" w:rsidRDefault="00451925" w:rsidP="006941BB">
      <w:pPr>
        <w:pStyle w:val="Rubrik2"/>
      </w:pPr>
      <w:bookmarkStart w:id="113" w:name="_Toc256000013"/>
      <w:bookmarkStart w:id="114" w:name="_Toc256000025"/>
      <w:bookmarkStart w:id="115" w:name="_Toc256000037"/>
      <w:bookmarkStart w:id="116" w:name="_Toc256000049"/>
      <w:bookmarkStart w:id="117" w:name="_Toc256000061"/>
      <w:bookmarkStart w:id="118" w:name="_Toc256000074"/>
      <w:bookmarkStart w:id="119" w:name="_Toc256000087"/>
      <w:bookmarkStart w:id="120" w:name="_Toc256000100"/>
      <w:bookmarkStart w:id="121" w:name="_Toc256000104"/>
      <w:bookmarkStart w:id="122" w:name="_Toc256000115"/>
      <w:bookmarkStart w:id="123" w:name="_Toc256000126"/>
      <w:bookmarkStart w:id="124" w:name="_Toc256000137"/>
      <w:bookmarkStart w:id="125" w:name="_Toc256000148"/>
      <w:bookmarkStart w:id="126" w:name="_Toc256000159"/>
      <w:bookmarkStart w:id="127" w:name="_Toc164858501"/>
      <w:r w:rsidRPr="00451925">
        <w:t>Personalrum/ansvar</w:t>
      </w:r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7ACB6CC2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3C72B0D" w14:textId="0074CEB5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BA2D83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62CBEF56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691842EA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 xml:space="preserve">Trivsel, ordning och reda i personalrummet </w:t>
            </w:r>
          </w:p>
        </w:tc>
      </w:tr>
      <w:tr w:rsidR="00451925" w:rsidRPr="00451925" w14:paraId="394858F2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4A99866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4C98C4CD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2789183A" w14:textId="00667D7F" w:rsidR="00451925" w:rsidRPr="00451925" w:rsidRDefault="00451925" w:rsidP="00451925">
            <w:pPr>
              <w:spacing w:after="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Översyn av rummet, extra ansvar för att åtgärder beskrivna under ”samband” utförs</w:t>
            </w:r>
            <w:r w:rsidR="001F4583">
              <w:rPr>
                <w:szCs w:val="20"/>
              </w:rPr>
              <w:t>.</w:t>
            </w:r>
          </w:p>
          <w:p w14:paraId="51733A8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Köksan ansvarar för städning av kyl och avfrostning av frys på bestämda dagar.</w:t>
            </w:r>
          </w:p>
        </w:tc>
      </w:tr>
      <w:tr w:rsidR="00451925" w:rsidRPr="00451925" w14:paraId="1A5B7B72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BC2C710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60D4BD30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29B7498" w14:textId="6AC659A6" w:rsidR="00451925" w:rsidRPr="00451925" w:rsidRDefault="00451925" w:rsidP="347C8A7C">
            <w:pPr>
              <w:spacing w:after="0" w:line="240" w:lineRule="auto"/>
              <w:ind w:left="0" w:right="0"/>
              <w:rPr>
                <w:i/>
                <w:iCs/>
              </w:rPr>
            </w:pPr>
            <w:r>
              <w:t>Två personer dagligen har ett extra ansvar för personalrummet, resursen, avd</w:t>
            </w:r>
            <w:r w:rsidR="007D4302">
              <w:t>elnings</w:t>
            </w:r>
            <w:r w:rsidR="16445A91">
              <w:t>samordnare</w:t>
            </w:r>
            <w:r>
              <w:t xml:space="preserve"> eller sektionsledare och en från mottagningen enl</w:t>
            </w:r>
            <w:r w:rsidR="00D2408C">
              <w:t>igt</w:t>
            </w:r>
            <w:r>
              <w:t xml:space="preserve"> rullande schema. I mottagningens schema ingår sjuksköterskor, undersköterska och sekreterare.</w:t>
            </w:r>
            <w:r w:rsidRPr="347C8A7C">
              <w:rPr>
                <w:i/>
                <w:iCs/>
              </w:rPr>
              <w:t xml:space="preserve"> </w:t>
            </w:r>
          </w:p>
        </w:tc>
      </w:tr>
      <w:tr w:rsidR="00451925" w:rsidRPr="00451925" w14:paraId="08AEEA23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C6ACFB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504DF6B7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3958E79A" w14:textId="7FB561A7" w:rsidR="00451925" w:rsidRPr="00451925" w:rsidRDefault="00451925" w:rsidP="347C8A7C">
            <w:pPr>
              <w:spacing w:after="0" w:line="240" w:lineRule="auto"/>
              <w:ind w:left="0" w:right="0"/>
            </w:pPr>
            <w:r>
              <w:t xml:space="preserve">Var och en som nyttjar personalrummet tar hand om sin egen disk </w:t>
            </w:r>
            <w:r w:rsidR="374E1F5A">
              <w:t>samt</w:t>
            </w:r>
            <w:r>
              <w:t xml:space="preserve"> torkar av efter sig på bord och bänkar. </w:t>
            </w:r>
          </w:p>
          <w:p w14:paraId="22B9E334" w14:textId="77777777" w:rsidR="00451925" w:rsidRPr="00451925" w:rsidRDefault="00451925" w:rsidP="00451925">
            <w:pPr>
              <w:spacing w:after="0" w:line="240" w:lineRule="auto"/>
              <w:ind w:left="0" w:right="0"/>
              <w:rPr>
                <w:i/>
                <w:sz w:val="28"/>
              </w:rPr>
            </w:pPr>
            <w:r w:rsidRPr="00451925">
              <w:t>Vi har ett gemensamt ansvar att fulla soppåsar töms, att diskmaskinen plockas i och ur och att kaffemaskinens sumpbehållare töms.</w:t>
            </w:r>
          </w:p>
        </w:tc>
      </w:tr>
      <w:tr w:rsidR="00451925" w:rsidRPr="00451925" w14:paraId="19460BB7" w14:textId="77777777" w:rsidTr="006061FB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59FEA67E" w14:textId="77777777" w:rsidR="00451925" w:rsidRPr="00D73AF3" w:rsidRDefault="00451925" w:rsidP="00451925">
            <w:pPr>
              <w:spacing w:before="60" w:after="60" w:line="240" w:lineRule="auto"/>
              <w:ind w:left="0" w:right="0"/>
              <w:rPr>
                <w:b/>
                <w:szCs w:val="28"/>
              </w:rPr>
            </w:pPr>
            <w:r w:rsidRPr="00D73AF3">
              <w:rPr>
                <w:b/>
                <w:szCs w:val="28"/>
              </w:rPr>
              <w:t>Avgränsning</w:t>
            </w:r>
          </w:p>
        </w:tc>
      </w:tr>
      <w:tr w:rsidR="00451925" w:rsidRPr="00451925" w14:paraId="2FC19715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F3C1A16" w14:textId="77777777" w:rsidR="00451925" w:rsidRPr="00D73AF3" w:rsidRDefault="00451925" w:rsidP="00D73AF3">
            <w:pPr>
              <w:spacing w:before="60" w:after="60" w:line="240" w:lineRule="auto"/>
              <w:ind w:left="0" w:right="0"/>
              <w:rPr>
                <w:szCs w:val="28"/>
              </w:rPr>
            </w:pPr>
          </w:p>
        </w:tc>
      </w:tr>
    </w:tbl>
    <w:p w14:paraId="24AF0244" w14:textId="4EEC6133" w:rsidR="001F4583" w:rsidRDefault="001F4583" w:rsidP="00451925">
      <w:pPr>
        <w:spacing w:after="0" w:line="240" w:lineRule="auto"/>
        <w:ind w:left="0" w:right="0"/>
        <w:rPr>
          <w:szCs w:val="20"/>
        </w:rPr>
      </w:pPr>
    </w:p>
    <w:p w14:paraId="5D59D1D8" w14:textId="77777777" w:rsidR="001F4583" w:rsidRDefault="001F4583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68F6A512" w14:textId="237D8221" w:rsidR="00451925" w:rsidRPr="00DD5B0D" w:rsidRDefault="00451925" w:rsidP="00DD5B0D">
      <w:pPr>
        <w:pStyle w:val="Rubrik2"/>
      </w:pPr>
      <w:bookmarkStart w:id="128" w:name="_Toc256000014"/>
      <w:bookmarkStart w:id="129" w:name="_Toc256000026"/>
      <w:bookmarkStart w:id="130" w:name="_Toc256000038"/>
      <w:bookmarkStart w:id="131" w:name="_Toc256000050"/>
      <w:bookmarkStart w:id="132" w:name="_Toc256000062"/>
      <w:bookmarkStart w:id="133" w:name="_Toc256000075"/>
      <w:bookmarkStart w:id="134" w:name="_Toc256000088"/>
      <w:bookmarkStart w:id="135" w:name="_Toc256000101"/>
      <w:bookmarkStart w:id="136" w:name="_Toc256000105"/>
      <w:bookmarkStart w:id="137" w:name="_Toc256000116"/>
      <w:bookmarkStart w:id="138" w:name="_Toc256000127"/>
      <w:bookmarkStart w:id="139" w:name="_Toc256000138"/>
      <w:bookmarkStart w:id="140" w:name="_Toc256000149"/>
      <w:bookmarkStart w:id="141" w:name="_Toc256000160"/>
      <w:bookmarkStart w:id="142" w:name="_Toc164858502"/>
      <w:r w:rsidRPr="00DD5B0D">
        <w:t>Huvudtelefonen</w:t>
      </w:r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5DDEC2EE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927907C" w14:textId="2E03D314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BA2D83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19DD5A34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45E91527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Tillgänglighet för andra kliniker, kommun/bistånd och anhöriga</w:t>
            </w:r>
          </w:p>
        </w:tc>
      </w:tr>
      <w:tr w:rsidR="00451925" w:rsidRPr="00451925" w14:paraId="5DC8E8F2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BDA38FB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57FBA4C1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7F9D7E1A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  <w:tr w:rsidR="00451925" w:rsidRPr="00451925" w14:paraId="65B6B223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BEC5CF2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301FE538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2CDCDD3B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Svara i telefonen, koppla vidare till rätt person/grupp</w:t>
            </w:r>
          </w:p>
        </w:tc>
      </w:tr>
      <w:tr w:rsidR="00451925" w:rsidRPr="00451925" w14:paraId="47A5808F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2A96571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0EE26DC2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3341C5FE" w14:textId="13215F9B" w:rsidR="00451925" w:rsidRPr="00451925" w:rsidRDefault="00451925" w:rsidP="00DD5B0D">
            <w:pPr>
              <w:pStyle w:val="Liststycke"/>
              <w:numPr>
                <w:ilvl w:val="0"/>
                <w:numId w:val="35"/>
              </w:numPr>
              <w:spacing w:before="60" w:after="60" w:line="240" w:lineRule="auto"/>
              <w:ind w:right="0"/>
            </w:pPr>
            <w:r>
              <w:t xml:space="preserve">Under kontorstid på vardagar ansvarar </w:t>
            </w:r>
            <w:r w:rsidR="433AE29E">
              <w:t>samordnare</w:t>
            </w:r>
            <w:r>
              <w:t>.</w:t>
            </w:r>
          </w:p>
          <w:p w14:paraId="50169F19" w14:textId="28E68302" w:rsidR="00451925" w:rsidRPr="00DD5B0D" w:rsidRDefault="00451925" w:rsidP="00DD5B0D">
            <w:pPr>
              <w:pStyle w:val="Liststycke"/>
              <w:numPr>
                <w:ilvl w:val="0"/>
                <w:numId w:val="35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DD5B0D">
              <w:rPr>
                <w:iCs/>
                <w:szCs w:val="20"/>
              </w:rPr>
              <w:t>Kvällar och helger hjälps samtliga på avdelningen åt att dela på ansvaret.</w:t>
            </w:r>
          </w:p>
        </w:tc>
      </w:tr>
      <w:tr w:rsidR="00451925" w:rsidRPr="00451925" w14:paraId="59F66726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F995FA1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15E6923A" w14:textId="77777777" w:rsidTr="006061FB">
        <w:tc>
          <w:tcPr>
            <w:tcW w:w="8226" w:type="dxa"/>
            <w:tcBorders>
              <w:top w:val="nil"/>
              <w:bottom w:val="nil"/>
            </w:tcBorders>
          </w:tcPr>
          <w:p w14:paraId="5CDFF777" w14:textId="3C928C18" w:rsidR="00451925" w:rsidRPr="00DD5B0D" w:rsidRDefault="00451925" w:rsidP="00DD5B0D">
            <w:pPr>
              <w:pStyle w:val="Liststycke"/>
              <w:numPr>
                <w:ilvl w:val="0"/>
                <w:numId w:val="36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DD5B0D">
              <w:rPr>
                <w:iCs/>
                <w:szCs w:val="20"/>
              </w:rPr>
              <w:t>Sjuksköterskor och undersköterskor i grupperna</w:t>
            </w:r>
            <w:r w:rsidR="00DD5B0D" w:rsidRPr="00DD5B0D">
              <w:rPr>
                <w:iCs/>
                <w:szCs w:val="20"/>
              </w:rPr>
              <w:t>.</w:t>
            </w:r>
          </w:p>
          <w:p w14:paraId="17258832" w14:textId="5D155633" w:rsidR="00451925" w:rsidRPr="00DD5B0D" w:rsidRDefault="00451925" w:rsidP="00DD5B0D">
            <w:pPr>
              <w:pStyle w:val="Liststycke"/>
              <w:numPr>
                <w:ilvl w:val="0"/>
                <w:numId w:val="36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DD5B0D">
              <w:rPr>
                <w:iCs/>
                <w:szCs w:val="20"/>
              </w:rPr>
              <w:t>Andra kliniker, kommun/bistånd och anhöriga</w:t>
            </w:r>
            <w:r w:rsidR="00DD5B0D" w:rsidRPr="00DD5B0D">
              <w:rPr>
                <w:iCs/>
                <w:szCs w:val="20"/>
              </w:rPr>
              <w:t>.</w:t>
            </w:r>
          </w:p>
        </w:tc>
      </w:tr>
      <w:tr w:rsidR="00451925" w:rsidRPr="00451925" w14:paraId="77724F76" w14:textId="77777777" w:rsidTr="006061FB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4984670E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1FB57023" w14:textId="77777777" w:rsidTr="006061FB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75F57BA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7B70C414" w14:textId="348546E9" w:rsidR="00DD5B0D" w:rsidRDefault="00DD5B0D" w:rsidP="00451925">
      <w:pPr>
        <w:spacing w:after="0" w:line="240" w:lineRule="auto"/>
        <w:ind w:left="0" w:right="0"/>
        <w:rPr>
          <w:szCs w:val="20"/>
        </w:rPr>
      </w:pPr>
    </w:p>
    <w:p w14:paraId="77FE1722" w14:textId="77777777" w:rsidR="00DD5B0D" w:rsidRDefault="00DD5B0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301F3AE3" w14:textId="77777777" w:rsidR="00451925" w:rsidRPr="006053F1" w:rsidRDefault="00451925" w:rsidP="006053F1">
      <w:pPr>
        <w:pStyle w:val="Rubrik2"/>
      </w:pPr>
      <w:bookmarkStart w:id="143" w:name="_Toc256000063"/>
      <w:bookmarkStart w:id="144" w:name="_Toc256000076"/>
      <w:bookmarkStart w:id="145" w:name="_Toc256000089"/>
      <w:bookmarkStart w:id="146" w:name="_Toc256000102"/>
      <w:bookmarkStart w:id="147" w:name="_Toc256000106"/>
      <w:bookmarkStart w:id="148" w:name="_Toc256000117"/>
      <w:bookmarkStart w:id="149" w:name="_Toc256000128"/>
      <w:bookmarkStart w:id="150" w:name="_Toc256000139"/>
      <w:bookmarkStart w:id="151" w:name="_Toc256000150"/>
      <w:bookmarkStart w:id="152" w:name="_Toc256000161"/>
      <w:bookmarkStart w:id="153" w:name="_Toc164858503"/>
      <w:r w:rsidRPr="006053F1">
        <w:t>Avdelningssekreterare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451925" w:rsidRPr="00451925" w14:paraId="0B1C4103" w14:textId="77777777" w:rsidTr="006053F1">
        <w:tc>
          <w:tcPr>
            <w:tcW w:w="822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14:paraId="3922E79D" w14:textId="029C8001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Behovet/</w:t>
            </w:r>
            <w:r w:rsidR="00207372">
              <w:rPr>
                <w:b/>
                <w:szCs w:val="20"/>
              </w:rPr>
              <w:t>s</w:t>
            </w:r>
            <w:r w:rsidRPr="00451925">
              <w:rPr>
                <w:b/>
                <w:szCs w:val="20"/>
              </w:rPr>
              <w:t xml:space="preserve">yftet med rollen </w:t>
            </w:r>
          </w:p>
        </w:tc>
      </w:tr>
      <w:tr w:rsidR="00451925" w:rsidRPr="00451925" w14:paraId="794E8599" w14:textId="77777777" w:rsidTr="006053F1">
        <w:tc>
          <w:tcPr>
            <w:tcW w:w="8226" w:type="dxa"/>
            <w:tcBorders>
              <w:top w:val="nil"/>
              <w:bottom w:val="nil"/>
            </w:tcBorders>
            <w:shd w:val="clear" w:color="auto" w:fill="auto"/>
          </w:tcPr>
          <w:p w14:paraId="55F6D4CC" w14:textId="1865229E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Service till avdelningspersonal</w:t>
            </w:r>
            <w:r w:rsidR="00C15167">
              <w:rPr>
                <w:iCs/>
                <w:szCs w:val="20"/>
              </w:rPr>
              <w:t>.</w:t>
            </w:r>
          </w:p>
        </w:tc>
      </w:tr>
      <w:tr w:rsidR="00451925" w:rsidRPr="00451925" w14:paraId="3FDB6425" w14:textId="77777777" w:rsidTr="006053F1">
        <w:tc>
          <w:tcPr>
            <w:tcW w:w="822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14:paraId="5468499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Ansvar och befogenheter</w:t>
            </w:r>
          </w:p>
        </w:tc>
      </w:tr>
      <w:tr w:rsidR="00451925" w:rsidRPr="00451925" w14:paraId="6222049D" w14:textId="77777777" w:rsidTr="006053F1">
        <w:tc>
          <w:tcPr>
            <w:tcW w:w="8226" w:type="dxa"/>
            <w:tcBorders>
              <w:top w:val="nil"/>
              <w:bottom w:val="nil"/>
            </w:tcBorders>
            <w:shd w:val="clear" w:color="auto" w:fill="auto"/>
          </w:tcPr>
          <w:p w14:paraId="5E9DADD1" w14:textId="16387E03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451925">
              <w:rPr>
                <w:szCs w:val="20"/>
              </w:rPr>
              <w:t>Journalutskrift</w:t>
            </w:r>
            <w:r w:rsidR="00C15167">
              <w:rPr>
                <w:szCs w:val="20"/>
              </w:rPr>
              <w:t>er.</w:t>
            </w:r>
          </w:p>
        </w:tc>
      </w:tr>
      <w:tr w:rsidR="00451925" w:rsidRPr="00451925" w14:paraId="05BE2AFD" w14:textId="77777777" w:rsidTr="006053F1">
        <w:tc>
          <w:tcPr>
            <w:tcW w:w="822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14:paraId="4E17E522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Huvudsakliga arbetsuppgifter</w:t>
            </w:r>
          </w:p>
        </w:tc>
      </w:tr>
      <w:tr w:rsidR="00451925" w:rsidRPr="00451925" w14:paraId="517CDC1F" w14:textId="77777777" w:rsidTr="006053F1">
        <w:tc>
          <w:tcPr>
            <w:tcW w:w="8226" w:type="dxa"/>
            <w:tcBorders>
              <w:top w:val="nil"/>
              <w:bottom w:val="nil"/>
            </w:tcBorders>
            <w:shd w:val="clear" w:color="auto" w:fill="auto"/>
          </w:tcPr>
          <w:p w14:paraId="6B83D305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Journalskrivning</w:t>
            </w:r>
          </w:p>
          <w:p w14:paraId="3B435FFA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Beläggningsöversikt</w:t>
            </w:r>
          </w:p>
          <w:p w14:paraId="22C5C8B9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Hantering av kamera och foto</w:t>
            </w:r>
          </w:p>
          <w:p w14:paraId="18B21EF3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Hantering av provsvar och journaler till E-arkiv</w:t>
            </w:r>
          </w:p>
          <w:p w14:paraId="045A1D88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Diagnosregistrering, kodning</w:t>
            </w:r>
          </w:p>
          <w:p w14:paraId="102BA84D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Diverse service till avdelningspersonalen</w:t>
            </w:r>
          </w:p>
          <w:p w14:paraId="75E446CB" w14:textId="77777777" w:rsidR="00451925" w:rsidRPr="006053F1" w:rsidRDefault="00451925" w:rsidP="006053F1">
            <w:pPr>
              <w:pStyle w:val="Liststycke"/>
              <w:numPr>
                <w:ilvl w:val="0"/>
                <w:numId w:val="37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6053F1">
              <w:rPr>
                <w:szCs w:val="20"/>
              </w:rPr>
              <w:t>Kopieringsservice</w:t>
            </w:r>
          </w:p>
        </w:tc>
      </w:tr>
      <w:tr w:rsidR="00451925" w:rsidRPr="00451925" w14:paraId="570B127F" w14:textId="77777777" w:rsidTr="006053F1">
        <w:tc>
          <w:tcPr>
            <w:tcW w:w="822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14:paraId="3E156D3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Övrigt </w:t>
            </w:r>
          </w:p>
        </w:tc>
      </w:tr>
      <w:tr w:rsidR="00451925" w:rsidRPr="00451925" w14:paraId="230B68CA" w14:textId="77777777" w:rsidTr="006053F1">
        <w:tc>
          <w:tcPr>
            <w:tcW w:w="8226" w:type="dxa"/>
            <w:tcBorders>
              <w:top w:val="nil"/>
              <w:bottom w:val="nil"/>
            </w:tcBorders>
            <w:shd w:val="clear" w:color="auto" w:fill="auto"/>
          </w:tcPr>
          <w:p w14:paraId="5ED16B3A" w14:textId="5DF57FAC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 w:rsidRPr="00451925">
              <w:rPr>
                <w:iCs/>
                <w:szCs w:val="20"/>
              </w:rPr>
              <w:t>Arbetstid 07</w:t>
            </w:r>
            <w:r w:rsidR="00A43B40"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30 – 16</w:t>
            </w:r>
            <w:r w:rsidR="00A43B40"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15 med lunch 12</w:t>
            </w:r>
            <w:r w:rsidR="000857A8"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00 – 13</w:t>
            </w:r>
            <w:r w:rsidR="000857A8">
              <w:rPr>
                <w:iCs/>
                <w:szCs w:val="20"/>
              </w:rPr>
              <w:t>:</w:t>
            </w:r>
            <w:r w:rsidRPr="00451925">
              <w:rPr>
                <w:iCs/>
                <w:szCs w:val="20"/>
              </w:rPr>
              <w:t>00, 45 min</w:t>
            </w:r>
            <w:r w:rsidR="00C15167">
              <w:rPr>
                <w:iCs/>
                <w:szCs w:val="20"/>
              </w:rPr>
              <w:t>uter.</w:t>
            </w:r>
          </w:p>
        </w:tc>
      </w:tr>
      <w:tr w:rsidR="00451925" w:rsidRPr="00451925" w14:paraId="62B28574" w14:textId="77777777" w:rsidTr="006053F1">
        <w:tc>
          <w:tcPr>
            <w:tcW w:w="822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</w:tcPr>
          <w:p w14:paraId="07BFC343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 xml:space="preserve">Samband </w:t>
            </w:r>
          </w:p>
        </w:tc>
      </w:tr>
      <w:tr w:rsidR="00451925" w:rsidRPr="00451925" w14:paraId="236AEAE2" w14:textId="77777777" w:rsidTr="006053F1">
        <w:tc>
          <w:tcPr>
            <w:tcW w:w="8226" w:type="dxa"/>
            <w:tcBorders>
              <w:top w:val="nil"/>
              <w:bottom w:val="nil"/>
            </w:tcBorders>
            <w:shd w:val="clear" w:color="auto" w:fill="auto"/>
          </w:tcPr>
          <w:p w14:paraId="75B6A21B" w14:textId="77777777" w:rsidR="00451925" w:rsidRPr="006053F1" w:rsidRDefault="00451925" w:rsidP="006053F1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Övrig personal på avdelningen</w:t>
            </w:r>
          </w:p>
          <w:p w14:paraId="7A75E662" w14:textId="77777777" w:rsidR="00451925" w:rsidRPr="006053F1" w:rsidRDefault="00451925" w:rsidP="006053F1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Röntgen</w:t>
            </w:r>
          </w:p>
          <w:p w14:paraId="1814321E" w14:textId="77777777" w:rsidR="00451925" w:rsidRPr="006053F1" w:rsidRDefault="00451925" w:rsidP="006053F1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Laboratorier</w:t>
            </w:r>
          </w:p>
          <w:p w14:paraId="59D36DC2" w14:textId="77777777" w:rsidR="00451925" w:rsidRPr="006053F1" w:rsidRDefault="00451925" w:rsidP="006053F1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Journalarkiv</w:t>
            </w:r>
          </w:p>
          <w:p w14:paraId="1F26828C" w14:textId="77777777" w:rsidR="00451925" w:rsidRPr="006053F1" w:rsidRDefault="00451925" w:rsidP="006053F1">
            <w:pPr>
              <w:pStyle w:val="Liststycke"/>
              <w:numPr>
                <w:ilvl w:val="0"/>
                <w:numId w:val="38"/>
              </w:numPr>
              <w:spacing w:before="60" w:after="60" w:line="240" w:lineRule="auto"/>
              <w:ind w:right="0"/>
              <w:rPr>
                <w:iCs/>
                <w:szCs w:val="20"/>
              </w:rPr>
            </w:pPr>
            <w:r w:rsidRPr="006053F1">
              <w:rPr>
                <w:iCs/>
                <w:szCs w:val="20"/>
              </w:rPr>
              <w:t>Vårdcentraler</w:t>
            </w:r>
          </w:p>
        </w:tc>
      </w:tr>
      <w:tr w:rsidR="00451925" w:rsidRPr="00451925" w14:paraId="3DD086AE" w14:textId="77777777" w:rsidTr="006053F1">
        <w:tc>
          <w:tcPr>
            <w:tcW w:w="8226" w:type="dxa"/>
            <w:tcBorders>
              <w:top w:val="single" w:sz="6" w:space="0" w:color="000000"/>
              <w:bottom w:val="nil"/>
            </w:tcBorders>
            <w:shd w:val="clear" w:color="auto" w:fill="auto"/>
          </w:tcPr>
          <w:p w14:paraId="57C1B884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451925">
              <w:rPr>
                <w:b/>
                <w:szCs w:val="20"/>
              </w:rPr>
              <w:t>Avgränsning</w:t>
            </w:r>
          </w:p>
        </w:tc>
      </w:tr>
      <w:tr w:rsidR="00451925" w:rsidRPr="00451925" w14:paraId="35333175" w14:textId="77777777" w:rsidTr="006053F1">
        <w:tc>
          <w:tcPr>
            <w:tcW w:w="8226" w:type="dxa"/>
            <w:tcBorders>
              <w:top w:val="single" w:sz="6" w:space="0" w:color="000000"/>
              <w:bottom w:val="single" w:sz="6" w:space="0" w:color="000000"/>
            </w:tcBorders>
          </w:tcPr>
          <w:p w14:paraId="03CB9C2E" w14:textId="77777777" w:rsidR="00451925" w:rsidRPr="00451925" w:rsidRDefault="00451925" w:rsidP="00451925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519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D0044B"/>
    <w:multiLevelType w:val="hybridMultilevel"/>
    <w:tmpl w:val="9B429B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731F1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242161E"/>
    <w:multiLevelType w:val="hybridMultilevel"/>
    <w:tmpl w:val="76A074C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5CC72FB"/>
    <w:multiLevelType w:val="hybridMultilevel"/>
    <w:tmpl w:val="95FA0B1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F46D43C"/>
    <w:multiLevelType w:val="hybridMultilevel"/>
    <w:tmpl w:val="1F4ACA7E"/>
    <w:lvl w:ilvl="0" w:tplc="D12C0B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AE4D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9C01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C8EE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F4F2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74BE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B4C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A25B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E0F9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5B059D"/>
    <w:multiLevelType w:val="hybridMultilevel"/>
    <w:tmpl w:val="EAD6DB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C0C57EC"/>
    <w:multiLevelType w:val="hybridMultilevel"/>
    <w:tmpl w:val="95A0C4F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84B29"/>
    <w:multiLevelType w:val="hybridMultilevel"/>
    <w:tmpl w:val="53507B0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E92B58"/>
    <w:multiLevelType w:val="hybridMultilevel"/>
    <w:tmpl w:val="1924BB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1A19E2"/>
    <w:multiLevelType w:val="hybridMultilevel"/>
    <w:tmpl w:val="53C654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44404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243278B"/>
    <w:multiLevelType w:val="hybridMultilevel"/>
    <w:tmpl w:val="9594BF2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DC110F2"/>
    <w:multiLevelType w:val="hybridMultilevel"/>
    <w:tmpl w:val="A5A4F1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6A7D88"/>
    <w:multiLevelType w:val="hybridMultilevel"/>
    <w:tmpl w:val="5EB2306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6D768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0F263C7"/>
    <w:multiLevelType w:val="hybridMultilevel"/>
    <w:tmpl w:val="4888E2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164B8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D45349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A1C489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1557936">
    <w:abstractNumId w:val="12"/>
  </w:num>
  <w:num w:numId="2" w16cid:durableId="1794400070">
    <w:abstractNumId w:val="36"/>
  </w:num>
  <w:num w:numId="3" w16cid:durableId="2054765982">
    <w:abstractNumId w:val="26"/>
  </w:num>
  <w:num w:numId="4" w16cid:durableId="1745561821">
    <w:abstractNumId w:val="0"/>
  </w:num>
  <w:num w:numId="5" w16cid:durableId="767316071">
    <w:abstractNumId w:val="10"/>
  </w:num>
  <w:num w:numId="6" w16cid:durableId="800071804">
    <w:abstractNumId w:val="33"/>
  </w:num>
  <w:num w:numId="7" w16cid:durableId="1310786880">
    <w:abstractNumId w:val="2"/>
  </w:num>
  <w:num w:numId="8" w16cid:durableId="1542016493">
    <w:abstractNumId w:val="19"/>
  </w:num>
  <w:num w:numId="9" w16cid:durableId="1844933830">
    <w:abstractNumId w:val="14"/>
  </w:num>
  <w:num w:numId="10" w16cid:durableId="1982224661">
    <w:abstractNumId w:val="1"/>
  </w:num>
  <w:num w:numId="11" w16cid:durableId="531655317">
    <w:abstractNumId w:val="1"/>
  </w:num>
  <w:num w:numId="12" w16cid:durableId="2123650037">
    <w:abstractNumId w:val="4"/>
  </w:num>
  <w:num w:numId="13" w16cid:durableId="1824271183">
    <w:abstractNumId w:val="7"/>
  </w:num>
  <w:num w:numId="14" w16cid:durableId="1767337779">
    <w:abstractNumId w:val="25"/>
  </w:num>
  <w:num w:numId="15" w16cid:durableId="376780179">
    <w:abstractNumId w:val="15"/>
  </w:num>
  <w:num w:numId="16" w16cid:durableId="1839929056">
    <w:abstractNumId w:val="11"/>
  </w:num>
  <w:num w:numId="17" w16cid:durableId="412354730">
    <w:abstractNumId w:val="23"/>
  </w:num>
  <w:num w:numId="18" w16cid:durableId="14507913">
    <w:abstractNumId w:val="8"/>
  </w:num>
  <w:num w:numId="19" w16cid:durableId="1577781538">
    <w:abstractNumId w:val="18"/>
  </w:num>
  <w:num w:numId="20" w16cid:durableId="1859200913">
    <w:abstractNumId w:val="35"/>
  </w:num>
  <w:num w:numId="21" w16cid:durableId="435756573">
    <w:abstractNumId w:val="29"/>
  </w:num>
  <w:num w:numId="22" w16cid:durableId="1873959666">
    <w:abstractNumId w:val="5"/>
  </w:num>
  <w:num w:numId="23" w16cid:durableId="985746353">
    <w:abstractNumId w:val="32"/>
  </w:num>
  <w:num w:numId="24" w16cid:durableId="2029405541">
    <w:abstractNumId w:val="31"/>
  </w:num>
  <w:num w:numId="25" w16cid:durableId="2098944713">
    <w:abstractNumId w:val="34"/>
  </w:num>
  <w:num w:numId="26" w16cid:durableId="247008094">
    <w:abstractNumId w:val="22"/>
  </w:num>
  <w:num w:numId="27" w16cid:durableId="1832597050">
    <w:abstractNumId w:val="6"/>
  </w:num>
  <w:num w:numId="28" w16cid:durableId="1581211295">
    <w:abstractNumId w:val="17"/>
  </w:num>
  <w:num w:numId="29" w16cid:durableId="1366519676">
    <w:abstractNumId w:val="16"/>
  </w:num>
  <w:num w:numId="30" w16cid:durableId="127551815">
    <w:abstractNumId w:val="30"/>
  </w:num>
  <w:num w:numId="31" w16cid:durableId="1274704104">
    <w:abstractNumId w:val="24"/>
  </w:num>
  <w:num w:numId="32" w16cid:durableId="1632049755">
    <w:abstractNumId w:val="21"/>
  </w:num>
  <w:num w:numId="33" w16cid:durableId="432164267">
    <w:abstractNumId w:val="28"/>
  </w:num>
  <w:num w:numId="34" w16cid:durableId="1817186223">
    <w:abstractNumId w:val="27"/>
  </w:num>
  <w:num w:numId="35" w16cid:durableId="925260369">
    <w:abstractNumId w:val="13"/>
  </w:num>
  <w:num w:numId="36" w16cid:durableId="2072194856">
    <w:abstractNumId w:val="20"/>
  </w:num>
  <w:num w:numId="37" w16cid:durableId="819154725">
    <w:abstractNumId w:val="3"/>
  </w:num>
  <w:num w:numId="38" w16cid:durableId="17713897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D44"/>
    <w:rsid w:val="00084024"/>
    <w:rsid w:val="000857A8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3C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F04"/>
    <w:rsid w:val="001522AE"/>
    <w:rsid w:val="00155EF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3C2"/>
    <w:rsid w:val="001C4D0A"/>
    <w:rsid w:val="001C5FEF"/>
    <w:rsid w:val="001D69A0"/>
    <w:rsid w:val="001F4583"/>
    <w:rsid w:val="0020737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A9E"/>
    <w:rsid w:val="00280A85"/>
    <w:rsid w:val="00284119"/>
    <w:rsid w:val="00290B5C"/>
    <w:rsid w:val="00294791"/>
    <w:rsid w:val="002B0A3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65A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CF8"/>
    <w:rsid w:val="0043409A"/>
    <w:rsid w:val="00443C1E"/>
    <w:rsid w:val="00446255"/>
    <w:rsid w:val="0045192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311"/>
    <w:rsid w:val="00531E60"/>
    <w:rsid w:val="00536A5A"/>
    <w:rsid w:val="0053757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2DD9"/>
    <w:rsid w:val="005C0045"/>
    <w:rsid w:val="005C084E"/>
    <w:rsid w:val="005C4606"/>
    <w:rsid w:val="005D0B0C"/>
    <w:rsid w:val="005E02B3"/>
    <w:rsid w:val="005E1E24"/>
    <w:rsid w:val="006053F1"/>
    <w:rsid w:val="0060596B"/>
    <w:rsid w:val="006061FB"/>
    <w:rsid w:val="00606D97"/>
    <w:rsid w:val="00614E64"/>
    <w:rsid w:val="00617710"/>
    <w:rsid w:val="00617EE6"/>
    <w:rsid w:val="0062184C"/>
    <w:rsid w:val="00623724"/>
    <w:rsid w:val="00627BEA"/>
    <w:rsid w:val="006319DB"/>
    <w:rsid w:val="006464FD"/>
    <w:rsid w:val="0065595B"/>
    <w:rsid w:val="00660269"/>
    <w:rsid w:val="00665F89"/>
    <w:rsid w:val="00673C92"/>
    <w:rsid w:val="006753EC"/>
    <w:rsid w:val="006941BB"/>
    <w:rsid w:val="006A2789"/>
    <w:rsid w:val="006A4978"/>
    <w:rsid w:val="006A7261"/>
    <w:rsid w:val="006B0D29"/>
    <w:rsid w:val="006B1819"/>
    <w:rsid w:val="006B5DE7"/>
    <w:rsid w:val="006C36F0"/>
    <w:rsid w:val="006C5048"/>
    <w:rsid w:val="006C6A4B"/>
    <w:rsid w:val="006C779F"/>
    <w:rsid w:val="006D01F5"/>
    <w:rsid w:val="006D0CFB"/>
    <w:rsid w:val="006D30C0"/>
    <w:rsid w:val="006D6FA4"/>
    <w:rsid w:val="006D7535"/>
    <w:rsid w:val="006E450B"/>
    <w:rsid w:val="006F0D7E"/>
    <w:rsid w:val="00710B77"/>
    <w:rsid w:val="007142E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93E"/>
    <w:rsid w:val="007759DD"/>
    <w:rsid w:val="00775F04"/>
    <w:rsid w:val="00785A83"/>
    <w:rsid w:val="0078609F"/>
    <w:rsid w:val="007917BA"/>
    <w:rsid w:val="007A5C6F"/>
    <w:rsid w:val="007B13A8"/>
    <w:rsid w:val="007B59F0"/>
    <w:rsid w:val="007B6617"/>
    <w:rsid w:val="007D4241"/>
    <w:rsid w:val="007D4302"/>
    <w:rsid w:val="007D4317"/>
    <w:rsid w:val="007D4EA3"/>
    <w:rsid w:val="007F1CFF"/>
    <w:rsid w:val="007F5DD5"/>
    <w:rsid w:val="00806BFE"/>
    <w:rsid w:val="00821917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6B0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B40"/>
    <w:rsid w:val="00A514B7"/>
    <w:rsid w:val="00A54A0B"/>
    <w:rsid w:val="00A65FD4"/>
    <w:rsid w:val="00A76EE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058"/>
    <w:rsid w:val="00AC3FF6"/>
    <w:rsid w:val="00AD3876"/>
    <w:rsid w:val="00AD73EC"/>
    <w:rsid w:val="00AE5BC7"/>
    <w:rsid w:val="00AF5AAF"/>
    <w:rsid w:val="00B046D8"/>
    <w:rsid w:val="00B13F4C"/>
    <w:rsid w:val="00B16219"/>
    <w:rsid w:val="00B16C59"/>
    <w:rsid w:val="00B24E65"/>
    <w:rsid w:val="00B33FDD"/>
    <w:rsid w:val="00B359CC"/>
    <w:rsid w:val="00B36107"/>
    <w:rsid w:val="00B41789"/>
    <w:rsid w:val="00B45E5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D83"/>
    <w:rsid w:val="00BB69DB"/>
    <w:rsid w:val="00BC322E"/>
    <w:rsid w:val="00BC44CD"/>
    <w:rsid w:val="00BC48A6"/>
    <w:rsid w:val="00BE7978"/>
    <w:rsid w:val="00BF79E2"/>
    <w:rsid w:val="00C07DDB"/>
    <w:rsid w:val="00C15167"/>
    <w:rsid w:val="00C36D7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DA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408C"/>
    <w:rsid w:val="00D37E7F"/>
    <w:rsid w:val="00D47AD7"/>
    <w:rsid w:val="00D51529"/>
    <w:rsid w:val="00D73AF3"/>
    <w:rsid w:val="00D85218"/>
    <w:rsid w:val="00D915B1"/>
    <w:rsid w:val="00DA299D"/>
    <w:rsid w:val="00DA65C4"/>
    <w:rsid w:val="00DD2BE0"/>
    <w:rsid w:val="00DD5B0D"/>
    <w:rsid w:val="00DE052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BB1"/>
    <w:rsid w:val="00F22264"/>
    <w:rsid w:val="00F23D4F"/>
    <w:rsid w:val="00F2564D"/>
    <w:rsid w:val="00F35B05"/>
    <w:rsid w:val="00F413D9"/>
    <w:rsid w:val="00F5135F"/>
    <w:rsid w:val="00F51F78"/>
    <w:rsid w:val="00F76BB4"/>
    <w:rsid w:val="00F86F47"/>
    <w:rsid w:val="00F90B64"/>
    <w:rsid w:val="00FB13B9"/>
    <w:rsid w:val="00FB2F0F"/>
    <w:rsid w:val="00FB5086"/>
    <w:rsid w:val="00FB5411"/>
    <w:rsid w:val="00FB6392"/>
    <w:rsid w:val="00FD3C70"/>
    <w:rsid w:val="00FD6820"/>
    <w:rsid w:val="00FE12D8"/>
    <w:rsid w:val="00FF7C02"/>
    <w:rsid w:val="0104637A"/>
    <w:rsid w:val="01B7B97F"/>
    <w:rsid w:val="024801E3"/>
    <w:rsid w:val="02ACFB5F"/>
    <w:rsid w:val="08A20AEF"/>
    <w:rsid w:val="0B89C010"/>
    <w:rsid w:val="119B39F6"/>
    <w:rsid w:val="12AE97C0"/>
    <w:rsid w:val="16445A91"/>
    <w:rsid w:val="1F34A36A"/>
    <w:rsid w:val="32BA9AF7"/>
    <w:rsid w:val="335CB513"/>
    <w:rsid w:val="347C8A7C"/>
    <w:rsid w:val="374E1F5A"/>
    <w:rsid w:val="3A40AAFB"/>
    <w:rsid w:val="3AE3A9A5"/>
    <w:rsid w:val="433AE29E"/>
    <w:rsid w:val="5139D753"/>
    <w:rsid w:val="51D4A793"/>
    <w:rsid w:val="567D71C9"/>
    <w:rsid w:val="59D430B9"/>
    <w:rsid w:val="5E99BC32"/>
    <w:rsid w:val="6243BE10"/>
    <w:rsid w:val="647B2B65"/>
    <w:rsid w:val="66B4E202"/>
    <w:rsid w:val="6B2CF8ED"/>
    <w:rsid w:val="6D01F1BC"/>
    <w:rsid w:val="7030134B"/>
    <w:rsid w:val="78943951"/>
    <w:rsid w:val="7A3B3A11"/>
    <w:rsid w:val="7E14E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91DA5"/>
    <w:pPr>
      <w:tabs>
        <w:tab w:val="right" w:leader="dot" w:pos="8779"/>
      </w:tabs>
      <w:spacing w:line="240" w:lineRule="auto"/>
      <w:ind w:left="1418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AC1058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78</TotalTime>
  <Pages>10</Pages>
  <Words>669</Words>
  <Characters>5816</Characters>
  <Application>Microsoft Office Word</Application>
  <DocSecurity>0</DocSecurity>
  <Lines>48</Lines>
  <Paragraphs>12</Paragraphs>
  <ScaleCrop>false</ScaleCrop>
  <Manager/>
  <Company/>
  <LinksUpToDate>false</LinksUpToDate>
  <CharactersWithSpaces>6473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Rollbeskrivningar infektionskliniken avdelning 27</dc:title>
  <dc:subject/>
  <dc:creator>patrik.jens.johansson@vgregion.se</dc:creator>
  <keywords/>
  <lastModifiedBy>Jonatan Robertsson</lastModifiedBy>
  <revision>55</revision>
  <lastPrinted>2016-03-31T10:56:00.0000000Z</lastPrinted>
  <dcterms:created xsi:type="dcterms:W3CDTF">2022-05-04T08:29:00.0000000Z</dcterms:created>
  <dcterms:modified xsi:type="dcterms:W3CDTF">2024-04-24T12:47:00.0000000Z</dcterms:modified>
</coreProperties>
</file>