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EE4CE" w14:textId="77777777" w:rsidR="006B4A5B" w:rsidRDefault="006B4A5B" w:rsidP="004947A5">
      <w:pPr>
        <w:pStyle w:val="Rubrik2"/>
        <w:ind w:left="0"/>
        <w:sectPr w:rsidR="006B4A5B" w:rsidSect="006B4A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554A17" w14:textId="319A218F" w:rsidR="006B4A5B" w:rsidRPr="004947A5" w:rsidRDefault="004947A5" w:rsidP="004947A5">
      <w:pPr>
        <w:pStyle w:val="Rubrik1"/>
        <w:rPr>
          <w:rFonts w:ascii="Times New Roman" w:hAnsi="Times New Roman"/>
          <w:kern w:val="0"/>
          <w:sz w:val="24"/>
        </w:rPr>
      </w:pPr>
      <w:r w:rsidRPr="006B4A5B">
        <w:rPr>
          <w:noProof/>
        </w:rPr>
        <w:t>Rollbeskrivning överläkar</w:t>
      </w:r>
      <w:r>
        <w:rPr>
          <w:noProof/>
        </w:rPr>
        <w:t>e på</w:t>
      </w:r>
      <w:r w:rsidRPr="006B4A5B">
        <w:rPr>
          <w:noProof/>
        </w:rPr>
        <w:t xml:space="preserve"> avd</w:t>
      </w:r>
      <w:r>
        <w:rPr>
          <w:noProof/>
        </w:rPr>
        <w:t>elning</w:t>
      </w:r>
      <w:r w:rsidRPr="006B4A5B">
        <w:rPr>
          <w:noProof/>
        </w:rPr>
        <w:t xml:space="preserve"> </w:t>
      </w:r>
      <w:r w:rsidR="006B4A5B" w:rsidRPr="006B4A5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14171A" wp14:editId="43718CA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C73961" w14:textId="77777777" w:rsidR="006B4A5B" w:rsidRDefault="006B4A5B" w:rsidP="006B4A5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10323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14171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58C73961" w14:textId="77777777" w:rsidR="006B4A5B" w:rsidRDefault="006B4A5B" w:rsidP="006B4A5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10323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78AC9A1F" w14:textId="0E3B1DC4" w:rsidR="006B4A5B" w:rsidRPr="004947A5" w:rsidRDefault="006B4A5B" w:rsidP="004947A5">
      <w:pPr>
        <w:keepNext/>
        <w:spacing w:before="240" w:after="60" w:line="240" w:lineRule="auto"/>
        <w:ind w:right="0"/>
        <w:outlineLvl w:val="2"/>
        <w:rPr>
          <w:rFonts w:cs="Arial"/>
          <w:b/>
          <w:bCs/>
          <w:szCs w:val="20"/>
        </w:rPr>
      </w:pPr>
      <w:bookmarkStart w:id="3" w:name="_Toc501440349"/>
      <w:r w:rsidRPr="004947A5">
        <w:rPr>
          <w:rStyle w:val="Rubrik2Char"/>
        </w:rPr>
        <w:t>Revidering i denna version</w:t>
      </w:r>
      <w:r w:rsidRPr="006B4A5B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6B4A5B">
        <w:rPr>
          <w:rFonts w:ascii="Arial" w:hAnsi="Arial" w:cs="Arial"/>
          <w:b/>
          <w:bCs/>
          <w:szCs w:val="26"/>
        </w:rPr>
        <w:br/>
      </w:r>
      <w:bookmarkEnd w:id="3"/>
      <w:r w:rsidRPr="006B4A5B">
        <w:rPr>
          <w:bCs/>
          <w:szCs w:val="26"/>
        </w:rPr>
        <w:t>Inga förändringar vid denna revidering.</w:t>
      </w:r>
    </w:p>
    <w:p w14:paraId="20651730" w14:textId="40DADEDE" w:rsidR="006B4A5B" w:rsidRPr="007D6FDF" w:rsidRDefault="006B4A5B" w:rsidP="007D6FDF">
      <w:pPr>
        <w:pStyle w:val="Rubrik2"/>
      </w:pPr>
      <w:r w:rsidRPr="006B4A5B">
        <w:t>Arbetsuppgifter</w:t>
      </w:r>
    </w:p>
    <w:p w14:paraId="61375E1C" w14:textId="1E24873A" w:rsidR="006B4A5B" w:rsidRPr="006B4A5B" w:rsidRDefault="006B4A5B" w:rsidP="007D6FDF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993" w:right="0" w:hanging="284"/>
        <w:rPr>
          <w:szCs w:val="20"/>
        </w:rPr>
      </w:pPr>
      <w:r w:rsidRPr="006B4A5B">
        <w:rPr>
          <w:szCs w:val="20"/>
        </w:rPr>
        <w:t>Huvudansvarig för att patienter på avdelningen får adekvat utredning och behandling.</w:t>
      </w:r>
      <w:r w:rsidR="00D61CF5">
        <w:rPr>
          <w:szCs w:val="20"/>
        </w:rPr>
        <w:br/>
      </w:r>
    </w:p>
    <w:p w14:paraId="24223190" w14:textId="3923669E" w:rsidR="006B4A5B" w:rsidRPr="006B4A5B" w:rsidRDefault="006B4A5B" w:rsidP="007D6FDF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993" w:right="0" w:hanging="284"/>
        <w:rPr>
          <w:szCs w:val="20"/>
        </w:rPr>
      </w:pPr>
      <w:r w:rsidRPr="006B4A5B">
        <w:rPr>
          <w:szCs w:val="20"/>
        </w:rPr>
        <w:t>Rond enligt avdelningens rutiner.</w:t>
      </w:r>
      <w:r w:rsidR="00D61CF5">
        <w:rPr>
          <w:szCs w:val="20"/>
        </w:rPr>
        <w:br/>
      </w:r>
    </w:p>
    <w:p w14:paraId="4ED42F89" w14:textId="2744CCC1" w:rsidR="006B4A5B" w:rsidRPr="006B4A5B" w:rsidRDefault="006B4A5B" w:rsidP="007D6FDF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993" w:right="0" w:hanging="284"/>
        <w:rPr>
          <w:szCs w:val="20"/>
        </w:rPr>
      </w:pPr>
      <w:r w:rsidRPr="006B4A5B">
        <w:rPr>
          <w:szCs w:val="20"/>
        </w:rPr>
        <w:t>Arbeta på avdelningen i nära samarbete med underläkaren och delta i det kliniska arbetet vid behov sett till underläkarens kompetens och arbetsbelastning.</w:t>
      </w:r>
      <w:r w:rsidR="004947A5">
        <w:rPr>
          <w:szCs w:val="20"/>
        </w:rPr>
        <w:br/>
      </w:r>
    </w:p>
    <w:p w14:paraId="3D308CE3" w14:textId="4C3C1CA3" w:rsidR="006B4A5B" w:rsidRPr="006B4A5B" w:rsidRDefault="006B4A5B" w:rsidP="007D6FDF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993" w:right="0" w:hanging="284"/>
        <w:rPr>
          <w:szCs w:val="20"/>
        </w:rPr>
      </w:pPr>
      <w:r w:rsidRPr="006B4A5B">
        <w:rPr>
          <w:szCs w:val="20"/>
        </w:rPr>
        <w:t>Handleda underläkare inkluderande ST-läkare i det dagliga patientarbetet.</w:t>
      </w:r>
      <w:r w:rsidR="00D61CF5">
        <w:rPr>
          <w:szCs w:val="20"/>
        </w:rPr>
        <w:br/>
      </w:r>
    </w:p>
    <w:p w14:paraId="44794BEF" w14:textId="7DD8A049" w:rsidR="006B4A5B" w:rsidRPr="004947A5" w:rsidRDefault="006B4A5B" w:rsidP="007D6FDF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993" w:right="0" w:hanging="284"/>
        <w:rPr>
          <w:szCs w:val="20"/>
        </w:rPr>
      </w:pPr>
      <w:r w:rsidRPr="006B4A5B">
        <w:rPr>
          <w:szCs w:val="20"/>
        </w:rPr>
        <w:t xml:space="preserve">Närvara vid </w:t>
      </w:r>
      <w:r w:rsidR="00A90038">
        <w:rPr>
          <w:szCs w:val="20"/>
        </w:rPr>
        <w:t xml:space="preserve">möte </w:t>
      </w:r>
      <w:r w:rsidRPr="006B4A5B">
        <w:rPr>
          <w:szCs w:val="20"/>
        </w:rPr>
        <w:t>11</w:t>
      </w:r>
      <w:r w:rsidR="00A90038">
        <w:rPr>
          <w:szCs w:val="20"/>
        </w:rPr>
        <w:t>:</w:t>
      </w:r>
      <w:r w:rsidRPr="006B4A5B">
        <w:rPr>
          <w:szCs w:val="20"/>
        </w:rPr>
        <w:t>50 – 12</w:t>
      </w:r>
      <w:r w:rsidR="00A90038">
        <w:rPr>
          <w:szCs w:val="20"/>
        </w:rPr>
        <w:t>:</w:t>
      </w:r>
      <w:r w:rsidRPr="006B4A5B">
        <w:rPr>
          <w:szCs w:val="20"/>
        </w:rPr>
        <w:t>00 med rapport om aktuell platssituation</w:t>
      </w:r>
      <w:r w:rsidR="007D6FDF">
        <w:rPr>
          <w:szCs w:val="20"/>
        </w:rPr>
        <w:t xml:space="preserve"> (</w:t>
      </w:r>
      <w:r w:rsidRPr="006B4A5B">
        <w:rPr>
          <w:szCs w:val="20"/>
        </w:rPr>
        <w:t>om inte underläkare rapporterar</w:t>
      </w:r>
      <w:r w:rsidR="007D6FDF">
        <w:rPr>
          <w:szCs w:val="20"/>
        </w:rPr>
        <w:t>)</w:t>
      </w:r>
      <w:r w:rsidR="002E6006">
        <w:rPr>
          <w:szCs w:val="20"/>
        </w:rPr>
        <w:t xml:space="preserve"> samt närvara vid </w:t>
      </w:r>
      <w:r w:rsidR="007D6FDF">
        <w:rPr>
          <w:szCs w:val="20"/>
        </w:rPr>
        <w:t xml:space="preserve">möte </w:t>
      </w:r>
      <w:r w:rsidRPr="006B4A5B">
        <w:rPr>
          <w:szCs w:val="20"/>
        </w:rPr>
        <w:t>12</w:t>
      </w:r>
      <w:r w:rsidR="007D6FDF">
        <w:rPr>
          <w:szCs w:val="20"/>
        </w:rPr>
        <w:t>:</w:t>
      </w:r>
      <w:r w:rsidRPr="006B4A5B">
        <w:rPr>
          <w:szCs w:val="20"/>
        </w:rPr>
        <w:t>00 – 12</w:t>
      </w:r>
      <w:r w:rsidR="007D6FDF">
        <w:rPr>
          <w:szCs w:val="20"/>
        </w:rPr>
        <w:t>:</w:t>
      </w:r>
      <w:r w:rsidRPr="006B4A5B">
        <w:rPr>
          <w:szCs w:val="20"/>
        </w:rPr>
        <w:t>15, se till att gruppen är representerad.</w:t>
      </w:r>
    </w:p>
    <w:p w14:paraId="78DED99C" w14:textId="4BA888CE" w:rsidR="006B4A5B" w:rsidRPr="00A90038" w:rsidRDefault="006B4A5B" w:rsidP="00A90038">
      <w:pPr>
        <w:pStyle w:val="Rubrik2"/>
      </w:pPr>
      <w:r w:rsidRPr="006B4A5B">
        <w:t>Arbetsplats</w:t>
      </w:r>
    </w:p>
    <w:p w14:paraId="690E5020" w14:textId="22DD0F19" w:rsidR="0045558E" w:rsidRDefault="006B4A5B" w:rsidP="0045558E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 w:rsidRPr="0045558E">
        <w:rPr>
          <w:szCs w:val="20"/>
        </w:rPr>
        <w:t>På avdelningen</w:t>
      </w:r>
      <w:r w:rsidR="004D4068">
        <w:rPr>
          <w:szCs w:val="20"/>
        </w:rPr>
        <w:t>s</w:t>
      </w:r>
      <w:r w:rsidRPr="0045558E">
        <w:rPr>
          <w:szCs w:val="20"/>
        </w:rPr>
        <w:t xml:space="preserve"> rondtider enligt ovan, annars på sin expedition eller enl</w:t>
      </w:r>
      <w:r w:rsidR="00A90038" w:rsidRPr="0045558E">
        <w:rPr>
          <w:szCs w:val="20"/>
        </w:rPr>
        <w:t>igt</w:t>
      </w:r>
      <w:r w:rsidRPr="0045558E">
        <w:rPr>
          <w:szCs w:val="20"/>
        </w:rPr>
        <w:t xml:space="preserve"> schema.</w:t>
      </w:r>
      <w:r w:rsidR="0045558E">
        <w:rPr>
          <w:szCs w:val="20"/>
        </w:rPr>
        <w:br/>
      </w:r>
    </w:p>
    <w:p w14:paraId="184F2731" w14:textId="6524D18F" w:rsidR="006B4A5B" w:rsidRPr="0045558E" w:rsidRDefault="006B4A5B" w:rsidP="0045558E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 w:rsidRPr="0045558E">
        <w:rPr>
          <w:szCs w:val="20"/>
        </w:rPr>
        <w:t>Tillgänglig via telefon som ska vara noterad på whiteboardtavla vid varje teamexpedition.</w:t>
      </w:r>
    </w:p>
    <w:p w14:paraId="0B06070E" w14:textId="47E5246D" w:rsidR="006B4A5B" w:rsidRPr="00A90038" w:rsidRDefault="006B4A5B" w:rsidP="00A90038">
      <w:pPr>
        <w:pStyle w:val="Rubrik2"/>
      </w:pPr>
      <w:r w:rsidRPr="006B4A5B">
        <w:t>Arbetstid</w:t>
      </w:r>
    </w:p>
    <w:p w14:paraId="76B9F95B" w14:textId="63DA6406" w:rsidR="00536A5A" w:rsidRPr="00D61CF5" w:rsidRDefault="006B4A5B" w:rsidP="00D61CF5">
      <w:pPr>
        <w:spacing w:after="0" w:line="240" w:lineRule="auto"/>
        <w:ind w:left="0" w:right="0" w:firstLine="992"/>
        <w:rPr>
          <w:szCs w:val="20"/>
        </w:rPr>
      </w:pPr>
      <w:r w:rsidRPr="006B4A5B">
        <w:rPr>
          <w:szCs w:val="20"/>
        </w:rPr>
        <w:t>Mån</w:t>
      </w:r>
      <w:r w:rsidR="00A90038">
        <w:rPr>
          <w:szCs w:val="20"/>
        </w:rPr>
        <w:t xml:space="preserve">dag till fredag, klockan </w:t>
      </w:r>
      <w:r w:rsidRPr="006B4A5B">
        <w:rPr>
          <w:szCs w:val="20"/>
        </w:rPr>
        <w:t>08</w:t>
      </w:r>
      <w:r w:rsidR="00A90038">
        <w:rPr>
          <w:szCs w:val="20"/>
        </w:rPr>
        <w:t>:</w:t>
      </w:r>
      <w:r w:rsidRPr="006B4A5B">
        <w:rPr>
          <w:szCs w:val="20"/>
        </w:rPr>
        <w:t>00 – 16</w:t>
      </w:r>
      <w:r w:rsidR="00A90038">
        <w:rPr>
          <w:szCs w:val="20"/>
        </w:rPr>
        <w:t>:</w:t>
      </w:r>
      <w:r w:rsidRPr="006B4A5B">
        <w:rPr>
          <w:szCs w:val="20"/>
        </w:rPr>
        <w:t xml:space="preserve">45. </w:t>
      </w:r>
      <w:r w:rsidR="00A90038">
        <w:rPr>
          <w:szCs w:val="20"/>
        </w:rPr>
        <w:t>Lunchrast 45 minuter.</w:t>
      </w:r>
      <w:bookmarkEnd w:id="0"/>
    </w:p>
    <w:sectPr w:rsidR="00536A5A" w:rsidRPr="00D61CF5" w:rsidSect="006B4A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1F359" w14:textId="77777777" w:rsidR="002D181D" w:rsidRDefault="002D181D">
      <w:r>
        <w:separator/>
      </w:r>
    </w:p>
  </w:endnote>
  <w:endnote w:type="continuationSeparator" w:id="0">
    <w:p w14:paraId="396770D0" w14:textId="77777777" w:rsidR="002D181D" w:rsidRDefault="002D181D">
      <w:r>
        <w:continuationSeparator/>
      </w:r>
    </w:p>
  </w:endnote>
  <w:endnote w:type="continuationNotice" w:id="1">
    <w:p w14:paraId="033D7C67" w14:textId="77777777" w:rsidR="002D181D" w:rsidRDefault="002D18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707B5" w14:textId="77777777" w:rsidR="002D181D" w:rsidRDefault="002D181D"/>
  </w:footnote>
  <w:footnote w:type="continuationSeparator" w:id="0">
    <w:p w14:paraId="7C9AAE1C" w14:textId="77777777" w:rsidR="002D181D" w:rsidRDefault="002D181D">
      <w:r>
        <w:continuationSeparator/>
      </w:r>
    </w:p>
  </w:footnote>
  <w:footnote w:type="continuationNotice" w:id="1">
    <w:p w14:paraId="545C22E7" w14:textId="77777777" w:rsidR="002D181D" w:rsidRDefault="002D18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83BDD"/>
    <w:multiLevelType w:val="hybridMultilevel"/>
    <w:tmpl w:val="81FE74E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3035D5"/>
    <w:multiLevelType w:val="hybridMultilevel"/>
    <w:tmpl w:val="E2A463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4958144">
    <w:abstractNumId w:val="19"/>
  </w:num>
  <w:num w:numId="2" w16cid:durableId="987394418">
    <w:abstractNumId w:val="16"/>
  </w:num>
  <w:num w:numId="3" w16cid:durableId="449401057">
    <w:abstractNumId w:val="0"/>
  </w:num>
  <w:num w:numId="4" w16cid:durableId="999384138">
    <w:abstractNumId w:val="7"/>
  </w:num>
  <w:num w:numId="5" w16cid:durableId="1442527010">
    <w:abstractNumId w:val="17"/>
  </w:num>
  <w:num w:numId="6" w16cid:durableId="911163600">
    <w:abstractNumId w:val="2"/>
  </w:num>
  <w:num w:numId="7" w16cid:durableId="1421944474">
    <w:abstractNumId w:val="12"/>
  </w:num>
  <w:num w:numId="8" w16cid:durableId="121732213">
    <w:abstractNumId w:val="9"/>
  </w:num>
  <w:num w:numId="9" w16cid:durableId="1791439696">
    <w:abstractNumId w:val="1"/>
  </w:num>
  <w:num w:numId="10" w16cid:durableId="825169186">
    <w:abstractNumId w:val="1"/>
  </w:num>
  <w:num w:numId="11" w16cid:durableId="1590041008">
    <w:abstractNumId w:val="3"/>
  </w:num>
  <w:num w:numId="12" w16cid:durableId="166336272">
    <w:abstractNumId w:val="5"/>
  </w:num>
  <w:num w:numId="13" w16cid:durableId="1282570578">
    <w:abstractNumId w:val="15"/>
  </w:num>
  <w:num w:numId="14" w16cid:durableId="1016731171">
    <w:abstractNumId w:val="10"/>
  </w:num>
  <w:num w:numId="15" w16cid:durableId="1052197759">
    <w:abstractNumId w:val="8"/>
  </w:num>
  <w:num w:numId="16" w16cid:durableId="1360659943">
    <w:abstractNumId w:val="14"/>
  </w:num>
  <w:num w:numId="17" w16cid:durableId="1354451779">
    <w:abstractNumId w:val="6"/>
  </w:num>
  <w:num w:numId="18" w16cid:durableId="1253969974">
    <w:abstractNumId w:val="11"/>
  </w:num>
  <w:num w:numId="19" w16cid:durableId="155344291">
    <w:abstractNumId w:val="18"/>
  </w:num>
  <w:num w:numId="20" w16cid:durableId="1422214288">
    <w:abstractNumId w:val="4"/>
  </w:num>
  <w:num w:numId="21" w16cid:durableId="19163590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81D"/>
    <w:rsid w:val="002D6023"/>
    <w:rsid w:val="002E263F"/>
    <w:rsid w:val="002E600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58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7A5"/>
    <w:rsid w:val="004A355D"/>
    <w:rsid w:val="004A4970"/>
    <w:rsid w:val="004B2183"/>
    <w:rsid w:val="004B2A01"/>
    <w:rsid w:val="004C2559"/>
    <w:rsid w:val="004D4068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A5B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FDF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038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CF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146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överläkare på avdelning</dc:title>
  <dc:subject/>
  <dc:creator>patrik.jens.johansson@vgregion.se</dc:creator>
  <keywords/>
  <lastModifiedBy>Jonatan Robertsson</lastModifiedBy>
  <revision>9</revision>
  <lastPrinted>2016-03-31T10:56:00.0000000Z</lastPrinted>
  <dcterms:created xsi:type="dcterms:W3CDTF">2022-05-04T08:29:00.0000000Z</dcterms:created>
  <dcterms:modified xsi:type="dcterms:W3CDTF">2024-02-26T07:29:00.0000000Z</dcterms:modified>
</coreProperties>
</file>