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11297" w14:textId="77777777" w:rsidR="000E0DFF" w:rsidRDefault="000E0DFF" w:rsidP="00F35B05">
      <w:pPr>
        <w:pStyle w:val="Rubrik2"/>
        <w:sectPr w:rsidR="000E0DFF" w:rsidSect="000E0D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E6A9ED" w14:textId="4208B2A4" w:rsidR="000E0DFF" w:rsidRPr="00B421DC" w:rsidRDefault="00E815C0" w:rsidP="00B421DC">
      <w:pPr>
        <w:pStyle w:val="Rubrik1"/>
      </w:pPr>
      <w:r>
        <w:t xml:space="preserve">Rollbeskrivning underläkare </w:t>
      </w:r>
      <w:r w:rsidR="00CD115C">
        <w:t xml:space="preserve">på </w:t>
      </w:r>
      <w:r>
        <w:t>avdelning</w:t>
      </w:r>
      <w:r w:rsidR="000E0DFF" w:rsidRPr="000E0DF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D4C2A8" wp14:editId="11F5C40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3C9001" w14:textId="77777777" w:rsidR="000E0DFF" w:rsidRDefault="000E0DFF" w:rsidP="000E0DF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10320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6D4C2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5B3C9001" w14:textId="77777777" w:rsidR="000E0DFF" w:rsidRDefault="000E0DFF" w:rsidP="000E0DF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10320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2F3152D" w14:textId="77777777" w:rsidR="00AC1430" w:rsidRDefault="000E0DFF" w:rsidP="00AC1430">
      <w:pPr>
        <w:keepNext/>
        <w:spacing w:before="240" w:after="60" w:line="240" w:lineRule="auto"/>
        <w:ind w:left="851" w:right="0" w:firstLine="141"/>
        <w:outlineLvl w:val="2"/>
        <w:rPr>
          <w:rStyle w:val="Rubrik2Char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B421DC">
        <w:rPr>
          <w:rStyle w:val="Rubrik2Char"/>
        </w:rPr>
        <w:t>Revidering i denna version</w:t>
      </w:r>
      <w:bookmarkEnd w:id="3"/>
    </w:p>
    <w:p w14:paraId="62CEE764" w14:textId="2DF10900" w:rsidR="000E0DFF" w:rsidRPr="00AC1430" w:rsidRDefault="000E0DFF" w:rsidP="00AC1430">
      <w:pPr>
        <w:keepNext/>
        <w:spacing w:before="240" w:after="60" w:line="240" w:lineRule="auto"/>
        <w:ind w:left="851" w:right="0" w:firstLine="141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E0DFF">
        <w:rPr>
          <w:bCs/>
          <w:szCs w:val="26"/>
        </w:rPr>
        <w:t>Inga förändringar vid denna revidering.</w:t>
      </w:r>
    </w:p>
    <w:p w14:paraId="368FDB05" w14:textId="77777777" w:rsidR="000E0DFF" w:rsidRPr="000E0DFF" w:rsidRDefault="000E0DFF" w:rsidP="007A296E">
      <w:pPr>
        <w:pStyle w:val="Rubrik2"/>
      </w:pPr>
      <w:r w:rsidRPr="000E0DFF">
        <w:t>Arbetsuppgifter</w:t>
      </w:r>
    </w:p>
    <w:p w14:paraId="47D213AD" w14:textId="77777777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Var god se dokumentation av läkare vid infektionskliniken.</w:t>
      </w:r>
    </w:p>
    <w:p w14:paraId="6149AAEA" w14:textId="77777777" w:rsidR="000E0DFF" w:rsidRPr="000E0DFF" w:rsidRDefault="000E0DFF" w:rsidP="00874B1F">
      <w:pPr>
        <w:spacing w:after="0" w:line="240" w:lineRule="auto"/>
        <w:ind w:left="1418" w:right="0" w:hanging="425"/>
        <w:rPr>
          <w:b/>
          <w:bCs/>
          <w:szCs w:val="20"/>
        </w:rPr>
      </w:pPr>
    </w:p>
    <w:p w14:paraId="4104636D" w14:textId="5D2C5310" w:rsidR="005B3FCE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Kontinuerligt ansvar för utredning och behandling av de patienter som vårdas på avdelningen. Ansvaret gäller:</w:t>
      </w:r>
      <w:r w:rsidR="00735DCB" w:rsidRPr="00735DCB">
        <w:rPr>
          <w:szCs w:val="20"/>
        </w:rPr>
        <w:br/>
      </w:r>
    </w:p>
    <w:p w14:paraId="5E5055D8" w14:textId="77777777" w:rsidR="005B3FCE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rond enligt avdelningens rutiner för- och eftermiddag.</w:t>
      </w:r>
    </w:p>
    <w:p w14:paraId="1B860CE7" w14:textId="77777777" w:rsidR="00735DCB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ordination av provtagning och undersökning samt uppföljning av resultat för</w:t>
      </w:r>
      <w:r w:rsidR="00735DCB" w:rsidRPr="005E1DCE">
        <w:rPr>
          <w:szCs w:val="20"/>
        </w:rPr>
        <w:t xml:space="preserve"> </w:t>
      </w:r>
      <w:r w:rsidRPr="005E1DCE">
        <w:rPr>
          <w:szCs w:val="20"/>
        </w:rPr>
        <w:t>åtgärd, information och journalföring.</w:t>
      </w:r>
    </w:p>
    <w:p w14:paraId="6F61FBCB" w14:textId="77C3544D" w:rsidR="00735DCB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beslut om övervaknings- och isoleringsbehov.</w:t>
      </w:r>
    </w:p>
    <w:p w14:paraId="36A05087" w14:textId="4B7C01E8" w:rsidR="00735DCB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utskrivning, ev</w:t>
      </w:r>
      <w:r w:rsidR="00AC1430" w:rsidRPr="005E1DCE">
        <w:rPr>
          <w:szCs w:val="20"/>
        </w:rPr>
        <w:t>entuell</w:t>
      </w:r>
      <w:r w:rsidRPr="005E1DCE">
        <w:rPr>
          <w:szCs w:val="20"/>
        </w:rPr>
        <w:t xml:space="preserve"> inskrivning före kl</w:t>
      </w:r>
      <w:r w:rsidR="00AC1A85" w:rsidRPr="005E1DCE">
        <w:rPr>
          <w:szCs w:val="20"/>
        </w:rPr>
        <w:t>ockan</w:t>
      </w:r>
      <w:r w:rsidRPr="005E1DCE">
        <w:rPr>
          <w:szCs w:val="20"/>
        </w:rPr>
        <w:t xml:space="preserve"> 15</w:t>
      </w:r>
      <w:r w:rsidR="00AC1A85" w:rsidRPr="005E1DCE">
        <w:rPr>
          <w:szCs w:val="20"/>
        </w:rPr>
        <w:t>:</w:t>
      </w:r>
      <w:r w:rsidRPr="005E1DCE">
        <w:rPr>
          <w:szCs w:val="20"/>
        </w:rPr>
        <w:t>45.</w:t>
      </w:r>
    </w:p>
    <w:p w14:paraId="317E6DFD" w14:textId="27167341" w:rsidR="00735DCB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läkemedelsordinationer – genomgång av läkemedelslista snarast efter inläggning</w:t>
      </w:r>
      <w:r w:rsidR="005E1DCE" w:rsidRPr="005E1DCE">
        <w:rPr>
          <w:szCs w:val="20"/>
        </w:rPr>
        <w:t>.</w:t>
      </w:r>
    </w:p>
    <w:p w14:paraId="18D92330" w14:textId="23504F79" w:rsidR="00735DCB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kvalitetsregister, smittskyddsanmälan</w:t>
      </w:r>
      <w:r w:rsidR="005E1DCE" w:rsidRPr="005E1DCE">
        <w:rPr>
          <w:szCs w:val="20"/>
        </w:rPr>
        <w:t>.</w:t>
      </w:r>
    </w:p>
    <w:p w14:paraId="622EAF65" w14:textId="7EA6181D" w:rsidR="000E0DFF" w:rsidRPr="005E1DCE" w:rsidRDefault="000E0DFF" w:rsidP="00874B1F">
      <w:pPr>
        <w:pStyle w:val="Liststycke"/>
        <w:numPr>
          <w:ilvl w:val="0"/>
          <w:numId w:val="23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tömma korgen, signera dokument</w:t>
      </w:r>
      <w:r w:rsidR="005E1DCE" w:rsidRPr="005E1DCE">
        <w:rPr>
          <w:szCs w:val="20"/>
        </w:rPr>
        <w:t>.</w:t>
      </w:r>
      <w:r w:rsidRPr="005E1DCE">
        <w:rPr>
          <w:szCs w:val="20"/>
        </w:rPr>
        <w:br/>
      </w:r>
    </w:p>
    <w:p w14:paraId="340B8E1C" w14:textId="77777777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Planering för utredning och behandling görs i samråd med överläkare. Överläkare skall rådfrågas när det behövs sett till den egna kompetensen och arbetsbelastningen.</w:t>
      </w:r>
      <w:r w:rsidRPr="00735DCB">
        <w:rPr>
          <w:szCs w:val="20"/>
        </w:rPr>
        <w:br/>
      </w:r>
    </w:p>
    <w:p w14:paraId="3A578889" w14:textId="4A6C5FF5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Arbeta på avdelningen i nära samarbete med sköterska och utanför rondtid</w:t>
      </w:r>
      <w:r w:rsidR="007B1607">
        <w:rPr>
          <w:szCs w:val="20"/>
        </w:rPr>
        <w:t>,</w:t>
      </w:r>
      <w:r w:rsidRPr="00735DCB">
        <w:rPr>
          <w:szCs w:val="20"/>
        </w:rPr>
        <w:t xml:space="preserve"> omgående informera om viktiga förändringar som </w:t>
      </w:r>
      <w:r w:rsidR="0035074B" w:rsidRPr="00735DCB">
        <w:rPr>
          <w:szCs w:val="20"/>
        </w:rPr>
        <w:t>till exempel</w:t>
      </w:r>
      <w:r w:rsidRPr="00735DCB">
        <w:rPr>
          <w:szCs w:val="20"/>
        </w:rPr>
        <w:t xml:space="preserve"> gäller övervakning, isolering, remiss för undersökningar, utskrivningsplan, och läkemedelsordinationer.</w:t>
      </w:r>
      <w:r w:rsidRPr="00735DCB">
        <w:rPr>
          <w:szCs w:val="20"/>
        </w:rPr>
        <w:br/>
      </w:r>
    </w:p>
    <w:p w14:paraId="4B1DCABB" w14:textId="73FBA192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Vid möte 11</w:t>
      </w:r>
      <w:r w:rsidR="00FB6433" w:rsidRPr="00735DCB">
        <w:rPr>
          <w:szCs w:val="20"/>
        </w:rPr>
        <w:t>:</w:t>
      </w:r>
      <w:r w:rsidRPr="00735DCB">
        <w:rPr>
          <w:szCs w:val="20"/>
        </w:rPr>
        <w:t>50 – 12</w:t>
      </w:r>
      <w:r w:rsidR="00FB6433" w:rsidRPr="00735DCB">
        <w:rPr>
          <w:szCs w:val="20"/>
        </w:rPr>
        <w:t>:</w:t>
      </w:r>
      <w:r w:rsidRPr="00735DCB">
        <w:rPr>
          <w:szCs w:val="20"/>
        </w:rPr>
        <w:t xml:space="preserve">00 rapportera aktuell platssituation om inte överläkare rapporterar. </w:t>
      </w:r>
      <w:r w:rsidR="005B7413">
        <w:rPr>
          <w:szCs w:val="20"/>
        </w:rPr>
        <w:t>Närvara vid</w:t>
      </w:r>
      <w:r w:rsidR="00BB13D4">
        <w:rPr>
          <w:szCs w:val="20"/>
        </w:rPr>
        <w:t xml:space="preserve"> möte</w:t>
      </w:r>
      <w:r w:rsidRPr="00735DCB">
        <w:rPr>
          <w:szCs w:val="20"/>
        </w:rPr>
        <w:t xml:space="preserve"> 12</w:t>
      </w:r>
      <w:r w:rsidR="00FB6433" w:rsidRPr="00735DCB">
        <w:rPr>
          <w:szCs w:val="20"/>
        </w:rPr>
        <w:t>:</w:t>
      </w:r>
      <w:r w:rsidRPr="00735DCB">
        <w:rPr>
          <w:szCs w:val="20"/>
        </w:rPr>
        <w:t>00 – 12</w:t>
      </w:r>
      <w:r w:rsidR="00FB6433" w:rsidRPr="00735DCB">
        <w:rPr>
          <w:szCs w:val="20"/>
        </w:rPr>
        <w:t>:</w:t>
      </w:r>
      <w:r w:rsidRPr="00735DCB">
        <w:rPr>
          <w:szCs w:val="20"/>
        </w:rPr>
        <w:t xml:space="preserve">15. </w:t>
      </w:r>
      <w:r w:rsidRPr="00735DCB">
        <w:rPr>
          <w:szCs w:val="20"/>
        </w:rPr>
        <w:br/>
      </w:r>
    </w:p>
    <w:p w14:paraId="50F75567" w14:textId="77777777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lastRenderedPageBreak/>
        <w:t>Vid behov informera kvällsjour om patienter med uppföljningsbehov eller planerade övertag.</w:t>
      </w:r>
      <w:r w:rsidRPr="00735DCB">
        <w:rPr>
          <w:szCs w:val="20"/>
        </w:rPr>
        <w:br/>
      </w:r>
    </w:p>
    <w:p w14:paraId="3B9438B8" w14:textId="77777777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Kontinuerligt arbeta med en plan efter vilken patienter kan skrivas ut till annan avdelning vid akut behov av att frigöra isoleringsplats.</w:t>
      </w:r>
      <w:r w:rsidRPr="00735DCB">
        <w:rPr>
          <w:szCs w:val="20"/>
        </w:rPr>
        <w:br/>
      </w:r>
    </w:p>
    <w:p w14:paraId="4050BEB0" w14:textId="77777777" w:rsidR="000E0DFF" w:rsidRPr="00735DCB" w:rsidRDefault="000E0DFF" w:rsidP="00874B1F">
      <w:pPr>
        <w:pStyle w:val="Liststycke"/>
        <w:numPr>
          <w:ilvl w:val="0"/>
          <w:numId w:val="22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Handleda AT-läkare och övriga nya läkare i det dagliga arbetet på avdelningen.</w:t>
      </w:r>
    </w:p>
    <w:p w14:paraId="74B04997" w14:textId="77777777" w:rsidR="000E0DFF" w:rsidRPr="000E0DFF" w:rsidRDefault="000E0DFF" w:rsidP="00AC1A85">
      <w:pPr>
        <w:pStyle w:val="Rubrik2"/>
      </w:pPr>
      <w:r w:rsidRPr="000E0DFF">
        <w:t>Arbetsplats</w:t>
      </w:r>
    </w:p>
    <w:p w14:paraId="2A041606" w14:textId="77777777" w:rsidR="000E0DFF" w:rsidRPr="000E0DFF" w:rsidRDefault="000E0DFF" w:rsidP="0035074B">
      <w:pPr>
        <w:spacing w:after="0" w:line="240" w:lineRule="auto"/>
        <w:ind w:right="0"/>
        <w:rPr>
          <w:szCs w:val="20"/>
        </w:rPr>
      </w:pPr>
      <w:r w:rsidRPr="000E0DFF">
        <w:rPr>
          <w:szCs w:val="20"/>
        </w:rPr>
        <w:t>Teamexpedition på avdelningen. Telefonnummer ska vara noterat på whiteboardtavla på varje teamexpedition.</w:t>
      </w:r>
    </w:p>
    <w:p w14:paraId="79CDBADE" w14:textId="77777777" w:rsidR="000E0DFF" w:rsidRPr="000E0DFF" w:rsidRDefault="000E0DFF" w:rsidP="000E0DFF">
      <w:pPr>
        <w:spacing w:after="0" w:line="240" w:lineRule="auto"/>
        <w:ind w:left="0" w:right="0"/>
        <w:rPr>
          <w:szCs w:val="20"/>
        </w:rPr>
      </w:pPr>
    </w:p>
    <w:p w14:paraId="6486DCEB" w14:textId="77777777" w:rsidR="000E0DFF" w:rsidRPr="000E0DFF" w:rsidRDefault="000E0DFF" w:rsidP="00AC1A85">
      <w:pPr>
        <w:pStyle w:val="Rubrik2"/>
      </w:pPr>
      <w:r w:rsidRPr="000E0DFF">
        <w:t xml:space="preserve">Arbetstid </w:t>
      </w:r>
    </w:p>
    <w:p w14:paraId="24D61065" w14:textId="790034B1" w:rsidR="000E0DFF" w:rsidRPr="000E0DFF" w:rsidRDefault="000E0DFF" w:rsidP="00E12DA3">
      <w:pPr>
        <w:spacing w:after="0" w:line="240" w:lineRule="auto"/>
        <w:ind w:left="0" w:right="0" w:firstLine="992"/>
        <w:rPr>
          <w:szCs w:val="20"/>
        </w:rPr>
      </w:pPr>
      <w:r w:rsidRPr="000E0DFF">
        <w:rPr>
          <w:szCs w:val="20"/>
        </w:rPr>
        <w:t>Mån</w:t>
      </w:r>
      <w:r w:rsidR="00AC1A85">
        <w:rPr>
          <w:szCs w:val="20"/>
        </w:rPr>
        <w:t>dag</w:t>
      </w:r>
      <w:r w:rsidRPr="000E0DFF">
        <w:rPr>
          <w:szCs w:val="20"/>
        </w:rPr>
        <w:t xml:space="preserve"> </w:t>
      </w:r>
      <w:r w:rsidR="00AC1A85">
        <w:rPr>
          <w:szCs w:val="20"/>
        </w:rPr>
        <w:t xml:space="preserve">till fredag </w:t>
      </w:r>
      <w:r w:rsidR="0035074B">
        <w:rPr>
          <w:szCs w:val="20"/>
        </w:rPr>
        <w:t>klockan 08:00 – 16:45.</w:t>
      </w:r>
      <w:r w:rsidRPr="000E0DFF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0DF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05E33" w14:textId="77777777" w:rsidR="00B07966" w:rsidRDefault="00B07966">
      <w:r>
        <w:separator/>
      </w:r>
    </w:p>
  </w:endnote>
  <w:endnote w:type="continuationSeparator" w:id="0">
    <w:p w14:paraId="012407E9" w14:textId="77777777" w:rsidR="00B07966" w:rsidRDefault="00B07966">
      <w:r>
        <w:continuationSeparator/>
      </w:r>
    </w:p>
  </w:endnote>
  <w:endnote w:type="continuationNotice" w:id="1">
    <w:p w14:paraId="44323CD7" w14:textId="77777777" w:rsidR="00B07966" w:rsidRDefault="00B079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23943F" w14:textId="77777777" w:rsidR="00B07966" w:rsidRDefault="00B07966"/>
  </w:footnote>
  <w:footnote w:type="continuationSeparator" w:id="0">
    <w:p w14:paraId="3D68AA29" w14:textId="77777777" w:rsidR="00B07966" w:rsidRDefault="00B07966">
      <w:r>
        <w:continuationSeparator/>
      </w:r>
    </w:p>
  </w:footnote>
  <w:footnote w:type="continuationNotice" w:id="1">
    <w:p w14:paraId="15673E7D" w14:textId="77777777" w:rsidR="00B07966" w:rsidRDefault="00B079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4B4311"/>
    <w:multiLevelType w:val="hybridMultilevel"/>
    <w:tmpl w:val="3AE6D3F6"/>
    <w:lvl w:ilvl="0" w:tplc="041D0003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CA2909"/>
    <w:multiLevelType w:val="hybridMultilevel"/>
    <w:tmpl w:val="D100820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BC4255"/>
    <w:multiLevelType w:val="hybridMultilevel"/>
    <w:tmpl w:val="F1FAA1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57676D"/>
    <w:multiLevelType w:val="hybridMultilevel"/>
    <w:tmpl w:val="255C93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3884609">
    <w:abstractNumId w:val="21"/>
  </w:num>
  <w:num w:numId="2" w16cid:durableId="1393385529">
    <w:abstractNumId w:val="17"/>
  </w:num>
  <w:num w:numId="3" w16cid:durableId="1632323111">
    <w:abstractNumId w:val="0"/>
  </w:num>
  <w:num w:numId="4" w16cid:durableId="1403330578">
    <w:abstractNumId w:val="7"/>
  </w:num>
  <w:num w:numId="5" w16cid:durableId="552078640">
    <w:abstractNumId w:val="18"/>
  </w:num>
  <w:num w:numId="6" w16cid:durableId="2086024718">
    <w:abstractNumId w:val="2"/>
  </w:num>
  <w:num w:numId="7" w16cid:durableId="1761639389">
    <w:abstractNumId w:val="12"/>
  </w:num>
  <w:num w:numId="8" w16cid:durableId="416287409">
    <w:abstractNumId w:val="9"/>
  </w:num>
  <w:num w:numId="9" w16cid:durableId="551963690">
    <w:abstractNumId w:val="1"/>
  </w:num>
  <w:num w:numId="10" w16cid:durableId="872570180">
    <w:abstractNumId w:val="1"/>
  </w:num>
  <w:num w:numId="11" w16cid:durableId="955453966">
    <w:abstractNumId w:val="3"/>
  </w:num>
  <w:num w:numId="12" w16cid:durableId="1249926225">
    <w:abstractNumId w:val="5"/>
  </w:num>
  <w:num w:numId="13" w16cid:durableId="236671350">
    <w:abstractNumId w:val="16"/>
  </w:num>
  <w:num w:numId="14" w16cid:durableId="1470706718">
    <w:abstractNumId w:val="10"/>
  </w:num>
  <w:num w:numId="15" w16cid:durableId="818812117">
    <w:abstractNumId w:val="8"/>
  </w:num>
  <w:num w:numId="16" w16cid:durableId="1958676844">
    <w:abstractNumId w:val="15"/>
  </w:num>
  <w:num w:numId="17" w16cid:durableId="1017586680">
    <w:abstractNumId w:val="6"/>
  </w:num>
  <w:num w:numId="18" w16cid:durableId="537789227">
    <w:abstractNumId w:val="11"/>
  </w:num>
  <w:num w:numId="19" w16cid:durableId="731657239">
    <w:abstractNumId w:val="19"/>
  </w:num>
  <w:num w:numId="20" w16cid:durableId="326593350">
    <w:abstractNumId w:val="13"/>
  </w:num>
  <w:num w:numId="21" w16cid:durableId="143744359">
    <w:abstractNumId w:val="20"/>
  </w:num>
  <w:num w:numId="22" w16cid:durableId="36591640">
    <w:abstractNumId w:val="14"/>
  </w:num>
  <w:num w:numId="23" w16cid:durableId="5769792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DF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4D32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AC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74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06D"/>
    <w:rsid w:val="004A355D"/>
    <w:rsid w:val="004A4970"/>
    <w:rsid w:val="004B2183"/>
    <w:rsid w:val="004B2A01"/>
    <w:rsid w:val="004C2559"/>
    <w:rsid w:val="004C678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9A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FCE"/>
    <w:rsid w:val="005B7413"/>
    <w:rsid w:val="005C0045"/>
    <w:rsid w:val="005C084E"/>
    <w:rsid w:val="005C4606"/>
    <w:rsid w:val="005D0B0C"/>
    <w:rsid w:val="005E02B3"/>
    <w:rsid w:val="005E1DCE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DCB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96E"/>
    <w:rsid w:val="007A5C6F"/>
    <w:rsid w:val="007B160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B1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8C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430"/>
    <w:rsid w:val="00AC1A85"/>
    <w:rsid w:val="00AC3FF6"/>
    <w:rsid w:val="00AD73EC"/>
    <w:rsid w:val="00AE5BC7"/>
    <w:rsid w:val="00AF5AAF"/>
    <w:rsid w:val="00B046D8"/>
    <w:rsid w:val="00B07966"/>
    <w:rsid w:val="00B13F4C"/>
    <w:rsid w:val="00B16219"/>
    <w:rsid w:val="00B16C59"/>
    <w:rsid w:val="00B33FDD"/>
    <w:rsid w:val="00B359CC"/>
    <w:rsid w:val="00B36107"/>
    <w:rsid w:val="00B41789"/>
    <w:rsid w:val="00B421DC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3D4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15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DA3"/>
    <w:rsid w:val="00E52A86"/>
    <w:rsid w:val="00E54B47"/>
    <w:rsid w:val="00E553BF"/>
    <w:rsid w:val="00E55D93"/>
    <w:rsid w:val="00E61294"/>
    <w:rsid w:val="00E7237C"/>
    <w:rsid w:val="00E77C46"/>
    <w:rsid w:val="00E815C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43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2</Pages>
  <Words>275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underläkare på avdelning</dc:title>
  <dc:subject/>
  <dc:creator>patrik.jens.johansson@vgregion.se</dc:creator>
  <keywords/>
  <lastModifiedBy>Jonatan Robertsson</lastModifiedBy>
  <revision>24</revision>
  <lastPrinted>2016-03-31T10:56:00.0000000Z</lastPrinted>
  <dcterms:created xsi:type="dcterms:W3CDTF">2022-05-04T08:28:00.0000000Z</dcterms:created>
  <dcterms:modified xsi:type="dcterms:W3CDTF">2024-02-23T14:32:00.0000000Z</dcterms:modified>
</coreProperties>
</file>