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2391C9" w14:textId="77777777" w:rsidR="00963E36" w:rsidRDefault="00963E36" w:rsidP="00F35B05">
      <w:pPr>
        <w:pStyle w:val="Rubrik2"/>
        <w:sectPr w:rsidR="00963E36" w:rsidSect="00963E3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E7F857" w14:textId="3B8CC97E" w:rsidR="00963E36" w:rsidRPr="00080689" w:rsidRDefault="00381DAA" w:rsidP="00080689">
      <w:pPr>
        <w:pStyle w:val="Rubrik1"/>
      </w:pPr>
      <w:r>
        <w:t xml:space="preserve">Rollbeskrivning </w:t>
      </w:r>
      <w:proofErr w:type="spellStart"/>
      <w:r>
        <w:t>dagjour</w:t>
      </w:r>
      <w:proofErr w:type="spellEnd"/>
      <w:r w:rsidR="00963E36" w:rsidRPr="00963E3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56AF45" wp14:editId="41E1539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381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8EC40F" w14:textId="77777777" w:rsidR="00963E36" w:rsidRDefault="00963E36" w:rsidP="00963E3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9981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F56AF4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1B8EC40F" w14:textId="77777777" w:rsidR="00963E36" w:rsidRDefault="00963E36" w:rsidP="00963E3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9981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29C333AA" w14:textId="77777777" w:rsidR="00963E36" w:rsidRPr="00963E36" w:rsidRDefault="00963E36" w:rsidP="00381DAA">
      <w:pPr>
        <w:pStyle w:val="Rubrik2"/>
        <w:rPr>
          <w:rFonts w:ascii="Arial" w:hAnsi="Arial" w:cs="Arial"/>
        </w:rPr>
      </w:pPr>
      <w:bookmarkStart w:id="1" w:name="_1314629194"/>
      <w:bookmarkStart w:id="2" w:name="Rubrik"/>
      <w:bookmarkEnd w:id="1"/>
      <w:bookmarkEnd w:id="2"/>
      <w:r w:rsidRPr="00963E36">
        <w:t xml:space="preserve">Revidering i denna version </w:t>
      </w:r>
    </w:p>
    <w:p w14:paraId="1C770F51" w14:textId="38AA1E73" w:rsidR="00963E36" w:rsidRPr="00B40C15" w:rsidRDefault="00386326" w:rsidP="00B40C15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 xml:space="preserve">Förändring gällande patienter på akutmottagningen. </w:t>
      </w:r>
    </w:p>
    <w:p w14:paraId="15B1BBA2" w14:textId="5837CA33" w:rsidR="00963E36" w:rsidRPr="00B40C15" w:rsidRDefault="00963E36" w:rsidP="00B40C15">
      <w:pPr>
        <w:pStyle w:val="Rubrik2"/>
      </w:pPr>
      <w:r w:rsidRPr="00963E36">
        <w:t>Arbetsuppgifter</w:t>
      </w:r>
    </w:p>
    <w:p w14:paraId="5E77F324" w14:textId="3222A325" w:rsidR="00963E36" w:rsidRPr="00963E36" w:rsidRDefault="00963E36" w:rsidP="003142EB">
      <w:pPr>
        <w:numPr>
          <w:ilvl w:val="0"/>
          <w:numId w:val="22"/>
        </w:numPr>
        <w:spacing w:after="0" w:line="240" w:lineRule="auto"/>
        <w:ind w:left="1418" w:right="0"/>
        <w:rPr>
          <w:b/>
          <w:bCs/>
        </w:rPr>
      </w:pPr>
      <w:r>
        <w:t>Huvudansvarig för akuta infektionspatienter på infektionsmott</w:t>
      </w:r>
      <w:r w:rsidR="00D531B5">
        <w:t>agningen</w:t>
      </w:r>
      <w:r>
        <w:t xml:space="preserve">. </w:t>
      </w:r>
    </w:p>
    <w:p w14:paraId="3AB79C3F" w14:textId="50AC308C" w:rsidR="00963E36" w:rsidRPr="00963E36" w:rsidRDefault="00963E36" w:rsidP="003142EB">
      <w:pPr>
        <w:numPr>
          <w:ilvl w:val="0"/>
          <w:numId w:val="22"/>
        </w:numPr>
        <w:spacing w:after="0" w:line="240" w:lineRule="auto"/>
        <w:ind w:left="1418" w:right="0"/>
      </w:pPr>
      <w:r>
        <w:t xml:space="preserve">Eventuellt subakut mottagning på morgonen, </w:t>
      </w:r>
      <w:r w:rsidR="00B40C15">
        <w:t>till exempel</w:t>
      </w:r>
      <w:r>
        <w:t xml:space="preserve"> tidiga återbesök från avdelningen eller remisspatienter som behöver snar bedömning. </w:t>
      </w:r>
    </w:p>
    <w:p w14:paraId="251633D6" w14:textId="2662959D" w:rsidR="7F5F74EC" w:rsidRDefault="7F5F74EC" w:rsidP="003142EB">
      <w:pPr>
        <w:numPr>
          <w:ilvl w:val="0"/>
          <w:numId w:val="22"/>
        </w:numPr>
        <w:spacing w:after="0" w:line="240" w:lineRule="auto"/>
        <w:ind w:left="1418" w:right="0"/>
      </w:pPr>
      <w:r w:rsidRPr="1BB57C0D">
        <w:t>Gå till akutmottagningen vid sepsislarm.</w:t>
      </w:r>
    </w:p>
    <w:p w14:paraId="30F1F381" w14:textId="77777777" w:rsidR="00963E36" w:rsidRPr="00963E36" w:rsidRDefault="00963E36" w:rsidP="003142EB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>
        <w:t>Vara tillgänglig på jourtelefonen.</w:t>
      </w:r>
    </w:p>
    <w:p w14:paraId="4D1774CD" w14:textId="77777777" w:rsidR="00963E36" w:rsidRPr="00963E36" w:rsidRDefault="00963E36" w:rsidP="003142EB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>
        <w:t>Ansvara för akuta händelser på avdelningen när avdelningsläkare har rast.</w:t>
      </w:r>
    </w:p>
    <w:p w14:paraId="5924E483" w14:textId="2FD4DE81" w:rsidR="00963E36" w:rsidRPr="00B40C15" w:rsidRDefault="00963E36" w:rsidP="00B40C15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>
        <w:t>Vid behov ta hjälp av dagbakjour.</w:t>
      </w:r>
    </w:p>
    <w:p w14:paraId="21CCBA3A" w14:textId="2324FD2B" w:rsidR="00963E36" w:rsidRPr="00D43F0F" w:rsidRDefault="00963E36" w:rsidP="00D43F0F">
      <w:pPr>
        <w:pStyle w:val="Rubrik2"/>
      </w:pPr>
      <w:r w:rsidRPr="00963E36">
        <w:t>Arbetsplats</w:t>
      </w:r>
    </w:p>
    <w:p w14:paraId="144DA4D8" w14:textId="7EA0DD6A" w:rsidR="00963E36" w:rsidRPr="00963E36" w:rsidRDefault="00963E36" w:rsidP="003142EB">
      <w:pPr>
        <w:spacing w:after="0" w:line="240" w:lineRule="auto"/>
        <w:ind w:right="0"/>
        <w:rPr>
          <w:szCs w:val="20"/>
        </w:rPr>
      </w:pPr>
      <w:r w:rsidRPr="00963E36">
        <w:rPr>
          <w:szCs w:val="20"/>
        </w:rPr>
        <w:t>Dagjoursrummet på mottagningen som ligger mellan dagbakjouren och akutsjuksköterskans rum.</w:t>
      </w:r>
    </w:p>
    <w:p w14:paraId="4BA13541" w14:textId="08E3A3C3" w:rsidR="00963E36" w:rsidRPr="00D43F0F" w:rsidRDefault="00963E36" w:rsidP="00D43F0F">
      <w:pPr>
        <w:pStyle w:val="Rubrik2"/>
      </w:pPr>
      <w:r w:rsidRPr="00963E36">
        <w:t>Arbetstid</w:t>
      </w:r>
    </w:p>
    <w:p w14:paraId="0284EF3D" w14:textId="1BE71F22" w:rsidR="00963E36" w:rsidRPr="00963E36" w:rsidRDefault="00963E36" w:rsidP="003142EB">
      <w:pPr>
        <w:spacing w:after="0" w:line="240" w:lineRule="auto"/>
        <w:ind w:left="0" w:right="0" w:firstLine="992"/>
        <w:rPr>
          <w:szCs w:val="20"/>
        </w:rPr>
      </w:pPr>
      <w:r w:rsidRPr="00963E36">
        <w:rPr>
          <w:szCs w:val="20"/>
        </w:rPr>
        <w:t>08</w:t>
      </w:r>
      <w:r w:rsidR="00D43F0F">
        <w:rPr>
          <w:szCs w:val="20"/>
        </w:rPr>
        <w:t>:</w:t>
      </w:r>
      <w:r w:rsidRPr="00963E36">
        <w:rPr>
          <w:szCs w:val="20"/>
        </w:rPr>
        <w:t>00 – 16</w:t>
      </w:r>
      <w:r w:rsidR="00D43F0F">
        <w:rPr>
          <w:szCs w:val="20"/>
        </w:rPr>
        <w:t>:</w:t>
      </w:r>
      <w:r w:rsidRPr="00963E36">
        <w:rPr>
          <w:szCs w:val="20"/>
        </w:rPr>
        <w:t xml:space="preserve">00. Måltidsuppehåll. Inget </w:t>
      </w:r>
      <w:proofErr w:type="spellStart"/>
      <w:r w:rsidRPr="00963E36">
        <w:rPr>
          <w:szCs w:val="20"/>
        </w:rPr>
        <w:t>flexutrymme</w:t>
      </w:r>
      <w:proofErr w:type="spellEnd"/>
      <w:r w:rsidRPr="00963E36">
        <w:rPr>
          <w:szCs w:val="20"/>
        </w:rPr>
        <w:t>.</w:t>
      </w:r>
    </w:p>
    <w:p w14:paraId="40DA9B80" w14:textId="77777777" w:rsidR="00963E36" w:rsidRPr="00963E36" w:rsidRDefault="00963E36" w:rsidP="00963E36">
      <w:pPr>
        <w:spacing w:after="0" w:line="240" w:lineRule="auto"/>
        <w:ind w:left="0" w:right="0"/>
        <w:rPr>
          <w:szCs w:val="20"/>
        </w:rPr>
      </w:pPr>
    </w:p>
    <w:p w14:paraId="1D8C5B04" w14:textId="77777777" w:rsidR="00963E36" w:rsidRPr="00963E36" w:rsidRDefault="00963E36" w:rsidP="00963E36">
      <w:pPr>
        <w:spacing w:after="0" w:line="240" w:lineRule="auto"/>
        <w:ind w:left="0" w:right="0"/>
        <w:rPr>
          <w:szCs w:val="20"/>
        </w:rPr>
      </w:pPr>
    </w:p>
    <w:p w14:paraId="2C8C66F2" w14:textId="77777777" w:rsidR="00963E36" w:rsidRPr="00963E36" w:rsidRDefault="00963E36" w:rsidP="00963E36">
      <w:pPr>
        <w:spacing w:after="0" w:line="240" w:lineRule="auto"/>
        <w:ind w:left="0" w:right="0"/>
        <w:rPr>
          <w:szCs w:val="20"/>
        </w:rPr>
      </w:pPr>
    </w:p>
    <w:p w14:paraId="21561820" w14:textId="77777777" w:rsidR="00963E36" w:rsidRPr="00963E36" w:rsidRDefault="00963E36" w:rsidP="00963E36">
      <w:pPr>
        <w:spacing w:after="0" w:line="240" w:lineRule="auto"/>
        <w:ind w:left="0" w:right="0"/>
        <w:rPr>
          <w:szCs w:val="20"/>
        </w:rPr>
      </w:pPr>
    </w:p>
    <w:p w14:paraId="7EE83EAA" w14:textId="77777777" w:rsidR="00963E36" w:rsidRPr="00963E36" w:rsidRDefault="00963E36" w:rsidP="00963E36">
      <w:pPr>
        <w:spacing w:after="0" w:line="240" w:lineRule="auto"/>
        <w:ind w:left="0" w:right="0"/>
        <w:rPr>
          <w:szCs w:val="20"/>
        </w:rPr>
      </w:pPr>
    </w:p>
    <w:p w14:paraId="2EB9050E" w14:textId="77777777" w:rsidR="00963E36" w:rsidRPr="00963E36" w:rsidRDefault="00963E36" w:rsidP="00963E36">
      <w:pPr>
        <w:spacing w:after="0" w:line="240" w:lineRule="auto"/>
        <w:ind w:left="0" w:right="0"/>
        <w:rPr>
          <w:szCs w:val="20"/>
        </w:rPr>
      </w:pPr>
    </w:p>
    <w:p w14:paraId="0B03C953" w14:textId="77777777" w:rsidR="00963E36" w:rsidRPr="00963E36" w:rsidRDefault="00963E36" w:rsidP="00963E36">
      <w:pPr>
        <w:spacing w:after="0" w:line="240" w:lineRule="auto"/>
        <w:ind w:left="0" w:right="0"/>
        <w:rPr>
          <w:szCs w:val="20"/>
        </w:rPr>
      </w:pPr>
    </w:p>
    <w:p w14:paraId="2B4F2376" w14:textId="77777777" w:rsidR="00963E36" w:rsidRPr="00963E36" w:rsidRDefault="00963E36" w:rsidP="00963E36">
      <w:pPr>
        <w:spacing w:after="0" w:line="240" w:lineRule="auto"/>
        <w:ind w:left="0" w:right="0"/>
        <w:rPr>
          <w:szCs w:val="20"/>
        </w:rPr>
      </w:pPr>
    </w:p>
    <w:p w14:paraId="16102316" w14:textId="77777777" w:rsidR="00963E36" w:rsidRPr="00963E36" w:rsidRDefault="00963E36" w:rsidP="00963E36">
      <w:pPr>
        <w:spacing w:after="0" w:line="240" w:lineRule="auto"/>
        <w:ind w:left="0" w:right="0"/>
        <w:rPr>
          <w:szCs w:val="20"/>
        </w:rPr>
      </w:pPr>
    </w:p>
    <w:p w14:paraId="041EC5D5" w14:textId="77777777" w:rsidR="00963E36" w:rsidRPr="00963E36" w:rsidRDefault="00963E36" w:rsidP="00963E3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63E3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1038EE" w14:textId="77777777" w:rsidR="00500554" w:rsidRDefault="00500554">
      <w:r>
        <w:separator/>
      </w:r>
    </w:p>
  </w:endnote>
  <w:endnote w:type="continuationSeparator" w:id="0">
    <w:p w14:paraId="522DAA1A" w14:textId="77777777" w:rsidR="00500554" w:rsidRDefault="00500554">
      <w:r>
        <w:continuationSeparator/>
      </w:r>
    </w:p>
  </w:endnote>
  <w:endnote w:type="continuationNotice" w:id="1">
    <w:p w14:paraId="7F0EBD3F" w14:textId="77777777" w:rsidR="00500554" w:rsidRDefault="005005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8AFE4D" w14:textId="77777777" w:rsidR="00500554" w:rsidRDefault="00500554"/>
  </w:footnote>
  <w:footnote w:type="continuationSeparator" w:id="0">
    <w:p w14:paraId="3C2B72BB" w14:textId="77777777" w:rsidR="00500554" w:rsidRDefault="00500554">
      <w:r>
        <w:continuationSeparator/>
      </w:r>
    </w:p>
  </w:footnote>
  <w:footnote w:type="continuationNotice" w:id="1">
    <w:p w14:paraId="6AF6707E" w14:textId="77777777" w:rsidR="00500554" w:rsidRDefault="0050055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C7913"/>
    <w:multiLevelType w:val="hybridMultilevel"/>
    <w:tmpl w:val="5950CA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BC142FD"/>
    <w:multiLevelType w:val="hybridMultilevel"/>
    <w:tmpl w:val="26DAC8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AE0764"/>
    <w:multiLevelType w:val="hybridMultilevel"/>
    <w:tmpl w:val="81728A1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3512191">
    <w:abstractNumId w:val="20"/>
  </w:num>
  <w:num w:numId="2" w16cid:durableId="1498768556">
    <w:abstractNumId w:val="17"/>
  </w:num>
  <w:num w:numId="3" w16cid:durableId="1937593146">
    <w:abstractNumId w:val="0"/>
  </w:num>
  <w:num w:numId="4" w16cid:durableId="530218791">
    <w:abstractNumId w:val="7"/>
  </w:num>
  <w:num w:numId="5" w16cid:durableId="577521097">
    <w:abstractNumId w:val="18"/>
  </w:num>
  <w:num w:numId="6" w16cid:durableId="767241537">
    <w:abstractNumId w:val="3"/>
  </w:num>
  <w:num w:numId="7" w16cid:durableId="867792708">
    <w:abstractNumId w:val="13"/>
  </w:num>
  <w:num w:numId="8" w16cid:durableId="187723843">
    <w:abstractNumId w:val="10"/>
  </w:num>
  <w:num w:numId="9" w16cid:durableId="43874096">
    <w:abstractNumId w:val="1"/>
  </w:num>
  <w:num w:numId="10" w16cid:durableId="206183256">
    <w:abstractNumId w:val="1"/>
  </w:num>
  <w:num w:numId="11" w16cid:durableId="1731072723">
    <w:abstractNumId w:val="4"/>
  </w:num>
  <w:num w:numId="12" w16cid:durableId="592782080">
    <w:abstractNumId w:val="5"/>
  </w:num>
  <w:num w:numId="13" w16cid:durableId="1431898126">
    <w:abstractNumId w:val="16"/>
  </w:num>
  <w:num w:numId="14" w16cid:durableId="293101004">
    <w:abstractNumId w:val="11"/>
  </w:num>
  <w:num w:numId="15" w16cid:durableId="1528785680">
    <w:abstractNumId w:val="8"/>
  </w:num>
  <w:num w:numId="16" w16cid:durableId="1499034378">
    <w:abstractNumId w:val="15"/>
  </w:num>
  <w:num w:numId="17" w16cid:durableId="807286029">
    <w:abstractNumId w:val="6"/>
  </w:num>
  <w:num w:numId="18" w16cid:durableId="1236013649">
    <w:abstractNumId w:val="12"/>
  </w:num>
  <w:num w:numId="19" w16cid:durableId="1243375486">
    <w:abstractNumId w:val="19"/>
  </w:num>
  <w:num w:numId="20" w16cid:durableId="888422210">
    <w:abstractNumId w:val="14"/>
  </w:num>
  <w:num w:numId="21" w16cid:durableId="93595143">
    <w:abstractNumId w:val="2"/>
  </w:num>
  <w:num w:numId="22" w16cid:durableId="48832575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68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FA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2EB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DAA"/>
    <w:rsid w:val="00381F06"/>
    <w:rsid w:val="00384019"/>
    <w:rsid w:val="003854F1"/>
    <w:rsid w:val="00386326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0554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E3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25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C15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3F0F"/>
    <w:rsid w:val="00D47AD7"/>
    <w:rsid w:val="00D51529"/>
    <w:rsid w:val="00D531B5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511"/>
    <w:rsid w:val="00FD3C70"/>
    <w:rsid w:val="00FD6820"/>
    <w:rsid w:val="00FE12D8"/>
    <w:rsid w:val="00FF7C02"/>
    <w:rsid w:val="024801E3"/>
    <w:rsid w:val="14738D79"/>
    <w:rsid w:val="1BB57C0D"/>
    <w:rsid w:val="647B2B65"/>
    <w:rsid w:val="6B2CF8ED"/>
    <w:rsid w:val="75F4511C"/>
    <w:rsid w:val="7F5F7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110</Words>
  <Characters>584</Characters>
  <Application>Microsoft Office Word</Application>
  <DocSecurity>0</DocSecurity>
  <Lines>4</Lines>
  <Paragraphs>1</Paragraphs>
  <ScaleCrop>false</ScaleCrop>
  <Manager/>
  <Company/>
  <LinksUpToDate>false</LinksUpToDate>
  <CharactersWithSpaces>693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dagjour</dc:title>
  <dc:subject/>
  <dc:creator>patrik.jens.johansson@vgregion.se</dc:creator>
  <keywords/>
  <lastModifiedBy>Jonatan Robertsson</lastModifiedBy>
  <revision>14</revision>
  <lastPrinted>2016-03-31T10:56:00.0000000Z</lastPrinted>
  <dcterms:created xsi:type="dcterms:W3CDTF">2022-05-04T08:28:00.0000000Z</dcterms:created>
  <dcterms:modified xsi:type="dcterms:W3CDTF">2024-02-06T09:06:00.0000000Z</dcterms:modified>
</coreProperties>
</file>