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C864A8" w14:textId="77777777" w:rsidR="00BF3252" w:rsidRDefault="00BF3252" w:rsidP="00742BB5">
      <w:pPr>
        <w:pStyle w:val="Rubrik2"/>
        <w:ind w:left="0"/>
        <w:sectPr w:rsidR="00BF3252" w:rsidSect="00BF325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1664FB0" w14:textId="77777777" w:rsidR="00C13869" w:rsidRDefault="00742BB5" w:rsidP="00C13869">
      <w:pPr>
        <w:pStyle w:val="Rubrik1"/>
        <w:rPr>
          <w:noProof/>
        </w:rPr>
      </w:pPr>
      <w:r w:rsidRPr="00BF3252">
        <w:rPr>
          <w:noProof/>
        </w:rPr>
        <w:t>Rollbeskrivning bakjour</w:t>
      </w:r>
      <w:r w:rsidRPr="00BF3252">
        <w:rPr>
          <w:noProof/>
        </w:rPr>
        <w:t xml:space="preserve"> </w:t>
      </w:r>
    </w:p>
    <w:p w14:paraId="5B697AEF" w14:textId="36779F56" w:rsidR="00BF3252" w:rsidRDefault="00BF3252" w:rsidP="00C13869">
      <w:pPr>
        <w:pStyle w:val="Rubrik2"/>
        <w:rPr>
          <w:noProof/>
        </w:rPr>
      </w:pPr>
      <w:r w:rsidRPr="00BF3252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F25753E" wp14:editId="75EE9105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1778000"/>
                <wp:effectExtent l="0" t="381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1778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B0F912C" w14:textId="77777777" w:rsidR="00BF3252" w:rsidRDefault="00BF3252" w:rsidP="00BF3252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10272</w: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3F25753E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40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" filled="f" stroked="f">
                <v:textbox>
                  <w:txbxContent>
                    <w:p w14:paraId="1B0F912C" w14:textId="77777777" w:rsidR="00BF3252" w:rsidRDefault="00BF3252" w:rsidP="00BF3252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10272</w: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  <w:bookmarkStart w:id="1" w:name="_1314629194"/>
      <w:bookmarkStart w:id="2" w:name="Rubrik"/>
      <w:bookmarkEnd w:id="1"/>
      <w:bookmarkEnd w:id="2"/>
      <w:r w:rsidR="00C13869">
        <w:rPr>
          <w:noProof/>
        </w:rPr>
        <w:t>Revidering i denna version</w:t>
      </w:r>
    </w:p>
    <w:p w14:paraId="5A2EC3A8" w14:textId="4E37F5B3" w:rsidR="00C13869" w:rsidRPr="00C13869" w:rsidRDefault="00C13869" w:rsidP="00C13869">
      <w:r>
        <w:t>Mindre justeringar utan förändrat sakinnehåll.</w:t>
      </w:r>
    </w:p>
    <w:p w14:paraId="63C42B75" w14:textId="5839BD0E" w:rsidR="00BF3252" w:rsidRPr="00E50B7E" w:rsidRDefault="00BF3252" w:rsidP="00E50B7E">
      <w:pPr>
        <w:pStyle w:val="Rubrik2"/>
      </w:pPr>
      <w:r w:rsidRPr="00BF3252">
        <w:t>Arbetsuppgifter</w:t>
      </w:r>
    </w:p>
    <w:p w14:paraId="77C41353" w14:textId="67310A6F" w:rsidR="00BF3252" w:rsidRPr="00BF3252" w:rsidRDefault="00BF3252" w:rsidP="00E23E71">
      <w:pPr>
        <w:numPr>
          <w:ilvl w:val="0"/>
          <w:numId w:val="20"/>
        </w:numPr>
        <w:tabs>
          <w:tab w:val="clear" w:pos="720"/>
        </w:tabs>
        <w:spacing w:after="0" w:line="240" w:lineRule="auto"/>
        <w:ind w:left="993" w:right="0" w:hanging="284"/>
      </w:pPr>
      <w:r>
        <w:t>Bakjoursansvar för patienterna på avd</w:t>
      </w:r>
      <w:r w:rsidR="00E23E71">
        <w:t>elning</w:t>
      </w:r>
      <w:r>
        <w:t xml:space="preserve"> 27 och patienter som söker akut till </w:t>
      </w:r>
      <w:r w:rsidR="00116C16">
        <w:t>infektionskliniken.</w:t>
      </w:r>
      <w:r w:rsidR="00116C16" w:rsidRPr="002E58F2">
        <w:rPr>
          <w:b/>
          <w:bCs/>
        </w:rPr>
        <w:t xml:space="preserve"> *</w:t>
      </w:r>
      <w:r>
        <w:br/>
      </w:r>
    </w:p>
    <w:p w14:paraId="38263F9A" w14:textId="77777777" w:rsidR="00BF3252" w:rsidRPr="00BF3252" w:rsidRDefault="00BF3252" w:rsidP="00E23E71">
      <w:pPr>
        <w:numPr>
          <w:ilvl w:val="0"/>
          <w:numId w:val="20"/>
        </w:numPr>
        <w:tabs>
          <w:tab w:val="clear" w:pos="720"/>
        </w:tabs>
        <w:spacing w:after="0" w:line="240" w:lineRule="auto"/>
        <w:ind w:left="993" w:right="0" w:hanging="284"/>
        <w:rPr>
          <w:szCs w:val="20"/>
        </w:rPr>
      </w:pPr>
      <w:r w:rsidRPr="00BF3252">
        <w:rPr>
          <w:szCs w:val="20"/>
        </w:rPr>
        <w:t>Akut konsultfunktion i första hand via telefon för övriga verksamheter på sjukhuset. Telefonkonsult mot primärvården.</w:t>
      </w:r>
      <w:r w:rsidRPr="00BF3252">
        <w:rPr>
          <w:szCs w:val="20"/>
        </w:rPr>
        <w:br/>
      </w:r>
    </w:p>
    <w:p w14:paraId="2E62D8E1" w14:textId="77777777" w:rsidR="00BF3252" w:rsidRPr="00BF3252" w:rsidRDefault="00BF3252" w:rsidP="00E23E71">
      <w:pPr>
        <w:numPr>
          <w:ilvl w:val="0"/>
          <w:numId w:val="20"/>
        </w:numPr>
        <w:tabs>
          <w:tab w:val="clear" w:pos="720"/>
        </w:tabs>
        <w:spacing w:after="0" w:line="240" w:lineRule="auto"/>
        <w:ind w:left="993" w:right="0" w:hanging="284"/>
        <w:rPr>
          <w:szCs w:val="20"/>
        </w:rPr>
      </w:pPr>
      <w:r w:rsidRPr="00BF3252">
        <w:rPr>
          <w:szCs w:val="20"/>
        </w:rPr>
        <w:t xml:space="preserve">Beredskap med två timmars inställelsetid för akuta bedömningar som inte går att ordna telefonledes. </w:t>
      </w:r>
      <w:r w:rsidRPr="00BF3252">
        <w:rPr>
          <w:szCs w:val="20"/>
        </w:rPr>
        <w:br/>
      </w:r>
    </w:p>
    <w:p w14:paraId="2126F2BA" w14:textId="47846EA9" w:rsidR="00BF3252" w:rsidRPr="00BF3252" w:rsidRDefault="00BF3252" w:rsidP="00E23E71">
      <w:pPr>
        <w:numPr>
          <w:ilvl w:val="0"/>
          <w:numId w:val="20"/>
        </w:numPr>
        <w:tabs>
          <w:tab w:val="clear" w:pos="720"/>
        </w:tabs>
        <w:spacing w:after="0" w:line="240" w:lineRule="auto"/>
        <w:ind w:left="993" w:right="0" w:hanging="284"/>
      </w:pPr>
      <w:r>
        <w:t>Rond helgdagar enligt områdesgemensam rutin. Primärjour arbetar på avdelningen 09</w:t>
      </w:r>
      <w:r w:rsidR="00116C16">
        <w:t>:</w:t>
      </w:r>
      <w:r>
        <w:t>00 – 1</w:t>
      </w:r>
      <w:r w:rsidR="1D9BED19">
        <w:t>5</w:t>
      </w:r>
      <w:r w:rsidR="00116C16">
        <w:t>:</w:t>
      </w:r>
      <w:r>
        <w:t xml:space="preserve">00. Arbetet delas med primärjouren utifrån dennes kompetens och aktuell arbetsbelastning. </w:t>
      </w:r>
      <w:r>
        <w:br/>
      </w:r>
    </w:p>
    <w:p w14:paraId="6E3A8BE1" w14:textId="36FA5204" w:rsidR="00BF3252" w:rsidRPr="00BF3252" w:rsidRDefault="00BF3252" w:rsidP="00E23E71">
      <w:pPr>
        <w:numPr>
          <w:ilvl w:val="0"/>
          <w:numId w:val="20"/>
        </w:numPr>
        <w:tabs>
          <w:tab w:val="clear" w:pos="720"/>
        </w:tabs>
        <w:spacing w:after="0" w:line="240" w:lineRule="auto"/>
        <w:ind w:left="993" w:right="0" w:hanging="284"/>
        <w:rPr>
          <w:szCs w:val="20"/>
        </w:rPr>
      </w:pPr>
      <w:r w:rsidRPr="00BF3252">
        <w:rPr>
          <w:szCs w:val="20"/>
        </w:rPr>
        <w:t xml:space="preserve">Rond </w:t>
      </w:r>
      <w:r w:rsidR="00116C16">
        <w:rPr>
          <w:szCs w:val="20"/>
        </w:rPr>
        <w:t xml:space="preserve">på </w:t>
      </w:r>
      <w:r w:rsidRPr="00BF3252">
        <w:rPr>
          <w:szCs w:val="20"/>
        </w:rPr>
        <w:t xml:space="preserve">IVA för egna patienter och vid behov konsult </w:t>
      </w:r>
      <w:r w:rsidR="00116C16">
        <w:rPr>
          <w:szCs w:val="20"/>
        </w:rPr>
        <w:t xml:space="preserve">på </w:t>
      </w:r>
      <w:r w:rsidRPr="00BF3252">
        <w:rPr>
          <w:szCs w:val="20"/>
        </w:rPr>
        <w:t xml:space="preserve">IVA för andra patienter på helgdagar. </w:t>
      </w:r>
      <w:r w:rsidRPr="00BF3252">
        <w:rPr>
          <w:szCs w:val="20"/>
        </w:rPr>
        <w:br/>
      </w:r>
    </w:p>
    <w:p w14:paraId="627C7DA5" w14:textId="6E1E60D5" w:rsidR="00BF3252" w:rsidRPr="00B14AF7" w:rsidRDefault="00BF3252" w:rsidP="00B14AF7">
      <w:pPr>
        <w:numPr>
          <w:ilvl w:val="0"/>
          <w:numId w:val="20"/>
        </w:numPr>
        <w:tabs>
          <w:tab w:val="clear" w:pos="720"/>
        </w:tabs>
        <w:spacing w:after="0" w:line="240" w:lineRule="auto"/>
        <w:ind w:left="993" w:right="0" w:hanging="284"/>
        <w:rPr>
          <w:szCs w:val="20"/>
        </w:rPr>
      </w:pPr>
      <w:r w:rsidRPr="00BF3252">
        <w:rPr>
          <w:szCs w:val="20"/>
        </w:rPr>
        <w:t>Ställföreträdare för verksamhetschefen i akuta frågeställningar som t ex frånvaro bland läkare</w:t>
      </w:r>
      <w:r w:rsidR="00B14AF7">
        <w:rPr>
          <w:szCs w:val="20"/>
        </w:rPr>
        <w:t xml:space="preserve"> och </w:t>
      </w:r>
      <w:r w:rsidRPr="00BF3252">
        <w:rPr>
          <w:szCs w:val="20"/>
        </w:rPr>
        <w:t>vårdplatsbrist.</w:t>
      </w:r>
    </w:p>
    <w:p w14:paraId="5CED14FB" w14:textId="77777777" w:rsidR="00BF3252" w:rsidRPr="00BF3252" w:rsidRDefault="00BF3252" w:rsidP="00E23E71">
      <w:pPr>
        <w:pStyle w:val="Rubrik2"/>
      </w:pPr>
      <w:r w:rsidRPr="00BF3252">
        <w:t>Arbetsplats</w:t>
      </w:r>
    </w:p>
    <w:p w14:paraId="66964896" w14:textId="3237BC27" w:rsidR="00BF3252" w:rsidRPr="00BF3252" w:rsidRDefault="00BF3252" w:rsidP="002E58F2">
      <w:pPr>
        <w:spacing w:after="0" w:line="240" w:lineRule="auto"/>
        <w:ind w:right="0"/>
        <w:rPr>
          <w:szCs w:val="20"/>
        </w:rPr>
      </w:pPr>
      <w:r w:rsidRPr="00BF3252">
        <w:rPr>
          <w:szCs w:val="20"/>
        </w:rPr>
        <w:t>Sjukhuset i samband med rondtider och konsultarbete. Övriga tider två timmars inställelsetid. Nåbar via minicall alt</w:t>
      </w:r>
      <w:r w:rsidR="00B14AF7">
        <w:rPr>
          <w:szCs w:val="20"/>
        </w:rPr>
        <w:t>ernativt</w:t>
      </w:r>
      <w:r w:rsidRPr="00BF3252">
        <w:rPr>
          <w:szCs w:val="20"/>
        </w:rPr>
        <w:t xml:space="preserve"> mobiltelefon, växeln meddelas om nummer. Egen interntelefon påslagen under vistelse på sjukhuset.</w:t>
      </w:r>
    </w:p>
    <w:p w14:paraId="2E6B9D00" w14:textId="77777777" w:rsidR="00BF3252" w:rsidRPr="00BF3252" w:rsidRDefault="00BF3252" w:rsidP="002E58F2">
      <w:pPr>
        <w:pStyle w:val="Rubrik2"/>
      </w:pPr>
      <w:r w:rsidRPr="00BF3252">
        <w:t xml:space="preserve">Arbetstid </w:t>
      </w:r>
    </w:p>
    <w:p w14:paraId="7172E229" w14:textId="107AE6A5" w:rsidR="00BF3252" w:rsidRPr="00BF3252" w:rsidRDefault="00BF3252" w:rsidP="002E58F2">
      <w:pPr>
        <w:spacing w:after="0" w:line="240" w:lineRule="auto"/>
        <w:ind w:right="0"/>
        <w:rPr>
          <w:szCs w:val="20"/>
        </w:rPr>
      </w:pPr>
      <w:r w:rsidRPr="00BF3252">
        <w:rPr>
          <w:szCs w:val="20"/>
        </w:rPr>
        <w:t>Övertag av telefon från dagbakjour 16</w:t>
      </w:r>
      <w:r w:rsidR="00B14AF7">
        <w:rPr>
          <w:szCs w:val="20"/>
        </w:rPr>
        <w:t>:</w:t>
      </w:r>
      <w:r w:rsidRPr="00BF3252">
        <w:rPr>
          <w:szCs w:val="20"/>
        </w:rPr>
        <w:t>00. Jourtjänst vardagar 16</w:t>
      </w:r>
      <w:r w:rsidR="00B14AF7">
        <w:rPr>
          <w:szCs w:val="20"/>
        </w:rPr>
        <w:t>:</w:t>
      </w:r>
      <w:r w:rsidRPr="00BF3252">
        <w:rPr>
          <w:szCs w:val="20"/>
        </w:rPr>
        <w:t>45 – 08</w:t>
      </w:r>
      <w:r w:rsidR="00B14AF7">
        <w:rPr>
          <w:szCs w:val="20"/>
        </w:rPr>
        <w:t>:</w:t>
      </w:r>
      <w:r w:rsidRPr="00BF3252">
        <w:rPr>
          <w:szCs w:val="20"/>
        </w:rPr>
        <w:t>00. Helgbakjour börjar 09</w:t>
      </w:r>
      <w:r w:rsidR="00B14AF7">
        <w:rPr>
          <w:szCs w:val="20"/>
        </w:rPr>
        <w:t>:</w:t>
      </w:r>
      <w:r w:rsidRPr="00BF3252">
        <w:rPr>
          <w:szCs w:val="20"/>
        </w:rPr>
        <w:t>00. Lördag + söndag till måndag morgon. Om endast söndagsbakjour 15</w:t>
      </w:r>
      <w:r w:rsidR="002E58F2">
        <w:rPr>
          <w:szCs w:val="20"/>
        </w:rPr>
        <w:t>:</w:t>
      </w:r>
      <w:r w:rsidRPr="00BF3252">
        <w:rPr>
          <w:szCs w:val="20"/>
        </w:rPr>
        <w:t>00 – 08 måndag.</w:t>
      </w:r>
    </w:p>
    <w:p w14:paraId="5F5B44F1" w14:textId="77777777" w:rsidR="00BF3252" w:rsidRPr="00BF3252" w:rsidRDefault="00BF3252" w:rsidP="00BF3252">
      <w:pPr>
        <w:spacing w:after="0" w:line="240" w:lineRule="auto"/>
        <w:ind w:left="0" w:right="0"/>
        <w:rPr>
          <w:szCs w:val="20"/>
        </w:rPr>
      </w:pPr>
    </w:p>
    <w:p w14:paraId="4B70A9BE" w14:textId="103DE4B5" w:rsidR="00BF3252" w:rsidRPr="00BF3252" w:rsidRDefault="00BF3252" w:rsidP="00E50B7E">
      <w:pPr>
        <w:spacing w:after="0" w:line="240" w:lineRule="auto"/>
        <w:ind w:left="993" w:right="0" w:hanging="142"/>
        <w:rPr>
          <w:szCs w:val="20"/>
        </w:rPr>
      </w:pPr>
      <w:r w:rsidRPr="00E50B7E">
        <w:rPr>
          <w:b/>
          <w:bCs/>
          <w:szCs w:val="20"/>
        </w:rPr>
        <w:lastRenderedPageBreak/>
        <w:t>*</w:t>
      </w:r>
      <w:r w:rsidR="00E50B7E">
        <w:rPr>
          <w:b/>
          <w:bCs/>
          <w:szCs w:val="20"/>
        </w:rPr>
        <w:t xml:space="preserve"> </w:t>
      </w:r>
      <w:r w:rsidRPr="00BF3252">
        <w:rPr>
          <w:szCs w:val="20"/>
        </w:rPr>
        <w:t>Primärjoursansvaret ligger för olika tider på dygnet på infektionsklinikens primärjour, medicinklinikens primärjour och husjouren.</w:t>
      </w:r>
    </w:p>
    <w:p w14:paraId="3C2CAFD8" w14:textId="77777777" w:rsidR="00BF3252" w:rsidRPr="00BF3252" w:rsidRDefault="00BF3252" w:rsidP="00BF3252">
      <w:pPr>
        <w:spacing w:after="0" w:line="240" w:lineRule="auto"/>
        <w:ind w:left="0" w:right="0"/>
        <w:rPr>
          <w:szCs w:val="20"/>
        </w:rPr>
      </w:pPr>
    </w:p>
    <w:p w14:paraId="1962D8CC" w14:textId="77777777" w:rsidR="00BF3252" w:rsidRPr="00BF3252" w:rsidRDefault="00BF3252" w:rsidP="00BF3252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BF3252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5CA2909"/>
    <w:multiLevelType w:val="hybridMultilevel"/>
    <w:tmpl w:val="D100820A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72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757511219">
    <w:abstractNumId w:val="18"/>
  </w:num>
  <w:num w:numId="2" w16cid:durableId="1794664449">
    <w:abstractNumId w:val="15"/>
  </w:num>
  <w:num w:numId="3" w16cid:durableId="1947226486">
    <w:abstractNumId w:val="0"/>
  </w:num>
  <w:num w:numId="4" w16cid:durableId="1506506996">
    <w:abstractNumId w:val="6"/>
  </w:num>
  <w:num w:numId="5" w16cid:durableId="1247431">
    <w:abstractNumId w:val="16"/>
  </w:num>
  <w:num w:numId="6" w16cid:durableId="1325009151">
    <w:abstractNumId w:val="2"/>
  </w:num>
  <w:num w:numId="7" w16cid:durableId="1675838155">
    <w:abstractNumId w:val="11"/>
  </w:num>
  <w:num w:numId="8" w16cid:durableId="1306350179">
    <w:abstractNumId w:val="8"/>
  </w:num>
  <w:num w:numId="9" w16cid:durableId="1228417786">
    <w:abstractNumId w:val="1"/>
  </w:num>
  <w:num w:numId="10" w16cid:durableId="388109990">
    <w:abstractNumId w:val="1"/>
  </w:num>
  <w:num w:numId="11" w16cid:durableId="1912688828">
    <w:abstractNumId w:val="3"/>
  </w:num>
  <w:num w:numId="12" w16cid:durableId="1162307866">
    <w:abstractNumId w:val="4"/>
  </w:num>
  <w:num w:numId="13" w16cid:durableId="835805455">
    <w:abstractNumId w:val="14"/>
  </w:num>
  <w:num w:numId="14" w16cid:durableId="1393770891">
    <w:abstractNumId w:val="9"/>
  </w:num>
  <w:num w:numId="15" w16cid:durableId="1602954848">
    <w:abstractNumId w:val="7"/>
  </w:num>
  <w:num w:numId="16" w16cid:durableId="1919901199">
    <w:abstractNumId w:val="13"/>
  </w:num>
  <w:num w:numId="17" w16cid:durableId="793015233">
    <w:abstractNumId w:val="5"/>
  </w:num>
  <w:num w:numId="18" w16cid:durableId="1504928409">
    <w:abstractNumId w:val="10"/>
  </w:num>
  <w:num w:numId="19" w16cid:durableId="979336577">
    <w:abstractNumId w:val="17"/>
  </w:num>
  <w:num w:numId="20" w16cid:durableId="699283465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16C16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58F2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2BB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4AF7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BF3252"/>
    <w:rsid w:val="00C07DDB"/>
    <w:rsid w:val="00C13869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23E71"/>
    <w:rsid w:val="00E50B7E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1989505"/>
    <w:rsid w:val="024801E3"/>
    <w:rsid w:val="1D9BED19"/>
    <w:rsid w:val="647B2B65"/>
    <w:rsid w:val="6B2CF8ED"/>
    <w:rsid w:val="7FFCC4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8</TotalTime>
  <Pages>2</Pages>
  <Words>177</Words>
  <Characters>1224</Characters>
  <Application>Microsoft Office Word</Application>
  <DocSecurity>0</DocSecurity>
  <Lines>10</Lines>
  <Paragraphs>2</Paragraphs>
  <ScaleCrop>false</ScaleCrop>
  <Manager/>
  <Company/>
  <LinksUpToDate>false</LinksUpToDate>
  <CharactersWithSpaces>1399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Rollbeskrivning bakjour</dc:title>
  <dc:subject/>
  <dc:creator>patrik.jens.johansson@vgregion.se</dc:creator>
  <keywords/>
  <lastModifiedBy>Jonatan Robertsson</lastModifiedBy>
  <revision>10</revision>
  <lastPrinted>2016-03-31T10:56:00.0000000Z</lastPrinted>
  <dcterms:created xsi:type="dcterms:W3CDTF">2022-05-04T08:28:00.0000000Z</dcterms:created>
  <dcterms:modified xsi:type="dcterms:W3CDTF">2024-02-26T07:41:00.0000000Z</dcterms:modified>
</coreProperties>
</file>