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intelligence2.xml" ContentType="application/vnd.ms-office.intelligence2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9A1575" w:rsidP="215D49B7" w:rsidRDefault="009A1575" w14:paraId="1D07E44E" w14:textId="77777777">
      <w:pPr>
        <w:pStyle w:val="Rubrik2"/>
        <w:ind w:left="0"/>
        <w:sectPr w:rsidR="009A1575" w:rsidSect="009A157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9A1575" w:rsidR="009A1575" w:rsidP="009A1575" w:rsidRDefault="009A1575" w14:paraId="664DE086" w14:textId="77777777">
      <w:pPr>
        <w:spacing w:after="0" w:line="240" w:lineRule="auto"/>
        <w:ind w:left="0" w:right="0"/>
        <w:rPr>
          <w:szCs w:val="20"/>
        </w:rPr>
      </w:pPr>
    </w:p>
    <w:p w:rsidRPr="009A1575" w:rsidR="009A1575" w:rsidP="009A1575" w:rsidRDefault="009A1575" w14:paraId="54AB63CC" w14:textId="77777777">
      <w:pPr>
        <w:spacing w:after="0" w:line="240" w:lineRule="auto"/>
        <w:ind w:left="0" w:right="0"/>
        <w:rPr>
          <w:szCs w:val="20"/>
        </w:rPr>
      </w:pPr>
    </w:p>
    <w:p w:rsidRPr="009A1575" w:rsidR="009A1575" w:rsidP="009A1575" w:rsidRDefault="009A1575" w14:paraId="4E207142" w14:textId="7777777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9A1575">
        <w:rPr>
          <w:szCs w:val="20"/>
        </w:rPr>
        <w:tab/>
      </w:r>
    </w:p>
    <w:p w:rsidRPr="009A1575" w:rsidR="009A1575" w:rsidP="009A1575" w:rsidRDefault="009A1575" w14:paraId="4DA5DD3F" w14:textId="5E9B9DB1">
      <w:pPr>
        <w:spacing w:after="0" w:line="240" w:lineRule="auto"/>
        <w:ind w:left="0" w:right="0"/>
        <w:rPr>
          <w:szCs w:val="20"/>
        </w:rPr>
      </w:pPr>
      <w:r w:rsidRPr="009A1575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B8520A4" wp14:editId="494B08C1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9A1575" w:rsidP="009A1575" w:rsidRDefault="009A1575" w14:paraId="4D420C4B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20562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 w14:anchorId="4B8520A4">
                <v:stroke joinstyle="miter"/>
                <v:path gradientshapeok="t" o:connecttype="rect"/>
              </v:shapetype>
              <v:shape id="Text Box 1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9A1575" w:rsidP="009A1575" w:rsidRDefault="009A1575" w14:paraId="4D420C4B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20562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p w:rsidRPr="00000DE1" w:rsidR="009A1575" w:rsidP="00000DE1" w:rsidRDefault="00000DE1" w14:paraId="02758BA4" w14:textId="434AD03E">
      <w:pPr>
        <w:pStyle w:val="Rubrik1"/>
        <w:rPr>
          <w:noProof/>
        </w:rPr>
      </w:pPr>
      <w:r w:rsidRPr="009A1575">
        <w:rPr>
          <w:noProof/>
        </w:rPr>
        <w:t>Rengöring av teknisk apparatur som varit på patientrum</w:t>
      </w:r>
    </w:p>
    <w:p w:rsidRPr="009A1575" w:rsidR="009A1575" w:rsidP="00000DE1" w:rsidRDefault="009A1575" w14:paraId="727ACEF8" w14:textId="77777777">
      <w:pPr>
        <w:pStyle w:val="Rubrik2"/>
      </w:pPr>
      <w:r w:rsidRPr="009A1575">
        <w:t>Bakgrund</w:t>
      </w:r>
    </w:p>
    <w:p w:rsidRPr="009A1575" w:rsidR="009A1575" w:rsidP="00A93DFF" w:rsidRDefault="009A1575" w14:paraId="6C62E95E" w14:textId="77777777">
      <w:pPr>
        <w:spacing w:after="0" w:line="240" w:lineRule="auto"/>
        <w:ind w:left="0" w:right="0" w:firstLine="992"/>
        <w:rPr>
          <w:szCs w:val="20"/>
        </w:rPr>
      </w:pPr>
      <w:r w:rsidRPr="009A1575">
        <w:rPr>
          <w:szCs w:val="20"/>
        </w:rPr>
        <w:t>Medicinteknisk apparatur tål olika rengöring/desinfektion</w:t>
      </w:r>
    </w:p>
    <w:p w:rsidRPr="009A1575" w:rsidR="009A1575" w:rsidP="00000DE1" w:rsidRDefault="009A1575" w14:paraId="299FB3DC" w14:textId="77777777">
      <w:pPr>
        <w:pStyle w:val="Rubrik2"/>
      </w:pPr>
      <w:r w:rsidRPr="009A1575">
        <w:t>Sammanfattning/syfte</w:t>
      </w:r>
    </w:p>
    <w:p w:rsidRPr="009A1575" w:rsidR="009A1575" w:rsidP="00A93DFF" w:rsidRDefault="009A1575" w14:paraId="6EC3CA5F" w14:textId="77777777">
      <w:pPr>
        <w:spacing w:after="0" w:line="240" w:lineRule="auto"/>
        <w:ind w:left="0" w:right="-994" w:firstLine="992"/>
      </w:pPr>
      <w:r w:rsidRPr="009A1575">
        <w:rPr>
          <w:szCs w:val="20"/>
        </w:rPr>
        <w:t>Allt som varit i nära kontakt med patienter ska rengöras för att inte föra smitta vidare.</w:t>
      </w:r>
    </w:p>
    <w:p w:rsidRPr="009A1575" w:rsidR="009A1575" w:rsidP="00000DE1" w:rsidRDefault="009A1575" w14:paraId="68379B57" w14:textId="77777777">
      <w:pPr>
        <w:pStyle w:val="Rubrik2"/>
      </w:pPr>
      <w:r w:rsidRPr="009A1575">
        <w:t>Åtgärd</w:t>
      </w:r>
    </w:p>
    <w:p w:rsidRPr="009A1575" w:rsidR="009A1575" w:rsidP="00A93DFF" w:rsidRDefault="009A1575" w14:paraId="384F4A1F" w14:textId="1189F427">
      <w:pPr>
        <w:spacing w:after="0" w:line="240" w:lineRule="auto"/>
        <w:ind w:right="0"/>
      </w:pPr>
      <w:r>
        <w:t xml:space="preserve">Vid </w:t>
      </w:r>
      <w:proofErr w:type="spellStart"/>
      <w:r>
        <w:t>clostridier</w:t>
      </w:r>
      <w:proofErr w:type="spellEnd"/>
      <w:r>
        <w:t xml:space="preserve"> och </w:t>
      </w:r>
      <w:proofErr w:type="spellStart"/>
      <w:r>
        <w:t>calici</w:t>
      </w:r>
      <w:proofErr w:type="spellEnd"/>
      <w:r>
        <w:t xml:space="preserve"> ska all medicinteknisk utrustning noggrant avtorkas med </w:t>
      </w:r>
      <w:proofErr w:type="spellStart"/>
      <w:r>
        <w:t>ytdesinfektionsmedel</w:t>
      </w:r>
      <w:proofErr w:type="spellEnd"/>
      <w:r>
        <w:t xml:space="preserve"> </w:t>
      </w:r>
      <w:r w:rsidR="5415CFF0">
        <w:t>och sedan</w:t>
      </w:r>
      <w:r>
        <w:t xml:space="preserve"> </w:t>
      </w:r>
      <w:proofErr w:type="spellStart"/>
      <w:r w:rsidR="20B18001">
        <w:t>incidin</w:t>
      </w:r>
      <w:proofErr w:type="spellEnd"/>
      <w:r w:rsidR="42A20263">
        <w:t xml:space="preserve">. </w:t>
      </w:r>
      <w:r w:rsidR="20B18001">
        <w:t xml:space="preserve"> </w:t>
      </w:r>
    </w:p>
    <w:p w:rsidRPr="009A1575" w:rsidR="009A1575" w:rsidP="009A1575" w:rsidRDefault="009A1575" w14:paraId="54DB6838" w14:textId="77777777">
      <w:pPr>
        <w:spacing w:after="0" w:line="240" w:lineRule="auto"/>
        <w:ind w:left="0" w:right="0"/>
      </w:pPr>
    </w:p>
    <w:p w:rsidRPr="009A1575" w:rsidR="009A1575" w:rsidP="009A1575" w:rsidRDefault="009A1575" w14:paraId="003A07D6" w14:textId="77777777">
      <w:pPr>
        <w:spacing w:after="0" w:line="240" w:lineRule="auto"/>
        <w:ind w:left="0" w:right="0"/>
      </w:pPr>
    </w:p>
    <w:tbl>
      <w:tblPr>
        <w:tblW w:w="8505" w:type="dxa"/>
        <w:tblInd w:w="98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2535"/>
        <w:gridCol w:w="5970"/>
      </w:tblGrid>
      <w:tr w:rsidRPr="009A1575" w:rsidR="009A1575" w:rsidTr="3FECC92B" w14:paraId="018AAD5C" w14:textId="77777777">
        <w:tc>
          <w:tcPr>
            <w:tcW w:w="2535" w:type="dxa"/>
            <w:shd w:val="clear" w:color="auto" w:fill="auto"/>
            <w:tcMar/>
          </w:tcPr>
          <w:p w:rsidRPr="009A1575" w:rsidR="009A1575" w:rsidP="009A1575" w:rsidRDefault="009A1575" w14:paraId="4D4B47E7" w14:textId="77777777">
            <w:pPr>
              <w:spacing w:after="0" w:line="240" w:lineRule="auto"/>
              <w:ind w:left="0" w:right="0"/>
            </w:pPr>
            <w:proofErr w:type="spellStart"/>
            <w:r w:rsidRPr="009A1575">
              <w:rPr>
                <w:b/>
              </w:rPr>
              <w:t>Ailos</w:t>
            </w:r>
            <w:proofErr w:type="spellEnd"/>
          </w:p>
        </w:tc>
        <w:tc>
          <w:tcPr>
            <w:tcW w:w="5970" w:type="dxa"/>
            <w:shd w:val="clear" w:color="auto" w:fill="auto"/>
            <w:tcMar/>
          </w:tcPr>
          <w:p w:rsidRPr="009A1575" w:rsidR="009A1575" w:rsidP="009A1575" w:rsidRDefault="009A1575" w14:paraId="5C12345F" w14:textId="77777777">
            <w:pPr>
              <w:spacing w:after="0" w:line="240" w:lineRule="auto"/>
              <w:ind w:left="0" w:right="0"/>
            </w:pPr>
            <w:r w:rsidRPr="009A1575">
              <w:t xml:space="preserve">Ta loss läkemedelsbehållare, fördelningsdel och munstycke. Dessa delar tas ut till </w:t>
            </w:r>
            <w:proofErr w:type="spellStart"/>
            <w:r w:rsidRPr="009A1575">
              <w:t>avdelningskölj</w:t>
            </w:r>
            <w:proofErr w:type="spellEnd"/>
            <w:r w:rsidRPr="009A1575">
              <w:t xml:space="preserve"> och diskas i diskmaskin. Övriga delar torkas av med </w:t>
            </w:r>
            <w:proofErr w:type="spellStart"/>
            <w:r w:rsidRPr="009A1575">
              <w:t>ytdesinfektion</w:t>
            </w:r>
            <w:proofErr w:type="spellEnd"/>
            <w:r w:rsidRPr="009A1575">
              <w:t>.</w:t>
            </w:r>
          </w:p>
          <w:p w:rsidRPr="009A1575" w:rsidR="009A1575" w:rsidP="70B98FA4" w:rsidRDefault="009A1575" w14:paraId="4170055E" w14:textId="0FC12EBD">
            <w:pPr>
              <w:spacing w:after="0" w:line="240" w:lineRule="auto"/>
              <w:ind w:left="0" w:right="0"/>
            </w:pPr>
          </w:p>
        </w:tc>
      </w:tr>
      <w:tr w:rsidRPr="009A1575" w:rsidR="009A1575" w:rsidTr="3FECC92B" w14:paraId="457D09C9" w14:textId="77777777">
        <w:tc>
          <w:tcPr>
            <w:tcW w:w="2535" w:type="dxa"/>
            <w:shd w:val="clear" w:color="auto" w:fill="auto"/>
            <w:tcMar/>
          </w:tcPr>
          <w:p w:rsidRPr="009A1575" w:rsidR="009A1575" w:rsidP="009A1575" w:rsidRDefault="009A1575" w14:paraId="40295D77" w14:textId="77777777">
            <w:pPr>
              <w:spacing w:after="0" w:line="240" w:lineRule="auto"/>
              <w:ind w:left="0" w:right="0"/>
            </w:pPr>
            <w:r w:rsidRPr="009A1575">
              <w:rPr>
                <w:b/>
              </w:rPr>
              <w:t>EKG apparat</w:t>
            </w:r>
          </w:p>
        </w:tc>
        <w:tc>
          <w:tcPr>
            <w:tcW w:w="5970" w:type="dxa"/>
            <w:shd w:val="clear" w:color="auto" w:fill="auto"/>
            <w:tcMar/>
          </w:tcPr>
          <w:p w:rsidRPr="009A1575" w:rsidR="009A1575" w:rsidP="009A1575" w:rsidRDefault="009A1575" w14:paraId="0DF37D2B" w14:textId="485D91F1">
            <w:pPr>
              <w:spacing w:after="0" w:line="240" w:lineRule="auto"/>
              <w:ind w:left="0" w:right="0"/>
            </w:pPr>
            <w:r w:rsidRPr="009A1575">
              <w:t xml:space="preserve">Använd rena tops för manövrering av skärm. Sladdar och tangentbord torkas med </w:t>
            </w:r>
            <w:proofErr w:type="spellStart"/>
            <w:r w:rsidRPr="009A1575">
              <w:t>ytdesinf</w:t>
            </w:r>
            <w:r w:rsidR="00CC01DA">
              <w:t>ektion</w:t>
            </w:r>
            <w:proofErr w:type="spellEnd"/>
            <w:r w:rsidRPr="009A1575">
              <w:t>.</w:t>
            </w:r>
          </w:p>
          <w:p w:rsidRPr="009A1575" w:rsidR="009A1575" w:rsidP="009A1575" w:rsidRDefault="009A1575" w14:paraId="51159EE1" w14:textId="77777777">
            <w:pPr>
              <w:spacing w:after="0" w:line="240" w:lineRule="auto"/>
              <w:ind w:left="0" w:right="0"/>
            </w:pPr>
          </w:p>
        </w:tc>
      </w:tr>
      <w:tr w:rsidRPr="009A1575" w:rsidR="009A1575" w:rsidTr="3FECC92B" w14:paraId="0B8A3B3C" w14:textId="77777777">
        <w:tc>
          <w:tcPr>
            <w:tcW w:w="2535" w:type="dxa"/>
            <w:shd w:val="clear" w:color="auto" w:fill="auto"/>
            <w:tcMar/>
          </w:tcPr>
          <w:p w:rsidRPr="009A1575" w:rsidR="009A1575" w:rsidP="009A1575" w:rsidRDefault="009A1575" w14:paraId="68ED3B02" w14:textId="77777777">
            <w:pPr>
              <w:spacing w:after="0" w:line="240" w:lineRule="auto"/>
              <w:ind w:left="0" w:right="0"/>
            </w:pPr>
            <w:proofErr w:type="spellStart"/>
            <w:r w:rsidRPr="009A1575">
              <w:rPr>
                <w:b/>
              </w:rPr>
              <w:t>Bltr</w:t>
            </w:r>
            <w:proofErr w:type="spellEnd"/>
            <w:r w:rsidRPr="009A1575">
              <w:rPr>
                <w:b/>
              </w:rPr>
              <w:t xml:space="preserve"> maskin</w:t>
            </w:r>
          </w:p>
        </w:tc>
        <w:tc>
          <w:tcPr>
            <w:tcW w:w="5970" w:type="dxa"/>
            <w:shd w:val="clear" w:color="auto" w:fill="auto"/>
            <w:tcMar/>
          </w:tcPr>
          <w:p w:rsidRPr="009A1575" w:rsidR="009A1575" w:rsidP="009A1575" w:rsidRDefault="009A1575" w14:paraId="6FFDB781" w14:textId="5C7DF72D">
            <w:pPr>
              <w:spacing w:after="0" w:line="240" w:lineRule="auto"/>
              <w:ind w:left="0" w:right="0"/>
            </w:pPr>
            <w:r>
              <w:t>Torka av manschett, POX, sladdar</w:t>
            </w:r>
            <w:r w:rsidR="250288F3">
              <w:t xml:space="preserve"> och </w:t>
            </w:r>
            <w:r>
              <w:t xml:space="preserve">display med </w:t>
            </w:r>
            <w:proofErr w:type="spellStart"/>
            <w:r w:rsidR="00CC01DA">
              <w:t>ytdesinfektion</w:t>
            </w:r>
            <w:proofErr w:type="spellEnd"/>
            <w:r>
              <w:t>.</w:t>
            </w:r>
          </w:p>
          <w:p w:rsidRPr="009A1575" w:rsidR="009A1575" w:rsidP="3FECC92B" w:rsidRDefault="009A1575" w14:paraId="0A236945" w14:noSpellErr="1" w14:textId="6B9FB18A">
            <w:pPr>
              <w:pStyle w:val="Normal"/>
              <w:spacing w:after="0" w:line="240" w:lineRule="auto"/>
              <w:ind w:left="0" w:right="0"/>
            </w:pPr>
          </w:p>
        </w:tc>
      </w:tr>
      <w:tr w:rsidRPr="009A1575" w:rsidR="009A1575" w:rsidTr="3FECC92B" w14:paraId="6E2949BD" w14:textId="77777777">
        <w:tc>
          <w:tcPr>
            <w:tcW w:w="2535" w:type="dxa"/>
            <w:shd w:val="clear" w:color="auto" w:fill="auto"/>
            <w:tcMar/>
          </w:tcPr>
          <w:p w:rsidRPr="009A1575" w:rsidR="009A1575" w:rsidP="009A1575" w:rsidRDefault="009A1575" w14:paraId="510F24FE" w14:textId="77777777">
            <w:pPr>
              <w:spacing w:after="0" w:line="240" w:lineRule="auto"/>
              <w:ind w:left="0" w:right="0"/>
              <w:rPr>
                <w:b/>
              </w:rPr>
            </w:pPr>
            <w:r w:rsidRPr="009A1575">
              <w:rPr>
                <w:b/>
              </w:rPr>
              <w:t>P-</w:t>
            </w:r>
            <w:proofErr w:type="spellStart"/>
            <w:r w:rsidRPr="009A1575">
              <w:rPr>
                <w:b/>
              </w:rPr>
              <w:t>glucos</w:t>
            </w:r>
            <w:proofErr w:type="spellEnd"/>
          </w:p>
        </w:tc>
        <w:tc>
          <w:tcPr>
            <w:tcW w:w="5970" w:type="dxa"/>
            <w:shd w:val="clear" w:color="auto" w:fill="auto"/>
            <w:tcMar/>
          </w:tcPr>
          <w:p w:rsidRPr="009A1575" w:rsidR="009A1575" w:rsidP="69F130B2" w:rsidRDefault="009A1575" w14:paraId="4D0B06F4" w14:textId="50CEDF17">
            <w:pPr>
              <w:spacing w:after="0" w:line="240" w:lineRule="auto"/>
              <w:ind w:left="0" w:right="0"/>
              <w:rPr>
                <w:b/>
                <w:bCs/>
              </w:rPr>
            </w:pPr>
            <w:r>
              <w:t xml:space="preserve">Torka av bord </w:t>
            </w:r>
            <w:r w:rsidR="093FC6B9">
              <w:t>och</w:t>
            </w:r>
            <w:r>
              <w:t xml:space="preserve"> apparat med </w:t>
            </w:r>
            <w:proofErr w:type="spellStart"/>
            <w:r w:rsidR="00CC01DA">
              <w:t>ytdesinfektion</w:t>
            </w:r>
            <w:proofErr w:type="spellEnd"/>
            <w:r>
              <w:t>. Vid förorening av släde gör</w:t>
            </w:r>
            <w:r w:rsidR="4A3A6DEB">
              <w:t>s</w:t>
            </w:r>
            <w:r>
              <w:t xml:space="preserve"> mekanisk rengöring med vatten, sedan </w:t>
            </w:r>
            <w:proofErr w:type="spellStart"/>
            <w:r w:rsidR="00CC01DA">
              <w:t>ytdesinfektion</w:t>
            </w:r>
            <w:proofErr w:type="spellEnd"/>
            <w:r w:rsidRPr="69F130B2">
              <w:rPr>
                <w:b/>
                <w:bCs/>
              </w:rPr>
              <w:t>.</w:t>
            </w:r>
          </w:p>
          <w:p w:rsidRPr="009A1575" w:rsidR="009A1575" w:rsidP="009A1575" w:rsidRDefault="009A1575" w14:paraId="3B16A0F2" w14:textId="77777777">
            <w:pPr>
              <w:spacing w:after="0" w:line="240" w:lineRule="auto"/>
              <w:ind w:left="0" w:right="0"/>
              <w:rPr>
                <w:b/>
              </w:rPr>
            </w:pPr>
          </w:p>
        </w:tc>
      </w:tr>
      <w:tr w:rsidRPr="009A1575" w:rsidR="009A1575" w:rsidTr="3FECC92B" w14:paraId="598BCF15" w14:textId="77777777">
        <w:tc>
          <w:tcPr>
            <w:tcW w:w="2535" w:type="dxa"/>
            <w:shd w:val="clear" w:color="auto" w:fill="auto"/>
            <w:tcMar/>
          </w:tcPr>
          <w:p w:rsidRPr="009A1575" w:rsidR="009A1575" w:rsidP="009A1575" w:rsidRDefault="009A1575" w14:paraId="40FED218" w14:textId="77777777">
            <w:pPr>
              <w:spacing w:after="0" w:line="240" w:lineRule="auto"/>
              <w:ind w:left="0" w:right="0"/>
              <w:rPr>
                <w:b/>
              </w:rPr>
            </w:pPr>
            <w:r w:rsidRPr="009A1575">
              <w:rPr>
                <w:b/>
              </w:rPr>
              <w:lastRenderedPageBreak/>
              <w:t>Bladder</w:t>
            </w:r>
          </w:p>
        </w:tc>
        <w:tc>
          <w:tcPr>
            <w:tcW w:w="5970" w:type="dxa"/>
            <w:shd w:val="clear" w:color="auto" w:fill="auto"/>
            <w:tcMar/>
          </w:tcPr>
          <w:p w:rsidRPr="009A1575" w:rsidR="009A1575" w:rsidP="009A1575" w:rsidRDefault="009A1575" w14:paraId="0ACEB512" w14:textId="2371789E">
            <w:pPr>
              <w:spacing w:after="0" w:line="240" w:lineRule="auto"/>
              <w:ind w:left="0" w:right="0"/>
            </w:pPr>
            <w:r w:rsidRPr="009A1575">
              <w:t xml:space="preserve">Torka bort ultraljudsgel på </w:t>
            </w:r>
            <w:proofErr w:type="spellStart"/>
            <w:r w:rsidRPr="009A1575">
              <w:t>promben</w:t>
            </w:r>
            <w:proofErr w:type="spellEnd"/>
            <w:r w:rsidRPr="009A1575">
              <w:t xml:space="preserve">, ta sedan </w:t>
            </w:r>
            <w:proofErr w:type="spellStart"/>
            <w:r w:rsidRPr="009A1575">
              <w:t>ytdesinf</w:t>
            </w:r>
            <w:r w:rsidR="00CC01DA">
              <w:t>ektion</w:t>
            </w:r>
            <w:proofErr w:type="spellEnd"/>
            <w:r w:rsidRPr="009A1575">
              <w:t xml:space="preserve">. Även panel och bord torkas med </w:t>
            </w:r>
            <w:proofErr w:type="spellStart"/>
            <w:r w:rsidR="00CC01DA">
              <w:t>ytdesinfektion</w:t>
            </w:r>
            <w:proofErr w:type="spellEnd"/>
            <w:r w:rsidRPr="009A1575">
              <w:t>.</w:t>
            </w:r>
          </w:p>
          <w:p w:rsidRPr="009A1575" w:rsidR="009A1575" w:rsidP="009A1575" w:rsidRDefault="009A1575" w14:paraId="3705188E" w14:textId="77777777">
            <w:pPr>
              <w:spacing w:after="0" w:line="240" w:lineRule="auto"/>
              <w:ind w:left="0" w:right="0"/>
            </w:pPr>
          </w:p>
        </w:tc>
      </w:tr>
      <w:tr w:rsidRPr="009A1575" w:rsidR="009A1575" w:rsidTr="3FECC92B" w14:paraId="096792C5" w14:textId="77777777">
        <w:tc>
          <w:tcPr>
            <w:tcW w:w="2535" w:type="dxa"/>
            <w:shd w:val="clear" w:color="auto" w:fill="auto"/>
            <w:tcMar/>
          </w:tcPr>
          <w:p w:rsidRPr="009A1575" w:rsidR="009A1575" w:rsidP="009A1575" w:rsidRDefault="009A1575" w14:paraId="63944E1D" w14:textId="77777777">
            <w:pPr>
              <w:spacing w:after="0" w:line="240" w:lineRule="auto"/>
              <w:ind w:left="0" w:right="0"/>
            </w:pPr>
            <w:r w:rsidRPr="009A1575">
              <w:rPr>
                <w:b/>
              </w:rPr>
              <w:t>Stetoskop</w:t>
            </w:r>
          </w:p>
        </w:tc>
        <w:tc>
          <w:tcPr>
            <w:tcW w:w="5970" w:type="dxa"/>
            <w:shd w:val="clear" w:color="auto" w:fill="auto"/>
            <w:tcMar/>
          </w:tcPr>
          <w:p w:rsidRPr="009A1575" w:rsidR="009A1575" w:rsidP="009A1575" w:rsidRDefault="009A1575" w14:paraId="4B85A78B" w14:textId="0B1937BE">
            <w:pPr>
              <w:spacing w:after="0" w:line="240" w:lineRule="auto"/>
              <w:ind w:left="0" w:right="0"/>
            </w:pPr>
            <w:r>
              <w:t>Efter varje användning torka</w:t>
            </w:r>
            <w:r w:rsidR="6CC43A25">
              <w:t xml:space="preserve">s </w:t>
            </w:r>
            <w:r>
              <w:t xml:space="preserve">hörsnäckorna </w:t>
            </w:r>
            <w:r w:rsidR="2F35E1C6">
              <w:t xml:space="preserve">av </w:t>
            </w:r>
            <w:r>
              <w:t xml:space="preserve">med </w:t>
            </w:r>
            <w:proofErr w:type="spellStart"/>
            <w:r w:rsidR="00CC01DA">
              <w:t>ytdesinfektion</w:t>
            </w:r>
            <w:proofErr w:type="spellEnd"/>
            <w:r>
              <w:t xml:space="preserve">. Vid hemgång torka hela stetoskopet med </w:t>
            </w:r>
            <w:proofErr w:type="spellStart"/>
            <w:r w:rsidR="00CC01DA">
              <w:t>ytdesinfektion</w:t>
            </w:r>
            <w:proofErr w:type="spellEnd"/>
            <w:r>
              <w:t>.</w:t>
            </w:r>
          </w:p>
          <w:p w:rsidRPr="009A1575" w:rsidR="009A1575" w:rsidP="009A1575" w:rsidRDefault="009A1575" w14:paraId="617966BF" w14:textId="77777777">
            <w:pPr>
              <w:spacing w:after="0" w:line="240" w:lineRule="auto"/>
              <w:ind w:left="0" w:right="0"/>
            </w:pPr>
          </w:p>
        </w:tc>
      </w:tr>
      <w:tr w:rsidRPr="009A1575" w:rsidR="009A1575" w:rsidTr="3FECC92B" w14:paraId="4A72FD4B" w14:textId="77777777">
        <w:tc>
          <w:tcPr>
            <w:tcW w:w="2535" w:type="dxa"/>
            <w:shd w:val="clear" w:color="auto" w:fill="auto"/>
            <w:tcMar/>
          </w:tcPr>
          <w:p w:rsidRPr="009A1575" w:rsidR="009A1575" w:rsidP="009A1575" w:rsidRDefault="009A1575" w14:paraId="657639D3" w14:textId="77777777">
            <w:pPr>
              <w:spacing w:after="0" w:line="240" w:lineRule="auto"/>
              <w:ind w:left="0" w:right="0"/>
            </w:pPr>
            <w:r w:rsidRPr="009A1575">
              <w:rPr>
                <w:b/>
              </w:rPr>
              <w:t>Blodtrycksmanschett</w:t>
            </w:r>
          </w:p>
        </w:tc>
        <w:tc>
          <w:tcPr>
            <w:tcW w:w="5970" w:type="dxa"/>
            <w:shd w:val="clear" w:color="auto" w:fill="auto"/>
            <w:tcMar/>
          </w:tcPr>
          <w:p w:rsidRPr="009A1575" w:rsidR="009A1575" w:rsidP="009A1575" w:rsidRDefault="009A1575" w14:paraId="03953E94" w14:textId="43B1317F">
            <w:pPr>
              <w:spacing w:after="0" w:line="240" w:lineRule="auto"/>
              <w:ind w:left="0" w:right="0"/>
            </w:pPr>
            <w:r>
              <w:t xml:space="preserve">Vid </w:t>
            </w:r>
            <w:r w:rsidR="394AE29E">
              <w:t>anvä</w:t>
            </w:r>
            <w:r w:rsidR="007906FA">
              <w:t>n</w:t>
            </w:r>
            <w:r w:rsidR="394AE29E">
              <w:t xml:space="preserve">dning samt </w:t>
            </w:r>
            <w:r>
              <w:t xml:space="preserve">hemgång </w:t>
            </w:r>
            <w:r w:rsidR="3485EB58">
              <w:t xml:space="preserve">torkas </w:t>
            </w:r>
            <w:r>
              <w:t>blodtrycksmanschett</w:t>
            </w:r>
            <w:r w:rsidR="552BFCD3">
              <w:t>en av</w:t>
            </w:r>
            <w:r>
              <w:t xml:space="preserve"> med </w:t>
            </w:r>
            <w:proofErr w:type="spellStart"/>
            <w:r w:rsidR="00CC01DA">
              <w:t>ytdesinfektion</w:t>
            </w:r>
            <w:proofErr w:type="spellEnd"/>
            <w:r>
              <w:t>.</w:t>
            </w:r>
          </w:p>
          <w:p w:rsidRPr="009A1575" w:rsidR="009A1575" w:rsidP="3FECC92B" w:rsidRDefault="009A1575" w14:paraId="664399DF" w14:noSpellErr="1" w14:textId="2F05F590">
            <w:pPr>
              <w:pStyle w:val="Normal"/>
              <w:spacing w:after="0" w:line="240" w:lineRule="auto"/>
              <w:ind w:left="0" w:right="0"/>
            </w:pPr>
          </w:p>
        </w:tc>
      </w:tr>
      <w:tr w:rsidRPr="009A1575" w:rsidR="009A1575" w:rsidTr="3FECC92B" w14:paraId="752CCD35" w14:textId="77777777">
        <w:tc>
          <w:tcPr>
            <w:tcW w:w="2535" w:type="dxa"/>
            <w:shd w:val="clear" w:color="auto" w:fill="auto"/>
            <w:tcMar/>
          </w:tcPr>
          <w:p w:rsidRPr="009A1575" w:rsidR="009A1575" w:rsidP="009A1575" w:rsidRDefault="009A1575" w14:paraId="386BF4B2" w14:textId="77777777">
            <w:pPr>
              <w:spacing w:after="0" w:line="240" w:lineRule="auto"/>
              <w:ind w:left="0" w:right="0"/>
              <w:rPr>
                <w:b/>
              </w:rPr>
            </w:pPr>
            <w:proofErr w:type="spellStart"/>
            <w:r w:rsidRPr="009A1575">
              <w:rPr>
                <w:b/>
              </w:rPr>
              <w:t>Pulsoxymeter</w:t>
            </w:r>
            <w:proofErr w:type="spellEnd"/>
          </w:p>
        </w:tc>
        <w:tc>
          <w:tcPr>
            <w:tcW w:w="5970" w:type="dxa"/>
            <w:shd w:val="clear" w:color="auto" w:fill="auto"/>
            <w:tcMar/>
          </w:tcPr>
          <w:p w:rsidRPr="009A1575" w:rsidR="009A1575" w:rsidP="009A1575" w:rsidRDefault="285B5751" w14:paraId="54CB9E93" w14:textId="39A511F1">
            <w:pPr>
              <w:spacing w:after="0" w:line="240" w:lineRule="auto"/>
              <w:ind w:left="0" w:right="0"/>
            </w:pPr>
            <w:r w:rsidR="285B5751">
              <w:rPr/>
              <w:t xml:space="preserve">Lägg inte </w:t>
            </w:r>
            <w:r w:rsidR="285B5751">
              <w:rPr/>
              <w:t>pulsoximeter</w:t>
            </w:r>
            <w:r w:rsidR="285B5751">
              <w:rPr/>
              <w:t xml:space="preserve"> i sängen vid användning. </w:t>
            </w:r>
            <w:r w:rsidR="009A1575">
              <w:rPr/>
              <w:t xml:space="preserve">Torka av </w:t>
            </w:r>
            <w:r w:rsidR="009A1575">
              <w:rPr/>
              <w:t>promben</w:t>
            </w:r>
            <w:r w:rsidR="009A1575">
              <w:rPr/>
              <w:t xml:space="preserve">, sladd och panel med </w:t>
            </w:r>
            <w:r w:rsidR="00CC01DA">
              <w:rPr/>
              <w:t>ytdesinfektion</w:t>
            </w:r>
            <w:r w:rsidR="009A1575">
              <w:rPr/>
              <w:t xml:space="preserve">. </w:t>
            </w:r>
          </w:p>
          <w:p w:rsidRPr="009A1575" w:rsidR="009A1575" w:rsidP="3FECC92B" w:rsidRDefault="285B5751" w14:paraId="634BFCC4" w14:textId="15FE4369">
            <w:pPr>
              <w:pStyle w:val="Normal"/>
              <w:spacing w:after="0" w:line="240" w:lineRule="auto"/>
              <w:ind w:left="0" w:right="0"/>
            </w:pPr>
          </w:p>
        </w:tc>
      </w:tr>
      <w:tr w:rsidRPr="009A1575" w:rsidR="009A1575" w:rsidTr="3FECC92B" w14:paraId="3CCAB6CA" w14:textId="77777777">
        <w:tc>
          <w:tcPr>
            <w:tcW w:w="2535" w:type="dxa"/>
            <w:shd w:val="clear" w:color="auto" w:fill="auto"/>
            <w:tcMar/>
          </w:tcPr>
          <w:p w:rsidRPr="009A1575" w:rsidR="009A1575" w:rsidP="009A1575" w:rsidRDefault="009A1575" w14:paraId="52C95A92" w14:textId="77777777">
            <w:pPr>
              <w:spacing w:after="0" w:line="240" w:lineRule="auto"/>
              <w:ind w:left="0" w:right="0"/>
              <w:rPr>
                <w:b/>
              </w:rPr>
            </w:pPr>
            <w:r w:rsidRPr="009A1575">
              <w:rPr>
                <w:b/>
              </w:rPr>
              <w:t>Rektoskop</w:t>
            </w:r>
          </w:p>
        </w:tc>
        <w:tc>
          <w:tcPr>
            <w:tcW w:w="5970" w:type="dxa"/>
            <w:shd w:val="clear" w:color="auto" w:fill="auto"/>
            <w:tcMar/>
          </w:tcPr>
          <w:p w:rsidRPr="009A1575" w:rsidR="009A1575" w:rsidP="009A1575" w:rsidRDefault="009A1575" w14:paraId="11A477AC" w14:textId="3E5235EB">
            <w:pPr>
              <w:spacing w:after="0" w:line="240" w:lineRule="auto"/>
              <w:ind w:left="0" w:right="0"/>
            </w:pPr>
            <w:r w:rsidRPr="009A1575">
              <w:t xml:space="preserve">Engångsmaterial kastas efter användning. Metalldel med glaslucka rengörs med </w:t>
            </w:r>
            <w:proofErr w:type="spellStart"/>
            <w:r w:rsidR="00CC01DA">
              <w:t>ytdesinfektion</w:t>
            </w:r>
            <w:proofErr w:type="spellEnd"/>
            <w:r w:rsidRPr="009A1575">
              <w:t xml:space="preserve"> liksom sladdar och apparat.</w:t>
            </w:r>
          </w:p>
          <w:p w:rsidRPr="009A1575" w:rsidR="009A1575" w:rsidP="009A1575" w:rsidRDefault="009A1575" w14:paraId="6D8FB2C9" w14:textId="77777777">
            <w:pPr>
              <w:spacing w:after="0" w:line="240" w:lineRule="auto"/>
              <w:ind w:left="0" w:right="0"/>
            </w:pPr>
            <w:r w:rsidRPr="009A1575">
              <w:t xml:space="preserve"> </w:t>
            </w:r>
          </w:p>
        </w:tc>
      </w:tr>
      <w:tr w:rsidRPr="009A1575" w:rsidR="009A1575" w:rsidTr="3FECC92B" w14:paraId="42F8A729" w14:textId="77777777">
        <w:tc>
          <w:tcPr>
            <w:tcW w:w="2535" w:type="dxa"/>
            <w:shd w:val="clear" w:color="auto" w:fill="auto"/>
            <w:tcMar/>
          </w:tcPr>
          <w:p w:rsidRPr="009A1575" w:rsidR="009A1575" w:rsidP="009A1575" w:rsidRDefault="009A1575" w14:paraId="47D34145" w14:textId="77777777">
            <w:pPr>
              <w:spacing w:after="0" w:line="240" w:lineRule="auto"/>
              <w:ind w:left="0" w:right="0"/>
              <w:rPr>
                <w:b/>
              </w:rPr>
            </w:pPr>
            <w:r w:rsidRPr="009A1575">
              <w:rPr>
                <w:b/>
              </w:rPr>
              <w:t>Volympump</w:t>
            </w:r>
          </w:p>
        </w:tc>
        <w:tc>
          <w:tcPr>
            <w:tcW w:w="5970" w:type="dxa"/>
            <w:shd w:val="clear" w:color="auto" w:fill="auto"/>
            <w:tcMar/>
          </w:tcPr>
          <w:p w:rsidRPr="009A1575" w:rsidR="009A1575" w:rsidP="009A1575" w:rsidRDefault="009A1575" w14:paraId="0E7BBE66" w14:textId="46CC69AA">
            <w:pPr>
              <w:spacing w:after="0" w:line="240" w:lineRule="auto"/>
              <w:ind w:left="0" w:right="0"/>
            </w:pPr>
            <w:r w:rsidRPr="009A1575">
              <w:t xml:space="preserve">Torkas av med </w:t>
            </w:r>
            <w:proofErr w:type="spellStart"/>
            <w:r w:rsidR="00CC01DA">
              <w:t>ytdesinfektion</w:t>
            </w:r>
            <w:proofErr w:type="spellEnd"/>
            <w:r w:rsidRPr="009A1575">
              <w:t>.</w:t>
            </w:r>
          </w:p>
          <w:p w:rsidRPr="009A1575" w:rsidR="009A1575" w:rsidP="3FECC92B" w:rsidRDefault="009A1575" w14:paraId="1935E0AA" w14:noSpellErr="1" w14:textId="3DD7A31D">
            <w:pPr>
              <w:pStyle w:val="Normal"/>
              <w:spacing w:after="0" w:line="240" w:lineRule="auto"/>
              <w:ind w:left="0" w:right="0"/>
            </w:pPr>
          </w:p>
        </w:tc>
      </w:tr>
      <w:tr w:rsidRPr="009A1575" w:rsidR="009A1575" w:rsidTr="3FECC92B" w14:paraId="7A2D4A2D" w14:textId="77777777">
        <w:trPr>
          <w:trHeight w:val="870"/>
        </w:trPr>
        <w:tc>
          <w:tcPr>
            <w:tcW w:w="2535" w:type="dxa"/>
            <w:shd w:val="clear" w:color="auto" w:fill="auto"/>
            <w:tcMar/>
          </w:tcPr>
          <w:p w:rsidRPr="009A1575" w:rsidR="009A1575" w:rsidP="009A1575" w:rsidRDefault="009A1575" w14:paraId="58319BB9" w14:textId="77777777">
            <w:pPr>
              <w:spacing w:after="0" w:line="240" w:lineRule="auto"/>
              <w:ind w:left="0" w:right="0"/>
            </w:pPr>
            <w:r w:rsidRPr="009A1575">
              <w:rPr>
                <w:b/>
              </w:rPr>
              <w:t>Blodprovsvagga</w:t>
            </w:r>
          </w:p>
        </w:tc>
        <w:tc>
          <w:tcPr>
            <w:tcW w:w="5970" w:type="dxa"/>
            <w:shd w:val="clear" w:color="auto" w:fill="auto"/>
            <w:tcMar/>
          </w:tcPr>
          <w:p w:rsidRPr="009A1575" w:rsidR="009A1575" w:rsidP="009A1575" w:rsidRDefault="00CC01DA" w14:paraId="00F743EF" w14:textId="6DA54F86">
            <w:pPr>
              <w:spacing w:after="0" w:line="240" w:lineRule="auto"/>
              <w:ind w:left="0" w:right="0"/>
            </w:pPr>
            <w:proofErr w:type="spellStart"/>
            <w:r w:rsidR="009A1575">
              <w:rPr/>
              <w:t>Vid blodförorening rengör med vatten</w:t>
            </w:r>
            <w:r w:rsidR="1F2E5DCB">
              <w:rPr/>
              <w:t>. T</w:t>
            </w:r>
            <w:r w:rsidR="009A1575">
              <w:rPr/>
              <w:t xml:space="preserve">orka sedan </w:t>
            </w:r>
            <w:r w:rsidR="20576BCA">
              <w:rPr/>
              <w:t xml:space="preserve">av </w:t>
            </w:r>
            <w:r w:rsidR="009A1575">
              <w:rPr/>
              <w:t xml:space="preserve">med </w:t>
            </w:r>
            <w:r w:rsidR="00CC01DA">
              <w:rPr/>
              <w:t>ytdesinfektion</w:t>
            </w:r>
            <w:r w:rsidR="009A1575">
              <w:rPr/>
              <w:t>.</w:t>
            </w:r>
            <w:proofErr w:type="spellEnd"/>
          </w:p>
          <w:p w:rsidRPr="009A1575" w:rsidR="009A1575" w:rsidP="009A1575" w:rsidRDefault="009A1575" w14:paraId="28F5D65C" w14:textId="77777777">
            <w:pPr>
              <w:spacing w:after="0" w:line="240" w:lineRule="auto"/>
              <w:ind w:left="0" w:right="0"/>
              <w:rPr>
                <w:b/>
              </w:rPr>
            </w:pPr>
          </w:p>
        </w:tc>
      </w:tr>
      <w:tr w:rsidR="70B98FA4" w:rsidTr="3FECC92B" w14:paraId="140FCEA2" w14:textId="77777777">
        <w:trPr>
          <w:trHeight w:val="870"/>
        </w:trPr>
        <w:tc>
          <w:tcPr>
            <w:tcW w:w="2535" w:type="dxa"/>
            <w:shd w:val="clear" w:color="auto" w:fill="auto"/>
            <w:tcMar/>
          </w:tcPr>
          <w:p w:rsidR="15EBCDCE" w:rsidP="70B98FA4" w:rsidRDefault="15EBCDCE" w14:paraId="48AE3EEC" w14:textId="722075F3">
            <w:pPr>
              <w:spacing w:line="240" w:lineRule="auto"/>
              <w:ind w:left="0"/>
              <w:rPr>
                <w:b/>
                <w:bCs/>
              </w:rPr>
            </w:pPr>
            <w:proofErr w:type="spellStart"/>
            <w:r w:rsidRPr="69F130B2">
              <w:rPr>
                <w:b/>
                <w:bCs/>
              </w:rPr>
              <w:t>Optiflow</w:t>
            </w:r>
            <w:proofErr w:type="spellEnd"/>
            <w:r w:rsidRPr="69F130B2">
              <w:rPr>
                <w:b/>
                <w:bCs/>
              </w:rPr>
              <w:t xml:space="preserve"> (</w:t>
            </w:r>
            <w:proofErr w:type="spellStart"/>
            <w:r w:rsidRPr="69F130B2">
              <w:rPr>
                <w:b/>
                <w:bCs/>
              </w:rPr>
              <w:t>airvo</w:t>
            </w:r>
            <w:proofErr w:type="spellEnd"/>
            <w:r w:rsidRPr="69F130B2" w:rsidR="78973BC3">
              <w:rPr>
                <w:b/>
                <w:bCs/>
              </w:rPr>
              <w:t xml:space="preserve"> 3)</w:t>
            </w:r>
          </w:p>
        </w:tc>
        <w:tc>
          <w:tcPr>
            <w:tcW w:w="5970" w:type="dxa"/>
            <w:shd w:val="clear" w:color="auto" w:fill="auto"/>
            <w:tcMar/>
          </w:tcPr>
          <w:p w:rsidR="15EBCDCE" w:rsidP="69F130B2" w:rsidRDefault="15EBCDCE" w14:paraId="05A3B8F4" w14:textId="647F5901">
            <w:pPr>
              <w:spacing w:line="240" w:lineRule="auto"/>
              <w:ind w:left="0"/>
            </w:pPr>
            <w:r w:rsidR="15EBCDCE">
              <w:rPr/>
              <w:t>Ta bort engångsdelarna</w:t>
            </w:r>
            <w:r w:rsidR="5B8BD609">
              <w:rPr/>
              <w:t xml:space="preserve"> </w:t>
            </w:r>
            <w:r w:rsidR="1762FABC">
              <w:rPr/>
              <w:t>(</w:t>
            </w:r>
            <w:r w:rsidR="15EBCDCE">
              <w:rPr/>
              <w:t>fuktkammare, slang till syrgas</w:t>
            </w:r>
            <w:r w:rsidR="2560F719">
              <w:rPr/>
              <w:t>)</w:t>
            </w:r>
            <w:r w:rsidR="7BF39906">
              <w:rPr/>
              <w:t>.</w:t>
            </w:r>
            <w:r w:rsidR="2560F719">
              <w:rPr/>
              <w:t xml:space="preserve"> Ta sedan munvårdspinnar med </w:t>
            </w:r>
            <w:r w:rsidR="63A76E24">
              <w:rPr/>
              <w:t>lite tvål samt vatten</w:t>
            </w:r>
            <w:r w:rsidR="2560F719">
              <w:rPr/>
              <w:t xml:space="preserve"> och rengör i hålen fuktkammaren sitter i</w:t>
            </w:r>
            <w:r w:rsidR="0E4588A8">
              <w:rPr/>
              <w:t>.</w:t>
            </w:r>
            <w:r w:rsidR="2560F719">
              <w:rPr/>
              <w:t xml:space="preserve"> </w:t>
            </w:r>
            <w:r w:rsidR="01D6621F">
              <w:rPr/>
              <w:t>S</w:t>
            </w:r>
            <w:r w:rsidR="2560F719">
              <w:rPr/>
              <w:t xml:space="preserve">prita av resten av </w:t>
            </w:r>
            <w:r w:rsidR="2560F719">
              <w:rPr/>
              <w:t>optiflowen</w:t>
            </w:r>
            <w:r w:rsidR="22E03199">
              <w:rPr/>
              <w:t>. Koppla in i väggen och sätt på rö</w:t>
            </w:r>
            <w:r w:rsidR="648A0E6C">
              <w:rPr/>
              <w:t>d</w:t>
            </w:r>
            <w:r w:rsidR="22E03199">
              <w:rPr/>
              <w:t xml:space="preserve"> </w:t>
            </w:r>
            <w:r w:rsidR="22E03199">
              <w:rPr/>
              <w:t>rengörings</w:t>
            </w:r>
            <w:r w:rsidR="7EAC76E7">
              <w:rPr/>
              <w:t>s</w:t>
            </w:r>
            <w:r w:rsidR="22E03199">
              <w:rPr/>
              <w:t>lan</w:t>
            </w:r>
            <w:r w:rsidR="22E03199">
              <w:rPr/>
              <w:t>g</w:t>
            </w:r>
            <w:r w:rsidR="5973925A">
              <w:rPr/>
              <w:t>,</w:t>
            </w:r>
            <w:r w:rsidR="22E03199">
              <w:rPr/>
              <w:t xml:space="preserve"> </w:t>
            </w:r>
            <w:r w:rsidR="6533C01F">
              <w:rPr/>
              <w:t xml:space="preserve">då </w:t>
            </w:r>
            <w:r w:rsidR="22E03199">
              <w:rPr/>
              <w:t>startar re</w:t>
            </w:r>
            <w:r w:rsidR="1F2024B1">
              <w:rPr/>
              <w:t xml:space="preserve">ngöringsprogrammet </w:t>
            </w:r>
            <w:r w:rsidR="22E03199">
              <w:rPr/>
              <w:t>automatiskt.</w:t>
            </w:r>
          </w:p>
        </w:tc>
      </w:tr>
      <w:tr w:rsidR="69F130B2" w:rsidTr="3FECC92B" w14:paraId="614F15BC" w14:textId="77777777">
        <w:trPr>
          <w:trHeight w:val="870"/>
        </w:trPr>
        <w:tc>
          <w:tcPr>
            <w:tcW w:w="2535" w:type="dxa"/>
            <w:shd w:val="clear" w:color="auto" w:fill="auto"/>
            <w:tcMar/>
          </w:tcPr>
          <w:p w:rsidR="373C20F5" w:rsidP="69F130B2" w:rsidRDefault="373C20F5" w14:paraId="380212AF" w14:textId="1B946768">
            <w:pPr>
              <w:spacing w:line="240" w:lineRule="auto"/>
              <w:ind w:left="0"/>
              <w:rPr>
                <w:b/>
                <w:bCs/>
              </w:rPr>
            </w:pPr>
            <w:proofErr w:type="spellStart"/>
            <w:r w:rsidRPr="69F130B2">
              <w:rPr>
                <w:b/>
                <w:bCs/>
              </w:rPr>
              <w:t>Övervak</w:t>
            </w:r>
            <w:proofErr w:type="spellEnd"/>
          </w:p>
        </w:tc>
        <w:tc>
          <w:tcPr>
            <w:tcW w:w="5970" w:type="dxa"/>
            <w:shd w:val="clear" w:color="auto" w:fill="auto"/>
            <w:tcMar/>
          </w:tcPr>
          <w:p w:rsidR="373C20F5" w:rsidP="69F130B2" w:rsidRDefault="373C20F5" w14:paraId="7B2DAE6D" w14:textId="3E7BD276">
            <w:pPr>
              <w:spacing w:line="240" w:lineRule="auto"/>
              <w:ind w:left="0"/>
            </w:pPr>
            <w:r>
              <w:t>Torka av apparat och tillhörande sladdar</w:t>
            </w:r>
            <w:r w:rsidR="1944C92B">
              <w:t xml:space="preserve"> (och öron/fingersensor)</w:t>
            </w:r>
            <w:r>
              <w:t xml:space="preserve"> med </w:t>
            </w:r>
            <w:proofErr w:type="spellStart"/>
            <w:r w:rsidR="00CC01DA">
              <w:t>ytdesinfektion</w:t>
            </w:r>
            <w:proofErr w:type="spellEnd"/>
            <w:r>
              <w:t>. Rulla ihop sladdar</w:t>
            </w:r>
            <w:r w:rsidR="0397D60F">
              <w:t>na</w:t>
            </w:r>
            <w:r>
              <w:t xml:space="preserve"> och lägg i plastpåse i lådan under apparaten. </w:t>
            </w:r>
          </w:p>
        </w:tc>
      </w:tr>
      <w:tr w:rsidR="69F130B2" w:rsidTr="3FECC92B" w14:paraId="63961D34" w14:textId="77777777">
        <w:trPr>
          <w:trHeight w:val="870"/>
        </w:trPr>
        <w:tc>
          <w:tcPr>
            <w:tcW w:w="2535" w:type="dxa"/>
            <w:shd w:val="clear" w:color="auto" w:fill="auto"/>
            <w:tcMar/>
          </w:tcPr>
          <w:p w:rsidR="2E1F54F4" w:rsidP="69F130B2" w:rsidRDefault="2E1F54F4" w14:paraId="5FA142B3" w14:textId="0E951F4E">
            <w:pPr>
              <w:spacing w:line="240" w:lineRule="auto"/>
              <w:ind w:left="0"/>
              <w:jc w:val="both"/>
              <w:rPr>
                <w:b/>
                <w:bCs/>
              </w:rPr>
            </w:pPr>
            <w:proofErr w:type="spellStart"/>
            <w:r w:rsidRPr="69F130B2">
              <w:rPr>
                <w:b/>
                <w:bCs/>
              </w:rPr>
              <w:t>Blodvärmare</w:t>
            </w:r>
            <w:proofErr w:type="spellEnd"/>
          </w:p>
        </w:tc>
        <w:tc>
          <w:tcPr>
            <w:tcW w:w="5970" w:type="dxa"/>
            <w:shd w:val="clear" w:color="auto" w:fill="auto"/>
            <w:tcMar/>
          </w:tcPr>
          <w:p w:rsidR="2E1F54F4" w:rsidP="69F130B2" w:rsidRDefault="2E1F54F4" w14:paraId="0C657739" w14:textId="3B99C4BE">
            <w:pPr>
              <w:spacing w:line="240" w:lineRule="auto"/>
              <w:ind w:left="0"/>
            </w:pPr>
            <w:r w:rsidR="2E1F54F4">
              <w:rPr/>
              <w:t xml:space="preserve">Vid blodförorening rengör med vatten. Torka sedan av med </w:t>
            </w:r>
            <w:r w:rsidR="00CC01DA">
              <w:rPr/>
              <w:t>ytdesinfektion</w:t>
            </w:r>
            <w:r w:rsidR="2E1F54F4">
              <w:rPr/>
              <w:t>.</w:t>
            </w:r>
          </w:p>
        </w:tc>
      </w:tr>
    </w:tbl>
    <w:p w:rsidRPr="009A1575" w:rsidR="009A1575" w:rsidP="009A1575" w:rsidRDefault="009A1575" w14:paraId="4B7B7493" w14:textId="357415C6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</w:rPr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9A1575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6B6146" w:rsidRDefault="006B6146" w14:paraId="5B56C74A" w14:textId="77777777">
      <w:r>
        <w:separator/>
      </w:r>
    </w:p>
  </w:endnote>
  <w:endnote w:type="continuationSeparator" w:id="0">
    <w:p w:rsidR="006B6146" w:rsidRDefault="006B6146" w14:paraId="44005D6D" w14:textId="77777777">
      <w:r>
        <w:continuationSeparator/>
      </w:r>
    </w:p>
  </w:endnote>
  <w:endnote w:type="continuationNotice" w:id="1">
    <w:p w:rsidR="006B6146" w:rsidRDefault="006B6146" w14:paraId="57AEDAD2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6B6146" w:rsidRDefault="006B6146" w14:paraId="01F49DA3" w14:textId="77777777"/>
  </w:footnote>
  <w:footnote w:type="continuationSeparator" w:id="0">
    <w:p w:rsidR="006B6146" w:rsidRDefault="006B6146" w14:paraId="3BB2FBA0" w14:textId="77777777">
      <w:r>
        <w:continuationSeparator/>
      </w:r>
    </w:p>
  </w:footnote>
  <w:footnote w:type="continuationNotice" w:id="1">
    <w:p w:rsidR="006B6146" w:rsidRDefault="006B6146" w14:paraId="36FF8C4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intelligence2.xml><?xml version="1.0" encoding="utf-8"?>
<int2:intelligence xmlns:int2="http://schemas.microsoft.com/office/intelligence/2020/intelligence" xmlns:oel="http://schemas.microsoft.com/office/2019/extlst">
  <int2:observations>
    <int2:textHash int2:hashCode="5H5QfD303I8Hq8" int2:id="pUDXxRvc">
      <int2:state int2:value="Rejected" int2:type="AugLoop_Text_Critique"/>
    </int2:textHash>
  </int2:observations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249315937">
    <w:abstractNumId w:val="17"/>
  </w:num>
  <w:num w:numId="2" w16cid:durableId="1027296229">
    <w:abstractNumId w:val="14"/>
  </w:num>
  <w:num w:numId="3" w16cid:durableId="1668168852">
    <w:abstractNumId w:val="0"/>
  </w:num>
  <w:num w:numId="4" w16cid:durableId="1954507828">
    <w:abstractNumId w:val="6"/>
  </w:num>
  <w:num w:numId="5" w16cid:durableId="1853716858">
    <w:abstractNumId w:val="15"/>
  </w:num>
  <w:num w:numId="6" w16cid:durableId="1554732137">
    <w:abstractNumId w:val="2"/>
  </w:num>
  <w:num w:numId="7" w16cid:durableId="870802297">
    <w:abstractNumId w:val="11"/>
  </w:num>
  <w:num w:numId="8" w16cid:durableId="1606421187">
    <w:abstractNumId w:val="8"/>
  </w:num>
  <w:num w:numId="9" w16cid:durableId="645623570">
    <w:abstractNumId w:val="1"/>
  </w:num>
  <w:num w:numId="10" w16cid:durableId="1902207725">
    <w:abstractNumId w:val="1"/>
  </w:num>
  <w:num w:numId="11" w16cid:durableId="646740154">
    <w:abstractNumId w:val="3"/>
  </w:num>
  <w:num w:numId="12" w16cid:durableId="521938937">
    <w:abstractNumId w:val="4"/>
  </w:num>
  <w:num w:numId="13" w16cid:durableId="98649565">
    <w:abstractNumId w:val="13"/>
  </w:num>
  <w:num w:numId="14" w16cid:durableId="1868905159">
    <w:abstractNumId w:val="9"/>
  </w:num>
  <w:num w:numId="15" w16cid:durableId="512762469">
    <w:abstractNumId w:val="7"/>
  </w:num>
  <w:num w:numId="16" w16cid:durableId="2029941084">
    <w:abstractNumId w:val="12"/>
  </w:num>
  <w:num w:numId="17" w16cid:durableId="1418089951">
    <w:abstractNumId w:val="5"/>
  </w:num>
  <w:num w:numId="18" w16cid:durableId="1737513754">
    <w:abstractNumId w:val="10"/>
  </w:num>
  <w:num w:numId="19" w16cid:durableId="112927642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0DE1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85D93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B6146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06FA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A1575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93DFF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1D3A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01DA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1D5A47F"/>
    <w:rsid w:val="01D6621F"/>
    <w:rsid w:val="024801E3"/>
    <w:rsid w:val="0397D60F"/>
    <w:rsid w:val="093FC6B9"/>
    <w:rsid w:val="0B113B3A"/>
    <w:rsid w:val="0E4588A8"/>
    <w:rsid w:val="0EF8D6F0"/>
    <w:rsid w:val="15000017"/>
    <w:rsid w:val="15EBCDCE"/>
    <w:rsid w:val="1762FABC"/>
    <w:rsid w:val="1944C92B"/>
    <w:rsid w:val="1F2024B1"/>
    <w:rsid w:val="1F2E5DCB"/>
    <w:rsid w:val="20576BCA"/>
    <w:rsid w:val="20B18001"/>
    <w:rsid w:val="215D49B7"/>
    <w:rsid w:val="218565B1"/>
    <w:rsid w:val="22E03199"/>
    <w:rsid w:val="24BD0673"/>
    <w:rsid w:val="250288F3"/>
    <w:rsid w:val="2560F719"/>
    <w:rsid w:val="285B5751"/>
    <w:rsid w:val="29774F39"/>
    <w:rsid w:val="2E1F54F4"/>
    <w:rsid w:val="2F35E1C6"/>
    <w:rsid w:val="3485EB58"/>
    <w:rsid w:val="373C20F5"/>
    <w:rsid w:val="394AE29E"/>
    <w:rsid w:val="3A0AA245"/>
    <w:rsid w:val="3CA28328"/>
    <w:rsid w:val="3FECC92B"/>
    <w:rsid w:val="42A20263"/>
    <w:rsid w:val="44892330"/>
    <w:rsid w:val="47C0C3F2"/>
    <w:rsid w:val="49F6D8D6"/>
    <w:rsid w:val="4A3A6DEB"/>
    <w:rsid w:val="4B2E2C57"/>
    <w:rsid w:val="4D66E225"/>
    <w:rsid w:val="5415CFF0"/>
    <w:rsid w:val="542D012F"/>
    <w:rsid w:val="5446298C"/>
    <w:rsid w:val="552BFCD3"/>
    <w:rsid w:val="5621EEFE"/>
    <w:rsid w:val="573EE837"/>
    <w:rsid w:val="577DCA4E"/>
    <w:rsid w:val="58DAB898"/>
    <w:rsid w:val="5973925A"/>
    <w:rsid w:val="5B8BD609"/>
    <w:rsid w:val="5CC2544E"/>
    <w:rsid w:val="5F20C3D6"/>
    <w:rsid w:val="63A76E24"/>
    <w:rsid w:val="647B2B65"/>
    <w:rsid w:val="648A0E6C"/>
    <w:rsid w:val="6533C01F"/>
    <w:rsid w:val="69F130B2"/>
    <w:rsid w:val="6B2CF8ED"/>
    <w:rsid w:val="6B8D0113"/>
    <w:rsid w:val="6CC43A25"/>
    <w:rsid w:val="6EC4A1D5"/>
    <w:rsid w:val="70B98FA4"/>
    <w:rsid w:val="7533E359"/>
    <w:rsid w:val="78973BC3"/>
    <w:rsid w:val="7A685F70"/>
    <w:rsid w:val="7BC65C1F"/>
    <w:rsid w:val="7BF39906"/>
    <w:rsid w:val="7EAC76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microsoft.com/office/2020/10/relationships/intelligence" Target="intelligence2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glossaryDocument" Target="glossary/document.xml" Id="R490a942e11364fa3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14="http://schemas.microsoft.com/office/word/2010/wordml" xmlns:w="http://schemas.openxmlformats.org/wordprocessingml/2006/main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06681b1-fe63-460d-8d84-c32e17dc431c}"/>
      </w:docPartPr>
      <w:docPartBody>
        <w:p w14:paraId="54DE4B9E">
          <w:r>
            <w:rPr>
              <w:rStyle w:val="PlaceholderText"/>
            </w:rPr>
            <w:t/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Rengöring av teknisk apparatur som varit på patientrum</dc:title>
  <dc:subject/>
  <dc:creator>patrik.jens.johansson@vgregion.se</dc:creator>
  <keywords/>
  <lastModifiedBy>Jonatan Robertsson</lastModifiedBy>
  <revision>14</revision>
  <lastPrinted>2016-03-31T10:56:00.0000000Z</lastPrinted>
  <dcterms:created xsi:type="dcterms:W3CDTF">2022-05-04T08:28:00.0000000Z</dcterms:created>
  <dcterms:modified xsi:type="dcterms:W3CDTF">2024-02-15T08:38:34.0000000Z</dcterms:modified>
</coreProperties>
</file>