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A61E3" w14:textId="77777777" w:rsidR="004D1DE9" w:rsidRDefault="004D1DE9" w:rsidP="54C7082C">
      <w:pPr>
        <w:pStyle w:val="Rubrik2"/>
        <w:ind w:left="0"/>
        <w:sectPr w:rsidR="004D1DE9" w:rsidSect="004D1D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BDD233" w14:textId="7AA4B221" w:rsidR="004D1DE9" w:rsidRPr="004D1DE9" w:rsidRDefault="006B697C" w:rsidP="005B2EE9">
      <w:pPr>
        <w:pStyle w:val="Rubrik1"/>
        <w:rPr>
          <w:szCs w:val="20"/>
        </w:rPr>
      </w:pPr>
      <w:bookmarkStart w:id="1" w:name="_Toc501440347"/>
      <w:r w:rsidRPr="004D1DE9">
        <w:t xml:space="preserve">Personlig assistent </w:t>
      </w:r>
      <w:r w:rsidR="00DC3F43">
        <w:t xml:space="preserve">på </w:t>
      </w:r>
      <w:r w:rsidRPr="004D1DE9">
        <w:t>avd</w:t>
      </w:r>
      <w:r>
        <w:t>elning</w:t>
      </w:r>
      <w:r w:rsidRPr="004D1DE9">
        <w:t xml:space="preserve"> 27</w:t>
      </w:r>
      <w:bookmarkEnd w:id="1"/>
      <w:r w:rsidRPr="004D1DE9">
        <w:t xml:space="preserve"> </w:t>
      </w:r>
      <w:r w:rsidR="005B2EE9">
        <w:br/>
      </w:r>
      <w:r w:rsidRPr="004D1DE9">
        <w:t>(eller medföljande personal)</w:t>
      </w:r>
      <w:r w:rsidR="004D1DE9" w:rsidRPr="004D1DE9">
        <w:rPr>
          <w:szCs w:val="20"/>
        </w:rPr>
        <w:tab/>
      </w:r>
    </w:p>
    <w:p w14:paraId="2D579641" w14:textId="77777777" w:rsidR="004D1DE9" w:rsidRPr="004D1DE9" w:rsidRDefault="004D1DE9" w:rsidP="009E6C90">
      <w:pPr>
        <w:pStyle w:val="Rubrik2"/>
      </w:pPr>
      <w:bookmarkStart w:id="2" w:name="_Toc501440348"/>
      <w:r w:rsidRPr="004D1DE9">
        <w:t>Revidering i denna version</w:t>
      </w:r>
    </w:p>
    <w:p w14:paraId="142C1215" w14:textId="2BB9764C" w:rsidR="004D1DE9" w:rsidRPr="004D1DE9" w:rsidRDefault="001C0CF0" w:rsidP="00165045">
      <w:pPr>
        <w:spacing w:after="0" w:line="240" w:lineRule="auto"/>
        <w:ind w:left="0" w:right="0" w:firstLine="992"/>
        <w:rPr>
          <w:rFonts w:ascii="Calibri" w:hAnsi="Calibri"/>
          <w:sz w:val="32"/>
          <w:szCs w:val="32"/>
        </w:rPr>
      </w:pPr>
      <w:r>
        <w:rPr>
          <w:szCs w:val="20"/>
        </w:rPr>
        <w:t>Mindre justeringar utan förändrat sakinnehåll</w:t>
      </w:r>
      <w:r w:rsidR="004D1DE9" w:rsidRPr="004D1DE9">
        <w:rPr>
          <w:szCs w:val="20"/>
        </w:rPr>
        <w:t>.</w:t>
      </w:r>
    </w:p>
    <w:p w14:paraId="79BE7AA1" w14:textId="77777777" w:rsidR="004D1DE9" w:rsidRPr="004D1DE9" w:rsidRDefault="004D1DE9" w:rsidP="009E6C90">
      <w:pPr>
        <w:pStyle w:val="Rubrik2"/>
      </w:pPr>
      <w:r w:rsidRPr="004D1DE9">
        <w:t xml:space="preserve">Bakgrund </w:t>
      </w:r>
      <w:bookmarkEnd w:id="2"/>
    </w:p>
    <w:p w14:paraId="1B736BE0" w14:textId="1476900A" w:rsidR="004D1DE9" w:rsidRPr="004D1DE9" w:rsidRDefault="004D1DE9" w:rsidP="00165045">
      <w:pPr>
        <w:spacing w:after="0" w:line="240" w:lineRule="auto"/>
        <w:ind w:left="0" w:right="0" w:firstLine="992"/>
        <w:rPr>
          <w:szCs w:val="20"/>
        </w:rPr>
      </w:pPr>
      <w:r w:rsidRPr="004D1DE9">
        <w:rPr>
          <w:szCs w:val="20"/>
        </w:rPr>
        <w:t>Assistenter på avd</w:t>
      </w:r>
      <w:r w:rsidR="009E6C90">
        <w:rPr>
          <w:szCs w:val="20"/>
        </w:rPr>
        <w:t>elning</w:t>
      </w:r>
      <w:r w:rsidRPr="004D1DE9">
        <w:rPr>
          <w:szCs w:val="20"/>
        </w:rPr>
        <w:t xml:space="preserve"> 27 som inte har vana av sjukhusvård. </w:t>
      </w:r>
    </w:p>
    <w:p w14:paraId="35FE2DBE" w14:textId="77777777" w:rsidR="004D1DE9" w:rsidRPr="004D1DE9" w:rsidRDefault="004D1DE9" w:rsidP="009E6C90">
      <w:pPr>
        <w:pStyle w:val="Rubrik2"/>
      </w:pPr>
      <w:bookmarkStart w:id="3" w:name="_Toc501440350"/>
      <w:r w:rsidRPr="004D1DE9">
        <w:t xml:space="preserve">Sammanfattning/syfte </w:t>
      </w:r>
      <w:bookmarkEnd w:id="3"/>
    </w:p>
    <w:p w14:paraId="732DA2CB" w14:textId="77777777" w:rsidR="004D1DE9" w:rsidRPr="004D1DE9" w:rsidRDefault="004D1DE9" w:rsidP="00165045">
      <w:pPr>
        <w:spacing w:after="0" w:line="240" w:lineRule="auto"/>
        <w:ind w:left="0" w:right="0" w:firstLine="992"/>
        <w:rPr>
          <w:szCs w:val="20"/>
        </w:rPr>
      </w:pPr>
      <w:r w:rsidRPr="004D1DE9">
        <w:rPr>
          <w:szCs w:val="20"/>
        </w:rPr>
        <w:t>Bättre informerade assistenter.</w:t>
      </w:r>
    </w:p>
    <w:p w14:paraId="38CB3E9B" w14:textId="77777777" w:rsidR="004D1DE9" w:rsidRPr="004D1DE9" w:rsidRDefault="004D1DE9" w:rsidP="009E6C90">
      <w:pPr>
        <w:pStyle w:val="Rubrik2"/>
      </w:pPr>
      <w:bookmarkStart w:id="4" w:name="_Toc501440351"/>
      <w:r w:rsidRPr="004D1DE9">
        <w:t xml:space="preserve">Åtgärder </w:t>
      </w:r>
      <w:bookmarkEnd w:id="4"/>
    </w:p>
    <w:p w14:paraId="682D99B2" w14:textId="77777777" w:rsidR="004D1DE9" w:rsidRPr="004D1DE9" w:rsidRDefault="004D1DE9" w:rsidP="004D1DE9">
      <w:pPr>
        <w:spacing w:after="0" w:line="240" w:lineRule="auto"/>
        <w:ind w:left="0" w:right="0"/>
        <w:rPr>
          <w:szCs w:val="20"/>
        </w:rPr>
      </w:pPr>
    </w:p>
    <w:p w14:paraId="386E3641" w14:textId="4AB2E238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 xml:space="preserve">Kontrollera vem som betalar assistenterna. Ta telefonnummer till närmaste chef så ringer </w:t>
      </w:r>
      <w:r w:rsidR="002767E0">
        <w:rPr>
          <w:szCs w:val="20"/>
        </w:rPr>
        <w:t>vårdenhetschef</w:t>
      </w:r>
      <w:r w:rsidRPr="004D1DE9">
        <w:rPr>
          <w:szCs w:val="20"/>
        </w:rPr>
        <w:t xml:space="preserve"> upp på kommande vardag.</w:t>
      </w:r>
      <w:r w:rsidRPr="004D1DE9">
        <w:rPr>
          <w:szCs w:val="20"/>
        </w:rPr>
        <w:br/>
      </w:r>
    </w:p>
    <w:p w14:paraId="7724275D" w14:textId="5CE1ACC9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Om det är vi som betalar, fundera över behovet av extravak</w:t>
      </w:r>
      <w:r w:rsidR="00DE7E4D">
        <w:rPr>
          <w:szCs w:val="20"/>
        </w:rPr>
        <w:t xml:space="preserve"> a</w:t>
      </w:r>
      <w:r w:rsidRPr="004D1DE9">
        <w:rPr>
          <w:szCs w:val="20"/>
        </w:rPr>
        <w:t>lternativt extra tillsyn av oss. Om vi betalar ska de kunna vara med och sköta omvårdnad.</w:t>
      </w:r>
      <w:r w:rsidRPr="004D1DE9">
        <w:rPr>
          <w:szCs w:val="20"/>
        </w:rPr>
        <w:br/>
      </w:r>
    </w:p>
    <w:p w14:paraId="41070D20" w14:textId="1E1CB82E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 xml:space="preserve">All sjukvård har vi huvudansvar för. Vi ser och dokumenterar </w:t>
      </w:r>
      <w:r w:rsidR="00A7584A" w:rsidRPr="004D1DE9">
        <w:rPr>
          <w:szCs w:val="20"/>
        </w:rPr>
        <w:t>till exempel</w:t>
      </w:r>
      <w:r w:rsidRPr="004D1DE9">
        <w:rPr>
          <w:szCs w:val="20"/>
        </w:rPr>
        <w:t xml:space="preserve"> sårvård, vändschema, urin, avföring, vätskelistor mm.</w:t>
      </w:r>
      <w:r w:rsidRPr="004D1DE9">
        <w:rPr>
          <w:szCs w:val="20"/>
        </w:rPr>
        <w:br/>
      </w:r>
    </w:p>
    <w:p w14:paraId="468F65A8" w14:textId="77777777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Gå igenom larmrutiner.</w:t>
      </w:r>
      <w:r w:rsidRPr="004D1DE9">
        <w:rPr>
          <w:szCs w:val="20"/>
        </w:rPr>
        <w:br/>
      </w:r>
    </w:p>
    <w:p w14:paraId="063BC07E" w14:textId="77777777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Gå igenom basala hygienrutiner.</w:t>
      </w:r>
      <w:r w:rsidRPr="004D1DE9">
        <w:rPr>
          <w:szCs w:val="20"/>
        </w:rPr>
        <w:br/>
      </w:r>
    </w:p>
    <w:p w14:paraId="3D5448D0" w14:textId="77777777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Erbjud alltid arbetskläder.</w:t>
      </w:r>
      <w:r w:rsidRPr="004D1DE9">
        <w:rPr>
          <w:szCs w:val="20"/>
        </w:rPr>
        <w:br/>
      </w:r>
    </w:p>
    <w:p w14:paraId="657A1F63" w14:textId="77777777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Assistenternas mat ställs vid passets början i personalkylen.</w:t>
      </w:r>
      <w:r w:rsidRPr="004D1DE9">
        <w:rPr>
          <w:szCs w:val="20"/>
        </w:rPr>
        <w:br/>
      </w:r>
    </w:p>
    <w:p w14:paraId="19131247" w14:textId="77777777" w:rsidR="004D1DE9" w:rsidRPr="004D1DE9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Avlös för rast och fika.</w:t>
      </w:r>
      <w:r w:rsidRPr="004D1DE9">
        <w:rPr>
          <w:szCs w:val="20"/>
        </w:rPr>
        <w:br/>
      </w:r>
    </w:p>
    <w:p w14:paraId="76B9F95B" w14:textId="5182B550" w:rsidR="00536A5A" w:rsidRPr="00095BDF" w:rsidRDefault="004D1DE9" w:rsidP="0016504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Ge assistenten informationsblad.</w:t>
      </w:r>
      <w:bookmarkEnd w:id="0"/>
    </w:p>
    <w:sectPr w:rsidR="00536A5A" w:rsidRPr="00095BDF" w:rsidSect="004D1DE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62774" w14:textId="77777777" w:rsidR="00907F7A" w:rsidRDefault="00907F7A">
      <w:r>
        <w:separator/>
      </w:r>
    </w:p>
  </w:endnote>
  <w:endnote w:type="continuationSeparator" w:id="0">
    <w:p w14:paraId="3AEC5CAC" w14:textId="77777777" w:rsidR="00907F7A" w:rsidRDefault="00907F7A">
      <w:r>
        <w:continuationSeparator/>
      </w:r>
    </w:p>
  </w:endnote>
  <w:endnote w:type="continuationNotice" w:id="1">
    <w:p w14:paraId="180344A0" w14:textId="77777777" w:rsidR="00907F7A" w:rsidRDefault="00907F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A1D95" w14:textId="77777777" w:rsidR="00907F7A" w:rsidRDefault="00907F7A"/>
  </w:footnote>
  <w:footnote w:type="continuationSeparator" w:id="0">
    <w:p w14:paraId="2763A8C5" w14:textId="77777777" w:rsidR="00907F7A" w:rsidRDefault="00907F7A">
      <w:r>
        <w:continuationSeparator/>
      </w:r>
    </w:p>
  </w:footnote>
  <w:footnote w:type="continuationNotice" w:id="1">
    <w:p w14:paraId="18B736ED" w14:textId="77777777" w:rsidR="00907F7A" w:rsidRDefault="00907F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1F682D"/>
    <w:multiLevelType w:val="hybridMultilevel"/>
    <w:tmpl w:val="AC6AF5E0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0118549">
    <w:abstractNumId w:val="18"/>
  </w:num>
  <w:num w:numId="2" w16cid:durableId="77364663">
    <w:abstractNumId w:val="15"/>
  </w:num>
  <w:num w:numId="3" w16cid:durableId="137382491">
    <w:abstractNumId w:val="0"/>
  </w:num>
  <w:num w:numId="4" w16cid:durableId="1787770488">
    <w:abstractNumId w:val="7"/>
  </w:num>
  <w:num w:numId="5" w16cid:durableId="1572816242">
    <w:abstractNumId w:val="16"/>
  </w:num>
  <w:num w:numId="6" w16cid:durableId="1766270340">
    <w:abstractNumId w:val="2"/>
  </w:num>
  <w:num w:numId="7" w16cid:durableId="1989935699">
    <w:abstractNumId w:val="12"/>
  </w:num>
  <w:num w:numId="8" w16cid:durableId="1574311486">
    <w:abstractNumId w:val="9"/>
  </w:num>
  <w:num w:numId="9" w16cid:durableId="1274484803">
    <w:abstractNumId w:val="1"/>
  </w:num>
  <w:num w:numId="10" w16cid:durableId="1430656777">
    <w:abstractNumId w:val="1"/>
  </w:num>
  <w:num w:numId="11" w16cid:durableId="663820571">
    <w:abstractNumId w:val="3"/>
  </w:num>
  <w:num w:numId="12" w16cid:durableId="1239170943">
    <w:abstractNumId w:val="5"/>
  </w:num>
  <w:num w:numId="13" w16cid:durableId="1242987279">
    <w:abstractNumId w:val="14"/>
  </w:num>
  <w:num w:numId="14" w16cid:durableId="1075009907">
    <w:abstractNumId w:val="10"/>
  </w:num>
  <w:num w:numId="15" w16cid:durableId="1046568561">
    <w:abstractNumId w:val="8"/>
  </w:num>
  <w:num w:numId="16" w16cid:durableId="1485900907">
    <w:abstractNumId w:val="13"/>
  </w:num>
  <w:num w:numId="17" w16cid:durableId="1382173548">
    <w:abstractNumId w:val="6"/>
  </w:num>
  <w:num w:numId="18" w16cid:durableId="271981160">
    <w:abstractNumId w:val="11"/>
  </w:num>
  <w:num w:numId="19" w16cid:durableId="783622058">
    <w:abstractNumId w:val="17"/>
  </w:num>
  <w:num w:numId="20" w16cid:durableId="18819379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D1F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BD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045"/>
    <w:rsid w:val="00166D3A"/>
    <w:rsid w:val="00181FDC"/>
    <w:rsid w:val="001860B9"/>
    <w:rsid w:val="00186F2B"/>
    <w:rsid w:val="001874D6"/>
    <w:rsid w:val="0019632A"/>
    <w:rsid w:val="001A4E7C"/>
    <w:rsid w:val="001B762C"/>
    <w:rsid w:val="001C0CF0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7E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DE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EE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97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07F7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6C90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84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F43"/>
    <w:rsid w:val="00DD2BE0"/>
    <w:rsid w:val="00DE4447"/>
    <w:rsid w:val="00DE5DA2"/>
    <w:rsid w:val="00DE7E4D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4C7082C"/>
    <w:rsid w:val="647B2B65"/>
    <w:rsid w:val="6B2CF8ED"/>
    <w:rsid w:val="799B1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142</Words>
  <Characters>755</Characters>
  <Application>Microsoft Office Word</Application>
  <DocSecurity>0</DocSecurity>
  <Lines>6</Lines>
  <Paragraphs>1</Paragraphs>
  <ScaleCrop>false</ScaleCrop>
  <Manager/>
  <Company/>
  <LinksUpToDate>false</LinksUpToDate>
  <CharactersWithSpaces>896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Personlig assistent avd 27 (eller medföljande personal)</dc:title>
  <dc:subject/>
  <dc:creator>patrik.jens.johansson@vgregion.se</dc:creator>
  <keywords/>
  <lastModifiedBy>Jonatan Robertsson</lastModifiedBy>
  <revision>15</revision>
  <lastPrinted>2016-03-31T10:56:00.0000000Z</lastPrinted>
  <dcterms:created xsi:type="dcterms:W3CDTF">2022-05-04T08:28:00.0000000Z</dcterms:created>
  <dcterms:modified xsi:type="dcterms:W3CDTF">2024-01-31T06:42:00.0000000Z</dcterms:modified>
</coreProperties>
</file>